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772C8906" w:rsidR="00E17B16" w:rsidRPr="00E90DEC" w:rsidRDefault="00722CD3" w:rsidP="00722CD3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de</w:t>
      </w:r>
      <w:r w:rsidR="00E70EAC" w:rsidRPr="00E90DEC">
        <w:rPr>
          <w:rFonts w:cs="Arial"/>
          <w:szCs w:val="20"/>
        </w:rPr>
        <w:t xml:space="preserve"> </w:t>
      </w:r>
      <w:bookmarkEnd w:id="2"/>
      <w:r w:rsidR="00E90DEC" w:rsidRPr="00E90DEC">
        <w:rPr>
          <w:rFonts w:cs="Arial"/>
          <w:szCs w:val="20"/>
        </w:rPr>
        <w:t xml:space="preserve">offerteaanvraag voor </w:t>
      </w:r>
      <w:r w:rsidR="001659AC">
        <w:rPr>
          <w:rFonts w:cs="Arial"/>
          <w:szCs w:val="20"/>
        </w:rPr>
        <w:t>Lockers</w:t>
      </w:r>
      <w:r w:rsidR="00E90DEC" w:rsidRPr="00E90DEC">
        <w:rPr>
          <w:rFonts w:cs="Arial"/>
          <w:szCs w:val="20"/>
        </w:rPr>
        <w:t xml:space="preserve"> met referentienumme</w:t>
      </w:r>
      <w:r w:rsidR="00BF5EE6">
        <w:rPr>
          <w:rFonts w:cs="Arial"/>
          <w:szCs w:val="20"/>
        </w:rPr>
        <w:t xml:space="preserve">r: </w:t>
      </w:r>
      <w:r w:rsidR="005154E9">
        <w:rPr>
          <w:rFonts w:cs="Arial"/>
          <w:szCs w:val="20"/>
        </w:rPr>
        <w:t>2021/FIT/EU/0</w:t>
      </w:r>
      <w:r w:rsidR="001659AC">
        <w:rPr>
          <w:rFonts w:cs="Arial"/>
          <w:szCs w:val="20"/>
        </w:rPr>
        <w:t>23</w:t>
      </w:r>
      <w:r w:rsidR="00E90DEC" w:rsidRPr="00E90DEC">
        <w:rPr>
          <w:rFonts w:cs="Arial"/>
          <w:color w:val="000000"/>
          <w:szCs w:val="20"/>
          <w:lang w:eastAsia="zh-CN"/>
        </w:rPr>
        <w:t>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9" w14:textId="4FDA9E5D" w:rsidR="00FD4464" w:rsidRPr="0047426B" w:rsidRDefault="00FD4464" w:rsidP="0047426B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 xml:space="preserve">één referent gebruikt worden. </w:t>
      </w:r>
    </w:p>
    <w:p w14:paraId="060F758C" w14:textId="4D6D0D11" w:rsidR="0047426B" w:rsidRPr="0047426B" w:rsidRDefault="0047426B" w:rsidP="0047426B">
      <w:pPr>
        <w:pStyle w:val="Lijstalinea"/>
        <w:numPr>
          <w:ilvl w:val="0"/>
          <w:numId w:val="2"/>
        </w:numPr>
        <w:spacing w:line="280" w:lineRule="atLeast"/>
      </w:pPr>
      <w:r w:rsidRPr="00606CDB">
        <w:t xml:space="preserve">Per kerncompetentie dient </w:t>
      </w:r>
      <w:r w:rsidRPr="00606CDB">
        <w:rPr>
          <w:rFonts w:cs="Arial"/>
        </w:rPr>
        <w:t>éé</w:t>
      </w:r>
      <w:r w:rsidRPr="00606CDB">
        <w:t>n referentie aangeleverd te worden.</w:t>
      </w:r>
    </w:p>
    <w:p w14:paraId="49318DBB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49318DBC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E26B82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49318DBD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F7064CF" w14:textId="334D4616" w:rsidR="00BF5EE6" w:rsidRDefault="00E02ECF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(1/2/3/4)</w:t>
            </w:r>
          </w:p>
          <w:p w14:paraId="49318DC0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77777777"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FD4464">
        <w:trPr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9318DE0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77777777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49318DF0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49318DF4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49318DF5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Is de opdracht geheel als zelfstandige onderneming </w:t>
            </w:r>
            <w:r>
              <w:rPr>
                <w:rFonts w:cs="Arial"/>
                <w:szCs w:val="20"/>
              </w:rPr>
              <w:lastRenderedPageBreak/>
              <w:t>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77777777" w:rsidR="009B0A66" w:rsidRDefault="009B0A66" w:rsidP="009B0A66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lastRenderedPageBreak/>
              <w:t>Indien sprake was van een combinatie of van onderaannemers, hier graag vermelden:</w:t>
            </w:r>
          </w:p>
          <w:p w14:paraId="49318DFA" w14:textId="77777777" w:rsidR="009B0A6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lastRenderedPageBreak/>
              <w:t>de naam van de evt. partners</w:t>
            </w:r>
            <w:r w:rsidR="009B0A66"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49318DFB" w14:textId="77777777" w:rsidR="009B0A66" w:rsidRPr="009B0A66" w:rsidRDefault="009B0A6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49318DFC" w14:textId="77777777" w:rsidR="00E17B1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B119B5" w:rsidRPr="00826409" w14:paraId="49318E08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E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7.</w:t>
            </w:r>
          </w:p>
        </w:tc>
        <w:tc>
          <w:tcPr>
            <w:tcW w:w="2140" w:type="dxa"/>
            <w:vAlign w:val="center"/>
          </w:tcPr>
          <w:p w14:paraId="49318DFF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49318E00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2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4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6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7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B87DE5" w:rsidRDefault="00B87DE5" w:rsidP="00FD4464"/>
    <w:sectPr w:rsidR="00B87DE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2641C" w14:textId="77777777" w:rsidR="00882D8C" w:rsidRDefault="00882D8C">
      <w:r>
        <w:separator/>
      </w:r>
    </w:p>
  </w:endnote>
  <w:endnote w:type="continuationSeparator" w:id="0">
    <w:p w14:paraId="2018B085" w14:textId="77777777" w:rsidR="00882D8C" w:rsidRDefault="0088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18E20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59F22" w14:textId="77777777" w:rsidR="00882D8C" w:rsidRDefault="00882D8C">
      <w:r>
        <w:separator/>
      </w:r>
    </w:p>
  </w:footnote>
  <w:footnote w:type="continuationSeparator" w:id="0">
    <w:p w14:paraId="00636A2A" w14:textId="77777777" w:rsidR="00882D8C" w:rsidRDefault="00882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16A45"/>
    <w:rsid w:val="0012144B"/>
    <w:rsid w:val="00124DC5"/>
    <w:rsid w:val="001325E5"/>
    <w:rsid w:val="001472BD"/>
    <w:rsid w:val="00154A8C"/>
    <w:rsid w:val="00160A50"/>
    <w:rsid w:val="001659AC"/>
    <w:rsid w:val="00165B6B"/>
    <w:rsid w:val="0017420B"/>
    <w:rsid w:val="00180E5A"/>
    <w:rsid w:val="001A2E66"/>
    <w:rsid w:val="001B1CA8"/>
    <w:rsid w:val="001C621D"/>
    <w:rsid w:val="001E514A"/>
    <w:rsid w:val="0021078E"/>
    <w:rsid w:val="002530D8"/>
    <w:rsid w:val="0027638E"/>
    <w:rsid w:val="002A3132"/>
    <w:rsid w:val="002A7DB6"/>
    <w:rsid w:val="002C1461"/>
    <w:rsid w:val="002C46CD"/>
    <w:rsid w:val="002C4DF6"/>
    <w:rsid w:val="002D07F9"/>
    <w:rsid w:val="002F4C38"/>
    <w:rsid w:val="00305F91"/>
    <w:rsid w:val="003126E7"/>
    <w:rsid w:val="00323CFA"/>
    <w:rsid w:val="00347499"/>
    <w:rsid w:val="0036513B"/>
    <w:rsid w:val="0036720A"/>
    <w:rsid w:val="0036749A"/>
    <w:rsid w:val="0037000E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3637D"/>
    <w:rsid w:val="004556D9"/>
    <w:rsid w:val="00455EA3"/>
    <w:rsid w:val="004613D8"/>
    <w:rsid w:val="00471C95"/>
    <w:rsid w:val="0047426B"/>
    <w:rsid w:val="00492DF3"/>
    <w:rsid w:val="00494BBA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154E9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5AD4"/>
    <w:rsid w:val="006474DA"/>
    <w:rsid w:val="00647D6B"/>
    <w:rsid w:val="006520A1"/>
    <w:rsid w:val="00657EEA"/>
    <w:rsid w:val="00662FE1"/>
    <w:rsid w:val="00681D1E"/>
    <w:rsid w:val="006A1034"/>
    <w:rsid w:val="006A2B79"/>
    <w:rsid w:val="006D2C44"/>
    <w:rsid w:val="006E0D78"/>
    <w:rsid w:val="007110B9"/>
    <w:rsid w:val="00722CD3"/>
    <w:rsid w:val="00726D9C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77336"/>
    <w:rsid w:val="00882D8C"/>
    <w:rsid w:val="00886E0F"/>
    <w:rsid w:val="00896E16"/>
    <w:rsid w:val="008B37FB"/>
    <w:rsid w:val="008C0206"/>
    <w:rsid w:val="008C54FE"/>
    <w:rsid w:val="008D6DA6"/>
    <w:rsid w:val="008F33E4"/>
    <w:rsid w:val="00927D39"/>
    <w:rsid w:val="00945B46"/>
    <w:rsid w:val="00951936"/>
    <w:rsid w:val="0097441C"/>
    <w:rsid w:val="009777AA"/>
    <w:rsid w:val="00984BC1"/>
    <w:rsid w:val="0098535D"/>
    <w:rsid w:val="009B0A66"/>
    <w:rsid w:val="009E44F5"/>
    <w:rsid w:val="00A02F4A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24E4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BF5EE6"/>
    <w:rsid w:val="00C00465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17E49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02ECF"/>
    <w:rsid w:val="00E17B16"/>
    <w:rsid w:val="00E24B3F"/>
    <w:rsid w:val="00E26B82"/>
    <w:rsid w:val="00E30B84"/>
    <w:rsid w:val="00E31635"/>
    <w:rsid w:val="00E42CE9"/>
    <w:rsid w:val="00E47924"/>
    <w:rsid w:val="00E527B9"/>
    <w:rsid w:val="00E645DB"/>
    <w:rsid w:val="00E67A6D"/>
    <w:rsid w:val="00E70EAC"/>
    <w:rsid w:val="00E8678F"/>
    <w:rsid w:val="00E90DEC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49318DB3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A3E3AE1DC1174E8B383ACC46132B28" ma:contentTypeVersion="8" ma:contentTypeDescription="Create a new document." ma:contentTypeScope="" ma:versionID="d43e88defd18ecc7030c4e04cab0c7e7">
  <xsd:schema xmlns:xsd="http://www.w3.org/2001/XMLSchema" xmlns:xs="http://www.w3.org/2001/XMLSchema" xmlns:p="http://schemas.microsoft.com/office/2006/metadata/properties" xmlns:ns2="bdb39e73-804c-488c-9f87-90c6135ec36b" xmlns:ns3="e557792b-80db-400d-ba37-46d774b3cca0" targetNamespace="http://schemas.microsoft.com/office/2006/metadata/properties" ma:root="true" ma:fieldsID="caf870b16bac25db8fdc0645d2caeae7" ns2:_="" ns3:_="">
    <xsd:import namespace="bdb39e73-804c-488c-9f87-90c6135ec36b"/>
    <xsd:import namespace="e557792b-80db-400d-ba37-46d774b3c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39e73-804c-488c-9f87-90c6135ec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792b-80db-400d-ba37-46d774b3c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24290E-DDAF-479B-9A7F-F9FD71783B9F}"/>
</file>

<file path=customXml/itemProps2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0</TotalTime>
  <Pages>2</Pages>
  <Words>168</Words>
  <Characters>927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Groot, J.J.A. de (Jolijn)</cp:lastModifiedBy>
  <cp:revision>26</cp:revision>
  <cp:lastPrinted>2016-11-04T11:55:00Z</cp:lastPrinted>
  <dcterms:created xsi:type="dcterms:W3CDTF">2017-01-20T11:12:00Z</dcterms:created>
  <dcterms:modified xsi:type="dcterms:W3CDTF">2021-06-28T11:53:00Z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0x01010083A3E3AE1DC1174E8B383ACC46132B28</vt:lpwstr>
  </property>
</Properties>
</file>