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4B944" w14:textId="5B5E8547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 xml:space="preserve">Bijlage </w:t>
      </w:r>
      <w:r w:rsidR="00F85CF3">
        <w:t>9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3BB708FF" w14:textId="77777777" w:rsidR="00E900D3" w:rsidRDefault="000B1A35" w:rsidP="00551C53">
      <w:r w:rsidRPr="00CC6BF9">
        <w:t>De ondergetekende(n) geeft/geven hierbij een onherroepelijke volmacht aan</w:t>
      </w:r>
    </w:p>
    <w:p w14:paraId="0AC087FB" w14:textId="77777777" w:rsidR="00E900D3" w:rsidRDefault="00E900D3" w:rsidP="00551C53"/>
    <w:p w14:paraId="43922383" w14:textId="6C6BD02A" w:rsidR="00E900D3" w:rsidRDefault="000B1A35" w:rsidP="00551C53">
      <w:r w:rsidRPr="00CC6BF9">
        <w:t xml:space="preserve"> __________________</w:t>
      </w:r>
      <w:r w:rsidR="00760843">
        <w:t>_</w:t>
      </w:r>
      <w:r w:rsidRPr="00CC6BF9">
        <w:t>____</w:t>
      </w:r>
      <w:r w:rsidR="00EB1543">
        <w:t xml:space="preserve"> </w:t>
      </w:r>
      <w:r w:rsidRPr="00CC6BF9">
        <w:t xml:space="preserve">(naam gevolmachtigde) om namens </w:t>
      </w:r>
    </w:p>
    <w:p w14:paraId="581F27DB" w14:textId="77777777" w:rsidR="00E900D3" w:rsidRDefault="00E900D3" w:rsidP="00551C53"/>
    <w:p w14:paraId="0AA9607D" w14:textId="16E7693A" w:rsidR="00E900D3" w:rsidRDefault="000B1A35" w:rsidP="00551C53">
      <w:r w:rsidRPr="00CC6BF9">
        <w:t>_______________</w:t>
      </w:r>
      <w:r w:rsidR="00EB1543">
        <w:t>_</w:t>
      </w:r>
      <w:r w:rsidRPr="00CC6BF9">
        <w:t>______</w:t>
      </w:r>
      <w:r w:rsidR="004679A5">
        <w:t>_</w:t>
      </w:r>
      <w:r w:rsidR="00EB1543">
        <w:t xml:space="preserve"> </w:t>
      </w:r>
      <w:r w:rsidRPr="00CC6BF9">
        <w:t xml:space="preserve">(naam Gegadigde) en ingeschreven in het handelsregister onder het </w:t>
      </w:r>
    </w:p>
    <w:p w14:paraId="2D484F6E" w14:textId="77777777" w:rsidR="00E900D3" w:rsidRDefault="00E900D3" w:rsidP="00551C53"/>
    <w:p w14:paraId="52C4B946" w14:textId="52C42F9D" w:rsidR="000B1A35" w:rsidRPr="00CC6BF9" w:rsidRDefault="00EB1543" w:rsidP="00551C53">
      <w:r w:rsidRPr="00CC6BF9">
        <w:t>N</w:t>
      </w:r>
      <w:r w:rsidR="000B1A35" w:rsidRPr="00CC6BF9">
        <w:t>ummer</w:t>
      </w:r>
      <w:r>
        <w:t xml:space="preserve"> </w:t>
      </w:r>
      <w:r w:rsidR="000B1A35">
        <w:t xml:space="preserve"> </w:t>
      </w:r>
      <w:bookmarkStart w:id="3" w:name="_GoBack"/>
      <w:bookmarkEnd w:id="3"/>
      <w:r w:rsidR="000B1A35" w:rsidRPr="00CC6BF9">
        <w:t>__________</w:t>
      </w:r>
      <w:r w:rsidR="004679A5">
        <w:t>_</w:t>
      </w:r>
      <w:r w:rsidR="00760843">
        <w:t>_</w:t>
      </w:r>
      <w:r w:rsidR="004679A5">
        <w:t>__</w:t>
      </w:r>
      <w:r w:rsidR="000B1A35" w:rsidRPr="00CC6BF9">
        <w:t xml:space="preserve">__ (bijvoorbeeld het KvK nummer), </w:t>
      </w:r>
      <w:r w:rsidR="000B1A35" w:rsidRPr="00690723">
        <w:t xml:space="preserve">de </w:t>
      </w:r>
      <w:r w:rsidR="00033685" w:rsidRPr="00690723">
        <w:t>I</w:t>
      </w:r>
      <w:r w:rsidR="000B1A35" w:rsidRPr="00690723">
        <w:t>nschrijving</w:t>
      </w:r>
      <w:r w:rsidR="000B1A35" w:rsidRPr="00CC6BF9">
        <w:t xml:space="preserve">, in te dienen.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 xml:space="preserve">Naam rechtsgeldig vertegenwoordiger 1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 xml:space="preserve">Naam rechtsgeldig vertegenwoordiger 2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</w:t>
      </w:r>
      <w:proofErr w:type="gramStart"/>
      <w:r w:rsidRPr="00CC6BF9">
        <w:rPr>
          <w:i/>
        </w:rPr>
        <w:t>tabel</w:t>
      </w:r>
      <w:proofErr w:type="gramEnd"/>
      <w:r w:rsidRPr="00CC6BF9">
        <w:rPr>
          <w:i/>
        </w:rPr>
        <w:t xml:space="preserve">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2C7B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4B96F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52C4B970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4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4B96D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2C4B96E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1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52C4B972" w14:textId="77777777" w:rsidR="00AF03BC" w:rsidRDefault="000B1A35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4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3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723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60843"/>
    <w:rsid w:val="00765B42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5672E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ZUVZ6J7ACTT2-937037669-165</_dlc_DocId>
    <_dlc_DocIdUrl xmlns="cad755b6-d270-493f-83c9-ae784197a3f5">
      <Url>https://denhaag.sharepoint.com/sites/Ink_BEC/_layouts/15/DocIdRedir.aspx?ID=ZUVZ6J7ACTT2-937037669-165</Url>
      <Description>ZUVZ6J7ACTT2-937037669-165</Description>
    </_dlc_DocIdUrl>
    <i7uu xmlns="4bf3addb-fccd-4134-8069-53c5fe924045">
      <UserInfo>
        <DisplayName/>
        <AccountId xsi:nil="true"/>
        <AccountType/>
      </UserInfo>
    </i7uu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5BF3446-C63F-4ABD-A692-D39112AA1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5B207-CD48-494E-A6DD-C828120AF256}">
  <ds:schemaRefs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bf3addb-fccd-4134-8069-53c5fe92404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D2CC6EFC-0161-4796-8B36-825EC01AA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168</Words>
  <Characters>928</Characters>
  <Application>Microsoft Office Word</Application>
  <DocSecurity>2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9 Model volmacht</vt:lpstr>
      <vt:lpstr/>
    </vt:vector>
  </TitlesOfParts>
  <Company>Gemeente Den Haag / IDC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Jos van den Bulk</cp:lastModifiedBy>
  <cp:revision>2</cp:revision>
  <dcterms:created xsi:type="dcterms:W3CDTF">2021-07-13T08:48:00Z</dcterms:created>
  <dcterms:modified xsi:type="dcterms:W3CDTF">2021-07-13T08:48:00Z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35dd668c-8f21-47c9-841c-1673080a3964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