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5FF10" w14:textId="2D295D2B" w:rsidR="003C224F" w:rsidRPr="00F82F2F" w:rsidRDefault="00690B15" w:rsidP="00630EFD">
      <w:pPr>
        <w:pStyle w:val="Heading1"/>
        <w:numPr>
          <w:ilvl w:val="0"/>
          <w:numId w:val="0"/>
        </w:numPr>
        <w:spacing w:before="0" w:after="0" w:line="240" w:lineRule="auto"/>
        <w:rPr>
          <w:rFonts w:asciiTheme="minorHAnsi" w:hAnsiTheme="minorHAnsi"/>
          <w:color w:val="auto"/>
          <w:sz w:val="26"/>
          <w:szCs w:val="26"/>
        </w:rPr>
      </w:pPr>
      <w:r>
        <w:rPr>
          <w:rFonts w:asciiTheme="minorHAnsi" w:hAnsiTheme="minorHAnsi"/>
          <w:color w:val="auto"/>
          <w:sz w:val="26"/>
          <w:szCs w:val="26"/>
        </w:rPr>
        <w:t xml:space="preserve">Bijlage </w:t>
      </w:r>
      <w:r w:rsidR="00173227">
        <w:rPr>
          <w:rFonts w:asciiTheme="minorHAnsi" w:hAnsiTheme="minorHAnsi"/>
          <w:color w:val="auto"/>
          <w:sz w:val="26"/>
          <w:szCs w:val="26"/>
        </w:rPr>
        <w:t>5</w:t>
      </w:r>
      <w:r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>O</w:t>
      </w:r>
      <w:r w:rsidR="00F0598A">
        <w:rPr>
          <w:rFonts w:asciiTheme="minorHAnsi" w:hAnsiTheme="minorHAnsi"/>
          <w:color w:val="auto"/>
          <w:sz w:val="26"/>
          <w:szCs w:val="26"/>
        </w:rPr>
        <w:t>pgave referentieprojecten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6291A">
        <w:rPr>
          <w:rFonts w:asciiTheme="minorHAnsi" w:hAnsiTheme="minorHAnsi"/>
          <w:color w:val="auto"/>
          <w:sz w:val="26"/>
          <w:szCs w:val="26"/>
        </w:rPr>
        <w:t>kerncompetenties Europese Openbare aanbesteding “</w:t>
      </w:r>
      <w:r w:rsidR="00A16EEA" w:rsidRPr="00A16EEA">
        <w:rPr>
          <w:rFonts w:asciiTheme="minorHAnsi" w:hAnsiTheme="minorHAnsi"/>
          <w:color w:val="auto"/>
          <w:sz w:val="26"/>
          <w:szCs w:val="26"/>
        </w:rPr>
        <w:t>Accountantsdiensten HTH</w:t>
      </w:r>
      <w:r w:rsidR="0036291A" w:rsidRPr="00A16EEA">
        <w:rPr>
          <w:rFonts w:asciiTheme="minorHAnsi" w:hAnsiTheme="minorHAnsi"/>
          <w:color w:val="auto"/>
          <w:sz w:val="26"/>
          <w:szCs w:val="26"/>
        </w:rPr>
        <w:t>”</w:t>
      </w:r>
    </w:p>
    <w:p w14:paraId="015704D3" w14:textId="77777777" w:rsidR="007B5AC3" w:rsidRPr="007B5AC3" w:rsidRDefault="007B5AC3" w:rsidP="007B5AC3">
      <w:pPr>
        <w:rPr>
          <w:lang w:eastAsia="en-US"/>
        </w:rPr>
      </w:pPr>
    </w:p>
    <w:p w14:paraId="0260B772" w14:textId="2B46A67D" w:rsidR="00FE7AAD" w:rsidRPr="007B5AC3" w:rsidRDefault="00FC0D3A" w:rsidP="00FE7AAD">
      <w:pPr>
        <w:rPr>
          <w:rFonts w:asciiTheme="minorHAnsi" w:hAnsiTheme="minorHAnsi"/>
          <w:sz w:val="22"/>
          <w:szCs w:val="22"/>
        </w:rPr>
      </w:pPr>
      <w:r w:rsidRPr="007B5AC3">
        <w:rPr>
          <w:rFonts w:asciiTheme="minorHAnsi" w:hAnsiTheme="minorHAnsi"/>
          <w:sz w:val="22"/>
          <w:szCs w:val="22"/>
        </w:rPr>
        <w:t xml:space="preserve">U dient het </w:t>
      </w:r>
      <w:r w:rsidR="00FE7AAD" w:rsidRPr="007B5AC3">
        <w:rPr>
          <w:rFonts w:asciiTheme="minorHAnsi" w:hAnsiTheme="minorHAnsi"/>
          <w:sz w:val="22"/>
          <w:szCs w:val="22"/>
        </w:rPr>
        <w:t>formulier</w:t>
      </w:r>
      <w:r w:rsidR="00630EFD">
        <w:rPr>
          <w:rFonts w:asciiTheme="minorHAnsi" w:hAnsiTheme="minorHAnsi"/>
          <w:sz w:val="22"/>
          <w:szCs w:val="22"/>
        </w:rPr>
        <w:t xml:space="preserve">, per </w:t>
      </w:r>
      <w:r w:rsidR="00173227">
        <w:rPr>
          <w:rFonts w:asciiTheme="minorHAnsi" w:hAnsiTheme="minorHAnsi"/>
          <w:sz w:val="22"/>
          <w:szCs w:val="22"/>
        </w:rPr>
        <w:t>kerncompetentie</w:t>
      </w:r>
      <w:r w:rsidR="00630EFD">
        <w:rPr>
          <w:rFonts w:asciiTheme="minorHAnsi" w:hAnsiTheme="minorHAnsi"/>
          <w:sz w:val="22"/>
          <w:szCs w:val="22"/>
        </w:rPr>
        <w:t xml:space="preserve">, </w:t>
      </w:r>
      <w:r w:rsidR="007B5AC3" w:rsidRPr="007B5AC3">
        <w:rPr>
          <w:rFonts w:asciiTheme="minorHAnsi" w:hAnsiTheme="minorHAnsi"/>
          <w:sz w:val="22"/>
          <w:szCs w:val="22"/>
        </w:rPr>
        <w:t xml:space="preserve">geheel </w:t>
      </w:r>
      <w:r w:rsidR="00FE7AAD" w:rsidRPr="007B5AC3">
        <w:rPr>
          <w:rFonts w:asciiTheme="minorHAnsi" w:hAnsiTheme="minorHAnsi"/>
          <w:sz w:val="22"/>
          <w:szCs w:val="22"/>
        </w:rPr>
        <w:t>in te vullen.</w:t>
      </w:r>
    </w:p>
    <w:tbl>
      <w:tblPr>
        <w:tblStyle w:val="GridTable4-Accent11"/>
        <w:tblW w:w="9322" w:type="dxa"/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="007B5AC3" w:rsidRPr="007B5AC3" w14:paraId="2FCC72B7" w14:textId="77777777" w:rsidTr="00A16E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shd w:val="clear" w:color="auto" w:fill="BFBFBF" w:themeFill="background1" w:themeFillShade="BF"/>
          </w:tcPr>
          <w:p w14:paraId="536A4B02" w14:textId="77777777" w:rsidR="007B5AC3" w:rsidRPr="007B5AC3" w:rsidRDefault="007B5AC3" w:rsidP="00E43F76">
            <w:pPr>
              <w:rPr>
                <w:rFonts w:asciiTheme="minorHAnsi" w:hAnsiTheme="minorHAnsi" w:cs="Lucida Sans Unicode"/>
                <w:b w:val="0"/>
                <w:bCs w:val="0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Referentie behoort toe aan: &lt;naam inschrijver/combinant/onderaannemer&gt;</w:t>
            </w:r>
          </w:p>
        </w:tc>
      </w:tr>
      <w:tr w:rsidR="00FC0D3A" w:rsidRPr="007B5AC3" w14:paraId="764FE82B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51599FAF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en omschrijving van het project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: </w:t>
            </w:r>
          </w:p>
        </w:tc>
      </w:tr>
      <w:tr w:rsidR="00FC0D3A" w:rsidRPr="007B5AC3" w14:paraId="5A37AD7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728AB387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NAW-gegevens project</w:t>
            </w:r>
          </w:p>
        </w:tc>
        <w:tc>
          <w:tcPr>
            <w:tcW w:w="2835" w:type="dxa"/>
          </w:tcPr>
          <w:p w14:paraId="4E163043" w14:textId="77777777" w:rsidR="00FC0D3A" w:rsidRPr="007B5AC3" w:rsidRDefault="00FC0D3A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t xml:space="preserve">Organisatie </w:t>
            </w:r>
          </w:p>
        </w:tc>
        <w:tc>
          <w:tcPr>
            <w:tcW w:w="4111" w:type="dxa"/>
          </w:tcPr>
          <w:p w14:paraId="44465BAC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657FCE4F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2505F80F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10A24C6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Contactpersoon</w:t>
            </w:r>
          </w:p>
        </w:tc>
        <w:tc>
          <w:tcPr>
            <w:tcW w:w="4111" w:type="dxa"/>
          </w:tcPr>
          <w:p w14:paraId="2D31AB27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D6A55EB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731A900D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D153D6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Telefoonnummer</w:t>
            </w:r>
          </w:p>
        </w:tc>
        <w:tc>
          <w:tcPr>
            <w:tcW w:w="4111" w:type="dxa"/>
          </w:tcPr>
          <w:p w14:paraId="12E0996B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5ECED8DD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036EED1E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18B5C15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E-mailadres</w:t>
            </w:r>
          </w:p>
        </w:tc>
        <w:tc>
          <w:tcPr>
            <w:tcW w:w="4111" w:type="dxa"/>
          </w:tcPr>
          <w:p w14:paraId="6A5876B4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2F9EC711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06291B1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Omzet van het project</w:t>
            </w:r>
          </w:p>
        </w:tc>
        <w:tc>
          <w:tcPr>
            <w:tcW w:w="2835" w:type="dxa"/>
          </w:tcPr>
          <w:p w14:paraId="207C135C" w14:textId="77777777" w:rsidR="00FC0D3A" w:rsidRPr="007B5AC3" w:rsidRDefault="00682BE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Het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omzet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bedrag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per jaar</w:t>
            </w:r>
          </w:p>
        </w:tc>
        <w:tc>
          <w:tcPr>
            <w:tcW w:w="4111" w:type="dxa"/>
          </w:tcPr>
          <w:p w14:paraId="52FF8504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0E119D5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79479E21" w14:textId="77777777" w:rsidR="00FC0D3A" w:rsidRPr="007B5AC3" w:rsidRDefault="00FC0D3A" w:rsidP="00FC0D3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Looptijd van het project</w:t>
            </w:r>
          </w:p>
        </w:tc>
        <w:tc>
          <w:tcPr>
            <w:tcW w:w="2835" w:type="dxa"/>
          </w:tcPr>
          <w:p w14:paraId="4B8A58B7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aanvang project</w:t>
            </w:r>
          </w:p>
        </w:tc>
        <w:tc>
          <w:tcPr>
            <w:tcW w:w="4111" w:type="dxa"/>
          </w:tcPr>
          <w:p w14:paraId="157A40B8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3FD03BED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4CD41C2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16089B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afronding project</w:t>
            </w:r>
          </w:p>
        </w:tc>
        <w:tc>
          <w:tcPr>
            <w:tcW w:w="4111" w:type="dxa"/>
          </w:tcPr>
          <w:p w14:paraId="4F8F1973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684F01EE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3297C332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Eventuele </w:t>
            </w:r>
            <w:r w:rsidR="0036291A">
              <w:rPr>
                <w:rFonts w:asciiTheme="minorHAnsi" w:hAnsiTheme="minorHAnsi" w:cs="Lucida Sans Unicode"/>
                <w:sz w:val="22"/>
                <w:szCs w:val="22"/>
              </w:rPr>
              <w:t xml:space="preserve">combinatie/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onderaanneming</w:t>
            </w:r>
          </w:p>
        </w:tc>
        <w:tc>
          <w:tcPr>
            <w:tcW w:w="2835" w:type="dxa"/>
          </w:tcPr>
          <w:p w14:paraId="032835AD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onderaannemer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(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s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)</w:t>
            </w:r>
          </w:p>
        </w:tc>
        <w:tc>
          <w:tcPr>
            <w:tcW w:w="4111" w:type="dxa"/>
          </w:tcPr>
          <w:p w14:paraId="389FDF87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17306B58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3A09E7AB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9096DA7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Adres onderaannemer(s)</w:t>
            </w:r>
          </w:p>
        </w:tc>
        <w:tc>
          <w:tcPr>
            <w:tcW w:w="4111" w:type="dxa"/>
          </w:tcPr>
          <w:p w14:paraId="69C07409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2BA7A174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792BBED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Werkzaamheden binnen het project</w:t>
            </w:r>
          </w:p>
        </w:tc>
        <w:tc>
          <w:tcPr>
            <w:tcW w:w="2835" w:type="dxa"/>
          </w:tcPr>
          <w:p w14:paraId="01F7BAAB" w14:textId="57F3365A" w:rsidR="00FC0D3A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Korte beschrijving van de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uitgevoerde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werkzaamheden (geef eventueel ook aan welk deel 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hiervan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in onder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>-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aanneming is uitgevoerd)</w:t>
            </w:r>
          </w:p>
          <w:p w14:paraId="17C0F3B0" w14:textId="77777777" w:rsidR="00690B15" w:rsidRPr="007B5AC3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111" w:type="dxa"/>
          </w:tcPr>
          <w:p w14:paraId="605157F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690B15" w:rsidRPr="007B5AC3" w14:paraId="7760730E" w14:textId="77777777" w:rsidTr="00630EFD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58E99E01" w14:textId="26A8C6EC" w:rsidR="00690B15" w:rsidRPr="007B5AC3" w:rsidRDefault="00690B15" w:rsidP="0036291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</w:t>
            </w:r>
            <w:r w:rsidRPr="00A16EEA">
              <w:rPr>
                <w:rFonts w:asciiTheme="minorHAnsi" w:hAnsiTheme="minorHAnsi" w:cs="Lucida Sans Unicode"/>
                <w:sz w:val="22"/>
                <w:szCs w:val="22"/>
              </w:rPr>
              <w:t>t</w:t>
            </w:r>
            <w:r w:rsidR="00F0598A" w:rsidRPr="00A16EEA">
              <w:rPr>
                <w:rFonts w:asciiTheme="minorHAnsi" w:hAnsiTheme="minorHAnsi" w:cs="Lucida Sans Unicode"/>
                <w:sz w:val="22"/>
                <w:szCs w:val="22"/>
              </w:rPr>
              <w:t xml:space="preserve"> (zie Beschrijvend Document</w:t>
            </w:r>
            <w:r w:rsidRPr="00A16EEA">
              <w:rPr>
                <w:rFonts w:asciiTheme="minorHAnsi" w:hAnsiTheme="minorHAnsi" w:cs="Lucida Sans Unicode"/>
                <w:sz w:val="22"/>
                <w:szCs w:val="22"/>
              </w:rPr>
              <w:t xml:space="preserve"> </w:t>
            </w:r>
            <w:r w:rsidR="00881FB4" w:rsidRPr="00A16EEA">
              <w:rPr>
                <w:rFonts w:asciiTheme="minorHAnsi" w:hAnsiTheme="minorHAnsi" w:cs="Lucida Sans Unicode"/>
                <w:sz w:val="22"/>
                <w:szCs w:val="22"/>
              </w:rPr>
              <w:t xml:space="preserve">pagina </w:t>
            </w:r>
            <w:r w:rsidR="00A16EEA" w:rsidRPr="00A16EEA">
              <w:rPr>
                <w:rFonts w:asciiTheme="minorHAnsi" w:hAnsiTheme="minorHAnsi" w:cs="Lucida Sans Unicode"/>
                <w:sz w:val="22"/>
                <w:szCs w:val="22"/>
              </w:rPr>
              <w:t>2</w:t>
            </w:r>
            <w:r w:rsidR="00173227">
              <w:rPr>
                <w:rFonts w:asciiTheme="minorHAnsi" w:hAnsiTheme="minorHAnsi" w:cs="Lucida Sans Unicode"/>
                <w:sz w:val="22"/>
                <w:szCs w:val="22"/>
              </w:rPr>
              <w:t>2</w:t>
            </w:r>
            <w:r w:rsidRPr="00A16EEA">
              <w:rPr>
                <w:rFonts w:asciiTheme="minorHAnsi" w:hAnsiTheme="minorHAnsi" w:cs="Lucida Sans Unicode"/>
                <w:sz w:val="22"/>
                <w:szCs w:val="22"/>
              </w:rPr>
              <w:t>):</w:t>
            </w:r>
          </w:p>
          <w:p w14:paraId="171B8C09" w14:textId="5E78346F" w:rsidR="00173227" w:rsidRPr="007B5AC3" w:rsidRDefault="00173227" w:rsidP="0017322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 xml:space="preserve"> Betreft Eis 1 </w:t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  <w:p w14:paraId="155F756A" w14:textId="42FA5D1C" w:rsidR="00690B15" w:rsidRPr="00173227" w:rsidRDefault="00173227" w:rsidP="00690B15">
            <w:pPr>
              <w:rPr>
                <w:rFonts w:ascii="Calibri" w:hAnsi="Calibri"/>
                <w:iCs/>
                <w:sz w:val="22"/>
                <w:szCs w:val="22"/>
              </w:rPr>
            </w:pPr>
            <w:r w:rsidRPr="007B1D79">
              <w:rPr>
                <w:rFonts w:asciiTheme="minorHAnsi" w:eastAsia="Calibri" w:hAnsiTheme="minorHAnsi" w:cs="Calibri"/>
                <w:u w:val="single"/>
              </w:rPr>
              <w:t>Inschrijver heeft aantoonbare ervaring met het uitvoeren van de werkzaamheden zoals beschreven in Hoofdstuk 1</w:t>
            </w:r>
            <w:r>
              <w:rPr>
                <w:rFonts w:asciiTheme="minorHAnsi" w:eastAsia="Calibri" w:hAnsiTheme="minorHAnsi" w:cs="Calibri"/>
                <w:u w:val="single"/>
              </w:rPr>
              <w:t>.4.1</w:t>
            </w:r>
            <w:r w:rsidRPr="007B1D79">
              <w:rPr>
                <w:rFonts w:asciiTheme="minorHAnsi" w:eastAsia="Calibri" w:hAnsiTheme="minorHAnsi" w:cs="Calibri"/>
                <w:u w:val="single"/>
              </w:rPr>
              <w:t xml:space="preserve"> (interim</w:t>
            </w:r>
            <w:r w:rsidR="009B74E3">
              <w:rPr>
                <w:rFonts w:asciiTheme="minorHAnsi" w:eastAsia="Calibri" w:hAnsiTheme="minorHAnsi" w:cs="Calibri"/>
                <w:u w:val="single"/>
              </w:rPr>
              <w:t>-</w:t>
            </w:r>
            <w:bookmarkStart w:id="0" w:name="_GoBack"/>
            <w:bookmarkEnd w:id="0"/>
            <w:r w:rsidRPr="007B1D79">
              <w:rPr>
                <w:rFonts w:asciiTheme="minorHAnsi" w:eastAsia="Calibri" w:hAnsiTheme="minorHAnsi" w:cs="Calibri"/>
                <w:u w:val="single"/>
              </w:rPr>
              <w:t xml:space="preserve">controle, accountantscontrole,) bij een </w:t>
            </w:r>
            <w:r w:rsidR="009B74E3">
              <w:rPr>
                <w:rFonts w:asciiTheme="minorHAnsi" w:eastAsia="Calibri" w:hAnsiTheme="minorHAnsi" w:cs="Calibri"/>
                <w:u w:val="single"/>
              </w:rPr>
              <w:t xml:space="preserve">hoger </w:t>
            </w:r>
            <w:r>
              <w:rPr>
                <w:rFonts w:asciiTheme="minorHAnsi" w:eastAsia="Calibri" w:hAnsiTheme="minorHAnsi" w:cs="Calibri"/>
                <w:u w:val="single"/>
              </w:rPr>
              <w:t>o</w:t>
            </w:r>
            <w:r w:rsidRPr="007B1D79">
              <w:rPr>
                <w:rFonts w:asciiTheme="minorHAnsi" w:eastAsia="Calibri" w:hAnsiTheme="minorHAnsi" w:cs="Calibri"/>
                <w:u w:val="single"/>
              </w:rPr>
              <w:t>nderwijsinstelling</w:t>
            </w:r>
          </w:p>
        </w:tc>
        <w:tc>
          <w:tcPr>
            <w:tcW w:w="4111" w:type="dxa"/>
          </w:tcPr>
          <w:p w14:paraId="0A283050" w14:textId="77777777" w:rsidR="00690B15" w:rsidRPr="00690B15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 w:rsidR="006B7D65">
              <w:rPr>
                <w:rFonts w:ascii="Calibri" w:hAnsi="Calibri"/>
                <w:b/>
                <w:sz w:val="22"/>
                <w:szCs w:val="22"/>
              </w:rPr>
              <w:t>ervaring met het genoemde</w:t>
            </w:r>
          </w:p>
          <w:p w14:paraId="42D22782" w14:textId="77777777" w:rsidR="00690B15" w:rsidRPr="007B5AC3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134273C8" w14:textId="77777777" w:rsidR="00690B15" w:rsidRPr="007B5AC3" w:rsidRDefault="00690B15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173227" w:rsidRPr="007B5AC3" w14:paraId="3405045F" w14:textId="77777777" w:rsidTr="00630EFD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65ACF54E" w14:textId="77777777" w:rsidR="00173227" w:rsidRPr="007B5AC3" w:rsidRDefault="00173227" w:rsidP="00173227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</w:t>
            </w:r>
            <w:r w:rsidRPr="00A16EEA">
              <w:rPr>
                <w:rFonts w:asciiTheme="minorHAnsi" w:hAnsiTheme="minorHAnsi" w:cs="Lucida Sans Unicode"/>
                <w:sz w:val="22"/>
                <w:szCs w:val="22"/>
              </w:rPr>
              <w:t>t (zie Beschrijvend Document pagina 2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>2</w:t>
            </w:r>
            <w:r w:rsidRPr="00A16EEA">
              <w:rPr>
                <w:rFonts w:asciiTheme="minorHAnsi" w:hAnsiTheme="minorHAnsi" w:cs="Lucida Sans Unicode"/>
                <w:sz w:val="22"/>
                <w:szCs w:val="22"/>
              </w:rPr>
              <w:t>):</w:t>
            </w:r>
          </w:p>
          <w:p w14:paraId="63FE4F01" w14:textId="5DC2FE4D" w:rsidR="00173227" w:rsidRDefault="00173227" w:rsidP="00173227">
            <w:pP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 xml:space="preserve">Betreft Eis 2 </w:t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</w:t>
            </w:r>
            <w:r w:rsidR="001940F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1940F8"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  <w:p w14:paraId="285ABCAF" w14:textId="1DD2876A" w:rsidR="00173227" w:rsidRDefault="00173227" w:rsidP="00173227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CD159E">
              <w:rPr>
                <w:rFonts w:asciiTheme="minorHAnsi" w:hAnsiTheme="minorHAnsi"/>
                <w:u w:val="single"/>
              </w:rPr>
              <w:t>Inschrijver heeft aantoonbare ervaring met het uitvoeren van additionele diensten</w:t>
            </w:r>
            <w:r>
              <w:rPr>
                <w:rFonts w:asciiTheme="minorHAnsi" w:hAnsiTheme="minorHAnsi"/>
                <w:u w:val="single"/>
              </w:rPr>
              <w:t xml:space="preserve"> als NPO gelden</w:t>
            </w:r>
            <w:r w:rsidRPr="00CD159E">
              <w:rPr>
                <w:rFonts w:asciiTheme="minorHAnsi" w:hAnsiTheme="minorHAnsi"/>
                <w:u w:val="single"/>
              </w:rPr>
              <w:t>, zoals</w:t>
            </w:r>
            <w:r>
              <w:rPr>
                <w:rFonts w:asciiTheme="minorHAnsi" w:hAnsiTheme="minorHAnsi"/>
                <w:u w:val="single"/>
              </w:rPr>
              <w:t xml:space="preserve"> omschreven in Hoofdstuk 1.4.2 bij een </w:t>
            </w:r>
            <w:r w:rsidR="009B74E3">
              <w:rPr>
                <w:rFonts w:asciiTheme="minorHAnsi" w:hAnsiTheme="minorHAnsi"/>
                <w:u w:val="single"/>
              </w:rPr>
              <w:t xml:space="preserve">hoger </w:t>
            </w:r>
            <w:r>
              <w:rPr>
                <w:rFonts w:asciiTheme="minorHAnsi" w:hAnsiTheme="minorHAnsi"/>
                <w:u w:val="single"/>
              </w:rPr>
              <w:t>onderwijsinstelling.</w:t>
            </w:r>
          </w:p>
        </w:tc>
        <w:tc>
          <w:tcPr>
            <w:tcW w:w="4111" w:type="dxa"/>
          </w:tcPr>
          <w:p w14:paraId="374B9D29" w14:textId="77777777" w:rsidR="00173227" w:rsidRPr="00690B15" w:rsidRDefault="00173227" w:rsidP="00173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b/>
                <w:sz w:val="22"/>
                <w:szCs w:val="22"/>
              </w:rPr>
              <w:t>ervaring met het genoemde</w:t>
            </w:r>
          </w:p>
          <w:p w14:paraId="6AD8EFFB" w14:textId="77777777" w:rsidR="00173227" w:rsidRPr="007B5AC3" w:rsidRDefault="00173227" w:rsidP="00173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3C0557C5" w14:textId="1F7B51F8" w:rsidR="00173227" w:rsidRPr="00A439E1" w:rsidRDefault="00173227" w:rsidP="00173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pacing w:val="-2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9B74E3">
              <w:rPr>
                <w:rFonts w:asciiTheme="minorHAnsi" w:hAnsiTheme="minorHAnsi"/>
                <w:sz w:val="22"/>
                <w:szCs w:val="22"/>
              </w:rPr>
            </w:r>
            <w:r w:rsidR="009B74E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</w:tbl>
    <w:p w14:paraId="4A2AD127" w14:textId="36C3154A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7514807C" w14:textId="2E9215A0" w:rsidR="001940F8" w:rsidRDefault="001940F8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35546947" w14:textId="02578D95" w:rsidR="001940F8" w:rsidRDefault="001940F8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73DF36DC" w14:textId="77777777" w:rsidR="001940F8" w:rsidRDefault="001940F8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67A6A2C0" w14:textId="77777777" w:rsidR="00690B15" w:rsidRDefault="00E43F76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lastRenderedPageBreak/>
        <w:t xml:space="preserve">Handtekening </w:t>
      </w:r>
      <w:r w:rsidR="00690B15">
        <w:rPr>
          <w:rFonts w:asciiTheme="minorHAnsi" w:hAnsiTheme="minorHAnsi" w:cs="Arial"/>
          <w:sz w:val="22"/>
          <w:szCs w:val="22"/>
        </w:rPr>
        <w:t>rechtsgeldig vertegenwoordiger I</w:t>
      </w:r>
      <w:r w:rsidRPr="007B5AC3">
        <w:rPr>
          <w:rFonts w:asciiTheme="minorHAnsi" w:hAnsiTheme="minorHAnsi" w:cs="Arial"/>
          <w:sz w:val="22"/>
          <w:szCs w:val="22"/>
        </w:rPr>
        <w:t>nschrijver:</w:t>
      </w:r>
      <w:r w:rsidR="00690B15">
        <w:rPr>
          <w:rFonts w:asciiTheme="minorHAnsi" w:hAnsiTheme="minorHAnsi" w:cs="Arial"/>
          <w:sz w:val="22"/>
          <w:szCs w:val="22"/>
        </w:rPr>
        <w:t xml:space="preserve"> </w:t>
      </w:r>
    </w:p>
    <w:p w14:paraId="7EBE9AEE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714A8DFA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</w:t>
      </w:r>
    </w:p>
    <w:p w14:paraId="543590DA" w14:textId="77777777" w:rsidR="00630EFD" w:rsidRPr="00630EFD" w:rsidRDefault="00630EFD" w:rsidP="00E43F76">
      <w:pPr>
        <w:spacing w:before="56" w:after="113"/>
        <w:rPr>
          <w:rFonts w:asciiTheme="minorHAnsi" w:hAnsiTheme="minorHAnsi" w:cs="Arial"/>
          <w:b/>
          <w:bCs/>
          <w:sz w:val="22"/>
          <w:szCs w:val="22"/>
        </w:rPr>
      </w:pPr>
    </w:p>
    <w:p w14:paraId="2602DDBA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>Datum:</w:t>
      </w:r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5700FCF0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Naam: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5BF47141" w14:textId="77777777" w:rsidR="00E43F76" w:rsidRPr="00630EFD" w:rsidRDefault="00690B15" w:rsidP="00630EFD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Functie: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sectPr w:rsidR="00E43F76" w:rsidRPr="00630EFD" w:rsidSect="00630EF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4092E" w14:textId="77777777" w:rsidR="00606662" w:rsidRDefault="00606662">
      <w:r>
        <w:separator/>
      </w:r>
    </w:p>
    <w:p w14:paraId="25411DA1" w14:textId="77777777" w:rsidR="00606662" w:rsidRDefault="00606662"/>
    <w:p w14:paraId="4E1A5CF7" w14:textId="77777777" w:rsidR="00606662" w:rsidRDefault="00606662"/>
  </w:endnote>
  <w:endnote w:type="continuationSeparator" w:id="0">
    <w:p w14:paraId="646D4167" w14:textId="77777777" w:rsidR="00606662" w:rsidRDefault="00606662">
      <w:r>
        <w:continuationSeparator/>
      </w:r>
    </w:p>
    <w:p w14:paraId="4E72E5CF" w14:textId="77777777" w:rsidR="00606662" w:rsidRDefault="00606662"/>
    <w:p w14:paraId="28E7046D" w14:textId="77777777" w:rsidR="00606662" w:rsidRDefault="00606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95938" w14:textId="2BE848AF" w:rsidR="00630EFD" w:rsidRPr="00881FB4" w:rsidRDefault="00CB098E" w:rsidP="00881FB4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 xml:space="preserve">Opgave referentieprojecten behorend bij </w:t>
    </w:r>
    <w:r w:rsidR="00630EFD">
      <w:rPr>
        <w:rFonts w:asciiTheme="minorHAnsi" w:hAnsiTheme="minorHAnsi"/>
        <w:spacing w:val="-1"/>
        <w:sz w:val="16"/>
        <w:szCs w:val="16"/>
      </w:rPr>
      <w:t>Europese openbare aanbesteding ”</w:t>
    </w:r>
    <w:r w:rsidR="00A16EEA">
      <w:rPr>
        <w:rFonts w:asciiTheme="minorHAnsi" w:hAnsiTheme="minorHAnsi"/>
        <w:spacing w:val="-1"/>
        <w:sz w:val="16"/>
        <w:szCs w:val="16"/>
      </w:rPr>
      <w:t>Accountantsdiensten HTH</w:t>
    </w:r>
    <w:r w:rsidR="00855886">
      <w:rPr>
        <w:rFonts w:asciiTheme="minorHAnsi" w:hAnsiTheme="minorHAnsi"/>
        <w:spacing w:val="-1"/>
        <w:sz w:val="16"/>
        <w:szCs w:val="16"/>
      </w:rPr>
      <w:t>”</w:t>
    </w:r>
    <w:r w:rsidR="00CB59C7" w:rsidRPr="00881FB4">
      <w:rPr>
        <w:rFonts w:asciiTheme="minorHAnsi" w:hAnsiTheme="minorHAnsi"/>
        <w:sz w:val="16"/>
        <w:szCs w:val="16"/>
      </w:rPr>
      <w:t xml:space="preserve">- </w:t>
    </w:r>
    <w:r w:rsidR="00CB59C7" w:rsidRPr="00CB59C7">
      <w:rPr>
        <w:rFonts w:asciiTheme="minorHAnsi" w:hAnsiTheme="minorHAnsi"/>
        <w:sz w:val="16"/>
        <w:szCs w:val="16"/>
      </w:rPr>
      <w:t xml:space="preserve">Kenmerk </w:t>
    </w:r>
    <w:r w:rsidR="00A16EEA">
      <w:rPr>
        <w:rFonts w:asciiTheme="minorHAnsi" w:hAnsiTheme="minorHAnsi"/>
        <w:sz w:val="16"/>
        <w:szCs w:val="17"/>
      </w:rPr>
      <w:t>326662</w:t>
    </w:r>
  </w:p>
  <w:p w14:paraId="53A08B64" w14:textId="77777777" w:rsidR="00682BEF" w:rsidRPr="00CB59C7" w:rsidRDefault="00CB59C7" w:rsidP="00CB59C7">
    <w:pPr>
      <w:pStyle w:val="Footer"/>
      <w:rPr>
        <w:rFonts w:asciiTheme="minorHAnsi" w:hAnsiTheme="minorHAnsi"/>
        <w:sz w:val="16"/>
        <w:szCs w:val="16"/>
        <w:lang w:val="en-GB"/>
      </w:rPr>
    </w:pPr>
    <w:r w:rsidRPr="00881FB4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</w:r>
    <w:proofErr w:type="gramStart"/>
    <w:r w:rsidRPr="00881FB4">
      <w:rPr>
        <w:rFonts w:asciiTheme="minorHAnsi" w:hAnsiTheme="minorHAnsi"/>
        <w:sz w:val="16"/>
        <w:szCs w:val="16"/>
      </w:rPr>
      <w:t>pagina</w:t>
    </w:r>
    <w:proofErr w:type="gramEnd"/>
    <w:r w:rsidRPr="00881FB4">
      <w:rPr>
        <w:rFonts w:asciiTheme="minorHAnsi" w:hAnsiTheme="minorHAnsi"/>
        <w:sz w:val="16"/>
        <w:szCs w:val="16"/>
      </w:rPr>
      <w:t xml:space="preserve">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CB59C7">
      <w:rPr>
        <w:rFonts w:asciiTheme="minorHAnsi" w:hAnsiTheme="minorHAnsi"/>
        <w:sz w:val="16"/>
        <w:szCs w:val="16"/>
        <w:lang w:val="en-GB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93E6F" w14:textId="77777777" w:rsidR="00606662" w:rsidRDefault="00606662">
      <w:r>
        <w:separator/>
      </w:r>
    </w:p>
    <w:p w14:paraId="35ACE2B2" w14:textId="77777777" w:rsidR="00606662" w:rsidRDefault="00606662"/>
    <w:p w14:paraId="44818D3F" w14:textId="77777777" w:rsidR="00606662" w:rsidRDefault="00606662"/>
  </w:footnote>
  <w:footnote w:type="continuationSeparator" w:id="0">
    <w:p w14:paraId="391487C6" w14:textId="77777777" w:rsidR="00606662" w:rsidRDefault="00606662">
      <w:r>
        <w:continuationSeparator/>
      </w:r>
    </w:p>
    <w:p w14:paraId="63A98142" w14:textId="77777777" w:rsidR="00606662" w:rsidRDefault="00606662"/>
    <w:p w14:paraId="78D0A201" w14:textId="77777777" w:rsidR="00606662" w:rsidRDefault="00606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C70D9" w14:textId="77777777" w:rsidR="00E43F76" w:rsidRDefault="00E43F76"/>
  <w:p w14:paraId="05E21B7D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3C939" w14:textId="49AD5CA1" w:rsidR="00E43F76" w:rsidRDefault="00A16EEA" w:rsidP="00D0784F">
    <w:pPr>
      <w:jc w:val="right"/>
    </w:pPr>
    <w:r>
      <w:rPr>
        <w:noProof/>
        <w:lang w:val="nl-BE" w:eastAsia="nl-BE"/>
      </w:rPr>
      <w:drawing>
        <wp:inline distT="0" distB="0" distL="0" distR="0" wp14:anchorId="52D75411" wp14:editId="5F3D34C6">
          <wp:extent cx="1199071" cy="1099960"/>
          <wp:effectExtent l="0" t="0" r="127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76" cy="1106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43F76"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7CB25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15pt;height:50.1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3227"/>
    <w:rsid w:val="00176155"/>
    <w:rsid w:val="001766F6"/>
    <w:rsid w:val="00176E44"/>
    <w:rsid w:val="00177A02"/>
    <w:rsid w:val="00180102"/>
    <w:rsid w:val="0018309D"/>
    <w:rsid w:val="001847DF"/>
    <w:rsid w:val="00190871"/>
    <w:rsid w:val="001940F8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4E3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6EEA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242CA3F"/>
  <w15:docId w15:val="{9C59E79A-4538-4106-921E-9365CF5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uiPriority w:val="99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uiPriority w:val="99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0BB337-FE50-4EEB-9621-2ABA499B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10</TotalTime>
  <Pages>2</Pages>
  <Words>202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1785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10</cp:revision>
  <cp:lastPrinted>2013-11-08T11:03:00Z</cp:lastPrinted>
  <dcterms:created xsi:type="dcterms:W3CDTF">2018-03-01T11:20:00Z</dcterms:created>
  <dcterms:modified xsi:type="dcterms:W3CDTF">2021-12-17T10:05:00Z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