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730B" w14:textId="61966061" w:rsidR="00FE01CF" w:rsidRDefault="00FE01CF" w:rsidP="000512FA">
      <w:pPr>
        <w:pStyle w:val="Kop1"/>
        <w:numPr>
          <w:ilvl w:val="0"/>
          <w:numId w:val="0"/>
        </w:numPr>
        <w:spacing w:before="0"/>
        <w:ind w:left="357" w:hanging="357"/>
      </w:pPr>
      <w:r>
        <w:t xml:space="preserve">Bijlage </w:t>
      </w:r>
      <w:r w:rsidR="009D2BC8">
        <w:t>12</w:t>
      </w:r>
      <w:r w:rsidR="009D2BC8">
        <w:tab/>
      </w:r>
      <w:r w:rsidR="00CD0E6F">
        <w:t>S</w:t>
      </w:r>
      <w:r w:rsidR="009D2BC8">
        <w:t>ub-gunningscriterium 1</w:t>
      </w:r>
      <w:r w:rsidR="00CD0E6F">
        <w:t xml:space="preserve"> - cv</w:t>
      </w:r>
    </w:p>
    <w:p w14:paraId="2315B794" w14:textId="4863B2BB" w:rsidR="00D67DCD" w:rsidRDefault="00D67DCD" w:rsidP="00D67DCD">
      <w:bookmarkStart w:id="0" w:name="_Hlk80021619"/>
      <w:r>
        <w:t>Naam Inschrijver</w:t>
      </w:r>
      <w:r>
        <w:t>:</w:t>
      </w:r>
    </w:p>
    <w:p w14:paraId="133063AA" w14:textId="148EC225" w:rsidR="00D67DCD" w:rsidRDefault="00D67DCD" w:rsidP="00D67DCD">
      <w:r>
        <w:t>Perceel nr.</w:t>
      </w:r>
      <w:r>
        <w:t>:</w:t>
      </w:r>
      <w:r>
        <w:t xml:space="preserve"> </w:t>
      </w:r>
    </w:p>
    <w:bookmarkEnd w:id="0"/>
    <w:p w14:paraId="17011C7C" w14:textId="7C9692B8" w:rsidR="00D67DCD" w:rsidRDefault="00D67DCD" w:rsidP="00D67DCD">
      <w:r>
        <w:t xml:space="preserve">cv nr.:… bij casus functie nr.:… </w:t>
      </w:r>
    </w:p>
    <w:p w14:paraId="37879FBF" w14:textId="77777777" w:rsidR="00D67DCD" w:rsidRDefault="00D67DCD" w:rsidP="00D67DC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8314E" w14:paraId="7C76D580" w14:textId="77777777" w:rsidTr="0035340B">
        <w:tc>
          <w:tcPr>
            <w:tcW w:w="2122" w:type="dxa"/>
          </w:tcPr>
          <w:p w14:paraId="4BCA2D24" w14:textId="57AF8B87" w:rsidR="0088314E" w:rsidRDefault="00753234" w:rsidP="00C401A0">
            <w:r>
              <w:t>Functienaam</w:t>
            </w:r>
          </w:p>
        </w:tc>
        <w:tc>
          <w:tcPr>
            <w:tcW w:w="6938" w:type="dxa"/>
          </w:tcPr>
          <w:p w14:paraId="26328DCE" w14:textId="7AB7F4F6" w:rsidR="0088314E" w:rsidRPr="00FB666E" w:rsidRDefault="003C057D" w:rsidP="00C401A0">
            <w:pPr>
              <w:rPr>
                <w:i/>
                <w:iCs/>
              </w:rPr>
            </w:pPr>
            <w:r w:rsidRPr="00FB666E">
              <w:rPr>
                <w:i/>
                <w:iCs/>
              </w:rPr>
              <w:t>Overnemen uit casus</w:t>
            </w:r>
          </w:p>
        </w:tc>
      </w:tr>
      <w:tr w:rsidR="001058FD" w14:paraId="77171ACF" w14:textId="77777777" w:rsidTr="0035340B">
        <w:tc>
          <w:tcPr>
            <w:tcW w:w="2122" w:type="dxa"/>
          </w:tcPr>
          <w:p w14:paraId="6BD93B18" w14:textId="39219074" w:rsidR="001058FD" w:rsidRDefault="001058FD" w:rsidP="004E2D7F">
            <w:r>
              <w:t>Medewerker in loondienst</w:t>
            </w:r>
            <w:r w:rsidR="00E6499F">
              <w:t xml:space="preserve"> of</w:t>
            </w:r>
            <w:r>
              <w:t xml:space="preserve"> zzp’er</w:t>
            </w:r>
          </w:p>
        </w:tc>
        <w:tc>
          <w:tcPr>
            <w:tcW w:w="6938" w:type="dxa"/>
          </w:tcPr>
          <w:p w14:paraId="07BCF531" w14:textId="1DCEA91D" w:rsidR="001058FD" w:rsidRPr="00FB666E" w:rsidRDefault="00E6499F" w:rsidP="004F2364">
            <w:pPr>
              <w:tabs>
                <w:tab w:val="center" w:pos="3361"/>
              </w:tabs>
              <w:rPr>
                <w:i/>
                <w:iCs/>
              </w:rPr>
            </w:pPr>
            <w:r w:rsidRPr="00FB666E">
              <w:rPr>
                <w:i/>
                <w:iCs/>
              </w:rPr>
              <w:t xml:space="preserve">Vul </w:t>
            </w:r>
            <w:r w:rsidR="004F63F8" w:rsidRPr="00FB666E">
              <w:rPr>
                <w:i/>
                <w:iCs/>
              </w:rPr>
              <w:t xml:space="preserve">hier </w:t>
            </w:r>
            <w:r w:rsidRPr="00FB666E">
              <w:rPr>
                <w:i/>
                <w:iCs/>
              </w:rPr>
              <w:t>in wat van toepassing is</w:t>
            </w:r>
            <w:r w:rsidR="00425D11" w:rsidRPr="00FB666E">
              <w:rPr>
                <w:i/>
                <w:iCs/>
              </w:rPr>
              <w:t xml:space="preserve"> en geef een toelichting van de </w:t>
            </w:r>
            <w:r w:rsidR="002D45F5" w:rsidRPr="00FB666E">
              <w:rPr>
                <w:i/>
                <w:iCs/>
              </w:rPr>
              <w:t xml:space="preserve">gehele </w:t>
            </w:r>
            <w:r w:rsidR="00425D11" w:rsidRPr="00FB666E">
              <w:rPr>
                <w:i/>
                <w:iCs/>
              </w:rPr>
              <w:t>keten.</w:t>
            </w:r>
          </w:p>
        </w:tc>
      </w:tr>
      <w:tr w:rsidR="0088314E" w14:paraId="06129EFD" w14:textId="77777777" w:rsidTr="0035340B">
        <w:tc>
          <w:tcPr>
            <w:tcW w:w="2122" w:type="dxa"/>
          </w:tcPr>
          <w:p w14:paraId="698B3785" w14:textId="6F3E44C9" w:rsidR="0088314E" w:rsidRDefault="00995C3C" w:rsidP="00C401A0">
            <w:r>
              <w:t>Opleiding</w:t>
            </w:r>
            <w:r w:rsidR="00194D60">
              <w:t xml:space="preserve">en </w:t>
            </w:r>
            <w:r w:rsidR="004027D8">
              <w:t xml:space="preserve">/ </w:t>
            </w:r>
            <w:r w:rsidR="00224E84">
              <w:t>cur</w:t>
            </w:r>
            <w:r w:rsidR="004027D8">
              <w:t>s</w:t>
            </w:r>
            <w:r w:rsidR="00224E84">
              <w:t>ussen</w:t>
            </w:r>
            <w:r w:rsidR="004027D8">
              <w:t xml:space="preserve"> /certificaten</w:t>
            </w:r>
          </w:p>
        </w:tc>
        <w:tc>
          <w:tcPr>
            <w:tcW w:w="6938" w:type="dxa"/>
          </w:tcPr>
          <w:p w14:paraId="1CDDDA76" w14:textId="2DC45B79" w:rsidR="0088314E" w:rsidRDefault="0088314E" w:rsidP="00C401A0"/>
        </w:tc>
      </w:tr>
      <w:tr w:rsidR="0088314E" w14:paraId="314B5E1D" w14:textId="77777777" w:rsidTr="00DC401F">
        <w:tc>
          <w:tcPr>
            <w:tcW w:w="2122" w:type="dxa"/>
          </w:tcPr>
          <w:p w14:paraId="1369F348" w14:textId="2D380BA8" w:rsidR="0088314E" w:rsidRDefault="009A1ECB" w:rsidP="00C401A0">
            <w:r>
              <w:t>Competenties</w:t>
            </w:r>
            <w:r w:rsidR="00E0011C">
              <w:t xml:space="preserve"> </w:t>
            </w:r>
            <w:r w:rsidR="002551B8">
              <w:t>i.r.t.</w:t>
            </w:r>
            <w:r w:rsidR="006A3C4E">
              <w:t xml:space="preserve"> eerdere </w:t>
            </w:r>
            <w:r w:rsidR="002551B8">
              <w:t>plaatsingen</w:t>
            </w:r>
            <w:r w:rsidR="0077648F">
              <w:t xml:space="preserve"> </w:t>
            </w:r>
            <w:r w:rsidR="00F055C2">
              <w:t>O</w:t>
            </w:r>
            <w:r w:rsidR="0077648F">
              <w:t>pdrachten</w:t>
            </w:r>
            <w:r w:rsidR="00CF59B5">
              <w:t xml:space="preserve"> </w:t>
            </w:r>
          </w:p>
        </w:tc>
        <w:tc>
          <w:tcPr>
            <w:tcW w:w="6938" w:type="dxa"/>
          </w:tcPr>
          <w:p w14:paraId="67BCCF5F" w14:textId="77777777" w:rsidR="003550CA" w:rsidRDefault="003550CA" w:rsidP="003C057D"/>
          <w:p w14:paraId="46714363" w14:textId="77777777" w:rsidR="00DC401F" w:rsidRDefault="00DC401F" w:rsidP="003C057D"/>
          <w:p w14:paraId="7B5F3595" w14:textId="77777777" w:rsidR="00DC401F" w:rsidRDefault="00DC401F" w:rsidP="003C057D"/>
          <w:p w14:paraId="65D902B1" w14:textId="77777777" w:rsidR="00DC401F" w:rsidRDefault="00DC401F" w:rsidP="003C057D"/>
          <w:p w14:paraId="7DE3F895" w14:textId="77777777" w:rsidR="00DC401F" w:rsidRDefault="00DC401F" w:rsidP="003C057D"/>
          <w:p w14:paraId="62A6BA71" w14:textId="51492381" w:rsidR="00DC401F" w:rsidRDefault="00DC401F" w:rsidP="003C057D"/>
        </w:tc>
      </w:tr>
    </w:tbl>
    <w:p w14:paraId="1AA2098B" w14:textId="6035FDAF" w:rsidR="00B42065" w:rsidRDefault="00B42065"/>
    <w:p w14:paraId="12520ADE" w14:textId="77777777" w:rsidR="00B42065" w:rsidRDefault="00B42065">
      <w:pPr>
        <w:spacing w:line="240" w:lineRule="auto"/>
      </w:pPr>
      <w:r>
        <w:br w:type="page"/>
      </w:r>
    </w:p>
    <w:p w14:paraId="0590CDAC" w14:textId="36BE022B" w:rsidR="00D67DCD" w:rsidRDefault="00D67DCD" w:rsidP="00D67DCD">
      <w:r>
        <w:lastRenderedPageBreak/>
        <w:t>Sub-gunningscriterium 1</w:t>
      </w:r>
    </w:p>
    <w:p w14:paraId="3D42F236" w14:textId="362D5E8B" w:rsidR="00D67DCD" w:rsidRDefault="00D67DCD" w:rsidP="00D67DCD">
      <w:r>
        <w:t>Naam Inschrijver:</w:t>
      </w:r>
    </w:p>
    <w:p w14:paraId="4C52D802" w14:textId="77777777" w:rsidR="00D67DCD" w:rsidRDefault="00D67DCD" w:rsidP="00D67DCD">
      <w:r>
        <w:t xml:space="preserve">Perceel nr.: </w:t>
      </w:r>
    </w:p>
    <w:p w14:paraId="2135AF20" w14:textId="407799D4" w:rsidR="00D67DCD" w:rsidRDefault="00D67DCD" w:rsidP="00D67DCD">
      <w:r>
        <w:t>cv nr</w:t>
      </w:r>
      <w:r>
        <w:t>.:…</w:t>
      </w:r>
      <w:r>
        <w:t xml:space="preserve"> bij casus functie</w:t>
      </w:r>
      <w:r>
        <w:t xml:space="preserve"> nr.:…</w:t>
      </w:r>
      <w:r>
        <w:t xml:space="preserve"> </w:t>
      </w:r>
    </w:p>
    <w:p w14:paraId="0F57E24D" w14:textId="77777777" w:rsidR="00CD0E6F" w:rsidRDefault="00CD0E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50543" w14:paraId="23D16ED5" w14:textId="77777777" w:rsidTr="0035340B">
        <w:tc>
          <w:tcPr>
            <w:tcW w:w="2122" w:type="dxa"/>
          </w:tcPr>
          <w:p w14:paraId="35FE8A2E" w14:textId="52B0F1BF" w:rsidR="00E50543" w:rsidRDefault="00E42F2F" w:rsidP="00E50543">
            <w:r>
              <w:t xml:space="preserve">Overweging </w:t>
            </w:r>
            <w:r w:rsidR="00C450F1">
              <w:t xml:space="preserve">van </w:t>
            </w:r>
            <w:r w:rsidR="007827EE">
              <w:t>I</w:t>
            </w:r>
            <w:r w:rsidR="00C450F1">
              <w:t>nschrijver</w:t>
            </w:r>
          </w:p>
        </w:tc>
        <w:tc>
          <w:tcPr>
            <w:tcW w:w="6938" w:type="dxa"/>
          </w:tcPr>
          <w:p w14:paraId="1D02A94F" w14:textId="77777777" w:rsidR="00E50543" w:rsidRDefault="00E50543" w:rsidP="00E50543"/>
          <w:p w14:paraId="7137CAC3" w14:textId="77777777" w:rsidR="00DC401F" w:rsidRDefault="00DC401F" w:rsidP="00E50543"/>
          <w:p w14:paraId="048957B0" w14:textId="77777777" w:rsidR="00DC401F" w:rsidRDefault="00DC401F" w:rsidP="00E50543"/>
          <w:p w14:paraId="21791DF8" w14:textId="77777777" w:rsidR="00DC401F" w:rsidRDefault="00DC401F" w:rsidP="00E50543"/>
          <w:p w14:paraId="3AFE84A6" w14:textId="77777777" w:rsidR="00DC401F" w:rsidRDefault="00DC401F" w:rsidP="00E50543"/>
          <w:p w14:paraId="44D24874" w14:textId="77777777" w:rsidR="00DC401F" w:rsidRDefault="00DC401F" w:rsidP="00E50543"/>
          <w:p w14:paraId="708BD8DD" w14:textId="77777777" w:rsidR="00DC401F" w:rsidRDefault="00DC401F" w:rsidP="00E50543"/>
          <w:p w14:paraId="165439D9" w14:textId="77777777" w:rsidR="00DC401F" w:rsidRDefault="00DC401F" w:rsidP="00E50543"/>
          <w:p w14:paraId="70DD40E8" w14:textId="77777777" w:rsidR="00DC401F" w:rsidRDefault="00DC401F" w:rsidP="00E50543"/>
          <w:p w14:paraId="48AE390A" w14:textId="77777777" w:rsidR="00DC401F" w:rsidRDefault="00DC401F" w:rsidP="00E50543"/>
          <w:p w14:paraId="0107D05F" w14:textId="73100574" w:rsidR="00DC401F" w:rsidRDefault="00DC401F" w:rsidP="00E50543"/>
        </w:tc>
      </w:tr>
    </w:tbl>
    <w:p w14:paraId="7F4E5AA1" w14:textId="77777777" w:rsidR="00B7436A" w:rsidRPr="00C401A0" w:rsidRDefault="00B7436A" w:rsidP="00B62F38"/>
    <w:sectPr w:rsidR="00B7436A" w:rsidRPr="00C401A0" w:rsidSect="00CD0E6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42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CA7B" w14:textId="77777777" w:rsidR="00BF48C4" w:rsidRDefault="00BF48C4" w:rsidP="004C03F0">
      <w:pPr>
        <w:spacing w:line="240" w:lineRule="auto"/>
      </w:pPr>
      <w:r>
        <w:separator/>
      </w:r>
    </w:p>
  </w:endnote>
  <w:endnote w:type="continuationSeparator" w:id="0">
    <w:p w14:paraId="7F96555A" w14:textId="77777777" w:rsidR="00BF48C4" w:rsidRDefault="00BF48C4" w:rsidP="004C03F0">
      <w:pPr>
        <w:spacing w:line="240" w:lineRule="auto"/>
      </w:pPr>
      <w:r>
        <w:continuationSeparator/>
      </w:r>
    </w:p>
  </w:endnote>
  <w:endnote w:type="continuationNotice" w:id="1">
    <w:p w14:paraId="792239BA" w14:textId="77777777" w:rsidR="00BF48C4" w:rsidRDefault="00BF48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77422D5A" w:rsidR="00F20770" w:rsidRPr="00817FCC" w:rsidRDefault="00D67DCD" w:rsidP="00CD0E6F">
    <w:pPr>
      <w:pStyle w:val="Voettekst"/>
      <w:tabs>
        <w:tab w:val="left" w:pos="397"/>
        <w:tab w:val="right" w:pos="9887"/>
      </w:tabs>
      <w:rPr>
        <w:rStyle w:val="DHPaginaCijfer"/>
      </w:rPr>
    </w:pPr>
    <w:r>
      <w:rPr>
        <w:rStyle w:val="DHPaginaCijfer"/>
      </w:rPr>
      <w:tab/>
    </w:r>
    <w:r w:rsidR="00CD0E6F">
      <w:rPr>
        <w:rStyle w:val="DHPaginaCijfer"/>
      </w:rPr>
      <w:tab/>
    </w:r>
    <w:r w:rsidR="00CD0E6F">
      <w:rPr>
        <w:rStyle w:val="DHPaginaCijfer"/>
      </w:rPr>
      <w:tab/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20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22</w:t>
    </w:r>
    <w:r w:rsidR="00F20770"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0895BEB7" w:rsidR="008A28BE" w:rsidRPr="00AF7103" w:rsidRDefault="007A3745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bookmarkStart w:id="1" w:name="_Hlk80021548"/>
    <w:r>
      <w:rPr>
        <w:rFonts w:asciiTheme="majorHAnsi" w:hAnsiTheme="majorHAnsi" w:cstheme="majorHAnsi"/>
        <w:sz w:val="16"/>
        <w:szCs w:val="16"/>
      </w:rPr>
      <w:t>N</w:t>
    </w:r>
    <w:r w:rsidR="00565F6E" w:rsidRPr="00AF7103">
      <w:rPr>
        <w:rFonts w:asciiTheme="majorHAnsi" w:hAnsiTheme="majorHAnsi" w:cstheme="majorHAnsi"/>
        <w:sz w:val="16"/>
        <w:szCs w:val="16"/>
      </w:rPr>
      <w:t>aam Inschrijver</w:t>
    </w:r>
  </w:p>
  <w:p w14:paraId="33312E96" w14:textId="77777777" w:rsidR="00AF7103" w:rsidRDefault="00AF7103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r w:rsidRPr="00AF7103">
      <w:rPr>
        <w:rFonts w:asciiTheme="majorHAnsi" w:hAnsiTheme="majorHAnsi" w:cstheme="majorHAnsi"/>
        <w:sz w:val="16"/>
        <w:szCs w:val="16"/>
      </w:rPr>
      <w:t xml:space="preserve">Perceel nr. … </w:t>
    </w:r>
  </w:p>
  <w:p w14:paraId="3430F398" w14:textId="52C4C100" w:rsidR="00044CD8" w:rsidRPr="00614451" w:rsidRDefault="00AF7103" w:rsidP="00614451">
    <w:pPr>
      <w:spacing w:line="240" w:lineRule="auto"/>
      <w:rPr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HAnsi"/>
        <w:sz w:val="16"/>
        <w:szCs w:val="16"/>
      </w:rPr>
      <w:t>S</w:t>
    </w:r>
    <w:r w:rsidRPr="00AF7103">
      <w:rPr>
        <w:rFonts w:asciiTheme="majorHAnsi" w:hAnsiTheme="majorHAnsi" w:cstheme="majorHAnsi"/>
        <w:sz w:val="16"/>
        <w:szCs w:val="16"/>
      </w:rPr>
      <w:t>ub-gunningscriterium 1</w:t>
    </w:r>
    <w:r w:rsidR="001B69DA">
      <w:rPr>
        <w:rFonts w:asciiTheme="majorHAnsi" w:hAnsiTheme="majorHAnsi" w:cstheme="majorHAnsi"/>
        <w:sz w:val="16"/>
        <w:szCs w:val="16"/>
      </w:rPr>
      <w:tab/>
    </w:r>
    <w:bookmarkEnd w:id="1"/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PAGE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  <w:r w:rsidR="00F22D9D" w:rsidRPr="00F22D9D">
      <w:rPr>
        <w:rFonts w:asciiTheme="majorHAnsi" w:hAnsiTheme="majorHAnsi" w:cstheme="majorHAnsi"/>
        <w:sz w:val="16"/>
        <w:szCs w:val="16"/>
      </w:rPr>
      <w:t>/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NUMPAGES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05C8" w14:textId="77777777" w:rsidR="00BF48C4" w:rsidRDefault="00BF48C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4C36AF0" w14:textId="77777777" w:rsidR="00BF48C4" w:rsidRDefault="00BF48C4" w:rsidP="004C03F0">
      <w:pPr>
        <w:spacing w:line="240" w:lineRule="auto"/>
      </w:pPr>
      <w:r>
        <w:continuationSeparator/>
      </w:r>
    </w:p>
  </w:footnote>
  <w:footnote w:type="continuationNotice" w:id="1">
    <w:p w14:paraId="4BF45C1F" w14:textId="77777777" w:rsidR="00BF48C4" w:rsidRDefault="00BF48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49F9D13D" w:rsidR="00AF03BC" w:rsidRPr="0012734A" w:rsidRDefault="00AF03BC" w:rsidP="0012734A">
    <w:pPr>
      <w:pStyle w:val="Koptekst"/>
      <w:ind w:left="-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26ABA883" w:rsidR="00456F44" w:rsidRDefault="00456F44" w:rsidP="00C401A0">
    <w:pPr>
      <w:pStyle w:val="Koptekst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12223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2D1BB1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8201FB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44524EA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E2C77B7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38B55BC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73AE8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5290F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2A6FC9"/>
    <w:multiLevelType w:val="hybridMultilevel"/>
    <w:tmpl w:val="C8C6EB42"/>
    <w:lvl w:ilvl="0" w:tplc="3A2034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0"/>
  </w:num>
  <w:num w:numId="13">
    <w:abstractNumId w:val="19"/>
  </w:num>
  <w:num w:numId="14">
    <w:abstractNumId w:val="35"/>
  </w:num>
  <w:num w:numId="15">
    <w:abstractNumId w:val="26"/>
  </w:num>
  <w:num w:numId="16">
    <w:abstractNumId w:val="34"/>
  </w:num>
  <w:num w:numId="17">
    <w:abstractNumId w:val="22"/>
  </w:num>
  <w:num w:numId="18">
    <w:abstractNumId w:val="31"/>
  </w:num>
  <w:num w:numId="19">
    <w:abstractNumId w:val="14"/>
  </w:num>
  <w:num w:numId="20">
    <w:abstractNumId w:val="17"/>
  </w:num>
  <w:num w:numId="21">
    <w:abstractNumId w:val="21"/>
  </w:num>
  <w:num w:numId="22">
    <w:abstractNumId w:val="30"/>
  </w:num>
  <w:num w:numId="23">
    <w:abstractNumId w:val="32"/>
  </w:num>
  <w:num w:numId="24">
    <w:abstractNumId w:val="33"/>
  </w:num>
  <w:num w:numId="25">
    <w:abstractNumId w:val="24"/>
  </w:num>
  <w:num w:numId="26">
    <w:abstractNumId w:val="13"/>
  </w:num>
  <w:num w:numId="27">
    <w:abstractNumId w:val="16"/>
  </w:num>
  <w:num w:numId="28">
    <w:abstractNumId w:val="27"/>
  </w:num>
  <w:num w:numId="29">
    <w:abstractNumId w:val="29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1190"/>
    <w:rsid w:val="00016950"/>
    <w:rsid w:val="0003291B"/>
    <w:rsid w:val="00035A72"/>
    <w:rsid w:val="00042AFD"/>
    <w:rsid w:val="00043500"/>
    <w:rsid w:val="00044CD8"/>
    <w:rsid w:val="000512FA"/>
    <w:rsid w:val="00052440"/>
    <w:rsid w:val="00053F20"/>
    <w:rsid w:val="000548D1"/>
    <w:rsid w:val="000755DA"/>
    <w:rsid w:val="00077789"/>
    <w:rsid w:val="00081CC2"/>
    <w:rsid w:val="00082C4A"/>
    <w:rsid w:val="00083258"/>
    <w:rsid w:val="000841BC"/>
    <w:rsid w:val="0009522E"/>
    <w:rsid w:val="000A078C"/>
    <w:rsid w:val="000A107F"/>
    <w:rsid w:val="000A11D7"/>
    <w:rsid w:val="000A78A3"/>
    <w:rsid w:val="000B2DAB"/>
    <w:rsid w:val="000B6F4D"/>
    <w:rsid w:val="000C191E"/>
    <w:rsid w:val="000C4732"/>
    <w:rsid w:val="000D2402"/>
    <w:rsid w:val="000D46CE"/>
    <w:rsid w:val="000D7F18"/>
    <w:rsid w:val="000E6F52"/>
    <w:rsid w:val="00104444"/>
    <w:rsid w:val="001058FD"/>
    <w:rsid w:val="00112B4A"/>
    <w:rsid w:val="00113702"/>
    <w:rsid w:val="0012380D"/>
    <w:rsid w:val="0012734A"/>
    <w:rsid w:val="00150D6E"/>
    <w:rsid w:val="00153256"/>
    <w:rsid w:val="00162EF7"/>
    <w:rsid w:val="0018730B"/>
    <w:rsid w:val="00192166"/>
    <w:rsid w:val="00194D60"/>
    <w:rsid w:val="001A3908"/>
    <w:rsid w:val="001B3405"/>
    <w:rsid w:val="001B69DA"/>
    <w:rsid w:val="001C1F09"/>
    <w:rsid w:val="001E6CBD"/>
    <w:rsid w:val="001F7FEC"/>
    <w:rsid w:val="0020629C"/>
    <w:rsid w:val="00215101"/>
    <w:rsid w:val="0021792F"/>
    <w:rsid w:val="00224E84"/>
    <w:rsid w:val="002269B8"/>
    <w:rsid w:val="0023657B"/>
    <w:rsid w:val="0024152A"/>
    <w:rsid w:val="00244624"/>
    <w:rsid w:val="00253B6C"/>
    <w:rsid w:val="002551B8"/>
    <w:rsid w:val="00255A39"/>
    <w:rsid w:val="00266875"/>
    <w:rsid w:val="00286677"/>
    <w:rsid w:val="002B2699"/>
    <w:rsid w:val="002B48B5"/>
    <w:rsid w:val="002B5F0A"/>
    <w:rsid w:val="002C2F99"/>
    <w:rsid w:val="002C3CC8"/>
    <w:rsid w:val="002D45F5"/>
    <w:rsid w:val="002E581F"/>
    <w:rsid w:val="002F3382"/>
    <w:rsid w:val="002F417B"/>
    <w:rsid w:val="002F47CD"/>
    <w:rsid w:val="003046ED"/>
    <w:rsid w:val="003118F4"/>
    <w:rsid w:val="003126CC"/>
    <w:rsid w:val="00324189"/>
    <w:rsid w:val="00326B50"/>
    <w:rsid w:val="00331078"/>
    <w:rsid w:val="00332DD1"/>
    <w:rsid w:val="00333488"/>
    <w:rsid w:val="00334CD5"/>
    <w:rsid w:val="00345F1D"/>
    <w:rsid w:val="0035340B"/>
    <w:rsid w:val="00354612"/>
    <w:rsid w:val="00354784"/>
    <w:rsid w:val="0035487E"/>
    <w:rsid w:val="003550CA"/>
    <w:rsid w:val="00357840"/>
    <w:rsid w:val="003602D5"/>
    <w:rsid w:val="003672E3"/>
    <w:rsid w:val="00373BE2"/>
    <w:rsid w:val="003765F5"/>
    <w:rsid w:val="0038393D"/>
    <w:rsid w:val="0039381E"/>
    <w:rsid w:val="00394B54"/>
    <w:rsid w:val="003B38C6"/>
    <w:rsid w:val="003C057D"/>
    <w:rsid w:val="003C1F28"/>
    <w:rsid w:val="003D25E5"/>
    <w:rsid w:val="003E00F3"/>
    <w:rsid w:val="003E3036"/>
    <w:rsid w:val="003E5C8E"/>
    <w:rsid w:val="003E7005"/>
    <w:rsid w:val="004027D8"/>
    <w:rsid w:val="00412BA7"/>
    <w:rsid w:val="0041365D"/>
    <w:rsid w:val="00423B70"/>
    <w:rsid w:val="00425D11"/>
    <w:rsid w:val="00435DC4"/>
    <w:rsid w:val="004425AA"/>
    <w:rsid w:val="00453181"/>
    <w:rsid w:val="004542A5"/>
    <w:rsid w:val="00454B69"/>
    <w:rsid w:val="00456F44"/>
    <w:rsid w:val="00463F8B"/>
    <w:rsid w:val="00466CAE"/>
    <w:rsid w:val="00467E16"/>
    <w:rsid w:val="00486A56"/>
    <w:rsid w:val="004933D7"/>
    <w:rsid w:val="00495798"/>
    <w:rsid w:val="004972F7"/>
    <w:rsid w:val="004A2C31"/>
    <w:rsid w:val="004C03F0"/>
    <w:rsid w:val="004E2D7F"/>
    <w:rsid w:val="004E71F1"/>
    <w:rsid w:val="004F2364"/>
    <w:rsid w:val="004F473F"/>
    <w:rsid w:val="004F63F8"/>
    <w:rsid w:val="0050376F"/>
    <w:rsid w:val="00511299"/>
    <w:rsid w:val="005135B9"/>
    <w:rsid w:val="00515E8A"/>
    <w:rsid w:val="00522410"/>
    <w:rsid w:val="005263E6"/>
    <w:rsid w:val="00527C41"/>
    <w:rsid w:val="00535A79"/>
    <w:rsid w:val="005528D6"/>
    <w:rsid w:val="005616B6"/>
    <w:rsid w:val="00563BF4"/>
    <w:rsid w:val="00565F6E"/>
    <w:rsid w:val="00582F5E"/>
    <w:rsid w:val="00585C48"/>
    <w:rsid w:val="00585E0C"/>
    <w:rsid w:val="0058781C"/>
    <w:rsid w:val="00591FE1"/>
    <w:rsid w:val="00593DAC"/>
    <w:rsid w:val="00594BD5"/>
    <w:rsid w:val="005A16F0"/>
    <w:rsid w:val="005B01AD"/>
    <w:rsid w:val="005B641A"/>
    <w:rsid w:val="005B7BE0"/>
    <w:rsid w:val="005C6870"/>
    <w:rsid w:val="005D2FFA"/>
    <w:rsid w:val="005E0E76"/>
    <w:rsid w:val="005E423B"/>
    <w:rsid w:val="005E72B9"/>
    <w:rsid w:val="005E7D78"/>
    <w:rsid w:val="006079A2"/>
    <w:rsid w:val="00612C9C"/>
    <w:rsid w:val="00614451"/>
    <w:rsid w:val="006175E9"/>
    <w:rsid w:val="00631F12"/>
    <w:rsid w:val="00647612"/>
    <w:rsid w:val="00665DE2"/>
    <w:rsid w:val="006863E9"/>
    <w:rsid w:val="00691633"/>
    <w:rsid w:val="0069210A"/>
    <w:rsid w:val="00694202"/>
    <w:rsid w:val="00696E61"/>
    <w:rsid w:val="006A3C4E"/>
    <w:rsid w:val="006A3F52"/>
    <w:rsid w:val="006B475A"/>
    <w:rsid w:val="006C34EA"/>
    <w:rsid w:val="006C4E03"/>
    <w:rsid w:val="006C5E7A"/>
    <w:rsid w:val="006D3D69"/>
    <w:rsid w:val="006D4955"/>
    <w:rsid w:val="006F294B"/>
    <w:rsid w:val="00705D6B"/>
    <w:rsid w:val="00713C58"/>
    <w:rsid w:val="007171B2"/>
    <w:rsid w:val="007221BC"/>
    <w:rsid w:val="007272BF"/>
    <w:rsid w:val="00731665"/>
    <w:rsid w:val="00732121"/>
    <w:rsid w:val="00732516"/>
    <w:rsid w:val="00733CB7"/>
    <w:rsid w:val="00742B71"/>
    <w:rsid w:val="007511A2"/>
    <w:rsid w:val="00753234"/>
    <w:rsid w:val="007739E6"/>
    <w:rsid w:val="007755BB"/>
    <w:rsid w:val="0077648F"/>
    <w:rsid w:val="00781585"/>
    <w:rsid w:val="007827EE"/>
    <w:rsid w:val="00783DB1"/>
    <w:rsid w:val="007848DB"/>
    <w:rsid w:val="00784CBB"/>
    <w:rsid w:val="00785DB3"/>
    <w:rsid w:val="00787FCC"/>
    <w:rsid w:val="00792D60"/>
    <w:rsid w:val="00792FEF"/>
    <w:rsid w:val="00794274"/>
    <w:rsid w:val="007A3745"/>
    <w:rsid w:val="007A7758"/>
    <w:rsid w:val="007B1462"/>
    <w:rsid w:val="007B436D"/>
    <w:rsid w:val="007B52DD"/>
    <w:rsid w:val="007C47A7"/>
    <w:rsid w:val="007E05DF"/>
    <w:rsid w:val="007E3791"/>
    <w:rsid w:val="007F1B3F"/>
    <w:rsid w:val="007F4F5B"/>
    <w:rsid w:val="00801990"/>
    <w:rsid w:val="00806EB8"/>
    <w:rsid w:val="00817FCC"/>
    <w:rsid w:val="00835B95"/>
    <w:rsid w:val="00835BAD"/>
    <w:rsid w:val="00840317"/>
    <w:rsid w:val="008506F3"/>
    <w:rsid w:val="008521C0"/>
    <w:rsid w:val="008538FE"/>
    <w:rsid w:val="00853EDC"/>
    <w:rsid w:val="00863E68"/>
    <w:rsid w:val="008649D3"/>
    <w:rsid w:val="00866044"/>
    <w:rsid w:val="00867829"/>
    <w:rsid w:val="008724DA"/>
    <w:rsid w:val="0088314E"/>
    <w:rsid w:val="00883509"/>
    <w:rsid w:val="00885B42"/>
    <w:rsid w:val="00892EBE"/>
    <w:rsid w:val="008A28BE"/>
    <w:rsid w:val="008A3CAC"/>
    <w:rsid w:val="008A698E"/>
    <w:rsid w:val="008A7A59"/>
    <w:rsid w:val="008B41A1"/>
    <w:rsid w:val="008B474B"/>
    <w:rsid w:val="008B5E74"/>
    <w:rsid w:val="008D292C"/>
    <w:rsid w:val="008D621B"/>
    <w:rsid w:val="008D65A8"/>
    <w:rsid w:val="008E39CE"/>
    <w:rsid w:val="0090621C"/>
    <w:rsid w:val="009111C7"/>
    <w:rsid w:val="00914906"/>
    <w:rsid w:val="0091650C"/>
    <w:rsid w:val="00920168"/>
    <w:rsid w:val="009204D5"/>
    <w:rsid w:val="00923E13"/>
    <w:rsid w:val="00924C42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73BD0"/>
    <w:rsid w:val="009806E2"/>
    <w:rsid w:val="00984D28"/>
    <w:rsid w:val="00992E1E"/>
    <w:rsid w:val="00995C3C"/>
    <w:rsid w:val="009A1ECB"/>
    <w:rsid w:val="009A4649"/>
    <w:rsid w:val="009A68F2"/>
    <w:rsid w:val="009B5AA9"/>
    <w:rsid w:val="009C4321"/>
    <w:rsid w:val="009C4ECF"/>
    <w:rsid w:val="009D2BC8"/>
    <w:rsid w:val="009D59F2"/>
    <w:rsid w:val="009E3F74"/>
    <w:rsid w:val="009F5FCA"/>
    <w:rsid w:val="009F6E65"/>
    <w:rsid w:val="009F7FE8"/>
    <w:rsid w:val="00A15504"/>
    <w:rsid w:val="00A16092"/>
    <w:rsid w:val="00A215B1"/>
    <w:rsid w:val="00A332DA"/>
    <w:rsid w:val="00A5190F"/>
    <w:rsid w:val="00A54E4D"/>
    <w:rsid w:val="00A551CF"/>
    <w:rsid w:val="00A64292"/>
    <w:rsid w:val="00A65DD1"/>
    <w:rsid w:val="00A6688D"/>
    <w:rsid w:val="00A67E94"/>
    <w:rsid w:val="00A7239F"/>
    <w:rsid w:val="00A7423A"/>
    <w:rsid w:val="00A8122C"/>
    <w:rsid w:val="00A82CA2"/>
    <w:rsid w:val="00A82F0E"/>
    <w:rsid w:val="00A8776A"/>
    <w:rsid w:val="00A90020"/>
    <w:rsid w:val="00A95D0B"/>
    <w:rsid w:val="00AA3AC9"/>
    <w:rsid w:val="00AB2E1A"/>
    <w:rsid w:val="00AB395D"/>
    <w:rsid w:val="00AC01D6"/>
    <w:rsid w:val="00AC0D80"/>
    <w:rsid w:val="00AC28E7"/>
    <w:rsid w:val="00AD0306"/>
    <w:rsid w:val="00AD5386"/>
    <w:rsid w:val="00AE1236"/>
    <w:rsid w:val="00AF03BC"/>
    <w:rsid w:val="00AF0DFB"/>
    <w:rsid w:val="00AF31CE"/>
    <w:rsid w:val="00AF40A1"/>
    <w:rsid w:val="00AF7103"/>
    <w:rsid w:val="00B001CC"/>
    <w:rsid w:val="00B00FC5"/>
    <w:rsid w:val="00B042D6"/>
    <w:rsid w:val="00B07195"/>
    <w:rsid w:val="00B27745"/>
    <w:rsid w:val="00B27DCB"/>
    <w:rsid w:val="00B37C5A"/>
    <w:rsid w:val="00B42065"/>
    <w:rsid w:val="00B525B9"/>
    <w:rsid w:val="00B54DAD"/>
    <w:rsid w:val="00B55D8F"/>
    <w:rsid w:val="00B62F38"/>
    <w:rsid w:val="00B65746"/>
    <w:rsid w:val="00B70433"/>
    <w:rsid w:val="00B70BEB"/>
    <w:rsid w:val="00B7436A"/>
    <w:rsid w:val="00B82670"/>
    <w:rsid w:val="00B82C12"/>
    <w:rsid w:val="00B83EC9"/>
    <w:rsid w:val="00B85EBF"/>
    <w:rsid w:val="00B96239"/>
    <w:rsid w:val="00BA11BA"/>
    <w:rsid w:val="00BA2071"/>
    <w:rsid w:val="00BA43AD"/>
    <w:rsid w:val="00BB1B6D"/>
    <w:rsid w:val="00BB620D"/>
    <w:rsid w:val="00BC7C1D"/>
    <w:rsid w:val="00BD13B3"/>
    <w:rsid w:val="00BD5048"/>
    <w:rsid w:val="00BE0F5C"/>
    <w:rsid w:val="00BE15E1"/>
    <w:rsid w:val="00BF48C4"/>
    <w:rsid w:val="00BF5163"/>
    <w:rsid w:val="00C051FB"/>
    <w:rsid w:val="00C117F9"/>
    <w:rsid w:val="00C255AC"/>
    <w:rsid w:val="00C3382E"/>
    <w:rsid w:val="00C35C96"/>
    <w:rsid w:val="00C377E0"/>
    <w:rsid w:val="00C401A0"/>
    <w:rsid w:val="00C44ACD"/>
    <w:rsid w:val="00C450F1"/>
    <w:rsid w:val="00C51E3D"/>
    <w:rsid w:val="00C5473A"/>
    <w:rsid w:val="00C645FE"/>
    <w:rsid w:val="00C76B81"/>
    <w:rsid w:val="00C8257F"/>
    <w:rsid w:val="00C904B7"/>
    <w:rsid w:val="00CA2E11"/>
    <w:rsid w:val="00CA549E"/>
    <w:rsid w:val="00CC43F9"/>
    <w:rsid w:val="00CD0E6F"/>
    <w:rsid w:val="00CD5DA6"/>
    <w:rsid w:val="00CE0CAA"/>
    <w:rsid w:val="00CE4219"/>
    <w:rsid w:val="00CE7909"/>
    <w:rsid w:val="00CF40E0"/>
    <w:rsid w:val="00CF59B5"/>
    <w:rsid w:val="00D0339E"/>
    <w:rsid w:val="00D07DF1"/>
    <w:rsid w:val="00D20C61"/>
    <w:rsid w:val="00D326FD"/>
    <w:rsid w:val="00D36CBD"/>
    <w:rsid w:val="00D53A19"/>
    <w:rsid w:val="00D56D37"/>
    <w:rsid w:val="00D63E82"/>
    <w:rsid w:val="00D641CF"/>
    <w:rsid w:val="00D6476F"/>
    <w:rsid w:val="00D67DCD"/>
    <w:rsid w:val="00D74858"/>
    <w:rsid w:val="00D74D6B"/>
    <w:rsid w:val="00D81436"/>
    <w:rsid w:val="00DA3150"/>
    <w:rsid w:val="00DA60A6"/>
    <w:rsid w:val="00DA6F3B"/>
    <w:rsid w:val="00DB45A9"/>
    <w:rsid w:val="00DC0684"/>
    <w:rsid w:val="00DC401F"/>
    <w:rsid w:val="00DC7BD5"/>
    <w:rsid w:val="00DC7E1A"/>
    <w:rsid w:val="00DD02E9"/>
    <w:rsid w:val="00DD032B"/>
    <w:rsid w:val="00DD4C2D"/>
    <w:rsid w:val="00DD76A6"/>
    <w:rsid w:val="00DE6371"/>
    <w:rsid w:val="00DF34D8"/>
    <w:rsid w:val="00DF7F2D"/>
    <w:rsid w:val="00E0011C"/>
    <w:rsid w:val="00E05E84"/>
    <w:rsid w:val="00E25041"/>
    <w:rsid w:val="00E31145"/>
    <w:rsid w:val="00E34058"/>
    <w:rsid w:val="00E369EF"/>
    <w:rsid w:val="00E404CF"/>
    <w:rsid w:val="00E42F2F"/>
    <w:rsid w:val="00E43A58"/>
    <w:rsid w:val="00E44067"/>
    <w:rsid w:val="00E44BBE"/>
    <w:rsid w:val="00E46F1C"/>
    <w:rsid w:val="00E50543"/>
    <w:rsid w:val="00E55AA5"/>
    <w:rsid w:val="00E56719"/>
    <w:rsid w:val="00E63184"/>
    <w:rsid w:val="00E6499F"/>
    <w:rsid w:val="00E83481"/>
    <w:rsid w:val="00E84551"/>
    <w:rsid w:val="00E96466"/>
    <w:rsid w:val="00EC30FB"/>
    <w:rsid w:val="00ED0A37"/>
    <w:rsid w:val="00ED2709"/>
    <w:rsid w:val="00EE148C"/>
    <w:rsid w:val="00EE176E"/>
    <w:rsid w:val="00EF210B"/>
    <w:rsid w:val="00F055C2"/>
    <w:rsid w:val="00F112EA"/>
    <w:rsid w:val="00F20770"/>
    <w:rsid w:val="00F22D9D"/>
    <w:rsid w:val="00F26249"/>
    <w:rsid w:val="00F31E9F"/>
    <w:rsid w:val="00F36F76"/>
    <w:rsid w:val="00F375A1"/>
    <w:rsid w:val="00F4048E"/>
    <w:rsid w:val="00F437D9"/>
    <w:rsid w:val="00F50943"/>
    <w:rsid w:val="00F509A6"/>
    <w:rsid w:val="00F573C7"/>
    <w:rsid w:val="00F66388"/>
    <w:rsid w:val="00F82B1C"/>
    <w:rsid w:val="00F84293"/>
    <w:rsid w:val="00F90AE7"/>
    <w:rsid w:val="00FA02A4"/>
    <w:rsid w:val="00FB221B"/>
    <w:rsid w:val="00FB666E"/>
    <w:rsid w:val="00FC2E8A"/>
    <w:rsid w:val="00FC5AE0"/>
    <w:rsid w:val="00FC60CB"/>
    <w:rsid w:val="00FD5544"/>
    <w:rsid w:val="00FD5D69"/>
    <w:rsid w:val="00FE01CF"/>
    <w:rsid w:val="00FE241D"/>
    <w:rsid w:val="00FF1732"/>
    <w:rsid w:val="00FF4FCB"/>
    <w:rsid w:val="00FF6390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1334E8"/>
  <w15:docId w15:val="{0F807F74-CA06-4C41-BF5D-6B12573B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1A0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3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401A0"/>
    <w:rPr>
      <w:rFonts w:asciiTheme="minorHAnsi" w:hAnsiTheme="minorHAnsi"/>
      <w:sz w:val="19"/>
    </w:rPr>
  </w:style>
  <w:style w:type="paragraph" w:customStyle="1" w:styleId="E-mailStijl129">
    <w:name w:val="E-mailStijl129"/>
    <w:basedOn w:val="Standaard"/>
    <w:hidden/>
    <w:uiPriority w:val="99"/>
    <w:unhideWhenUsed/>
    <w:qFormat/>
    <w:rsid w:val="000A11D7"/>
    <w:pPr>
      <w:ind w:left="1132" w:hanging="283"/>
      <w:contextualSpacing/>
    </w:pPr>
  </w:style>
  <w:style w:type="paragraph" w:styleId="Revisie">
    <w:name w:val="Revision"/>
    <w:hidden/>
    <w:uiPriority w:val="99"/>
    <w:semiHidden/>
    <w:rsid w:val="000A11D7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22</Value>
      <Value>21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PX3EPKY34SD4-74821639-2700</_dlc_DocId>
    <_dlc_DocIdUrl xmlns="cad755b6-d270-493f-83c9-ae784197a3f5">
      <Url>https://denhaag.sharepoint.com/sites/inkoop-bec-2021/_layouts/15/DocIdRedir.aspx?ID=PX3EPKY34SD4-74821639-2700</Url>
      <Description>PX3EPKY34SD4-74821639-2700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Props1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2.xml><?xml version="1.0" encoding="utf-8"?>
<ds:datastoreItem xmlns:ds="http://schemas.openxmlformats.org/officeDocument/2006/customXml" ds:itemID="{7958DB0F-F20C-4C79-921B-B95575A52EE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2DED33-48E1-41BE-B6E7-503769749E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354843-88CB-4FCD-9E3A-EBB7D405E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41</TotalTime>
  <Pages>2</Pages>
  <Words>75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12</vt:lpstr>
      <vt:lpstr/>
    </vt:vector>
  </TitlesOfParts>
  <Company>Gemeente Den Haag / IDC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</dc:title>
  <dc:subject/>
  <dc:creator>Monica Demkes</dc:creator>
  <cp:keywords/>
  <cp:lastModifiedBy>Monica Demkes</cp:lastModifiedBy>
  <cp:revision>74</cp:revision>
  <dcterms:created xsi:type="dcterms:W3CDTF">2021-07-29T12:49:00Z</dcterms:created>
  <dcterms:modified xsi:type="dcterms:W3CDTF">2021-08-16T13:58:00Z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22;#4.1 Inschrijvingsfase - Publicatie TenderNed|993d7e8e-20fb-4627-a851-12a8f96a5cad</vt:lpwstr>
  </property>
  <property fmtid="{D5CDD505-2E9C-101B-9397-08002B2CF9AE}" pid="14" name="Documentsoort">
    <vt:lpwstr>21;#Documentatie|c8b0bf0e-0b8a-4160-af31-b347f749c788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9ad025fd-949a-4450-b5ba-86939c757e8a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SharedWithUsers">
    <vt:lpwstr>333;#Peter Goudeau</vt:lpwstr>
  </property>
</Properties>
</file>