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62591E90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D20B0">
        <w:t>7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765C6E67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B46763">
        <w:t>______</w:t>
      </w:r>
      <w:r w:rsidR="00EB1543">
        <w:t xml:space="preserve"> </w:t>
      </w:r>
      <w:r w:rsidRPr="00CC6BF9">
        <w:t xml:space="preserve">(naam gevolmachtigde) om namens </w:t>
      </w:r>
    </w:p>
    <w:p w14:paraId="52C4B946" w14:textId="7A397FF6" w:rsidR="000B1A35" w:rsidRPr="00CC6BF9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B46763">
        <w:t>______</w:t>
      </w:r>
      <w:r w:rsidR="00EB1543">
        <w:t xml:space="preserve"> </w:t>
      </w:r>
      <w:r w:rsidRPr="00CC6BF9">
        <w:t xml:space="preserve">(naam Gegadigde) en ingeschreven in het handelsregister onder het </w:t>
      </w:r>
      <w:r w:rsidR="00EB1543" w:rsidRPr="00CC6BF9">
        <w:t>N</w:t>
      </w:r>
      <w:r w:rsidRPr="00CC6BF9">
        <w:t>ummer</w:t>
      </w:r>
      <w:r w:rsidR="00EB1543">
        <w:t xml:space="preserve"> </w:t>
      </w:r>
      <w:r>
        <w:t xml:space="preserve"> </w:t>
      </w:r>
      <w:r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Pr="00CC6BF9">
        <w:t>__</w:t>
      </w:r>
      <w:r w:rsidR="00BB6835">
        <w:t>_____</w:t>
      </w:r>
      <w:r w:rsidRPr="00CC6BF9">
        <w:t xml:space="preserve"> (bijvoorbeeld het KvK nummer), </w:t>
      </w:r>
      <w:r w:rsidR="00A92EF4" w:rsidRPr="00553267">
        <w:t>de Inschrijving</w:t>
      </w:r>
      <w:r w:rsidR="00782B1B" w:rsidRPr="00553267">
        <w:t xml:space="preserve"> voor de Aanbesteding </w:t>
      </w:r>
      <w:r w:rsidR="00BB6835">
        <w:t>‘</w:t>
      </w:r>
      <w:r w:rsidR="00B46763">
        <w:t>Inzet extern personeel met kenmerk 21.470-GBC</w:t>
      </w:r>
      <w:r w:rsidR="00BB6835">
        <w:t>’</w:t>
      </w:r>
      <w:r w:rsidR="00B46763">
        <w:t xml:space="preserve"> </w:t>
      </w:r>
      <w:r w:rsidRPr="00CC6BF9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6AAE6" w14:textId="77777777" w:rsidR="000147E9" w:rsidRDefault="000147E9" w:rsidP="004C03F0">
      <w:pPr>
        <w:spacing w:line="240" w:lineRule="auto"/>
      </w:pPr>
      <w:r>
        <w:separator/>
      </w:r>
    </w:p>
  </w:endnote>
  <w:endnote w:type="continuationSeparator" w:id="0">
    <w:p w14:paraId="58B2B0D5" w14:textId="77777777" w:rsidR="000147E9" w:rsidRDefault="000147E9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6847" w14:textId="77777777" w:rsidR="000147E9" w:rsidRDefault="000147E9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A32A4C1" w14:textId="77777777" w:rsidR="000147E9" w:rsidRDefault="000147E9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47E9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53267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C586D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D20B0"/>
    <w:rsid w:val="00AF03BC"/>
    <w:rsid w:val="00AF31CE"/>
    <w:rsid w:val="00B00FC5"/>
    <w:rsid w:val="00B27745"/>
    <w:rsid w:val="00B27DCB"/>
    <w:rsid w:val="00B37C5A"/>
    <w:rsid w:val="00B46763"/>
    <w:rsid w:val="00B525B9"/>
    <w:rsid w:val="00B54DAD"/>
    <w:rsid w:val="00B65746"/>
    <w:rsid w:val="00B70433"/>
    <w:rsid w:val="00B83EC9"/>
    <w:rsid w:val="00B96239"/>
    <w:rsid w:val="00BA11BA"/>
    <w:rsid w:val="00BA2071"/>
    <w:rsid w:val="00BB6835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1DFA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PX3EPKY34SD4-74821639-2648</_dlc_DocId>
    <_dlc_DocIdUrl xmlns="cad755b6-d270-493f-83c9-ae784197a3f5">
      <Url>https://denhaag.sharepoint.com/sites/inkoop-bec-2021/_layouts/15/DocIdRedir.aspx?ID=PX3EPKY34SD4-74821639-2648</Url>
      <Description>PX3EPKY34SD4-74821639-2648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3E0E76B-BF3A-44FE-812D-331D4F3AF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purl.org/dc/terms/"/>
    <ds:schemaRef ds:uri="cad755b6-d270-493f-83c9-ae784197a3f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18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Model volmacht</dc:title>
  <dc:creator>Monica Demkes</dc:creator>
  <cp:keywords/>
  <cp:lastModifiedBy>Monica Demkes</cp:lastModifiedBy>
  <cp:revision>7</cp:revision>
  <dcterms:created xsi:type="dcterms:W3CDTF">2021-07-22T13:35:00Z</dcterms:created>
  <dcterms:modified xsi:type="dcterms:W3CDTF">2021-08-16T12:03:00Z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8210ff0e-6581-4773-8b9b-ed7945474797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