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CDAA94" w14:textId="018D23FB" w:rsidR="00164339" w:rsidRPr="00663CE4" w:rsidRDefault="0060799A">
      <w:r w:rsidRPr="00663CE4">
        <w:rPr>
          <w:noProof/>
        </w:rPr>
        <w:drawing>
          <wp:inline distT="0" distB="0" distL="0" distR="0" wp14:anchorId="0190C645" wp14:editId="2A12E716">
            <wp:extent cx="2362200" cy="876300"/>
            <wp:effectExtent l="0" t="0" r="0" b="0"/>
            <wp:docPr id="1" name="Afbeelding 1" descr="logo PMS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MS30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62200" cy="876300"/>
                    </a:xfrm>
                    <a:prstGeom prst="rect">
                      <a:avLst/>
                    </a:prstGeom>
                    <a:noFill/>
                    <a:ln>
                      <a:noFill/>
                    </a:ln>
                  </pic:spPr>
                </pic:pic>
              </a:graphicData>
            </a:graphic>
          </wp:inline>
        </w:drawing>
      </w:r>
    </w:p>
    <w:p w14:paraId="5215B36D" w14:textId="77777777" w:rsidR="0086278B" w:rsidRPr="00663CE4" w:rsidRDefault="0086278B"/>
    <w:p w14:paraId="25913743" w14:textId="77777777" w:rsidR="0086278B" w:rsidRPr="00663CE4" w:rsidRDefault="0086278B"/>
    <w:p w14:paraId="4F01D6F0" w14:textId="77777777" w:rsidR="0086278B" w:rsidRPr="00663CE4" w:rsidRDefault="0086278B"/>
    <w:p w14:paraId="149F879D" w14:textId="77777777" w:rsidR="0086278B" w:rsidRPr="00663CE4" w:rsidRDefault="0086278B"/>
    <w:p w14:paraId="47223E05" w14:textId="77777777" w:rsidR="0086278B" w:rsidRPr="00663CE4" w:rsidRDefault="0086278B"/>
    <w:p w14:paraId="07B21133" w14:textId="77777777" w:rsidR="0086278B" w:rsidRPr="00663CE4" w:rsidRDefault="0086278B"/>
    <w:p w14:paraId="554A7AA9" w14:textId="77777777" w:rsidR="0086278B" w:rsidRPr="00663CE4" w:rsidRDefault="0086278B"/>
    <w:p w14:paraId="25509AE2" w14:textId="77777777" w:rsidR="00FD10E0" w:rsidRPr="00663CE4" w:rsidRDefault="00FD10E0" w:rsidP="00FD10E0">
      <w:pPr>
        <w:framePr w:w="6285" w:h="4321" w:hRule="exact" w:hSpace="142" w:wrap="notBeside" w:vAnchor="page" w:hAnchor="page" w:x="2634" w:y="4696"/>
        <w:pBdr>
          <w:top w:val="single" w:sz="6" w:space="1" w:color="auto"/>
          <w:left w:val="single" w:sz="6" w:space="1" w:color="auto"/>
          <w:bottom w:val="single" w:sz="6" w:space="1" w:color="auto"/>
          <w:right w:val="single" w:sz="6" w:space="1" w:color="auto"/>
        </w:pBdr>
      </w:pPr>
    </w:p>
    <w:p w14:paraId="2052A2C0" w14:textId="77777777" w:rsidR="00FD10E0" w:rsidRPr="00663CE4" w:rsidRDefault="00FD10E0" w:rsidP="00FD10E0">
      <w:pPr>
        <w:framePr w:w="6285" w:h="4321" w:hRule="exact" w:hSpace="142" w:wrap="notBeside" w:vAnchor="page" w:hAnchor="page" w:x="2634" w:y="4696"/>
        <w:pBdr>
          <w:top w:val="single" w:sz="6" w:space="1" w:color="auto"/>
          <w:left w:val="single" w:sz="6" w:space="1" w:color="auto"/>
          <w:bottom w:val="single" w:sz="6" w:space="1" w:color="auto"/>
          <w:right w:val="single" w:sz="6" w:space="1" w:color="auto"/>
        </w:pBdr>
      </w:pPr>
    </w:p>
    <w:p w14:paraId="1D3A60A4" w14:textId="77777777" w:rsidR="00FD10E0" w:rsidRPr="00663CE4" w:rsidRDefault="00FD10E0" w:rsidP="00FD10E0">
      <w:pPr>
        <w:framePr w:w="6285" w:h="4321" w:hRule="exact" w:hSpace="142" w:wrap="notBeside" w:vAnchor="page" w:hAnchor="page" w:x="2634" w:y="4696"/>
        <w:pBdr>
          <w:top w:val="single" w:sz="6" w:space="1" w:color="auto"/>
          <w:left w:val="single" w:sz="6" w:space="1" w:color="auto"/>
          <w:bottom w:val="single" w:sz="6" w:space="1" w:color="auto"/>
          <w:right w:val="single" w:sz="6" w:space="1" w:color="auto"/>
        </w:pBdr>
      </w:pPr>
    </w:p>
    <w:p w14:paraId="639A3297" w14:textId="77777777" w:rsidR="00FD10E0" w:rsidRPr="00663CE4" w:rsidRDefault="00FD10E0" w:rsidP="00FD10E0">
      <w:pPr>
        <w:pStyle w:val="StandaardTitel"/>
        <w:framePr w:w="6285" w:h="4321" w:hRule="exact" w:hSpace="142" w:wrap="notBeside" w:vAnchor="page" w:hAnchor="page" w:x="2634" w:y="4696"/>
        <w:pBdr>
          <w:top w:val="single" w:sz="6" w:space="1" w:color="auto"/>
          <w:left w:val="single" w:sz="6" w:space="1" w:color="auto"/>
          <w:bottom w:val="single" w:sz="6" w:space="1" w:color="auto"/>
          <w:right w:val="single" w:sz="6" w:space="1" w:color="auto"/>
        </w:pBdr>
      </w:pPr>
      <w:r>
        <w:t>Leidraad Marktconsultatie</w:t>
      </w:r>
    </w:p>
    <w:p w14:paraId="2D93C1D8" w14:textId="77777777" w:rsidR="00FD10E0" w:rsidRPr="00663CE4" w:rsidRDefault="00FD10E0" w:rsidP="00FD10E0">
      <w:pPr>
        <w:framePr w:w="6285" w:h="4321" w:hRule="exact" w:hSpace="142" w:wrap="notBeside" w:vAnchor="page" w:hAnchor="page" w:x="2634" w:y="4696"/>
        <w:pBdr>
          <w:top w:val="single" w:sz="6" w:space="1" w:color="auto"/>
          <w:left w:val="single" w:sz="6" w:space="1" w:color="auto"/>
          <w:bottom w:val="single" w:sz="6" w:space="1" w:color="auto"/>
          <w:right w:val="single" w:sz="6" w:space="1" w:color="auto"/>
        </w:pBdr>
      </w:pPr>
    </w:p>
    <w:p w14:paraId="18804008" w14:textId="341A73F0" w:rsidR="00FD10E0" w:rsidRPr="00663CE4" w:rsidRDefault="00BD1AA8" w:rsidP="00FD10E0">
      <w:pPr>
        <w:pStyle w:val="StandaardSubtitel"/>
        <w:framePr w:w="6285" w:h="4321" w:hRule="exact" w:hSpace="142" w:wrap="notBeside" w:vAnchor="page" w:hAnchor="page" w:x="2634" w:y="4696"/>
        <w:pBdr>
          <w:top w:val="single" w:sz="6" w:space="1" w:color="auto"/>
          <w:left w:val="single" w:sz="6" w:space="1" w:color="auto"/>
          <w:bottom w:val="single" w:sz="6" w:space="1" w:color="auto"/>
          <w:right w:val="single" w:sz="6" w:space="1" w:color="auto"/>
        </w:pBdr>
      </w:pPr>
      <w:r>
        <w:t>V</w:t>
      </w:r>
      <w:r w:rsidR="00252306">
        <w:t>ervanging ECM systeem</w:t>
      </w:r>
    </w:p>
    <w:p w14:paraId="2C6661F4" w14:textId="77777777" w:rsidR="00FD10E0" w:rsidRDefault="00FD10E0" w:rsidP="00FD10E0">
      <w:pPr>
        <w:framePr w:w="6285" w:h="4321" w:hRule="exact" w:hSpace="142" w:wrap="notBeside" w:vAnchor="page" w:hAnchor="page" w:x="2634" w:y="4696"/>
        <w:pBdr>
          <w:top w:val="single" w:sz="6" w:space="1" w:color="auto"/>
          <w:left w:val="single" w:sz="6" w:space="1" w:color="auto"/>
          <w:bottom w:val="single" w:sz="6" w:space="1" w:color="auto"/>
          <w:right w:val="single" w:sz="6" w:space="1" w:color="auto"/>
        </w:pBdr>
      </w:pPr>
    </w:p>
    <w:p w14:paraId="6EC8A48E" w14:textId="0E53297D" w:rsidR="00FD10E0" w:rsidRPr="00FD10E0" w:rsidRDefault="00FD10E0" w:rsidP="00FD10E0">
      <w:pPr>
        <w:framePr w:w="6285" w:h="4321" w:hRule="exact" w:hSpace="142" w:wrap="notBeside" w:vAnchor="page" w:hAnchor="page" w:x="2634" w:y="4696"/>
        <w:pBdr>
          <w:top w:val="single" w:sz="6" w:space="1" w:color="auto"/>
          <w:left w:val="single" w:sz="6" w:space="1" w:color="auto"/>
          <w:bottom w:val="single" w:sz="6" w:space="1" w:color="auto"/>
          <w:right w:val="single" w:sz="6" w:space="1" w:color="auto"/>
        </w:pBdr>
        <w:jc w:val="center"/>
        <w:rPr>
          <w:b/>
          <w:sz w:val="32"/>
          <w:szCs w:val="32"/>
        </w:rPr>
      </w:pPr>
      <w:r w:rsidRPr="00FD10E0">
        <w:rPr>
          <w:b/>
          <w:sz w:val="32"/>
          <w:szCs w:val="32"/>
        </w:rPr>
        <w:t xml:space="preserve">voor </w:t>
      </w:r>
    </w:p>
    <w:p w14:paraId="225DD067" w14:textId="77777777" w:rsidR="00FD10E0" w:rsidRDefault="00FD10E0" w:rsidP="00FD10E0">
      <w:pPr>
        <w:framePr w:w="6285" w:h="4321" w:hRule="exact" w:hSpace="142" w:wrap="notBeside" w:vAnchor="page" w:hAnchor="page" w:x="2634" w:y="4696"/>
        <w:pBdr>
          <w:top w:val="single" w:sz="6" w:space="1" w:color="auto"/>
          <w:left w:val="single" w:sz="6" w:space="1" w:color="auto"/>
          <w:bottom w:val="single" w:sz="6" w:space="1" w:color="auto"/>
          <w:right w:val="single" w:sz="6" w:space="1" w:color="auto"/>
        </w:pBdr>
        <w:jc w:val="center"/>
      </w:pPr>
    </w:p>
    <w:p w14:paraId="0410B9CB" w14:textId="77777777" w:rsidR="00FD10E0" w:rsidRPr="00FD10E0" w:rsidRDefault="000441F1" w:rsidP="00FD10E0">
      <w:pPr>
        <w:framePr w:w="6285" w:h="4321" w:hRule="exact" w:hSpace="142" w:wrap="notBeside" w:vAnchor="page" w:hAnchor="page" w:x="2634" w:y="4696"/>
        <w:pBdr>
          <w:top w:val="single" w:sz="6" w:space="1" w:color="auto"/>
          <w:left w:val="single" w:sz="6" w:space="1" w:color="auto"/>
          <w:bottom w:val="single" w:sz="6" w:space="1" w:color="auto"/>
          <w:right w:val="single" w:sz="6" w:space="1" w:color="auto"/>
        </w:pBdr>
        <w:jc w:val="center"/>
        <w:rPr>
          <w:b/>
          <w:sz w:val="32"/>
          <w:szCs w:val="32"/>
        </w:rPr>
      </w:pPr>
      <w:r>
        <w:rPr>
          <w:b/>
          <w:sz w:val="32"/>
          <w:szCs w:val="32"/>
        </w:rPr>
        <w:t>HHR/HHSK</w:t>
      </w:r>
    </w:p>
    <w:p w14:paraId="10B440F8" w14:textId="77777777" w:rsidR="00FD10E0" w:rsidRPr="00663CE4" w:rsidRDefault="00FD10E0" w:rsidP="00FD10E0">
      <w:pPr>
        <w:framePr w:w="6285" w:h="4321" w:hRule="exact" w:hSpace="142" w:wrap="notBeside" w:vAnchor="page" w:hAnchor="page" w:x="2634" w:y="4696"/>
        <w:pBdr>
          <w:top w:val="single" w:sz="6" w:space="1" w:color="auto"/>
          <w:left w:val="single" w:sz="6" w:space="1" w:color="auto"/>
          <w:bottom w:val="single" w:sz="6" w:space="1" w:color="auto"/>
          <w:right w:val="single" w:sz="6" w:space="1" w:color="auto"/>
        </w:pBdr>
      </w:pPr>
    </w:p>
    <w:p w14:paraId="6E2D219D" w14:textId="77777777" w:rsidR="0086278B" w:rsidRPr="00663CE4" w:rsidRDefault="0086278B"/>
    <w:p w14:paraId="546F74BA" w14:textId="77777777" w:rsidR="0086278B" w:rsidRPr="00663CE4" w:rsidRDefault="0086278B"/>
    <w:p w14:paraId="52DDE49A" w14:textId="77777777" w:rsidR="0086278B" w:rsidRPr="00663CE4" w:rsidRDefault="0086278B"/>
    <w:p w14:paraId="2597CA67" w14:textId="77777777" w:rsidR="0086278B" w:rsidRPr="00663CE4" w:rsidRDefault="0086278B"/>
    <w:p w14:paraId="4B3C9ED2" w14:textId="77777777" w:rsidR="0086278B" w:rsidRPr="00663CE4" w:rsidRDefault="0086278B"/>
    <w:p w14:paraId="6FA5AA1D" w14:textId="77777777" w:rsidR="00FD10E0" w:rsidRDefault="00FD10E0"/>
    <w:p w14:paraId="417C13D8" w14:textId="77777777" w:rsidR="00FD10E0" w:rsidRDefault="00FD10E0"/>
    <w:p w14:paraId="5012224E" w14:textId="77777777" w:rsidR="0086278B" w:rsidRPr="00663CE4" w:rsidRDefault="0086278B"/>
    <w:p w14:paraId="62BAE632" w14:textId="77777777" w:rsidR="0086278B" w:rsidRPr="00663CE4" w:rsidRDefault="0086278B"/>
    <w:p w14:paraId="371E0087" w14:textId="77777777" w:rsidR="0086278B" w:rsidRDefault="0086278B"/>
    <w:p w14:paraId="15071842" w14:textId="77777777" w:rsidR="0086278B" w:rsidRPr="00663CE4" w:rsidRDefault="0086278B"/>
    <w:p w14:paraId="4C3A4DF4" w14:textId="77777777" w:rsidR="0086278B" w:rsidRPr="00663CE4" w:rsidRDefault="0086278B"/>
    <w:p w14:paraId="73CD6965" w14:textId="77777777" w:rsidR="0086278B" w:rsidRPr="00663CE4" w:rsidRDefault="0086278B" w:rsidP="00FD10E0">
      <w:pPr>
        <w:pStyle w:val="KopZonder"/>
        <w:numPr>
          <w:ilvl w:val="0"/>
          <w:numId w:val="0"/>
        </w:numPr>
      </w:pPr>
      <w:r w:rsidRPr="00663CE4">
        <w:lastRenderedPageBreak/>
        <w:tab/>
        <w:t>INHOUDSOPGAVE</w:t>
      </w:r>
    </w:p>
    <w:p w14:paraId="2A514D24" w14:textId="77777777" w:rsidR="006D5C9D" w:rsidRDefault="0086278B">
      <w:pPr>
        <w:pStyle w:val="Inhopg1"/>
        <w:rPr>
          <w:rFonts w:asciiTheme="minorHAnsi" w:eastAsiaTheme="minorEastAsia" w:hAnsiTheme="minorHAnsi" w:cstheme="minorBidi"/>
          <w:noProof/>
          <w:sz w:val="22"/>
          <w:szCs w:val="22"/>
        </w:rPr>
      </w:pPr>
      <w:r w:rsidRPr="00663CE4">
        <w:rPr>
          <w:b/>
        </w:rPr>
        <w:fldChar w:fldCharType="begin"/>
      </w:r>
      <w:r w:rsidRPr="00663CE4">
        <w:rPr>
          <w:b/>
        </w:rPr>
        <w:instrText xml:space="preserve"> TOC \o "1-7" </w:instrText>
      </w:r>
      <w:r w:rsidRPr="00663CE4">
        <w:rPr>
          <w:b/>
        </w:rPr>
        <w:fldChar w:fldCharType="separate"/>
      </w:r>
      <w:r w:rsidR="006D5C9D">
        <w:rPr>
          <w:noProof/>
        </w:rPr>
        <w:t>1.</w:t>
      </w:r>
      <w:r w:rsidR="006D5C9D">
        <w:rPr>
          <w:rFonts w:asciiTheme="minorHAnsi" w:eastAsiaTheme="minorEastAsia" w:hAnsiTheme="minorHAnsi" w:cstheme="minorBidi"/>
          <w:noProof/>
          <w:sz w:val="22"/>
          <w:szCs w:val="22"/>
        </w:rPr>
        <w:tab/>
      </w:r>
      <w:r w:rsidR="006D5C9D">
        <w:rPr>
          <w:noProof/>
        </w:rPr>
        <w:t>Inleiding</w:t>
      </w:r>
      <w:r w:rsidR="006D5C9D">
        <w:rPr>
          <w:noProof/>
        </w:rPr>
        <w:tab/>
      </w:r>
      <w:r w:rsidR="006D5C9D">
        <w:rPr>
          <w:noProof/>
        </w:rPr>
        <w:fldChar w:fldCharType="begin"/>
      </w:r>
      <w:r w:rsidR="006D5C9D">
        <w:rPr>
          <w:noProof/>
        </w:rPr>
        <w:instrText xml:space="preserve"> PAGEREF _Toc7521164 \h </w:instrText>
      </w:r>
      <w:r w:rsidR="006D5C9D">
        <w:rPr>
          <w:noProof/>
        </w:rPr>
      </w:r>
      <w:r w:rsidR="006D5C9D">
        <w:rPr>
          <w:noProof/>
        </w:rPr>
        <w:fldChar w:fldCharType="separate"/>
      </w:r>
      <w:r w:rsidR="007E6746">
        <w:rPr>
          <w:noProof/>
        </w:rPr>
        <w:t>3</w:t>
      </w:r>
      <w:r w:rsidR="006D5C9D">
        <w:rPr>
          <w:noProof/>
        </w:rPr>
        <w:fldChar w:fldCharType="end"/>
      </w:r>
    </w:p>
    <w:p w14:paraId="0C0924E4" w14:textId="77777777" w:rsidR="006D5C9D" w:rsidRDefault="006D5C9D">
      <w:pPr>
        <w:pStyle w:val="Inhopg2"/>
        <w:tabs>
          <w:tab w:val="left" w:pos="880"/>
        </w:tabs>
        <w:rPr>
          <w:rFonts w:asciiTheme="minorHAnsi" w:eastAsiaTheme="minorEastAsia" w:hAnsiTheme="minorHAnsi" w:cstheme="minorBidi"/>
          <w:noProof/>
          <w:sz w:val="22"/>
          <w:szCs w:val="22"/>
        </w:rPr>
      </w:pPr>
      <w:r>
        <w:rPr>
          <w:noProof/>
        </w:rPr>
        <w:t>1.1</w:t>
      </w:r>
      <w:r>
        <w:rPr>
          <w:rFonts w:asciiTheme="minorHAnsi" w:eastAsiaTheme="minorEastAsia" w:hAnsiTheme="minorHAnsi" w:cstheme="minorBidi"/>
          <w:noProof/>
          <w:sz w:val="22"/>
          <w:szCs w:val="22"/>
        </w:rPr>
        <w:tab/>
      </w:r>
      <w:r>
        <w:rPr>
          <w:noProof/>
        </w:rPr>
        <w:t>Marktconsultatie</w:t>
      </w:r>
      <w:r>
        <w:rPr>
          <w:noProof/>
        </w:rPr>
        <w:tab/>
      </w:r>
      <w:r>
        <w:rPr>
          <w:noProof/>
        </w:rPr>
        <w:fldChar w:fldCharType="begin"/>
      </w:r>
      <w:r>
        <w:rPr>
          <w:noProof/>
        </w:rPr>
        <w:instrText xml:space="preserve"> PAGEREF _Toc7521165 \h </w:instrText>
      </w:r>
      <w:r>
        <w:rPr>
          <w:noProof/>
        </w:rPr>
      </w:r>
      <w:r>
        <w:rPr>
          <w:noProof/>
        </w:rPr>
        <w:fldChar w:fldCharType="separate"/>
      </w:r>
      <w:r w:rsidR="007E6746">
        <w:rPr>
          <w:noProof/>
        </w:rPr>
        <w:t>4</w:t>
      </w:r>
      <w:r>
        <w:rPr>
          <w:noProof/>
        </w:rPr>
        <w:fldChar w:fldCharType="end"/>
      </w:r>
    </w:p>
    <w:p w14:paraId="55D8E4E4" w14:textId="77777777" w:rsidR="006D5C9D" w:rsidRDefault="006D5C9D">
      <w:pPr>
        <w:pStyle w:val="Inhopg2"/>
        <w:tabs>
          <w:tab w:val="left" w:pos="880"/>
        </w:tabs>
        <w:rPr>
          <w:rFonts w:asciiTheme="minorHAnsi" w:eastAsiaTheme="minorEastAsia" w:hAnsiTheme="minorHAnsi" w:cstheme="minorBidi"/>
          <w:noProof/>
          <w:sz w:val="22"/>
          <w:szCs w:val="22"/>
        </w:rPr>
      </w:pPr>
      <w:r>
        <w:rPr>
          <w:noProof/>
        </w:rPr>
        <w:t>1.2</w:t>
      </w:r>
      <w:r>
        <w:rPr>
          <w:rFonts w:asciiTheme="minorHAnsi" w:eastAsiaTheme="minorEastAsia" w:hAnsiTheme="minorHAnsi" w:cstheme="minorBidi"/>
          <w:noProof/>
          <w:sz w:val="22"/>
          <w:szCs w:val="22"/>
        </w:rPr>
        <w:tab/>
      </w:r>
      <w:r>
        <w:rPr>
          <w:noProof/>
        </w:rPr>
        <w:t>Leeswijzer</w:t>
      </w:r>
      <w:r>
        <w:rPr>
          <w:noProof/>
        </w:rPr>
        <w:tab/>
      </w:r>
      <w:r>
        <w:rPr>
          <w:noProof/>
        </w:rPr>
        <w:fldChar w:fldCharType="begin"/>
      </w:r>
      <w:r>
        <w:rPr>
          <w:noProof/>
        </w:rPr>
        <w:instrText xml:space="preserve"> PAGEREF _Toc7521166 \h </w:instrText>
      </w:r>
      <w:r>
        <w:rPr>
          <w:noProof/>
        </w:rPr>
      </w:r>
      <w:r>
        <w:rPr>
          <w:noProof/>
        </w:rPr>
        <w:fldChar w:fldCharType="separate"/>
      </w:r>
      <w:r w:rsidR="007E6746">
        <w:rPr>
          <w:noProof/>
        </w:rPr>
        <w:t>4</w:t>
      </w:r>
      <w:r>
        <w:rPr>
          <w:noProof/>
        </w:rPr>
        <w:fldChar w:fldCharType="end"/>
      </w:r>
    </w:p>
    <w:p w14:paraId="7CD1E327" w14:textId="77777777" w:rsidR="006D5C9D" w:rsidRDefault="006D5C9D">
      <w:pPr>
        <w:pStyle w:val="Inhopg1"/>
        <w:rPr>
          <w:rFonts w:asciiTheme="minorHAnsi" w:eastAsiaTheme="minorEastAsia" w:hAnsiTheme="minorHAnsi" w:cstheme="minorBidi"/>
          <w:noProof/>
          <w:sz w:val="22"/>
          <w:szCs w:val="22"/>
        </w:rPr>
      </w:pPr>
      <w:r>
        <w:rPr>
          <w:noProof/>
        </w:rPr>
        <w:t>2.</w:t>
      </w:r>
      <w:r>
        <w:rPr>
          <w:rFonts w:asciiTheme="minorHAnsi" w:eastAsiaTheme="minorEastAsia" w:hAnsiTheme="minorHAnsi" w:cstheme="minorBidi"/>
          <w:noProof/>
          <w:sz w:val="22"/>
          <w:szCs w:val="22"/>
        </w:rPr>
        <w:tab/>
      </w:r>
      <w:r>
        <w:rPr>
          <w:noProof/>
        </w:rPr>
        <w:t>Marktconsultatie</w:t>
      </w:r>
      <w:r>
        <w:rPr>
          <w:noProof/>
        </w:rPr>
        <w:tab/>
      </w:r>
      <w:r>
        <w:rPr>
          <w:noProof/>
        </w:rPr>
        <w:fldChar w:fldCharType="begin"/>
      </w:r>
      <w:r>
        <w:rPr>
          <w:noProof/>
        </w:rPr>
        <w:instrText xml:space="preserve"> PAGEREF _Toc7521167 \h </w:instrText>
      </w:r>
      <w:r>
        <w:rPr>
          <w:noProof/>
        </w:rPr>
      </w:r>
      <w:r>
        <w:rPr>
          <w:noProof/>
        </w:rPr>
        <w:fldChar w:fldCharType="separate"/>
      </w:r>
      <w:r w:rsidR="007E6746">
        <w:rPr>
          <w:noProof/>
        </w:rPr>
        <w:t>5</w:t>
      </w:r>
      <w:r>
        <w:rPr>
          <w:noProof/>
        </w:rPr>
        <w:fldChar w:fldCharType="end"/>
      </w:r>
    </w:p>
    <w:p w14:paraId="1B0457B1" w14:textId="77777777" w:rsidR="006D5C9D" w:rsidRDefault="006D5C9D">
      <w:pPr>
        <w:pStyle w:val="Inhopg2"/>
        <w:tabs>
          <w:tab w:val="left" w:pos="880"/>
        </w:tabs>
        <w:rPr>
          <w:rFonts w:asciiTheme="minorHAnsi" w:eastAsiaTheme="minorEastAsia" w:hAnsiTheme="minorHAnsi" w:cstheme="minorBidi"/>
          <w:noProof/>
          <w:sz w:val="22"/>
          <w:szCs w:val="22"/>
        </w:rPr>
      </w:pPr>
      <w:r>
        <w:rPr>
          <w:noProof/>
        </w:rPr>
        <w:t>2.1</w:t>
      </w:r>
      <w:r>
        <w:rPr>
          <w:rFonts w:asciiTheme="minorHAnsi" w:eastAsiaTheme="minorEastAsia" w:hAnsiTheme="minorHAnsi" w:cstheme="minorBidi"/>
          <w:noProof/>
          <w:sz w:val="22"/>
          <w:szCs w:val="22"/>
        </w:rPr>
        <w:tab/>
      </w:r>
      <w:r>
        <w:rPr>
          <w:noProof/>
        </w:rPr>
        <w:t>Doel Marktconsultatie</w:t>
      </w:r>
      <w:r>
        <w:rPr>
          <w:noProof/>
        </w:rPr>
        <w:tab/>
      </w:r>
      <w:r>
        <w:rPr>
          <w:noProof/>
        </w:rPr>
        <w:fldChar w:fldCharType="begin"/>
      </w:r>
      <w:r>
        <w:rPr>
          <w:noProof/>
        </w:rPr>
        <w:instrText xml:space="preserve"> PAGEREF _Toc7521168 \h </w:instrText>
      </w:r>
      <w:r>
        <w:rPr>
          <w:noProof/>
        </w:rPr>
      </w:r>
      <w:r>
        <w:rPr>
          <w:noProof/>
        </w:rPr>
        <w:fldChar w:fldCharType="separate"/>
      </w:r>
      <w:r w:rsidR="007E6746">
        <w:rPr>
          <w:noProof/>
        </w:rPr>
        <w:t>5</w:t>
      </w:r>
      <w:r>
        <w:rPr>
          <w:noProof/>
        </w:rPr>
        <w:fldChar w:fldCharType="end"/>
      </w:r>
    </w:p>
    <w:p w14:paraId="10A4D2FB" w14:textId="77777777" w:rsidR="006D5C9D" w:rsidRDefault="006D5C9D">
      <w:pPr>
        <w:pStyle w:val="Inhopg2"/>
        <w:tabs>
          <w:tab w:val="left" w:pos="880"/>
        </w:tabs>
        <w:rPr>
          <w:rFonts w:asciiTheme="minorHAnsi" w:eastAsiaTheme="minorEastAsia" w:hAnsiTheme="minorHAnsi" w:cstheme="minorBidi"/>
          <w:noProof/>
          <w:sz w:val="22"/>
          <w:szCs w:val="22"/>
        </w:rPr>
      </w:pPr>
      <w:r>
        <w:rPr>
          <w:noProof/>
        </w:rPr>
        <w:t>2.2</w:t>
      </w:r>
      <w:r>
        <w:rPr>
          <w:rFonts w:asciiTheme="minorHAnsi" w:eastAsiaTheme="minorEastAsia" w:hAnsiTheme="minorHAnsi" w:cstheme="minorBidi"/>
          <w:noProof/>
          <w:sz w:val="22"/>
          <w:szCs w:val="22"/>
        </w:rPr>
        <w:tab/>
      </w:r>
      <w:r>
        <w:rPr>
          <w:noProof/>
        </w:rPr>
        <w:t>Opzet Marktconsultatie</w:t>
      </w:r>
      <w:r>
        <w:rPr>
          <w:noProof/>
        </w:rPr>
        <w:tab/>
      </w:r>
      <w:r>
        <w:rPr>
          <w:noProof/>
        </w:rPr>
        <w:fldChar w:fldCharType="begin"/>
      </w:r>
      <w:r>
        <w:rPr>
          <w:noProof/>
        </w:rPr>
        <w:instrText xml:space="preserve"> PAGEREF _Toc7521169 \h </w:instrText>
      </w:r>
      <w:r>
        <w:rPr>
          <w:noProof/>
        </w:rPr>
      </w:r>
      <w:r>
        <w:rPr>
          <w:noProof/>
        </w:rPr>
        <w:fldChar w:fldCharType="separate"/>
      </w:r>
      <w:r w:rsidR="007E6746">
        <w:rPr>
          <w:noProof/>
        </w:rPr>
        <w:t>5</w:t>
      </w:r>
      <w:r>
        <w:rPr>
          <w:noProof/>
        </w:rPr>
        <w:fldChar w:fldCharType="end"/>
      </w:r>
    </w:p>
    <w:p w14:paraId="1E3EAB12" w14:textId="77777777" w:rsidR="006D5C9D" w:rsidRDefault="006D5C9D">
      <w:pPr>
        <w:pStyle w:val="Inhopg1"/>
        <w:rPr>
          <w:rFonts w:asciiTheme="minorHAnsi" w:eastAsiaTheme="minorEastAsia" w:hAnsiTheme="minorHAnsi" w:cstheme="minorBidi"/>
          <w:noProof/>
          <w:sz w:val="22"/>
          <w:szCs w:val="22"/>
        </w:rPr>
      </w:pPr>
      <w:r>
        <w:rPr>
          <w:noProof/>
        </w:rPr>
        <w:t>3.</w:t>
      </w:r>
      <w:r>
        <w:rPr>
          <w:rFonts w:asciiTheme="minorHAnsi" w:eastAsiaTheme="minorEastAsia" w:hAnsiTheme="minorHAnsi" w:cstheme="minorBidi"/>
          <w:noProof/>
          <w:sz w:val="22"/>
          <w:szCs w:val="22"/>
        </w:rPr>
        <w:tab/>
      </w:r>
      <w:r>
        <w:rPr>
          <w:noProof/>
        </w:rPr>
        <w:t>Procedure en Procedurevoorwaarden</w:t>
      </w:r>
      <w:r>
        <w:rPr>
          <w:noProof/>
        </w:rPr>
        <w:tab/>
      </w:r>
      <w:r>
        <w:rPr>
          <w:noProof/>
        </w:rPr>
        <w:fldChar w:fldCharType="begin"/>
      </w:r>
      <w:r>
        <w:rPr>
          <w:noProof/>
        </w:rPr>
        <w:instrText xml:space="preserve"> PAGEREF _Toc7521170 \h </w:instrText>
      </w:r>
      <w:r>
        <w:rPr>
          <w:noProof/>
        </w:rPr>
      </w:r>
      <w:r>
        <w:rPr>
          <w:noProof/>
        </w:rPr>
        <w:fldChar w:fldCharType="separate"/>
      </w:r>
      <w:r w:rsidR="007E6746">
        <w:rPr>
          <w:noProof/>
        </w:rPr>
        <w:t>8</w:t>
      </w:r>
      <w:r>
        <w:rPr>
          <w:noProof/>
        </w:rPr>
        <w:fldChar w:fldCharType="end"/>
      </w:r>
    </w:p>
    <w:p w14:paraId="65359ABE" w14:textId="77777777" w:rsidR="006D5C9D" w:rsidRDefault="006D5C9D">
      <w:pPr>
        <w:pStyle w:val="Inhopg2"/>
        <w:tabs>
          <w:tab w:val="left" w:pos="880"/>
        </w:tabs>
        <w:rPr>
          <w:rFonts w:asciiTheme="minorHAnsi" w:eastAsiaTheme="minorEastAsia" w:hAnsiTheme="minorHAnsi" w:cstheme="minorBidi"/>
          <w:noProof/>
          <w:sz w:val="22"/>
          <w:szCs w:val="22"/>
        </w:rPr>
      </w:pPr>
      <w:r>
        <w:rPr>
          <w:noProof/>
        </w:rPr>
        <w:t>3.1</w:t>
      </w:r>
      <w:r>
        <w:rPr>
          <w:rFonts w:asciiTheme="minorHAnsi" w:eastAsiaTheme="minorEastAsia" w:hAnsiTheme="minorHAnsi" w:cstheme="minorBidi"/>
          <w:noProof/>
          <w:sz w:val="22"/>
          <w:szCs w:val="22"/>
        </w:rPr>
        <w:tab/>
      </w:r>
      <w:r>
        <w:rPr>
          <w:noProof/>
        </w:rPr>
        <w:t>Procedurevoorwaarden</w:t>
      </w:r>
      <w:r>
        <w:rPr>
          <w:noProof/>
        </w:rPr>
        <w:tab/>
      </w:r>
      <w:r>
        <w:rPr>
          <w:noProof/>
        </w:rPr>
        <w:fldChar w:fldCharType="begin"/>
      </w:r>
      <w:r>
        <w:rPr>
          <w:noProof/>
        </w:rPr>
        <w:instrText xml:space="preserve"> PAGEREF _Toc7521171 \h </w:instrText>
      </w:r>
      <w:r>
        <w:rPr>
          <w:noProof/>
        </w:rPr>
      </w:r>
      <w:r>
        <w:rPr>
          <w:noProof/>
        </w:rPr>
        <w:fldChar w:fldCharType="separate"/>
      </w:r>
      <w:r w:rsidR="007E6746">
        <w:rPr>
          <w:noProof/>
        </w:rPr>
        <w:t>9</w:t>
      </w:r>
      <w:r>
        <w:rPr>
          <w:noProof/>
        </w:rPr>
        <w:fldChar w:fldCharType="end"/>
      </w:r>
    </w:p>
    <w:p w14:paraId="547E569F" w14:textId="77777777" w:rsidR="006D5C9D" w:rsidRDefault="006D5C9D">
      <w:pPr>
        <w:pStyle w:val="Inhopg1"/>
        <w:rPr>
          <w:rFonts w:asciiTheme="minorHAnsi" w:eastAsiaTheme="minorEastAsia" w:hAnsiTheme="minorHAnsi" w:cstheme="minorBidi"/>
          <w:noProof/>
          <w:sz w:val="22"/>
          <w:szCs w:val="22"/>
        </w:rPr>
      </w:pPr>
      <w:r>
        <w:rPr>
          <w:noProof/>
        </w:rPr>
        <w:t>4.</w:t>
      </w:r>
      <w:r>
        <w:rPr>
          <w:rFonts w:asciiTheme="minorHAnsi" w:eastAsiaTheme="minorEastAsia" w:hAnsiTheme="minorHAnsi" w:cstheme="minorBidi"/>
          <w:noProof/>
          <w:sz w:val="22"/>
          <w:szCs w:val="22"/>
        </w:rPr>
        <w:tab/>
      </w:r>
      <w:r>
        <w:rPr>
          <w:noProof/>
        </w:rPr>
        <w:t>Planning en Aanmelding</w:t>
      </w:r>
      <w:r>
        <w:rPr>
          <w:noProof/>
        </w:rPr>
        <w:tab/>
      </w:r>
      <w:r>
        <w:rPr>
          <w:noProof/>
        </w:rPr>
        <w:fldChar w:fldCharType="begin"/>
      </w:r>
      <w:r>
        <w:rPr>
          <w:noProof/>
        </w:rPr>
        <w:instrText xml:space="preserve"> PAGEREF _Toc7521172 \h </w:instrText>
      </w:r>
      <w:r>
        <w:rPr>
          <w:noProof/>
        </w:rPr>
      </w:r>
      <w:r>
        <w:rPr>
          <w:noProof/>
        </w:rPr>
        <w:fldChar w:fldCharType="separate"/>
      </w:r>
      <w:r w:rsidR="007E6746">
        <w:rPr>
          <w:noProof/>
        </w:rPr>
        <w:t>10</w:t>
      </w:r>
      <w:r>
        <w:rPr>
          <w:noProof/>
        </w:rPr>
        <w:fldChar w:fldCharType="end"/>
      </w:r>
    </w:p>
    <w:p w14:paraId="0DCDE54F" w14:textId="77777777" w:rsidR="006D5C9D" w:rsidRDefault="006D5C9D">
      <w:pPr>
        <w:pStyle w:val="Inhopg2"/>
        <w:tabs>
          <w:tab w:val="left" w:pos="880"/>
        </w:tabs>
        <w:rPr>
          <w:rFonts w:asciiTheme="minorHAnsi" w:eastAsiaTheme="minorEastAsia" w:hAnsiTheme="minorHAnsi" w:cstheme="minorBidi"/>
          <w:noProof/>
          <w:sz w:val="22"/>
          <w:szCs w:val="22"/>
        </w:rPr>
      </w:pPr>
      <w:r>
        <w:rPr>
          <w:noProof/>
        </w:rPr>
        <w:t>4.1</w:t>
      </w:r>
      <w:r>
        <w:rPr>
          <w:rFonts w:asciiTheme="minorHAnsi" w:eastAsiaTheme="minorEastAsia" w:hAnsiTheme="minorHAnsi" w:cstheme="minorBidi"/>
          <w:noProof/>
          <w:sz w:val="22"/>
          <w:szCs w:val="22"/>
        </w:rPr>
        <w:tab/>
      </w:r>
      <w:r>
        <w:rPr>
          <w:noProof/>
        </w:rPr>
        <w:t>Planning</w:t>
      </w:r>
      <w:r>
        <w:rPr>
          <w:noProof/>
        </w:rPr>
        <w:tab/>
      </w:r>
      <w:r>
        <w:rPr>
          <w:noProof/>
        </w:rPr>
        <w:fldChar w:fldCharType="begin"/>
      </w:r>
      <w:r>
        <w:rPr>
          <w:noProof/>
        </w:rPr>
        <w:instrText xml:space="preserve"> PAGEREF _Toc7521173 \h </w:instrText>
      </w:r>
      <w:r>
        <w:rPr>
          <w:noProof/>
        </w:rPr>
      </w:r>
      <w:r>
        <w:rPr>
          <w:noProof/>
        </w:rPr>
        <w:fldChar w:fldCharType="separate"/>
      </w:r>
      <w:r w:rsidR="007E6746">
        <w:rPr>
          <w:noProof/>
        </w:rPr>
        <w:t>10</w:t>
      </w:r>
      <w:r>
        <w:rPr>
          <w:noProof/>
        </w:rPr>
        <w:fldChar w:fldCharType="end"/>
      </w:r>
    </w:p>
    <w:p w14:paraId="2EE2CF7B" w14:textId="77777777" w:rsidR="006D5C9D" w:rsidRDefault="006D5C9D">
      <w:pPr>
        <w:pStyle w:val="Inhopg2"/>
        <w:tabs>
          <w:tab w:val="left" w:pos="880"/>
        </w:tabs>
        <w:rPr>
          <w:rFonts w:asciiTheme="minorHAnsi" w:eastAsiaTheme="minorEastAsia" w:hAnsiTheme="minorHAnsi" w:cstheme="minorBidi"/>
          <w:noProof/>
          <w:sz w:val="22"/>
          <w:szCs w:val="22"/>
        </w:rPr>
      </w:pPr>
      <w:r>
        <w:rPr>
          <w:noProof/>
        </w:rPr>
        <w:t>4.2</w:t>
      </w:r>
      <w:r>
        <w:rPr>
          <w:rFonts w:asciiTheme="minorHAnsi" w:eastAsiaTheme="minorEastAsia" w:hAnsiTheme="minorHAnsi" w:cstheme="minorBidi"/>
          <w:noProof/>
          <w:sz w:val="22"/>
          <w:szCs w:val="22"/>
        </w:rPr>
        <w:tab/>
      </w:r>
      <w:r>
        <w:rPr>
          <w:noProof/>
        </w:rPr>
        <w:t>Aanmelding</w:t>
      </w:r>
      <w:r>
        <w:rPr>
          <w:noProof/>
        </w:rPr>
        <w:tab/>
      </w:r>
      <w:r>
        <w:rPr>
          <w:noProof/>
        </w:rPr>
        <w:fldChar w:fldCharType="begin"/>
      </w:r>
      <w:r>
        <w:rPr>
          <w:noProof/>
        </w:rPr>
        <w:instrText xml:space="preserve"> PAGEREF _Toc7521174 \h </w:instrText>
      </w:r>
      <w:r>
        <w:rPr>
          <w:noProof/>
        </w:rPr>
      </w:r>
      <w:r>
        <w:rPr>
          <w:noProof/>
        </w:rPr>
        <w:fldChar w:fldCharType="separate"/>
      </w:r>
      <w:r w:rsidR="007E6746">
        <w:rPr>
          <w:noProof/>
        </w:rPr>
        <w:t>10</w:t>
      </w:r>
      <w:r>
        <w:rPr>
          <w:noProof/>
        </w:rPr>
        <w:fldChar w:fldCharType="end"/>
      </w:r>
    </w:p>
    <w:p w14:paraId="4E3E7BF9" w14:textId="77777777" w:rsidR="006D5C9D" w:rsidRDefault="006D5C9D">
      <w:pPr>
        <w:pStyle w:val="Inhopg2"/>
        <w:tabs>
          <w:tab w:val="left" w:pos="880"/>
        </w:tabs>
        <w:rPr>
          <w:rFonts w:asciiTheme="minorHAnsi" w:eastAsiaTheme="minorEastAsia" w:hAnsiTheme="minorHAnsi" w:cstheme="minorBidi"/>
          <w:noProof/>
          <w:sz w:val="22"/>
          <w:szCs w:val="22"/>
        </w:rPr>
      </w:pPr>
      <w:r>
        <w:rPr>
          <w:noProof/>
        </w:rPr>
        <w:t>4.3</w:t>
      </w:r>
      <w:r>
        <w:rPr>
          <w:rFonts w:asciiTheme="minorHAnsi" w:eastAsiaTheme="minorEastAsia" w:hAnsiTheme="minorHAnsi" w:cstheme="minorBidi"/>
          <w:noProof/>
          <w:sz w:val="22"/>
          <w:szCs w:val="22"/>
        </w:rPr>
        <w:tab/>
      </w:r>
      <w:r>
        <w:rPr>
          <w:noProof/>
        </w:rPr>
        <w:t>Eindverslag marktconsultatie</w:t>
      </w:r>
      <w:r>
        <w:rPr>
          <w:noProof/>
        </w:rPr>
        <w:tab/>
      </w:r>
      <w:r>
        <w:rPr>
          <w:noProof/>
        </w:rPr>
        <w:fldChar w:fldCharType="begin"/>
      </w:r>
      <w:r>
        <w:rPr>
          <w:noProof/>
        </w:rPr>
        <w:instrText xml:space="preserve"> PAGEREF _Toc7521175 \h </w:instrText>
      </w:r>
      <w:r>
        <w:rPr>
          <w:noProof/>
        </w:rPr>
      </w:r>
      <w:r>
        <w:rPr>
          <w:noProof/>
        </w:rPr>
        <w:fldChar w:fldCharType="separate"/>
      </w:r>
      <w:r w:rsidR="007E6746">
        <w:rPr>
          <w:noProof/>
        </w:rPr>
        <w:t>10</w:t>
      </w:r>
      <w:r>
        <w:rPr>
          <w:noProof/>
        </w:rPr>
        <w:fldChar w:fldCharType="end"/>
      </w:r>
    </w:p>
    <w:p w14:paraId="4E26D493" w14:textId="77777777" w:rsidR="006D5C9D" w:rsidRDefault="006D5C9D">
      <w:pPr>
        <w:pStyle w:val="Inhopg2"/>
        <w:tabs>
          <w:tab w:val="left" w:pos="880"/>
        </w:tabs>
        <w:rPr>
          <w:rFonts w:asciiTheme="minorHAnsi" w:eastAsiaTheme="minorEastAsia" w:hAnsiTheme="minorHAnsi" w:cstheme="minorBidi"/>
          <w:noProof/>
          <w:sz w:val="22"/>
          <w:szCs w:val="22"/>
        </w:rPr>
      </w:pPr>
      <w:r>
        <w:rPr>
          <w:noProof/>
        </w:rPr>
        <w:t>4.4</w:t>
      </w:r>
      <w:r>
        <w:rPr>
          <w:rFonts w:asciiTheme="minorHAnsi" w:eastAsiaTheme="minorEastAsia" w:hAnsiTheme="minorHAnsi" w:cstheme="minorBidi"/>
          <w:noProof/>
          <w:sz w:val="22"/>
          <w:szCs w:val="22"/>
        </w:rPr>
        <w:tab/>
      </w:r>
      <w:r>
        <w:rPr>
          <w:noProof/>
        </w:rPr>
        <w:t>Contact</w:t>
      </w:r>
      <w:r>
        <w:rPr>
          <w:noProof/>
        </w:rPr>
        <w:tab/>
      </w:r>
      <w:r>
        <w:rPr>
          <w:noProof/>
        </w:rPr>
        <w:fldChar w:fldCharType="begin"/>
      </w:r>
      <w:r>
        <w:rPr>
          <w:noProof/>
        </w:rPr>
        <w:instrText xml:space="preserve"> PAGEREF _Toc7521176 \h </w:instrText>
      </w:r>
      <w:r>
        <w:rPr>
          <w:noProof/>
        </w:rPr>
      </w:r>
      <w:r>
        <w:rPr>
          <w:noProof/>
        </w:rPr>
        <w:fldChar w:fldCharType="separate"/>
      </w:r>
      <w:r w:rsidR="007E6746">
        <w:rPr>
          <w:noProof/>
        </w:rPr>
        <w:t>11</w:t>
      </w:r>
      <w:r>
        <w:rPr>
          <w:noProof/>
        </w:rPr>
        <w:fldChar w:fldCharType="end"/>
      </w:r>
    </w:p>
    <w:p w14:paraId="42B5F26E" w14:textId="77777777" w:rsidR="006D5C9D" w:rsidRDefault="006D5C9D">
      <w:pPr>
        <w:pStyle w:val="Inhopg1"/>
        <w:rPr>
          <w:rFonts w:asciiTheme="minorHAnsi" w:eastAsiaTheme="minorEastAsia" w:hAnsiTheme="minorHAnsi" w:cstheme="minorBidi"/>
          <w:noProof/>
          <w:sz w:val="22"/>
          <w:szCs w:val="22"/>
        </w:rPr>
      </w:pPr>
      <w:r>
        <w:rPr>
          <w:noProof/>
        </w:rPr>
        <w:t>5.</w:t>
      </w:r>
      <w:r>
        <w:rPr>
          <w:rFonts w:asciiTheme="minorHAnsi" w:eastAsiaTheme="minorEastAsia" w:hAnsiTheme="minorHAnsi" w:cstheme="minorBidi"/>
          <w:noProof/>
          <w:sz w:val="22"/>
          <w:szCs w:val="22"/>
        </w:rPr>
        <w:tab/>
      </w:r>
      <w:r>
        <w:rPr>
          <w:noProof/>
        </w:rPr>
        <w:t>Projectomschrijving</w:t>
      </w:r>
      <w:r>
        <w:rPr>
          <w:noProof/>
        </w:rPr>
        <w:tab/>
      </w:r>
      <w:r>
        <w:rPr>
          <w:noProof/>
        </w:rPr>
        <w:fldChar w:fldCharType="begin"/>
      </w:r>
      <w:r>
        <w:rPr>
          <w:noProof/>
        </w:rPr>
        <w:instrText xml:space="preserve"> PAGEREF _Toc7521177 \h </w:instrText>
      </w:r>
      <w:r>
        <w:rPr>
          <w:noProof/>
        </w:rPr>
      </w:r>
      <w:r>
        <w:rPr>
          <w:noProof/>
        </w:rPr>
        <w:fldChar w:fldCharType="separate"/>
      </w:r>
      <w:r w:rsidR="007E6746">
        <w:rPr>
          <w:noProof/>
        </w:rPr>
        <w:t>12</w:t>
      </w:r>
      <w:r>
        <w:rPr>
          <w:noProof/>
        </w:rPr>
        <w:fldChar w:fldCharType="end"/>
      </w:r>
    </w:p>
    <w:p w14:paraId="5922366F" w14:textId="77777777" w:rsidR="006D5C9D" w:rsidRDefault="006D5C9D">
      <w:pPr>
        <w:pStyle w:val="Inhopg2"/>
        <w:tabs>
          <w:tab w:val="left" w:pos="880"/>
        </w:tabs>
        <w:rPr>
          <w:rFonts w:asciiTheme="minorHAnsi" w:eastAsiaTheme="minorEastAsia" w:hAnsiTheme="minorHAnsi" w:cstheme="minorBidi"/>
          <w:noProof/>
          <w:sz w:val="22"/>
          <w:szCs w:val="22"/>
        </w:rPr>
      </w:pPr>
      <w:r>
        <w:rPr>
          <w:noProof/>
        </w:rPr>
        <w:t>5.1</w:t>
      </w:r>
      <w:r>
        <w:rPr>
          <w:rFonts w:asciiTheme="minorHAnsi" w:eastAsiaTheme="minorEastAsia" w:hAnsiTheme="minorHAnsi" w:cstheme="minorBidi"/>
          <w:noProof/>
          <w:sz w:val="22"/>
          <w:szCs w:val="22"/>
        </w:rPr>
        <w:tab/>
      </w:r>
      <w:r>
        <w:rPr>
          <w:noProof/>
        </w:rPr>
        <w:t>Projectgebied</w:t>
      </w:r>
      <w:r>
        <w:rPr>
          <w:noProof/>
        </w:rPr>
        <w:tab/>
      </w:r>
      <w:r>
        <w:rPr>
          <w:noProof/>
        </w:rPr>
        <w:fldChar w:fldCharType="begin"/>
      </w:r>
      <w:r>
        <w:rPr>
          <w:noProof/>
        </w:rPr>
        <w:instrText xml:space="preserve"> PAGEREF _Toc7521178 \h </w:instrText>
      </w:r>
      <w:r>
        <w:rPr>
          <w:noProof/>
        </w:rPr>
      </w:r>
      <w:r>
        <w:rPr>
          <w:noProof/>
        </w:rPr>
        <w:fldChar w:fldCharType="separate"/>
      </w:r>
      <w:r w:rsidR="007E6746">
        <w:rPr>
          <w:noProof/>
        </w:rPr>
        <w:t>12</w:t>
      </w:r>
      <w:r>
        <w:rPr>
          <w:noProof/>
        </w:rPr>
        <w:fldChar w:fldCharType="end"/>
      </w:r>
    </w:p>
    <w:p w14:paraId="108F1D50" w14:textId="77777777" w:rsidR="006D5C9D" w:rsidRDefault="006D5C9D">
      <w:pPr>
        <w:pStyle w:val="Inhopg2"/>
        <w:tabs>
          <w:tab w:val="left" w:pos="880"/>
        </w:tabs>
        <w:rPr>
          <w:rFonts w:asciiTheme="minorHAnsi" w:eastAsiaTheme="minorEastAsia" w:hAnsiTheme="minorHAnsi" w:cstheme="minorBidi"/>
          <w:noProof/>
          <w:sz w:val="22"/>
          <w:szCs w:val="22"/>
        </w:rPr>
      </w:pPr>
      <w:r>
        <w:rPr>
          <w:noProof/>
        </w:rPr>
        <w:t>5.2</w:t>
      </w:r>
      <w:r>
        <w:rPr>
          <w:rFonts w:asciiTheme="minorHAnsi" w:eastAsiaTheme="minorEastAsia" w:hAnsiTheme="minorHAnsi" w:cstheme="minorBidi"/>
          <w:noProof/>
          <w:sz w:val="22"/>
          <w:szCs w:val="22"/>
        </w:rPr>
        <w:tab/>
      </w:r>
      <w:r>
        <w:rPr>
          <w:noProof/>
        </w:rPr>
        <w:t>Randvoorwaarden</w:t>
      </w:r>
      <w:r>
        <w:rPr>
          <w:noProof/>
        </w:rPr>
        <w:tab/>
      </w:r>
      <w:r>
        <w:rPr>
          <w:noProof/>
        </w:rPr>
        <w:fldChar w:fldCharType="begin"/>
      </w:r>
      <w:r>
        <w:rPr>
          <w:noProof/>
        </w:rPr>
        <w:instrText xml:space="preserve"> PAGEREF _Toc7521179 \h </w:instrText>
      </w:r>
      <w:r>
        <w:rPr>
          <w:noProof/>
        </w:rPr>
      </w:r>
      <w:r>
        <w:rPr>
          <w:noProof/>
        </w:rPr>
        <w:fldChar w:fldCharType="separate"/>
      </w:r>
      <w:r w:rsidR="007E6746">
        <w:rPr>
          <w:noProof/>
        </w:rPr>
        <w:t>12</w:t>
      </w:r>
      <w:r>
        <w:rPr>
          <w:noProof/>
        </w:rPr>
        <w:fldChar w:fldCharType="end"/>
      </w:r>
    </w:p>
    <w:p w14:paraId="5D64497F" w14:textId="77777777" w:rsidR="006D5C9D" w:rsidRDefault="006D5C9D">
      <w:pPr>
        <w:pStyle w:val="Inhopg3"/>
        <w:tabs>
          <w:tab w:val="left" w:pos="1540"/>
        </w:tabs>
        <w:rPr>
          <w:rFonts w:asciiTheme="minorHAnsi" w:eastAsiaTheme="minorEastAsia" w:hAnsiTheme="minorHAnsi" w:cstheme="minorBidi"/>
          <w:noProof/>
          <w:sz w:val="22"/>
          <w:szCs w:val="22"/>
        </w:rPr>
      </w:pPr>
      <w:r w:rsidRPr="00533378">
        <w:rPr>
          <w:noProof/>
        </w:rPr>
        <w:t>5.2.1</w:t>
      </w:r>
      <w:r>
        <w:rPr>
          <w:rFonts w:asciiTheme="minorHAnsi" w:eastAsiaTheme="minorEastAsia" w:hAnsiTheme="minorHAnsi" w:cstheme="minorBidi"/>
          <w:noProof/>
          <w:sz w:val="22"/>
          <w:szCs w:val="22"/>
        </w:rPr>
        <w:tab/>
      </w:r>
      <w:r w:rsidRPr="00533378">
        <w:rPr>
          <w:noProof/>
        </w:rPr>
        <w:t>Randvoorwaarden</w:t>
      </w:r>
      <w:r w:rsidRPr="008A19D2">
        <w:rPr>
          <w:b/>
          <w:noProof/>
        </w:rPr>
        <w:t xml:space="preserve"> </w:t>
      </w:r>
      <w:r w:rsidRPr="00533378">
        <w:rPr>
          <w:noProof/>
        </w:rPr>
        <w:t>ontwerp</w:t>
      </w:r>
      <w:r>
        <w:rPr>
          <w:noProof/>
        </w:rPr>
        <w:tab/>
      </w:r>
      <w:r>
        <w:rPr>
          <w:noProof/>
        </w:rPr>
        <w:fldChar w:fldCharType="begin"/>
      </w:r>
      <w:r>
        <w:rPr>
          <w:noProof/>
        </w:rPr>
        <w:instrText xml:space="preserve"> PAGEREF _Toc7521180 \h </w:instrText>
      </w:r>
      <w:r>
        <w:rPr>
          <w:noProof/>
        </w:rPr>
      </w:r>
      <w:r>
        <w:rPr>
          <w:noProof/>
        </w:rPr>
        <w:fldChar w:fldCharType="separate"/>
      </w:r>
      <w:r w:rsidR="007E6746">
        <w:rPr>
          <w:noProof/>
        </w:rPr>
        <w:t>12</w:t>
      </w:r>
      <w:r>
        <w:rPr>
          <w:noProof/>
        </w:rPr>
        <w:fldChar w:fldCharType="end"/>
      </w:r>
    </w:p>
    <w:p w14:paraId="6B647942" w14:textId="77777777" w:rsidR="006D5C9D" w:rsidRDefault="006D5C9D">
      <w:pPr>
        <w:pStyle w:val="Inhopg3"/>
        <w:tabs>
          <w:tab w:val="left" w:pos="1540"/>
        </w:tabs>
        <w:rPr>
          <w:rFonts w:asciiTheme="minorHAnsi" w:eastAsiaTheme="minorEastAsia" w:hAnsiTheme="minorHAnsi" w:cstheme="minorBidi"/>
          <w:noProof/>
          <w:sz w:val="22"/>
          <w:szCs w:val="22"/>
        </w:rPr>
      </w:pPr>
      <w:r w:rsidRPr="00533378">
        <w:rPr>
          <w:noProof/>
        </w:rPr>
        <w:t>5.2.2</w:t>
      </w:r>
      <w:r>
        <w:rPr>
          <w:rFonts w:asciiTheme="minorHAnsi" w:eastAsiaTheme="minorEastAsia" w:hAnsiTheme="minorHAnsi" w:cstheme="minorBidi"/>
          <w:noProof/>
          <w:sz w:val="22"/>
          <w:szCs w:val="22"/>
        </w:rPr>
        <w:tab/>
      </w:r>
      <w:r w:rsidRPr="00533378">
        <w:rPr>
          <w:noProof/>
        </w:rPr>
        <w:t>Randvoorwaarden</w:t>
      </w:r>
      <w:r w:rsidRPr="008A19D2">
        <w:rPr>
          <w:b/>
          <w:noProof/>
        </w:rPr>
        <w:t xml:space="preserve"> </w:t>
      </w:r>
      <w:r w:rsidRPr="00533378">
        <w:rPr>
          <w:noProof/>
        </w:rPr>
        <w:t>tijdens</w:t>
      </w:r>
      <w:r w:rsidRPr="008A19D2">
        <w:rPr>
          <w:b/>
          <w:noProof/>
        </w:rPr>
        <w:t xml:space="preserve"> </w:t>
      </w:r>
      <w:r w:rsidRPr="00533378">
        <w:rPr>
          <w:noProof/>
        </w:rPr>
        <w:t>realisatie</w:t>
      </w:r>
      <w:r>
        <w:rPr>
          <w:noProof/>
        </w:rPr>
        <w:tab/>
      </w:r>
      <w:r>
        <w:rPr>
          <w:noProof/>
        </w:rPr>
        <w:fldChar w:fldCharType="begin"/>
      </w:r>
      <w:r>
        <w:rPr>
          <w:noProof/>
        </w:rPr>
        <w:instrText xml:space="preserve"> PAGEREF _Toc7521181 \h </w:instrText>
      </w:r>
      <w:r>
        <w:rPr>
          <w:noProof/>
        </w:rPr>
      </w:r>
      <w:r>
        <w:rPr>
          <w:noProof/>
        </w:rPr>
        <w:fldChar w:fldCharType="separate"/>
      </w:r>
      <w:r w:rsidR="007E6746">
        <w:rPr>
          <w:noProof/>
        </w:rPr>
        <w:t>12</w:t>
      </w:r>
      <w:r>
        <w:rPr>
          <w:noProof/>
        </w:rPr>
        <w:fldChar w:fldCharType="end"/>
      </w:r>
    </w:p>
    <w:p w14:paraId="088CB6F1" w14:textId="77777777" w:rsidR="006D5C9D" w:rsidRDefault="006D5C9D">
      <w:pPr>
        <w:pStyle w:val="Inhopg3"/>
        <w:tabs>
          <w:tab w:val="left" w:pos="1540"/>
        </w:tabs>
        <w:rPr>
          <w:rFonts w:asciiTheme="minorHAnsi" w:eastAsiaTheme="minorEastAsia" w:hAnsiTheme="minorHAnsi" w:cstheme="minorBidi"/>
          <w:noProof/>
          <w:sz w:val="22"/>
          <w:szCs w:val="22"/>
        </w:rPr>
      </w:pPr>
      <w:r w:rsidRPr="00533378">
        <w:rPr>
          <w:noProof/>
        </w:rPr>
        <w:t>5.2.3</w:t>
      </w:r>
      <w:r>
        <w:rPr>
          <w:rFonts w:asciiTheme="minorHAnsi" w:eastAsiaTheme="minorEastAsia" w:hAnsiTheme="minorHAnsi" w:cstheme="minorBidi"/>
          <w:noProof/>
          <w:sz w:val="22"/>
          <w:szCs w:val="22"/>
        </w:rPr>
        <w:tab/>
      </w:r>
      <w:r w:rsidRPr="00533378">
        <w:rPr>
          <w:noProof/>
        </w:rPr>
        <w:t>Gebruiksfase</w:t>
      </w:r>
      <w:r>
        <w:rPr>
          <w:noProof/>
        </w:rPr>
        <w:tab/>
      </w:r>
      <w:r>
        <w:rPr>
          <w:noProof/>
        </w:rPr>
        <w:fldChar w:fldCharType="begin"/>
      </w:r>
      <w:r>
        <w:rPr>
          <w:noProof/>
        </w:rPr>
        <w:instrText xml:space="preserve"> PAGEREF _Toc7521182 \h </w:instrText>
      </w:r>
      <w:r>
        <w:rPr>
          <w:noProof/>
        </w:rPr>
      </w:r>
      <w:r>
        <w:rPr>
          <w:noProof/>
        </w:rPr>
        <w:fldChar w:fldCharType="separate"/>
      </w:r>
      <w:r w:rsidR="007E6746">
        <w:rPr>
          <w:noProof/>
        </w:rPr>
        <w:t>12</w:t>
      </w:r>
      <w:r>
        <w:rPr>
          <w:noProof/>
        </w:rPr>
        <w:fldChar w:fldCharType="end"/>
      </w:r>
    </w:p>
    <w:p w14:paraId="1952E6A3" w14:textId="77777777" w:rsidR="006D5C9D" w:rsidRDefault="006D5C9D">
      <w:pPr>
        <w:pStyle w:val="Inhopg7"/>
        <w:tabs>
          <w:tab w:val="left" w:pos="1540"/>
        </w:tabs>
        <w:rPr>
          <w:rFonts w:asciiTheme="minorHAnsi" w:eastAsiaTheme="minorEastAsia" w:hAnsiTheme="minorHAnsi" w:cstheme="minorBidi"/>
          <w:noProof/>
          <w:sz w:val="22"/>
          <w:szCs w:val="22"/>
        </w:rPr>
      </w:pPr>
      <w:r>
        <w:rPr>
          <w:noProof/>
        </w:rPr>
        <w:t>Bijlage 1.</w:t>
      </w:r>
      <w:r>
        <w:rPr>
          <w:rFonts w:asciiTheme="minorHAnsi" w:eastAsiaTheme="minorEastAsia" w:hAnsiTheme="minorHAnsi" w:cstheme="minorBidi"/>
          <w:noProof/>
          <w:sz w:val="22"/>
          <w:szCs w:val="22"/>
        </w:rPr>
        <w:tab/>
      </w:r>
      <w:r>
        <w:rPr>
          <w:noProof/>
        </w:rPr>
        <w:t>Antwoordformulier</w:t>
      </w:r>
      <w:r>
        <w:rPr>
          <w:noProof/>
        </w:rPr>
        <w:tab/>
      </w:r>
      <w:r>
        <w:rPr>
          <w:noProof/>
        </w:rPr>
        <w:fldChar w:fldCharType="begin"/>
      </w:r>
      <w:r>
        <w:rPr>
          <w:noProof/>
        </w:rPr>
        <w:instrText xml:space="preserve"> PAGEREF _Toc7521183 \h </w:instrText>
      </w:r>
      <w:r>
        <w:rPr>
          <w:noProof/>
        </w:rPr>
      </w:r>
      <w:r>
        <w:rPr>
          <w:noProof/>
        </w:rPr>
        <w:fldChar w:fldCharType="separate"/>
      </w:r>
      <w:r w:rsidR="007E6746">
        <w:rPr>
          <w:noProof/>
        </w:rPr>
        <w:t>13</w:t>
      </w:r>
      <w:r>
        <w:rPr>
          <w:noProof/>
        </w:rPr>
        <w:fldChar w:fldCharType="end"/>
      </w:r>
    </w:p>
    <w:p w14:paraId="1C66BFB4" w14:textId="77777777" w:rsidR="003A5759" w:rsidRPr="00663CE4" w:rsidRDefault="0086278B" w:rsidP="0086278B">
      <w:r w:rsidRPr="00663CE4">
        <w:rPr>
          <w:b/>
        </w:rPr>
        <w:fldChar w:fldCharType="end"/>
      </w:r>
    </w:p>
    <w:p w14:paraId="2CD5109E" w14:textId="77777777" w:rsidR="003A5759" w:rsidRPr="00663CE4" w:rsidRDefault="003A5759" w:rsidP="003A5759"/>
    <w:p w14:paraId="04EB4808" w14:textId="77777777" w:rsidR="003A5759" w:rsidRPr="00663CE4" w:rsidRDefault="003A5759" w:rsidP="003A5759"/>
    <w:p w14:paraId="51370B16" w14:textId="77777777" w:rsidR="003A5759" w:rsidRPr="00663CE4" w:rsidRDefault="003A5759" w:rsidP="003A5759"/>
    <w:p w14:paraId="47B11CF7" w14:textId="77777777" w:rsidR="0086278B" w:rsidRPr="00663CE4" w:rsidRDefault="003A5759" w:rsidP="003A5759">
      <w:pPr>
        <w:tabs>
          <w:tab w:val="clear" w:pos="380"/>
          <w:tab w:val="left" w:pos="5040"/>
        </w:tabs>
      </w:pPr>
      <w:r w:rsidRPr="00663CE4">
        <w:tab/>
      </w:r>
    </w:p>
    <w:p w14:paraId="70B0FEA1" w14:textId="77777777" w:rsidR="002C33B3" w:rsidRDefault="0018640E" w:rsidP="000C4380">
      <w:pPr>
        <w:pStyle w:val="Kop1"/>
        <w:tabs>
          <w:tab w:val="left" w:pos="567"/>
          <w:tab w:val="left" w:pos="709"/>
        </w:tabs>
      </w:pPr>
      <w:bookmarkStart w:id="0" w:name="_Toc7521164"/>
      <w:r>
        <w:lastRenderedPageBreak/>
        <w:tab/>
      </w:r>
      <w:r>
        <w:tab/>
      </w:r>
      <w:r w:rsidR="002C33B3">
        <w:t>Inleiding</w:t>
      </w:r>
      <w:bookmarkEnd w:id="0"/>
    </w:p>
    <w:p w14:paraId="51254A97" w14:textId="73E785F1" w:rsidR="00D500FD" w:rsidRDefault="00D500FD" w:rsidP="00D500FD">
      <w:pPr>
        <w:tabs>
          <w:tab w:val="left" w:pos="567"/>
          <w:tab w:val="left" w:pos="709"/>
        </w:tabs>
        <w:ind w:left="709"/>
      </w:pPr>
      <w:r>
        <w:t>Bescherming tegen overstromingen is een eerste voorwaarde om veilig te kunnen wonen en werken. Het hoogheemraadschap van Rijnland</w:t>
      </w:r>
      <w:r w:rsidR="000441F1">
        <w:t xml:space="preserve"> (HHR) en het hoogheemraadschap van Schieland en de Krimpenerwaard</w:t>
      </w:r>
      <w:r w:rsidR="0065518F">
        <w:t xml:space="preserve"> </w:t>
      </w:r>
      <w:r w:rsidR="000441F1">
        <w:t>(HHSK)</w:t>
      </w:r>
      <w:r>
        <w:t xml:space="preserve"> zorg</w:t>
      </w:r>
      <w:r w:rsidR="000441F1">
        <w:t>en</w:t>
      </w:r>
      <w:r>
        <w:t xml:space="preserve"> al eeuwenlang voor de (water)veiligheid in </w:t>
      </w:r>
      <w:r w:rsidR="000441F1">
        <w:t>hun</w:t>
      </w:r>
      <w:r>
        <w:t xml:space="preserve"> gebied. </w:t>
      </w:r>
      <w:r w:rsidR="000441F1">
        <w:t>De</w:t>
      </w:r>
      <w:r>
        <w:t xml:space="preserve"> hoogheemraadschap</w:t>
      </w:r>
      <w:r w:rsidR="000441F1">
        <w:t xml:space="preserve">penzijn </w:t>
      </w:r>
      <w:r>
        <w:t xml:space="preserve">verantwoordelijk voor de zorg voor droge voeten binnen </w:t>
      </w:r>
      <w:r w:rsidR="000441F1">
        <w:t>hun</w:t>
      </w:r>
      <w:r>
        <w:t xml:space="preserve"> beheersgebied. In de komende jaren zullen factoren als klimaatontwikkeling, zeespiegelstijging en bodemdaling grote invloed hebben op deze zorgtaak.</w:t>
      </w:r>
    </w:p>
    <w:p w14:paraId="1EAB7679" w14:textId="77777777" w:rsidR="002C33B3" w:rsidRDefault="002C33B3" w:rsidP="002C33B3">
      <w:pPr>
        <w:ind w:left="380"/>
      </w:pPr>
    </w:p>
    <w:p w14:paraId="32ECBDD9" w14:textId="77777777" w:rsidR="002C33B3" w:rsidRDefault="002C33B3" w:rsidP="000C4380">
      <w:pPr>
        <w:tabs>
          <w:tab w:val="left" w:pos="567"/>
        </w:tabs>
        <w:ind w:left="709"/>
      </w:pPr>
      <w:r>
        <w:rPr>
          <w:b/>
        </w:rPr>
        <w:t>Droge voeten</w:t>
      </w:r>
    </w:p>
    <w:p w14:paraId="3F3C0905" w14:textId="77777777" w:rsidR="002C33B3" w:rsidRDefault="002C33B3" w:rsidP="000C4380">
      <w:pPr>
        <w:ind w:left="709"/>
      </w:pPr>
      <w:r>
        <w:t>De bescherming van ons land tegen overstromingen is letterlijk en figuurlijk van levensbelang. Daarom onderhouden de waterschappen de dijken, duingebieden en watergangen nauwgezet. Het op diepte houden van watergangen vormt een essentiële voorwaarde om overstromingen te kunnen beheersen. Daarbij houden we rekening met ontwikkelingen die in de toekomst de veiligheid kunnen bedreigen, zoals klimaatverandering, bodemdaling en stijging van de zeespiegel.</w:t>
      </w:r>
    </w:p>
    <w:p w14:paraId="7D32E0D3" w14:textId="77777777" w:rsidR="002C33B3" w:rsidRDefault="002C33B3" w:rsidP="002C33B3">
      <w:pPr>
        <w:ind w:left="380"/>
      </w:pPr>
    </w:p>
    <w:p w14:paraId="23E800F4" w14:textId="77777777" w:rsidR="002C33B3" w:rsidRDefault="002C33B3" w:rsidP="000C4380">
      <w:pPr>
        <w:tabs>
          <w:tab w:val="left" w:pos="567"/>
        </w:tabs>
        <w:ind w:left="709"/>
      </w:pPr>
      <w:r>
        <w:rPr>
          <w:b/>
        </w:rPr>
        <w:t>Schoon water</w:t>
      </w:r>
    </w:p>
    <w:p w14:paraId="167965B0" w14:textId="77777777" w:rsidR="002C33B3" w:rsidRDefault="002C33B3" w:rsidP="000C4380">
      <w:pPr>
        <w:ind w:left="709"/>
      </w:pPr>
      <w:r>
        <w:t>Het waterkwaliteitsbeheer richt zich op het bereiken van bepaalde doelstellingen. Een belangrijk deel van deze taak is de aanleg en exploitatie van waterzuiveringsinstallaties waar het afvalwater wordt omgezet in schoon water. Daarnaast zorgen de waterschappen er voor dat het oppervlaktewater schoon is, dat de natuur een kans krijgt te gedijen en dat mensen op en langs het water kunnen recreëren.</w:t>
      </w:r>
    </w:p>
    <w:p w14:paraId="4A3ECAA2" w14:textId="77777777" w:rsidR="002C33B3" w:rsidRDefault="002C33B3" w:rsidP="002C33B3">
      <w:pPr>
        <w:ind w:left="380"/>
      </w:pPr>
    </w:p>
    <w:p w14:paraId="65F07D72" w14:textId="77777777" w:rsidR="002C33B3" w:rsidRDefault="002C33B3" w:rsidP="000C4380">
      <w:pPr>
        <w:tabs>
          <w:tab w:val="left" w:pos="567"/>
        </w:tabs>
        <w:ind w:left="709"/>
      </w:pPr>
      <w:r>
        <w:rPr>
          <w:b/>
        </w:rPr>
        <w:t>Voldoende water</w:t>
      </w:r>
    </w:p>
    <w:p w14:paraId="56095B06" w14:textId="77777777" w:rsidR="002C33B3" w:rsidRDefault="002C33B3" w:rsidP="000C4380">
      <w:pPr>
        <w:ind w:left="709"/>
      </w:pPr>
      <w:r>
        <w:t>De waterschappen houden zich dagelijks bezig met beheersing van de hoeveelheid oppervlaktewater in een bepaald gebied. Door een juiste aan- en afvoer worden overschotten en tekorten voorkomen. Nederland ligt in een rivierdelta. We merken het meteen wanneer de waterstand stijgt. Ook als de zeespiegel stijgt moeten we uitkijken. De waterschappen doen er alles aan om de risico’s van overstroming of onvoldoende water zo laag mogelijk te houden.</w:t>
      </w:r>
    </w:p>
    <w:p w14:paraId="3FF5E280" w14:textId="77777777" w:rsidR="002C33B3" w:rsidRDefault="002C33B3" w:rsidP="002C33B3">
      <w:pPr>
        <w:ind w:left="380"/>
      </w:pPr>
    </w:p>
    <w:p w14:paraId="56FF22DD" w14:textId="77777777" w:rsidR="002C33B3" w:rsidRDefault="002C33B3" w:rsidP="000C4380">
      <w:pPr>
        <w:tabs>
          <w:tab w:val="left" w:pos="567"/>
        </w:tabs>
        <w:ind w:left="709"/>
      </w:pPr>
      <w:r>
        <w:rPr>
          <w:b/>
        </w:rPr>
        <w:t>Integraal waterbeheer</w:t>
      </w:r>
    </w:p>
    <w:p w14:paraId="14E95460" w14:textId="77777777" w:rsidR="00187E93" w:rsidRDefault="002C33B3" w:rsidP="000C4380">
      <w:pPr>
        <w:ind w:left="709"/>
      </w:pPr>
      <w:r>
        <w:t xml:space="preserve">De kerntaken van een waterschap – droge voeten, schoon water en voldoende water – hebben op het oog niet veel met elkaar te maken, maar schijn bedriegt: vaak kun je het één niet los zien van het ander. Zo heeft de manier waarop je bijvoorbeeld kaden aanlegt en onderhoudt gevolgen voor de kwaliteit van het water. Een waterschap voert zijn taken daarom steeds meer uit ‘met een brede kijk’. Dat wil zeggen: ‘rekening houdend met alle factoren die van belang kunnen zijn’. Dat wort ook wel integraal waterbeheer genoemd. Daarbij streven de waterschappen naar gerichte samenwerking met andere overheden, instanties en de markt. Met het oog op onze behoefte aan inzicht in wat de markt </w:t>
      </w:r>
      <w:r w:rsidR="009E49EB">
        <w:t xml:space="preserve">ons </w:t>
      </w:r>
      <w:r>
        <w:t>daarin te biede</w:t>
      </w:r>
      <w:r w:rsidR="009E49EB">
        <w:t>n heeft is dit document opgesteld.</w:t>
      </w:r>
    </w:p>
    <w:p w14:paraId="5656A36B" w14:textId="77777777" w:rsidR="00187E93" w:rsidRDefault="00187E93">
      <w:pPr>
        <w:tabs>
          <w:tab w:val="clear" w:pos="-1440"/>
          <w:tab w:val="clear" w:pos="-720"/>
          <w:tab w:val="clear" w:pos="0"/>
          <w:tab w:val="clear" w:pos="380"/>
        </w:tabs>
      </w:pPr>
      <w:r>
        <w:br w:type="page"/>
      </w:r>
    </w:p>
    <w:p w14:paraId="54C810B8" w14:textId="77777777" w:rsidR="002C33B3" w:rsidRPr="002C33B3" w:rsidRDefault="002C33B3" w:rsidP="000C4380">
      <w:pPr>
        <w:ind w:left="709"/>
      </w:pPr>
    </w:p>
    <w:p w14:paraId="1A363C50" w14:textId="77777777" w:rsidR="009E49EB" w:rsidRDefault="0018640E" w:rsidP="00690DA5">
      <w:pPr>
        <w:pStyle w:val="Kop2"/>
        <w:tabs>
          <w:tab w:val="clear" w:pos="-1440"/>
          <w:tab w:val="left" w:pos="567"/>
          <w:tab w:val="left" w:pos="709"/>
        </w:tabs>
      </w:pPr>
      <w:bookmarkStart w:id="1" w:name="_Toc7521165"/>
      <w:r>
        <w:tab/>
      </w:r>
      <w:r>
        <w:tab/>
      </w:r>
      <w:r w:rsidR="009E49EB">
        <w:t>Marktconsultatie</w:t>
      </w:r>
      <w:bookmarkEnd w:id="1"/>
    </w:p>
    <w:p w14:paraId="2DB477E5" w14:textId="5C584B1B" w:rsidR="00461EE5" w:rsidRDefault="000441F1" w:rsidP="005824EA">
      <w:pPr>
        <w:pStyle w:val="Normaalweb"/>
        <w:ind w:left="705"/>
        <w:rPr>
          <w:rFonts w:ascii="Verdana" w:hAnsi="Verdana"/>
          <w:sz w:val="20"/>
          <w:szCs w:val="20"/>
        </w:rPr>
      </w:pPr>
      <w:r w:rsidRPr="005824EA">
        <w:rPr>
          <w:rFonts w:ascii="Verdana" w:hAnsi="Verdana"/>
          <w:sz w:val="20"/>
          <w:szCs w:val="20"/>
        </w:rPr>
        <w:t xml:space="preserve">Beide waterschappen </w:t>
      </w:r>
      <w:r w:rsidR="00690DA5" w:rsidRPr="005824EA">
        <w:rPr>
          <w:rFonts w:ascii="Verdana" w:hAnsi="Verdana"/>
          <w:sz w:val="20"/>
          <w:szCs w:val="20"/>
        </w:rPr>
        <w:t>tref</w:t>
      </w:r>
      <w:r w:rsidRPr="005824EA">
        <w:rPr>
          <w:rFonts w:ascii="Verdana" w:hAnsi="Verdana"/>
          <w:sz w:val="20"/>
          <w:szCs w:val="20"/>
        </w:rPr>
        <w:t>fen</w:t>
      </w:r>
      <w:r w:rsidR="00690DA5" w:rsidRPr="005824EA">
        <w:rPr>
          <w:rFonts w:ascii="Verdana" w:hAnsi="Verdana"/>
          <w:sz w:val="20"/>
          <w:szCs w:val="20"/>
        </w:rPr>
        <w:t xml:space="preserve"> voorbereidingen voor de aanbesteding</w:t>
      </w:r>
      <w:r w:rsidRPr="005824EA">
        <w:rPr>
          <w:rFonts w:ascii="Verdana" w:hAnsi="Verdana"/>
          <w:sz w:val="20"/>
          <w:szCs w:val="20"/>
        </w:rPr>
        <w:t>(en)</w:t>
      </w:r>
      <w:r w:rsidR="00690DA5" w:rsidRPr="005824EA">
        <w:rPr>
          <w:rFonts w:ascii="Verdana" w:hAnsi="Verdana"/>
          <w:sz w:val="20"/>
          <w:szCs w:val="20"/>
        </w:rPr>
        <w:t xml:space="preserve"> </w:t>
      </w:r>
      <w:r w:rsidR="008144FF" w:rsidRPr="005824EA">
        <w:rPr>
          <w:rFonts w:ascii="Verdana" w:hAnsi="Verdana"/>
          <w:sz w:val="20"/>
          <w:szCs w:val="20"/>
        </w:rPr>
        <w:t xml:space="preserve">van het project </w:t>
      </w:r>
      <w:r w:rsidR="00252306">
        <w:rPr>
          <w:rFonts w:ascii="Verdana" w:hAnsi="Verdana"/>
          <w:sz w:val="20"/>
          <w:szCs w:val="20"/>
        </w:rPr>
        <w:t>vervanging ECM systeem</w:t>
      </w:r>
      <w:r w:rsidR="00461EE5">
        <w:rPr>
          <w:rFonts w:ascii="Verdana" w:hAnsi="Verdana"/>
          <w:sz w:val="20"/>
          <w:szCs w:val="20"/>
        </w:rPr>
        <w:t>.</w:t>
      </w:r>
    </w:p>
    <w:p w14:paraId="7F6853D2" w14:textId="034ECF10" w:rsidR="00690DA5" w:rsidRDefault="00461EE5" w:rsidP="00187E93">
      <w:pPr>
        <w:pStyle w:val="Normaalweb"/>
        <w:ind w:left="540"/>
        <w:rPr>
          <w:rFonts w:ascii="Verdana" w:hAnsi="Verdana"/>
          <w:sz w:val="20"/>
          <w:szCs w:val="20"/>
        </w:rPr>
      </w:pPr>
      <w:r>
        <w:rPr>
          <w:rFonts w:ascii="Verdana" w:hAnsi="Verdana"/>
          <w:sz w:val="20"/>
          <w:szCs w:val="20"/>
        </w:rPr>
        <w:tab/>
        <w:t>Besloten is om geïnteresseerde marktpartijen te consult</w:t>
      </w:r>
      <w:r w:rsidR="00485CA7">
        <w:rPr>
          <w:rFonts w:ascii="Verdana" w:hAnsi="Verdana"/>
          <w:sz w:val="20"/>
          <w:szCs w:val="20"/>
        </w:rPr>
        <w:t>e</w:t>
      </w:r>
      <w:r>
        <w:rPr>
          <w:rFonts w:ascii="Verdana" w:hAnsi="Verdana"/>
          <w:sz w:val="20"/>
          <w:szCs w:val="20"/>
        </w:rPr>
        <w:t xml:space="preserve">ren alvorens de </w:t>
      </w:r>
      <w:r>
        <w:rPr>
          <w:rFonts w:ascii="Verdana" w:hAnsi="Verdana"/>
          <w:sz w:val="20"/>
          <w:szCs w:val="20"/>
        </w:rPr>
        <w:tab/>
        <w:t xml:space="preserve">aanbestedingsstrategie uit te werken en de </w:t>
      </w:r>
      <w:r w:rsidR="00690DA5" w:rsidRPr="008014E8">
        <w:rPr>
          <w:rFonts w:ascii="Verdana" w:hAnsi="Verdana"/>
          <w:sz w:val="20"/>
          <w:szCs w:val="20"/>
        </w:rPr>
        <w:t>aanbestedingsprocedure te starten.</w:t>
      </w:r>
      <w:r w:rsidR="008014E8" w:rsidRPr="008014E8">
        <w:rPr>
          <w:rFonts w:ascii="Verdana" w:hAnsi="Verdana"/>
          <w:sz w:val="20"/>
          <w:szCs w:val="20"/>
        </w:rPr>
        <w:t xml:space="preserve"> </w:t>
      </w:r>
    </w:p>
    <w:p w14:paraId="60649201" w14:textId="77777777" w:rsidR="00690DA5" w:rsidRDefault="0018640E" w:rsidP="00690DA5">
      <w:pPr>
        <w:pStyle w:val="Kop2"/>
      </w:pPr>
      <w:bookmarkStart w:id="2" w:name="_Toc7521166"/>
      <w:r>
        <w:tab/>
      </w:r>
      <w:r w:rsidR="00690DA5">
        <w:t>Leeswijzer</w:t>
      </w:r>
      <w:bookmarkEnd w:id="2"/>
    </w:p>
    <w:p w14:paraId="0D420DCD" w14:textId="77777777" w:rsidR="00313A5F" w:rsidRDefault="00690DA5" w:rsidP="000C4380">
      <w:pPr>
        <w:tabs>
          <w:tab w:val="left" w:pos="567"/>
          <w:tab w:val="left" w:pos="709"/>
        </w:tabs>
        <w:ind w:left="709"/>
      </w:pPr>
      <w:r>
        <w:t>I</w:t>
      </w:r>
      <w:r w:rsidR="00187E93">
        <w:t xml:space="preserve">n hoofdstuk 2 staat </w:t>
      </w:r>
      <w:r>
        <w:t xml:space="preserve">het doel </w:t>
      </w:r>
      <w:r w:rsidR="00187E93">
        <w:t xml:space="preserve">en de opzet </w:t>
      </w:r>
      <w:r>
        <w:t xml:space="preserve">van deze marktconsultatie beschreven. </w:t>
      </w:r>
    </w:p>
    <w:p w14:paraId="3A18385B" w14:textId="77777777" w:rsidR="00313A5F" w:rsidRDefault="00313A5F" w:rsidP="000C4380">
      <w:pPr>
        <w:tabs>
          <w:tab w:val="left" w:pos="567"/>
          <w:tab w:val="left" w:pos="709"/>
        </w:tabs>
        <w:ind w:left="709"/>
      </w:pPr>
      <w:r>
        <w:t>De procedure en de voorwaarden staat beschreven in hoofdstuk 3. In hoofdstuk 4 staat de planning en wijze van aanmelden beschreven.</w:t>
      </w:r>
    </w:p>
    <w:p w14:paraId="4E36CE74" w14:textId="77777777" w:rsidR="00690DA5" w:rsidRPr="00187E93" w:rsidRDefault="00690DA5" w:rsidP="000C4380">
      <w:pPr>
        <w:tabs>
          <w:tab w:val="left" w:pos="567"/>
          <w:tab w:val="left" w:pos="709"/>
        </w:tabs>
        <w:ind w:left="709"/>
      </w:pPr>
      <w:r>
        <w:t>Een omschrijving van het project</w:t>
      </w:r>
      <w:r w:rsidR="00313A5F">
        <w:t xml:space="preserve"> staat beschreven in hoofdstuk 5</w:t>
      </w:r>
      <w:r>
        <w:t xml:space="preserve">. </w:t>
      </w:r>
      <w:r w:rsidR="00D500FD">
        <w:t>In Bijlage 1</w:t>
      </w:r>
      <w:r w:rsidRPr="00187E93">
        <w:t xml:space="preserve"> is het antwoordformulier opgenomen.</w:t>
      </w:r>
    </w:p>
    <w:p w14:paraId="279B185A" w14:textId="77777777" w:rsidR="00690DA5" w:rsidRDefault="00CB6605" w:rsidP="00CB6605">
      <w:pPr>
        <w:pStyle w:val="Kop1"/>
        <w:tabs>
          <w:tab w:val="left" w:pos="567"/>
        </w:tabs>
      </w:pPr>
      <w:r>
        <w:lastRenderedPageBreak/>
        <w:t xml:space="preserve"> </w:t>
      </w:r>
      <w:r w:rsidR="006073B2">
        <w:t xml:space="preserve"> </w:t>
      </w:r>
      <w:r w:rsidR="000C4380">
        <w:t xml:space="preserve">  </w:t>
      </w:r>
      <w:bookmarkStart w:id="3" w:name="_Toc7521167"/>
      <w:r>
        <w:t>Marktconsultatie</w:t>
      </w:r>
      <w:bookmarkEnd w:id="3"/>
    </w:p>
    <w:p w14:paraId="0401F0DE" w14:textId="77777777" w:rsidR="00CB6605" w:rsidRDefault="006073B2" w:rsidP="000C4380">
      <w:pPr>
        <w:pStyle w:val="Kop2"/>
        <w:tabs>
          <w:tab w:val="left" w:pos="567"/>
          <w:tab w:val="left" w:pos="709"/>
        </w:tabs>
      </w:pPr>
      <w:r>
        <w:t xml:space="preserve"> </w:t>
      </w:r>
      <w:r w:rsidR="000C4380">
        <w:t xml:space="preserve">  </w:t>
      </w:r>
      <w:bookmarkStart w:id="4" w:name="_Toc7521168"/>
      <w:r w:rsidR="00CB6605">
        <w:t>Doel Marktconsultatie</w:t>
      </w:r>
      <w:bookmarkEnd w:id="4"/>
    </w:p>
    <w:p w14:paraId="598222A7" w14:textId="75CCC9C9" w:rsidR="00CB6605" w:rsidRDefault="00CB6605" w:rsidP="000C4380">
      <w:pPr>
        <w:tabs>
          <w:tab w:val="clear" w:pos="0"/>
          <w:tab w:val="clear" w:pos="380"/>
          <w:tab w:val="left" w:pos="567"/>
          <w:tab w:val="left" w:pos="709"/>
        </w:tabs>
        <w:ind w:left="709"/>
      </w:pPr>
      <w:r>
        <w:t xml:space="preserve">Deze marktconsultatie </w:t>
      </w:r>
      <w:r w:rsidR="00591D50">
        <w:t xml:space="preserve">wordt gehouden voorafgaand aan de aanbesteding van het project </w:t>
      </w:r>
      <w:r w:rsidR="005824EA">
        <w:t>“</w:t>
      </w:r>
      <w:r w:rsidR="00252306">
        <w:t>vervanging ECM systeem</w:t>
      </w:r>
      <w:r w:rsidR="005824EA">
        <w:t>”</w:t>
      </w:r>
      <w:r w:rsidR="00591D50">
        <w:t xml:space="preserve"> en maakt daarvan geen deel uit. De informatie die </w:t>
      </w:r>
      <w:r w:rsidR="00187E93">
        <w:t>HHR</w:t>
      </w:r>
      <w:r w:rsidR="005824EA">
        <w:t xml:space="preserve"> en HHSK</w:t>
      </w:r>
      <w:r w:rsidR="00187E93">
        <w:t xml:space="preserve"> </w:t>
      </w:r>
      <w:r w:rsidR="00591D50">
        <w:t xml:space="preserve">in deze marktconsultatie </w:t>
      </w:r>
      <w:r w:rsidR="006B39A3">
        <w:t>uitwisselen</w:t>
      </w:r>
      <w:r w:rsidR="00591D50">
        <w:t xml:space="preserve"> met marktpartijen zal worden opgetekend en als informatiedocument meegaan met de aanbesteding daarvan. Aan deelneming of bijdragen in deze marktconsultatie kunnen geen rechten worden ontleend.</w:t>
      </w:r>
    </w:p>
    <w:p w14:paraId="70784EBC" w14:textId="77777777" w:rsidR="00591D50" w:rsidRDefault="00591D50" w:rsidP="006073B2">
      <w:pPr>
        <w:tabs>
          <w:tab w:val="clear" w:pos="0"/>
          <w:tab w:val="clear" w:pos="380"/>
          <w:tab w:val="left" w:pos="567"/>
        </w:tabs>
        <w:ind w:left="567"/>
      </w:pPr>
    </w:p>
    <w:p w14:paraId="52717BFB" w14:textId="748E221F" w:rsidR="00591D50" w:rsidRDefault="00591D50" w:rsidP="000C4380">
      <w:pPr>
        <w:tabs>
          <w:tab w:val="clear" w:pos="0"/>
          <w:tab w:val="clear" w:pos="380"/>
          <w:tab w:val="left" w:pos="567"/>
          <w:tab w:val="left" w:pos="709"/>
        </w:tabs>
        <w:ind w:left="709"/>
      </w:pPr>
      <w:r>
        <w:t xml:space="preserve">Het doel van deze marktconsultatie is te komen tot een uitwisseling van gedachten en ideeën met betrekking tot de uitvoering van de werkzaamheden van het project </w:t>
      </w:r>
      <w:r w:rsidR="00252306">
        <w:t>vervanging ECM systeem</w:t>
      </w:r>
      <w:r>
        <w:t>.</w:t>
      </w:r>
    </w:p>
    <w:p w14:paraId="66AE256C" w14:textId="3C4609EF" w:rsidR="00591D50" w:rsidRDefault="00591D50" w:rsidP="006073B2">
      <w:pPr>
        <w:tabs>
          <w:tab w:val="clear" w:pos="0"/>
          <w:tab w:val="clear" w:pos="380"/>
          <w:tab w:val="left" w:pos="567"/>
        </w:tabs>
        <w:ind w:left="567"/>
      </w:pPr>
    </w:p>
    <w:p w14:paraId="73CEDD22" w14:textId="2DD41C8D" w:rsidR="00380272" w:rsidRPr="00380272" w:rsidRDefault="00380272" w:rsidP="00380272">
      <w:pPr>
        <w:pStyle w:val="Kop3"/>
        <w:rPr>
          <w:b/>
          <w:bCs/>
        </w:rPr>
      </w:pPr>
      <w:r w:rsidRPr="00380272">
        <w:rPr>
          <w:b/>
          <w:bCs/>
        </w:rPr>
        <w:t xml:space="preserve">  Doelen</w:t>
      </w:r>
    </w:p>
    <w:p w14:paraId="69D82818" w14:textId="10F8694B" w:rsidR="00CD322C" w:rsidRPr="003E2B34" w:rsidRDefault="00CD322C" w:rsidP="00380272">
      <w:pPr>
        <w:tabs>
          <w:tab w:val="clear" w:pos="0"/>
          <w:tab w:val="clear" w:pos="380"/>
          <w:tab w:val="left" w:pos="567"/>
        </w:tabs>
      </w:pPr>
    </w:p>
    <w:p w14:paraId="1FD686A4" w14:textId="546EFC98" w:rsidR="00B6533C" w:rsidRDefault="003E2B34" w:rsidP="003E2B34">
      <w:pPr>
        <w:pStyle w:val="Lijstalinea"/>
        <w:numPr>
          <w:ilvl w:val="0"/>
          <w:numId w:val="35"/>
        </w:numPr>
        <w:tabs>
          <w:tab w:val="clear" w:pos="0"/>
          <w:tab w:val="clear" w:pos="380"/>
          <w:tab w:val="left" w:pos="567"/>
        </w:tabs>
      </w:pPr>
      <w:r w:rsidRPr="003E2B34">
        <w:t>Het inschatten van de inspanning voor inschrijvers en aanbestedende dienst;</w:t>
      </w:r>
    </w:p>
    <w:p w14:paraId="40DD3B85" w14:textId="2671E1E6" w:rsidR="003E2B34" w:rsidRDefault="003E2B34" w:rsidP="003E2B34">
      <w:pPr>
        <w:pStyle w:val="Lijstalinea"/>
        <w:numPr>
          <w:ilvl w:val="0"/>
          <w:numId w:val="35"/>
        </w:numPr>
        <w:tabs>
          <w:tab w:val="clear" w:pos="0"/>
          <w:tab w:val="clear" w:pos="380"/>
          <w:tab w:val="left" w:pos="567"/>
        </w:tabs>
      </w:pPr>
      <w:r>
        <w:t>Het laten aansluiten van de uitvraag op de mogelijkheden in de markt;</w:t>
      </w:r>
    </w:p>
    <w:p w14:paraId="79F3FEBB" w14:textId="378D0CDE" w:rsidR="003E2B34" w:rsidRDefault="003E2B34" w:rsidP="003E2B34">
      <w:pPr>
        <w:pStyle w:val="Lijstalinea"/>
        <w:numPr>
          <w:ilvl w:val="0"/>
          <w:numId w:val="35"/>
        </w:numPr>
        <w:tabs>
          <w:tab w:val="clear" w:pos="0"/>
          <w:tab w:val="clear" w:pos="380"/>
          <w:tab w:val="left" w:pos="567"/>
        </w:tabs>
      </w:pPr>
      <w:r>
        <w:t>Het beheersen van de inkooprisico’s</w:t>
      </w:r>
    </w:p>
    <w:p w14:paraId="39336848" w14:textId="3A20D4C1" w:rsidR="003E2B34" w:rsidRPr="003E2B34" w:rsidRDefault="003E2B34" w:rsidP="003E2B34">
      <w:pPr>
        <w:pStyle w:val="Lijstalinea"/>
        <w:numPr>
          <w:ilvl w:val="0"/>
          <w:numId w:val="35"/>
        </w:numPr>
        <w:tabs>
          <w:tab w:val="clear" w:pos="0"/>
          <w:tab w:val="clear" w:pos="380"/>
          <w:tab w:val="left" w:pos="567"/>
        </w:tabs>
      </w:pPr>
      <w:r>
        <w:t>Het inschatten van concurrentie en prijsdruk.</w:t>
      </w:r>
    </w:p>
    <w:p w14:paraId="1882A8DB" w14:textId="4871A6CD" w:rsidR="00CD322C" w:rsidRPr="00C24CA4" w:rsidRDefault="00CD322C" w:rsidP="00C24CA4">
      <w:pPr>
        <w:tabs>
          <w:tab w:val="clear" w:pos="-1440"/>
          <w:tab w:val="clear" w:pos="-720"/>
          <w:tab w:val="clear" w:pos="0"/>
          <w:tab w:val="clear" w:pos="380"/>
        </w:tabs>
        <w:rPr>
          <w:color w:val="FF0000"/>
          <w:highlight w:val="yellow"/>
        </w:rPr>
      </w:pPr>
    </w:p>
    <w:p w14:paraId="6794A9BB" w14:textId="77777777" w:rsidR="00591D50" w:rsidRDefault="00591D50" w:rsidP="00591D50">
      <w:pPr>
        <w:pStyle w:val="Kop2"/>
      </w:pPr>
      <w:r>
        <w:t xml:space="preserve"> </w:t>
      </w:r>
      <w:r w:rsidR="000C4380">
        <w:t xml:space="preserve">  </w:t>
      </w:r>
      <w:bookmarkStart w:id="5" w:name="_Toc7521169"/>
      <w:r>
        <w:t>Opzet Marktconsultatie</w:t>
      </w:r>
      <w:bookmarkEnd w:id="5"/>
    </w:p>
    <w:p w14:paraId="4D405269" w14:textId="77777777" w:rsidR="005259EB" w:rsidRDefault="005259EB" w:rsidP="008E6CB7">
      <w:pPr>
        <w:tabs>
          <w:tab w:val="clear" w:pos="0"/>
          <w:tab w:val="clear" w:pos="380"/>
          <w:tab w:val="left" w:pos="567"/>
          <w:tab w:val="left" w:pos="709"/>
        </w:tabs>
        <w:ind w:left="709"/>
        <w:rPr>
          <w:rFonts w:cs="Calibri"/>
        </w:rPr>
      </w:pPr>
      <w:r>
        <w:rPr>
          <w:rFonts w:cs="Calibri"/>
        </w:rPr>
        <w:t xml:space="preserve">Er is gekozen voor </w:t>
      </w:r>
      <w:r w:rsidR="008E32E2">
        <w:rPr>
          <w:rFonts w:cs="Calibri"/>
        </w:rPr>
        <w:t xml:space="preserve">een </w:t>
      </w:r>
      <w:r w:rsidR="00E64938" w:rsidRPr="005824EA">
        <w:rPr>
          <w:rFonts w:cs="Calibri"/>
        </w:rPr>
        <w:t>Combinatie Open en Mondelinge Marktconsultatie</w:t>
      </w:r>
      <w:r>
        <w:rPr>
          <w:rFonts w:cs="Calibri"/>
        </w:rPr>
        <w:t>. Reden voor deze werkwijze is om marktpartijen gelijke kansen te geven bij het meedenken  en vervolgens waar benodigd met één of meerdere partijen meer diepgang te creëren om de uiteindelijke uitvraag te optimaliseren.</w:t>
      </w:r>
    </w:p>
    <w:p w14:paraId="37A65A11" w14:textId="77777777" w:rsidR="005259EB" w:rsidRDefault="005259EB" w:rsidP="008E6CB7">
      <w:pPr>
        <w:tabs>
          <w:tab w:val="clear" w:pos="0"/>
          <w:tab w:val="clear" w:pos="380"/>
          <w:tab w:val="left" w:pos="567"/>
          <w:tab w:val="left" w:pos="709"/>
        </w:tabs>
        <w:ind w:left="709"/>
        <w:rPr>
          <w:rFonts w:cs="Calibri"/>
        </w:rPr>
      </w:pPr>
    </w:p>
    <w:p w14:paraId="03DA0271" w14:textId="77777777" w:rsidR="008E6CB7" w:rsidRPr="005259EB" w:rsidRDefault="008E6CB7" w:rsidP="008E6CB7">
      <w:pPr>
        <w:tabs>
          <w:tab w:val="left" w:pos="567"/>
          <w:tab w:val="left" w:pos="851"/>
        </w:tabs>
        <w:ind w:left="709"/>
        <w:rPr>
          <w:highlight w:val="yellow"/>
        </w:rPr>
      </w:pPr>
    </w:p>
    <w:p w14:paraId="5D9C485F" w14:textId="77777777" w:rsidR="00C13DF0" w:rsidRPr="005824EA" w:rsidRDefault="00A35FDD" w:rsidP="00A35FDD">
      <w:pPr>
        <w:pStyle w:val="Lijstalinea"/>
        <w:numPr>
          <w:ilvl w:val="0"/>
          <w:numId w:val="15"/>
        </w:numPr>
        <w:tabs>
          <w:tab w:val="clear" w:pos="-1440"/>
          <w:tab w:val="clear" w:pos="-720"/>
          <w:tab w:val="clear" w:pos="0"/>
          <w:tab w:val="clear" w:pos="380"/>
        </w:tabs>
        <w:autoSpaceDE w:val="0"/>
        <w:autoSpaceDN w:val="0"/>
        <w:adjustRightInd w:val="0"/>
        <w:rPr>
          <w:b/>
        </w:rPr>
      </w:pPr>
      <w:r w:rsidRPr="005824EA">
        <w:rPr>
          <w:b/>
        </w:rPr>
        <w:t>Combinatie Open en Mondelinge Marktconsultatie</w:t>
      </w:r>
    </w:p>
    <w:p w14:paraId="4F913B81" w14:textId="77777777" w:rsidR="00A35FDD" w:rsidRPr="005824EA" w:rsidRDefault="00A35FDD" w:rsidP="00A35FDD">
      <w:pPr>
        <w:pStyle w:val="Lijstalinea"/>
        <w:tabs>
          <w:tab w:val="clear" w:pos="-1440"/>
          <w:tab w:val="clear" w:pos="-720"/>
          <w:tab w:val="clear" w:pos="0"/>
          <w:tab w:val="clear" w:pos="380"/>
        </w:tabs>
        <w:autoSpaceDE w:val="0"/>
        <w:autoSpaceDN w:val="0"/>
        <w:adjustRightInd w:val="0"/>
        <w:ind w:left="1429"/>
        <w:rPr>
          <w:b/>
          <w:i/>
        </w:rPr>
      </w:pPr>
      <w:r w:rsidRPr="005824EA">
        <w:rPr>
          <w:rFonts w:cs="Frutiger-Light"/>
          <w:i/>
          <w:sz w:val="18"/>
          <w:szCs w:val="18"/>
        </w:rPr>
        <w:t>Vaak kiest men voor een combinatie. Na een openbare vooraankondiging volgt een schriftelijke ronde, waarna met een aantal partijen toelichtende gesprekken gevoerd worden. Dit zijn vaak 1 op 1 gesprekken over de reactie van de betreffende marktpartij op het  marktconsultatiedocument. Indien er specifieke inhoudelijke thema’s zijn waar meerdere partijen relevante feedback op kunnen geven en waar de onderlinge discussie tot aanvullende inzichten leidt, kunnen extra interactieve inhoudelijke ‘ateliers’ georganiseerd worden.</w:t>
      </w:r>
    </w:p>
    <w:p w14:paraId="11A49949" w14:textId="77777777" w:rsidR="00FF51A7" w:rsidRPr="005824EA" w:rsidRDefault="00FF51A7" w:rsidP="00FF51A7">
      <w:pPr>
        <w:pStyle w:val="Lijstalinea"/>
        <w:tabs>
          <w:tab w:val="clear" w:pos="-1440"/>
          <w:tab w:val="clear" w:pos="-720"/>
          <w:tab w:val="clear" w:pos="0"/>
          <w:tab w:val="clear" w:pos="380"/>
        </w:tabs>
        <w:autoSpaceDE w:val="0"/>
        <w:autoSpaceDN w:val="0"/>
        <w:adjustRightInd w:val="0"/>
        <w:ind w:left="709"/>
        <w:rPr>
          <w:rFonts w:cs="Frutiger-Light"/>
          <w:sz w:val="18"/>
          <w:szCs w:val="18"/>
        </w:rPr>
      </w:pPr>
    </w:p>
    <w:p w14:paraId="2CA097B3" w14:textId="7E6EFB01" w:rsidR="000770FC" w:rsidRPr="00C24CA4" w:rsidRDefault="000770FC" w:rsidP="00C24CA4">
      <w:pPr>
        <w:tabs>
          <w:tab w:val="clear" w:pos="-1440"/>
          <w:tab w:val="clear" w:pos="-720"/>
          <w:tab w:val="clear" w:pos="0"/>
          <w:tab w:val="clear" w:pos="380"/>
        </w:tabs>
        <w:ind w:left="709"/>
        <w:rPr>
          <w:i/>
          <w:color w:val="FF0000"/>
          <w:highlight w:val="yellow"/>
        </w:rPr>
      </w:pPr>
      <w:r w:rsidRPr="00310FD6">
        <w:t xml:space="preserve">Marktpartijen kunnen zich aan de hand van </w:t>
      </w:r>
      <w:r w:rsidR="00FC7A19">
        <w:t xml:space="preserve">de </w:t>
      </w:r>
      <w:r w:rsidRPr="00310FD6">
        <w:t>bij dit document en behorende bijlage</w:t>
      </w:r>
      <w:r w:rsidR="008E32E2">
        <w:t>(</w:t>
      </w:r>
      <w:r w:rsidRPr="00310FD6">
        <w:t>n</w:t>
      </w:r>
      <w:r w:rsidR="008E32E2">
        <w:t>)</w:t>
      </w:r>
      <w:r w:rsidRPr="00310FD6">
        <w:t xml:space="preserve"> een beeld vormen van het project en van een aantal specifieke overwegingen die </w:t>
      </w:r>
      <w:r w:rsidR="00310FD6">
        <w:t>HHR</w:t>
      </w:r>
      <w:r w:rsidRPr="00310FD6">
        <w:t xml:space="preserve"> </w:t>
      </w:r>
      <w:r w:rsidR="006B39A3">
        <w:t xml:space="preserve">en HSNK </w:t>
      </w:r>
      <w:r w:rsidRPr="00310FD6">
        <w:t>nu wens</w:t>
      </w:r>
      <w:r w:rsidR="006B39A3">
        <w:t>en</w:t>
      </w:r>
      <w:r w:rsidRPr="00310FD6">
        <w:t xml:space="preserve"> te toetsen.</w:t>
      </w:r>
    </w:p>
    <w:p w14:paraId="27E86CE5" w14:textId="77777777" w:rsidR="000770FC" w:rsidRPr="002F5B5E" w:rsidRDefault="000770FC" w:rsidP="000770FC">
      <w:pPr>
        <w:tabs>
          <w:tab w:val="left" w:pos="567"/>
        </w:tabs>
        <w:ind w:left="567"/>
        <w:rPr>
          <w:color w:val="FF0000"/>
        </w:rPr>
      </w:pPr>
    </w:p>
    <w:p w14:paraId="1AA64FE1" w14:textId="03B2B096" w:rsidR="000770FC" w:rsidRPr="000E25AA" w:rsidRDefault="00310FD6" w:rsidP="000C4380">
      <w:pPr>
        <w:tabs>
          <w:tab w:val="left" w:pos="567"/>
          <w:tab w:val="left" w:pos="709"/>
        </w:tabs>
        <w:ind w:left="709"/>
      </w:pPr>
      <w:r w:rsidRPr="000E25AA">
        <w:t xml:space="preserve">HHR </w:t>
      </w:r>
      <w:r w:rsidR="00C24CA4">
        <w:t xml:space="preserve">en HHSK hebben </w:t>
      </w:r>
      <w:r w:rsidR="000770FC" w:rsidRPr="000E25AA">
        <w:t>een aantal vragen geformuleerd</w:t>
      </w:r>
      <w:r w:rsidR="000E25AA" w:rsidRPr="000E25AA">
        <w:t xml:space="preserve"> en hoopt door middel van deze marktconsultatie te vernemen of marktpartijen in staat zijn om passende oplossingsrichtingen te bieden. </w:t>
      </w:r>
      <w:r w:rsidR="000770FC" w:rsidRPr="000E25AA">
        <w:t>Deze vr</w:t>
      </w:r>
      <w:r w:rsidR="00FC7A19">
        <w:t>agen zijn opgenomen in bijlage 1</w:t>
      </w:r>
      <w:r w:rsidR="000770FC" w:rsidRPr="000E25AA">
        <w:t xml:space="preserve"> bij dit document. Deze bijlage is tevens het antwoordformulier waarmee marktpartijen op deze vragen kunnen reageren.</w:t>
      </w:r>
    </w:p>
    <w:p w14:paraId="79533789" w14:textId="77777777" w:rsidR="000770FC" w:rsidRDefault="000770FC" w:rsidP="000770FC">
      <w:pPr>
        <w:tabs>
          <w:tab w:val="left" w:pos="567"/>
        </w:tabs>
        <w:ind w:left="567"/>
      </w:pPr>
    </w:p>
    <w:p w14:paraId="088689F2" w14:textId="77777777" w:rsidR="000E25AA" w:rsidRDefault="000E25AA" w:rsidP="000E25AA">
      <w:pPr>
        <w:pStyle w:val="Kop2"/>
        <w:numPr>
          <w:ilvl w:val="0"/>
          <w:numId w:val="0"/>
        </w:numPr>
      </w:pPr>
      <w:r>
        <w:br w:type="page"/>
      </w:r>
    </w:p>
    <w:p w14:paraId="2C66B01A" w14:textId="77777777" w:rsidR="00114CE2" w:rsidRDefault="000E25AA" w:rsidP="00114CE2">
      <w:pPr>
        <w:pStyle w:val="Kop1"/>
        <w:tabs>
          <w:tab w:val="left" w:pos="567"/>
        </w:tabs>
      </w:pPr>
      <w:r>
        <w:lastRenderedPageBreak/>
        <w:tab/>
      </w:r>
      <w:r>
        <w:tab/>
      </w:r>
      <w:bookmarkStart w:id="6" w:name="_Toc7521170"/>
      <w:r>
        <w:t>Procedure en Procedurevoorwaarden</w:t>
      </w:r>
      <w:bookmarkEnd w:id="6"/>
    </w:p>
    <w:p w14:paraId="7A7EAF35" w14:textId="77777777" w:rsidR="00A57964" w:rsidRPr="00FC7A19" w:rsidRDefault="00A57964" w:rsidP="00A57964">
      <w:pPr>
        <w:tabs>
          <w:tab w:val="left" w:pos="567"/>
          <w:tab w:val="left" w:pos="709"/>
        </w:tabs>
        <w:ind w:left="709"/>
      </w:pPr>
      <w:r w:rsidRPr="00FC7A19">
        <w:t xml:space="preserve">Voor deze procedure is gekozen voor een </w:t>
      </w:r>
      <w:r w:rsidR="00653952" w:rsidRPr="00653952">
        <w:t xml:space="preserve">Combinatie </w:t>
      </w:r>
      <w:r w:rsidR="00653952">
        <w:t xml:space="preserve">van een </w:t>
      </w:r>
      <w:r w:rsidR="00653952" w:rsidRPr="00653952">
        <w:t>Open en Mondelinge Marktconsultatie</w:t>
      </w:r>
      <w:r w:rsidR="00653952">
        <w:t>.</w:t>
      </w:r>
    </w:p>
    <w:p w14:paraId="69147552" w14:textId="77777777" w:rsidR="00A57964" w:rsidRPr="00FC7A19" w:rsidRDefault="00A57964" w:rsidP="00A57964">
      <w:pPr>
        <w:tabs>
          <w:tab w:val="left" w:pos="567"/>
          <w:tab w:val="left" w:pos="709"/>
        </w:tabs>
        <w:ind w:left="709"/>
      </w:pPr>
    </w:p>
    <w:p w14:paraId="50E5A860" w14:textId="77777777" w:rsidR="00A57964" w:rsidRPr="00FC7A19" w:rsidRDefault="00A57964" w:rsidP="00A57964">
      <w:pPr>
        <w:tabs>
          <w:tab w:val="left" w:pos="567"/>
          <w:tab w:val="left" w:pos="709"/>
        </w:tabs>
        <w:ind w:left="709"/>
      </w:pPr>
      <w:r w:rsidRPr="00FC7A19">
        <w:t xml:space="preserve">Iedere marktpartij krijgt via een </w:t>
      </w:r>
      <w:r w:rsidRPr="00653952">
        <w:t>openbare</w:t>
      </w:r>
      <w:r w:rsidRPr="00FC7A19">
        <w:t xml:space="preserve"> publicatie op TenderNed dezelfde vragen voorgelegd om een eerlijk beeld te krijgen van de uitgangspunten en om iedereen dezelfde informatie te geven.</w:t>
      </w:r>
    </w:p>
    <w:p w14:paraId="15793FB2" w14:textId="77777777" w:rsidR="00A57964" w:rsidRPr="00FC7A19" w:rsidRDefault="00A57964" w:rsidP="00A57964">
      <w:pPr>
        <w:tabs>
          <w:tab w:val="left" w:pos="567"/>
          <w:tab w:val="left" w:pos="709"/>
        </w:tabs>
        <w:ind w:left="709"/>
      </w:pPr>
    </w:p>
    <w:p w14:paraId="5142AB60" w14:textId="4F1D7B69" w:rsidR="004B2669" w:rsidRDefault="00A57964" w:rsidP="00C24CA4">
      <w:pPr>
        <w:tabs>
          <w:tab w:val="left" w:pos="567"/>
          <w:tab w:val="left" w:pos="709"/>
        </w:tabs>
        <w:ind w:left="709"/>
      </w:pPr>
      <w:r w:rsidRPr="00FC7A19">
        <w:t xml:space="preserve">Deze procedure voorziet </w:t>
      </w:r>
      <w:r w:rsidR="00C24CA4">
        <w:t>wel</w:t>
      </w:r>
      <w:r w:rsidR="00461EE5" w:rsidRPr="00DB0C67">
        <w:t xml:space="preserve"> </w:t>
      </w:r>
      <w:r w:rsidRPr="00FC7A19">
        <w:t>in het stellen van schriftelijke vragen</w:t>
      </w:r>
      <w:r w:rsidR="004B2669">
        <w:t xml:space="preserve"> door geïnteresseerde partijen.</w:t>
      </w:r>
    </w:p>
    <w:p w14:paraId="3914553E" w14:textId="77777777" w:rsidR="00C24CA4" w:rsidRPr="00DB0C67" w:rsidRDefault="00C24CA4" w:rsidP="00C24CA4">
      <w:pPr>
        <w:tabs>
          <w:tab w:val="left" w:pos="567"/>
          <w:tab w:val="left" w:pos="709"/>
        </w:tabs>
        <w:ind w:left="709"/>
      </w:pPr>
    </w:p>
    <w:p w14:paraId="05B573B2" w14:textId="2AABC496" w:rsidR="00A57964" w:rsidRPr="00DB0C67" w:rsidRDefault="00A57964" w:rsidP="00A57964">
      <w:pPr>
        <w:tabs>
          <w:tab w:val="left" w:pos="567"/>
          <w:tab w:val="left" w:pos="709"/>
        </w:tabs>
        <w:ind w:left="709"/>
      </w:pPr>
      <w:r w:rsidRPr="00DB0C67">
        <w:t xml:space="preserve">Partijen die serieus hebben gereageerd op de gestelde vragen, en blijk geven prijs te stellen op het voeren van een gesprek met </w:t>
      </w:r>
      <w:r w:rsidR="00607F9B" w:rsidRPr="00DB0C67">
        <w:t>HHR</w:t>
      </w:r>
      <w:r w:rsidR="006B39A3">
        <w:t xml:space="preserve"> en</w:t>
      </w:r>
      <w:r w:rsidR="00DB0C67" w:rsidRPr="00DB0C67">
        <w:t xml:space="preserve"> HHSK</w:t>
      </w:r>
      <w:r w:rsidRPr="00DB0C67">
        <w:t xml:space="preserve"> ter nadere toelichting en verdieping, kunnen door </w:t>
      </w:r>
      <w:r w:rsidR="00607F9B" w:rsidRPr="00DB0C67">
        <w:t>HHR</w:t>
      </w:r>
      <w:r w:rsidR="00DB0C67" w:rsidRPr="00DB0C67">
        <w:t xml:space="preserve"> en HHSK</w:t>
      </w:r>
      <w:r w:rsidR="00607F9B" w:rsidRPr="00DB0C67">
        <w:t xml:space="preserve"> </w:t>
      </w:r>
      <w:r w:rsidRPr="00DB0C67">
        <w:t xml:space="preserve">worden uitgenodigd voor een bilateraal consultatiegesprek. Na afloop van dit gesprek wordt overeengekomen wat wordt opgenomen in de publieke eindrapportage, wat </w:t>
      </w:r>
      <w:r w:rsidR="00F105D8" w:rsidRPr="00DB0C67">
        <w:t>HHR</w:t>
      </w:r>
      <w:r w:rsidRPr="00DB0C67">
        <w:t xml:space="preserve"> </w:t>
      </w:r>
      <w:r w:rsidR="00DB0C67" w:rsidRPr="00DB0C67">
        <w:t xml:space="preserve">en HHSK </w:t>
      </w:r>
      <w:r w:rsidRPr="00DB0C67">
        <w:t>meen</w:t>
      </w:r>
      <w:r w:rsidR="00DB0C67" w:rsidRPr="00DB0C67">
        <w:t>nemen</w:t>
      </w:r>
      <w:r w:rsidRPr="00DB0C67">
        <w:t xml:space="preserve"> in de verdere voorbereiding van </w:t>
      </w:r>
      <w:r w:rsidR="00682A8B" w:rsidRPr="00DB0C67">
        <w:t xml:space="preserve">de aanbesteding </w:t>
      </w:r>
      <w:r w:rsidRPr="00DB0C67">
        <w:t xml:space="preserve"> en wat eventueel als commercieel belang wordt bestempeld van de betreffende marktpartij.</w:t>
      </w:r>
    </w:p>
    <w:p w14:paraId="1D2423C5" w14:textId="77777777" w:rsidR="00FC7A19" w:rsidRPr="00FC7A19" w:rsidRDefault="00FC7A19" w:rsidP="00A57964">
      <w:pPr>
        <w:tabs>
          <w:tab w:val="left" w:pos="567"/>
          <w:tab w:val="left" w:pos="709"/>
        </w:tabs>
        <w:ind w:left="709"/>
      </w:pPr>
    </w:p>
    <w:p w14:paraId="0E7D0793" w14:textId="6C480992" w:rsidR="00746BD1" w:rsidRDefault="00F105D8" w:rsidP="00A57964">
      <w:pPr>
        <w:tabs>
          <w:tab w:val="left" w:pos="567"/>
          <w:tab w:val="left" w:pos="709"/>
        </w:tabs>
        <w:ind w:left="709"/>
      </w:pPr>
      <w:r w:rsidRPr="00FC7A19">
        <w:t>HHR</w:t>
      </w:r>
      <w:r w:rsidR="00A57964" w:rsidRPr="00FC7A19">
        <w:t xml:space="preserve"> </w:t>
      </w:r>
      <w:r w:rsidR="00DB0C67">
        <w:t xml:space="preserve">en HHSK </w:t>
      </w:r>
      <w:r w:rsidR="00A57964" w:rsidRPr="00FC7A19">
        <w:t>z</w:t>
      </w:r>
      <w:r w:rsidR="006B39A3">
        <w:t>ullen</w:t>
      </w:r>
      <w:r w:rsidR="00A57964" w:rsidRPr="00FC7A19">
        <w:t xml:space="preserve"> elke inspanning van partijen om aan deze consultatie deel te nemen waarderen, maar kan zich op voorhand niet verplichten om op individuele basis op elke reactie te reageren.</w:t>
      </w:r>
    </w:p>
    <w:p w14:paraId="04B8062F" w14:textId="77777777" w:rsidR="00E6558C" w:rsidRDefault="00E6558C" w:rsidP="00C24CA4">
      <w:pPr>
        <w:tabs>
          <w:tab w:val="left" w:pos="567"/>
          <w:tab w:val="left" w:pos="709"/>
        </w:tabs>
      </w:pPr>
    </w:p>
    <w:p w14:paraId="6913BE69" w14:textId="77777777" w:rsidR="00746BD1" w:rsidRPr="00C24CA4" w:rsidRDefault="00746BD1" w:rsidP="00746BD1">
      <w:pPr>
        <w:pStyle w:val="Kop2"/>
      </w:pPr>
      <w:r w:rsidRPr="00C24CA4">
        <w:tab/>
        <w:t>Nadere inlichtingen</w:t>
      </w:r>
    </w:p>
    <w:p w14:paraId="357CBDB4" w14:textId="77777777" w:rsidR="00746BD1" w:rsidRPr="00C24CA4" w:rsidRDefault="00746BD1" w:rsidP="00746BD1">
      <w:pPr>
        <w:pStyle w:val="Default"/>
        <w:rPr>
          <w:color w:val="auto"/>
          <w:sz w:val="20"/>
          <w:szCs w:val="20"/>
        </w:rPr>
      </w:pPr>
      <w:r w:rsidRPr="00C24CA4">
        <w:rPr>
          <w:color w:val="auto"/>
          <w:sz w:val="20"/>
          <w:szCs w:val="20"/>
        </w:rPr>
        <w:tab/>
        <w:t xml:space="preserve">Voorafgaand aan het indienen van de antwoorden is het mogelijk deel te nemen </w:t>
      </w:r>
      <w:r w:rsidRPr="00C24CA4">
        <w:rPr>
          <w:color w:val="auto"/>
          <w:sz w:val="20"/>
          <w:szCs w:val="20"/>
        </w:rPr>
        <w:tab/>
        <w:t xml:space="preserve">aan een schriftelijke informatieronde. Vragen kunnen uitsluitend op TenderNed </w:t>
      </w:r>
      <w:r w:rsidR="00E6558C" w:rsidRPr="00C24CA4">
        <w:rPr>
          <w:color w:val="auto"/>
          <w:sz w:val="20"/>
          <w:szCs w:val="20"/>
        </w:rPr>
        <w:tab/>
      </w:r>
      <w:r w:rsidRPr="00C24CA4">
        <w:rPr>
          <w:color w:val="auto"/>
          <w:sz w:val="20"/>
          <w:szCs w:val="20"/>
        </w:rPr>
        <w:t xml:space="preserve">worden gesteld. </w:t>
      </w:r>
    </w:p>
    <w:p w14:paraId="0D866A07" w14:textId="77777777" w:rsidR="00E6558C" w:rsidRPr="00C24CA4" w:rsidRDefault="00E6558C" w:rsidP="00746BD1">
      <w:pPr>
        <w:pStyle w:val="Default"/>
        <w:rPr>
          <w:color w:val="auto"/>
          <w:sz w:val="20"/>
          <w:szCs w:val="20"/>
        </w:rPr>
      </w:pPr>
    </w:p>
    <w:p w14:paraId="789E3487" w14:textId="77777777" w:rsidR="00746BD1" w:rsidRPr="00C24CA4" w:rsidRDefault="00E6558C" w:rsidP="00746BD1">
      <w:pPr>
        <w:pStyle w:val="Default"/>
        <w:rPr>
          <w:color w:val="auto"/>
          <w:sz w:val="20"/>
          <w:szCs w:val="20"/>
        </w:rPr>
      </w:pPr>
      <w:r w:rsidRPr="00C24CA4">
        <w:rPr>
          <w:color w:val="auto"/>
          <w:sz w:val="20"/>
          <w:szCs w:val="20"/>
        </w:rPr>
        <w:tab/>
      </w:r>
      <w:r w:rsidR="00746BD1" w:rsidRPr="00C24CA4">
        <w:rPr>
          <w:color w:val="auto"/>
          <w:sz w:val="20"/>
          <w:szCs w:val="20"/>
        </w:rPr>
        <w:t xml:space="preserve">Dit document is met grote zorg samengesteld. Mocht u echter onvolkomenheden, </w:t>
      </w:r>
      <w:r w:rsidRPr="00C24CA4">
        <w:rPr>
          <w:color w:val="auto"/>
          <w:sz w:val="20"/>
          <w:szCs w:val="20"/>
        </w:rPr>
        <w:tab/>
      </w:r>
      <w:r w:rsidR="00746BD1" w:rsidRPr="00C24CA4">
        <w:rPr>
          <w:color w:val="auto"/>
          <w:sz w:val="20"/>
          <w:szCs w:val="20"/>
        </w:rPr>
        <w:t xml:space="preserve">procedurefouten, tegenstrijdigheden constateren en/of eventuele bezwaren </w:t>
      </w:r>
      <w:r w:rsidRPr="00C24CA4">
        <w:rPr>
          <w:color w:val="auto"/>
          <w:sz w:val="20"/>
          <w:szCs w:val="20"/>
        </w:rPr>
        <w:tab/>
      </w:r>
      <w:r w:rsidR="00746BD1" w:rsidRPr="00C24CA4">
        <w:rPr>
          <w:color w:val="auto"/>
          <w:sz w:val="20"/>
          <w:szCs w:val="20"/>
        </w:rPr>
        <w:t xml:space="preserve">hebben tegen (delen van) dit document, dan wel bijlagen dan dient u dit kenbaar </w:t>
      </w:r>
      <w:r w:rsidRPr="00C24CA4">
        <w:rPr>
          <w:color w:val="auto"/>
          <w:sz w:val="20"/>
          <w:szCs w:val="20"/>
        </w:rPr>
        <w:tab/>
      </w:r>
      <w:r w:rsidR="00746BD1" w:rsidRPr="00C24CA4">
        <w:rPr>
          <w:color w:val="auto"/>
          <w:sz w:val="20"/>
          <w:szCs w:val="20"/>
        </w:rPr>
        <w:t xml:space="preserve">te maken met opgave van de eventuele consequenties en/of correctievoorstellen. </w:t>
      </w:r>
      <w:r w:rsidRPr="00C24CA4">
        <w:rPr>
          <w:color w:val="auto"/>
          <w:sz w:val="20"/>
          <w:szCs w:val="20"/>
        </w:rPr>
        <w:tab/>
      </w:r>
      <w:r w:rsidR="00746BD1" w:rsidRPr="00C24CA4">
        <w:rPr>
          <w:color w:val="auto"/>
          <w:sz w:val="20"/>
          <w:szCs w:val="20"/>
        </w:rPr>
        <w:t xml:space="preserve">Dit kunt u kenbaar maken tezamen met uw vragen voor de Nota van Inlichtingen. </w:t>
      </w:r>
    </w:p>
    <w:p w14:paraId="685222C4" w14:textId="77777777" w:rsidR="00E6558C" w:rsidRPr="00C24CA4" w:rsidRDefault="00E6558C" w:rsidP="00746BD1">
      <w:pPr>
        <w:pStyle w:val="Default"/>
        <w:rPr>
          <w:color w:val="auto"/>
          <w:sz w:val="20"/>
          <w:szCs w:val="20"/>
        </w:rPr>
      </w:pPr>
    </w:p>
    <w:p w14:paraId="320C9FA2" w14:textId="77777777" w:rsidR="00746BD1" w:rsidRPr="00C24CA4" w:rsidRDefault="00E6558C" w:rsidP="00746BD1">
      <w:pPr>
        <w:pStyle w:val="Default"/>
        <w:rPr>
          <w:color w:val="auto"/>
          <w:sz w:val="20"/>
          <w:szCs w:val="20"/>
        </w:rPr>
      </w:pPr>
      <w:r w:rsidRPr="00C24CA4">
        <w:rPr>
          <w:color w:val="auto"/>
          <w:sz w:val="20"/>
          <w:szCs w:val="20"/>
        </w:rPr>
        <w:tab/>
      </w:r>
      <w:r w:rsidR="00746BD1" w:rsidRPr="00C24CA4">
        <w:rPr>
          <w:color w:val="auto"/>
          <w:sz w:val="20"/>
          <w:szCs w:val="20"/>
        </w:rPr>
        <w:t xml:space="preserve">Uw vragen dienen op de uiterste termijn voor het stellen van vragen, conform de </w:t>
      </w:r>
      <w:r w:rsidRPr="00C24CA4">
        <w:rPr>
          <w:color w:val="auto"/>
          <w:sz w:val="20"/>
          <w:szCs w:val="20"/>
        </w:rPr>
        <w:tab/>
      </w:r>
      <w:r w:rsidR="00746BD1" w:rsidRPr="00C24CA4">
        <w:rPr>
          <w:color w:val="auto"/>
          <w:sz w:val="20"/>
          <w:szCs w:val="20"/>
        </w:rPr>
        <w:t xml:space="preserve">planning in paragraaf 2.5, en via de vragenmodule van TenderNed te zijn </w:t>
      </w:r>
      <w:r w:rsidRPr="00C24CA4">
        <w:rPr>
          <w:color w:val="auto"/>
          <w:sz w:val="20"/>
          <w:szCs w:val="20"/>
        </w:rPr>
        <w:tab/>
      </w:r>
      <w:r w:rsidR="00746BD1" w:rsidRPr="00C24CA4">
        <w:rPr>
          <w:color w:val="auto"/>
          <w:sz w:val="20"/>
          <w:szCs w:val="20"/>
        </w:rPr>
        <w:t xml:space="preserve">ingediend. </w:t>
      </w:r>
    </w:p>
    <w:p w14:paraId="2954C8F1" w14:textId="77777777" w:rsidR="00E6558C" w:rsidRPr="00C24CA4" w:rsidRDefault="00E6558C" w:rsidP="00746BD1">
      <w:pPr>
        <w:pStyle w:val="Default"/>
        <w:rPr>
          <w:color w:val="auto"/>
          <w:sz w:val="20"/>
          <w:szCs w:val="20"/>
        </w:rPr>
      </w:pPr>
    </w:p>
    <w:p w14:paraId="34AD9D25" w14:textId="77777777" w:rsidR="00746BD1" w:rsidRPr="00C24CA4" w:rsidRDefault="00E6558C" w:rsidP="00746BD1">
      <w:pPr>
        <w:pStyle w:val="Default"/>
        <w:rPr>
          <w:color w:val="auto"/>
          <w:sz w:val="20"/>
          <w:szCs w:val="20"/>
        </w:rPr>
      </w:pPr>
      <w:r w:rsidRPr="00C24CA4">
        <w:rPr>
          <w:color w:val="auto"/>
          <w:sz w:val="20"/>
          <w:szCs w:val="20"/>
        </w:rPr>
        <w:tab/>
      </w:r>
      <w:r w:rsidR="00746BD1" w:rsidRPr="00C24CA4">
        <w:rPr>
          <w:color w:val="auto"/>
          <w:sz w:val="20"/>
          <w:szCs w:val="20"/>
        </w:rPr>
        <w:t xml:space="preserve">U dient van elke vraag een individuele registratie te maken. </w:t>
      </w:r>
    </w:p>
    <w:p w14:paraId="037254E2" w14:textId="77777777" w:rsidR="00E6558C" w:rsidRPr="00C24CA4" w:rsidRDefault="00E6558C" w:rsidP="00746BD1">
      <w:pPr>
        <w:pStyle w:val="Default"/>
        <w:rPr>
          <w:color w:val="auto"/>
          <w:sz w:val="20"/>
          <w:szCs w:val="20"/>
        </w:rPr>
      </w:pPr>
    </w:p>
    <w:p w14:paraId="542F1DAB" w14:textId="77777777" w:rsidR="00746BD1" w:rsidRPr="00C24CA4" w:rsidRDefault="00E6558C" w:rsidP="00746BD1">
      <w:pPr>
        <w:pStyle w:val="Default"/>
        <w:rPr>
          <w:color w:val="auto"/>
          <w:sz w:val="20"/>
          <w:szCs w:val="20"/>
        </w:rPr>
      </w:pPr>
      <w:r w:rsidRPr="00C24CA4">
        <w:rPr>
          <w:color w:val="auto"/>
          <w:sz w:val="20"/>
          <w:szCs w:val="20"/>
        </w:rPr>
        <w:tab/>
      </w:r>
      <w:r w:rsidR="00746BD1" w:rsidRPr="00C24CA4">
        <w:rPr>
          <w:color w:val="auto"/>
          <w:sz w:val="20"/>
          <w:szCs w:val="20"/>
        </w:rPr>
        <w:t xml:space="preserve">Vragen die te laat en niet op TenderNed worden ingediend worden niet </w:t>
      </w:r>
      <w:r w:rsidRPr="00C24CA4">
        <w:rPr>
          <w:color w:val="auto"/>
          <w:sz w:val="20"/>
          <w:szCs w:val="20"/>
        </w:rPr>
        <w:tab/>
      </w:r>
      <w:r w:rsidR="00746BD1" w:rsidRPr="00C24CA4">
        <w:rPr>
          <w:color w:val="auto"/>
          <w:sz w:val="20"/>
          <w:szCs w:val="20"/>
        </w:rPr>
        <w:t xml:space="preserve">beantwoord. </w:t>
      </w:r>
    </w:p>
    <w:p w14:paraId="34DB6E45" w14:textId="77777777" w:rsidR="00E6558C" w:rsidRPr="00C24CA4" w:rsidRDefault="00E6558C" w:rsidP="00746BD1"/>
    <w:p w14:paraId="61221D63" w14:textId="77777777" w:rsidR="00746BD1" w:rsidRPr="00C24CA4" w:rsidRDefault="00E6558C" w:rsidP="00746BD1">
      <w:r w:rsidRPr="00C24CA4">
        <w:tab/>
      </w:r>
      <w:r w:rsidRPr="00C24CA4">
        <w:tab/>
      </w:r>
      <w:r w:rsidR="00746BD1" w:rsidRPr="00C24CA4">
        <w:t xml:space="preserve">Alle vragen en daarbij behorende antwoorden worden geanonimiseerd en conform </w:t>
      </w:r>
      <w:r w:rsidRPr="00C24CA4">
        <w:tab/>
      </w:r>
      <w:r w:rsidRPr="00C24CA4">
        <w:tab/>
      </w:r>
      <w:r w:rsidR="00746BD1" w:rsidRPr="00C24CA4">
        <w:t xml:space="preserve">planning door middel van een Nota van Inlichtingen op TenderNed bekend </w:t>
      </w:r>
      <w:r w:rsidRPr="00C24CA4">
        <w:tab/>
      </w:r>
      <w:r w:rsidRPr="00C24CA4">
        <w:tab/>
      </w:r>
      <w:r w:rsidRPr="00C24CA4">
        <w:tab/>
      </w:r>
      <w:r w:rsidR="00746BD1" w:rsidRPr="00C24CA4">
        <w:t>gemaakt.</w:t>
      </w:r>
    </w:p>
    <w:p w14:paraId="74CE5460" w14:textId="6B731493" w:rsidR="00A57964" w:rsidRDefault="00A57964" w:rsidP="00A57964">
      <w:pPr>
        <w:tabs>
          <w:tab w:val="left" w:pos="567"/>
        </w:tabs>
        <w:rPr>
          <w:color w:val="FF0000"/>
        </w:rPr>
      </w:pPr>
    </w:p>
    <w:p w14:paraId="38E92B29" w14:textId="6429A320" w:rsidR="00B6553E" w:rsidRDefault="00B6553E" w:rsidP="00A57964">
      <w:pPr>
        <w:tabs>
          <w:tab w:val="left" w:pos="567"/>
        </w:tabs>
        <w:rPr>
          <w:color w:val="FF0000"/>
        </w:rPr>
      </w:pPr>
    </w:p>
    <w:p w14:paraId="2C63FDA9" w14:textId="77777777" w:rsidR="00B6553E" w:rsidRDefault="00B6553E" w:rsidP="00A57964">
      <w:pPr>
        <w:tabs>
          <w:tab w:val="left" w:pos="567"/>
        </w:tabs>
        <w:rPr>
          <w:color w:val="FF0000"/>
        </w:rPr>
      </w:pPr>
    </w:p>
    <w:p w14:paraId="2A87D8EB" w14:textId="77777777" w:rsidR="00114CE2" w:rsidRDefault="00F105D8" w:rsidP="00114CE2">
      <w:pPr>
        <w:pStyle w:val="Kop2"/>
      </w:pPr>
      <w:r>
        <w:lastRenderedPageBreak/>
        <w:tab/>
      </w:r>
      <w:bookmarkStart w:id="7" w:name="_Toc7521171"/>
      <w:r>
        <w:t>Procedurev</w:t>
      </w:r>
      <w:r w:rsidR="00114CE2">
        <w:t>oorwaarden</w:t>
      </w:r>
      <w:bookmarkEnd w:id="7"/>
    </w:p>
    <w:p w14:paraId="38997488" w14:textId="77777777" w:rsidR="00114CE2" w:rsidRDefault="00114CE2" w:rsidP="000C4380">
      <w:pPr>
        <w:tabs>
          <w:tab w:val="left" w:pos="567"/>
          <w:tab w:val="left" w:pos="709"/>
        </w:tabs>
        <w:ind w:left="709"/>
      </w:pPr>
      <w:r>
        <w:t>Op deze marktconsultatie zijn de volgende voorwaarden van toepassing:</w:t>
      </w:r>
    </w:p>
    <w:p w14:paraId="721851FB" w14:textId="77777777" w:rsidR="00114CE2" w:rsidRDefault="00114CE2" w:rsidP="00114CE2">
      <w:pPr>
        <w:tabs>
          <w:tab w:val="left" w:pos="567"/>
        </w:tabs>
        <w:ind w:left="567"/>
      </w:pPr>
    </w:p>
    <w:p w14:paraId="2A0DFC73" w14:textId="77777777" w:rsidR="00114CE2" w:rsidRDefault="00B5666C" w:rsidP="00B5666C">
      <w:pPr>
        <w:pStyle w:val="Lijstalinea"/>
        <w:numPr>
          <w:ilvl w:val="0"/>
          <w:numId w:val="14"/>
        </w:numPr>
        <w:tabs>
          <w:tab w:val="left" w:pos="567"/>
        </w:tabs>
      </w:pPr>
      <w:r>
        <w:t>De marktconsultatie is voor betrokkenen vrijblijvend.</w:t>
      </w:r>
    </w:p>
    <w:p w14:paraId="759AA1C3" w14:textId="77777777" w:rsidR="00B5666C" w:rsidRDefault="00B5666C" w:rsidP="00B5666C">
      <w:pPr>
        <w:pStyle w:val="Lijstalinea"/>
        <w:numPr>
          <w:ilvl w:val="0"/>
          <w:numId w:val="14"/>
        </w:numPr>
        <w:tabs>
          <w:tab w:val="left" w:pos="567"/>
        </w:tabs>
      </w:pPr>
      <w:r>
        <w:t>Door deelname komen deelnemers ten opzichte van elkaar niet in een voorkeurspositie ten aanzien van een eventueel te houden aanbestedingsprocedure. Deelname zal ook  niet leiden tot uitsluiting in een dergelijke procedure.</w:t>
      </w:r>
    </w:p>
    <w:p w14:paraId="483CBBD0" w14:textId="77777777" w:rsidR="00B5666C" w:rsidRDefault="00B5666C" w:rsidP="00B5666C">
      <w:pPr>
        <w:pStyle w:val="Lijstalinea"/>
        <w:numPr>
          <w:ilvl w:val="0"/>
          <w:numId w:val="14"/>
        </w:numPr>
        <w:tabs>
          <w:tab w:val="left" w:pos="567"/>
        </w:tabs>
      </w:pPr>
      <w:r>
        <w:t>Marktpartijen kunnen geen rechten ontlenen aan de informatie die ten behoeve van de marktconsultatie is verstrekt.</w:t>
      </w:r>
    </w:p>
    <w:p w14:paraId="5CFDEBB5" w14:textId="77777777" w:rsidR="00B5666C" w:rsidRDefault="00B5666C" w:rsidP="00B5666C">
      <w:pPr>
        <w:pStyle w:val="Lijstalinea"/>
        <w:numPr>
          <w:ilvl w:val="0"/>
          <w:numId w:val="14"/>
        </w:numPr>
        <w:tabs>
          <w:tab w:val="left" w:pos="567"/>
        </w:tabs>
      </w:pPr>
      <w:r>
        <w:t>Claims over het gebruik van informatie, vertrouwelijkheid of verzoeken om vergoedingen in verband hiermee worden niet gehonoreerd.</w:t>
      </w:r>
    </w:p>
    <w:p w14:paraId="14487418" w14:textId="77777777" w:rsidR="00B5666C" w:rsidRDefault="00B5666C" w:rsidP="00B5666C">
      <w:pPr>
        <w:pStyle w:val="Lijstalinea"/>
        <w:numPr>
          <w:ilvl w:val="0"/>
          <w:numId w:val="14"/>
        </w:numPr>
        <w:tabs>
          <w:tab w:val="left" w:pos="567"/>
        </w:tabs>
      </w:pPr>
      <w:r>
        <w:t>Verstrekte informatie in het kader van de marktconsultatie kan afwijken van in de aanbestedingsprocedure te verstrekken informatie.</w:t>
      </w:r>
    </w:p>
    <w:p w14:paraId="3A9A816E" w14:textId="4A409C9E" w:rsidR="00B5666C" w:rsidRDefault="00F105D8" w:rsidP="00B5666C">
      <w:pPr>
        <w:pStyle w:val="Lijstalinea"/>
        <w:numPr>
          <w:ilvl w:val="0"/>
          <w:numId w:val="14"/>
        </w:numPr>
        <w:tabs>
          <w:tab w:val="left" w:pos="567"/>
        </w:tabs>
      </w:pPr>
      <w:r>
        <w:t>HHR</w:t>
      </w:r>
      <w:r w:rsidR="00B6553E">
        <w:t xml:space="preserve"> en HHSK</w:t>
      </w:r>
      <w:r w:rsidR="00B5666C">
        <w:t xml:space="preserve"> </w:t>
      </w:r>
      <w:r w:rsidR="00B6553E">
        <w:t>zijn</w:t>
      </w:r>
      <w:r w:rsidR="00B5666C">
        <w:t xml:space="preserve"> niet gebonden aan de uitkomsten van de marktconsultatie.</w:t>
      </w:r>
    </w:p>
    <w:p w14:paraId="54642217" w14:textId="77777777" w:rsidR="00B5666C" w:rsidRDefault="00B5666C" w:rsidP="00B5666C">
      <w:pPr>
        <w:pStyle w:val="Lijstalinea"/>
        <w:numPr>
          <w:ilvl w:val="0"/>
          <w:numId w:val="14"/>
        </w:numPr>
        <w:tabs>
          <w:tab w:val="left" w:pos="567"/>
        </w:tabs>
      </w:pPr>
      <w:r>
        <w:t>Gegeven het vrijblijvende karakter van de marktconsultatie zal geen vergoeding worden toegekend aan de deelnemers.</w:t>
      </w:r>
    </w:p>
    <w:p w14:paraId="207CB0FD" w14:textId="5E39FB40" w:rsidR="00B5666C" w:rsidRDefault="00B5666C" w:rsidP="00B5666C">
      <w:pPr>
        <w:pStyle w:val="Lijstalinea"/>
        <w:numPr>
          <w:ilvl w:val="0"/>
          <w:numId w:val="14"/>
        </w:numPr>
        <w:tabs>
          <w:tab w:val="left" w:pos="567"/>
        </w:tabs>
      </w:pPr>
      <w:r>
        <w:t xml:space="preserve">Dit marktconsultatiedocument is uitsluitend geschreven in het kader van de marktconsultatie voor het project </w:t>
      </w:r>
      <w:r w:rsidR="00252306">
        <w:t>vervanging ECM systeem</w:t>
      </w:r>
      <w:r w:rsidR="008C5970">
        <w:t xml:space="preserve"> </w:t>
      </w:r>
      <w:r>
        <w:t xml:space="preserve">van </w:t>
      </w:r>
      <w:r w:rsidR="00F105D8">
        <w:t>HHR</w:t>
      </w:r>
      <w:r w:rsidR="008C5970">
        <w:t xml:space="preserve"> en HHSK</w:t>
      </w:r>
      <w:r>
        <w:t>.</w:t>
      </w:r>
    </w:p>
    <w:p w14:paraId="6A9E8B36" w14:textId="77777777" w:rsidR="00B5666C" w:rsidRDefault="00B5666C" w:rsidP="00F105D8">
      <w:pPr>
        <w:pStyle w:val="Lijstalinea"/>
        <w:numPr>
          <w:ilvl w:val="0"/>
          <w:numId w:val="14"/>
        </w:numPr>
        <w:tabs>
          <w:tab w:val="clear" w:pos="-1440"/>
          <w:tab w:val="clear" w:pos="-720"/>
          <w:tab w:val="clear" w:pos="0"/>
          <w:tab w:val="clear" w:pos="380"/>
          <w:tab w:val="left" w:pos="567"/>
        </w:tabs>
      </w:pPr>
      <w:r>
        <w:t>De marktconsultatie staat los van een eventueel te houden aanbesteding van het project.</w:t>
      </w:r>
    </w:p>
    <w:p w14:paraId="5F4F8463" w14:textId="77777777" w:rsidR="00B5666C" w:rsidRDefault="00B5666C" w:rsidP="00B5666C">
      <w:pPr>
        <w:pStyle w:val="Lijstalinea"/>
        <w:numPr>
          <w:ilvl w:val="0"/>
          <w:numId w:val="14"/>
        </w:numPr>
        <w:tabs>
          <w:tab w:val="left" w:pos="567"/>
        </w:tabs>
      </w:pPr>
      <w:r>
        <w:t>Dit document, deelname of bijdrage aan de marktconsultatie gelden niet als uitnodiging tot inschrijving op de aanbesteding voor het onderhavige project, noch kunnen daaraan rechten worden ontleend.</w:t>
      </w:r>
    </w:p>
    <w:p w14:paraId="0896A7C7" w14:textId="77777777" w:rsidR="00B5666C" w:rsidRDefault="00F105D8" w:rsidP="00B5666C">
      <w:pPr>
        <w:pStyle w:val="Lijstalinea"/>
        <w:numPr>
          <w:ilvl w:val="0"/>
          <w:numId w:val="14"/>
        </w:numPr>
        <w:tabs>
          <w:tab w:val="left" w:pos="567"/>
        </w:tabs>
      </w:pPr>
      <w:r>
        <w:t>HHR</w:t>
      </w:r>
      <w:r w:rsidR="008C5970">
        <w:t xml:space="preserve"> en HHSK</w:t>
      </w:r>
      <w:r w:rsidR="00B5666C">
        <w:t xml:space="preserve"> behoud</w:t>
      </w:r>
      <w:r w:rsidR="008C5970">
        <w:t>en</w:t>
      </w:r>
      <w:r w:rsidR="00B5666C">
        <w:t xml:space="preserve"> zich het recht voor de in dit document opgenomen planningen tussentijds te wijzigen.</w:t>
      </w:r>
    </w:p>
    <w:p w14:paraId="16AF40A8" w14:textId="77777777" w:rsidR="00B5666C" w:rsidRDefault="00B5666C" w:rsidP="00B5666C">
      <w:pPr>
        <w:pStyle w:val="Lijstalinea"/>
        <w:numPr>
          <w:ilvl w:val="0"/>
          <w:numId w:val="14"/>
        </w:numPr>
        <w:tabs>
          <w:tab w:val="left" w:pos="567"/>
        </w:tabs>
      </w:pPr>
      <w:r>
        <w:t>Deze marktconsultatie za</w:t>
      </w:r>
      <w:r w:rsidR="00FC7A19">
        <w:t xml:space="preserve">l worden gevoerd in uitsluitend </w:t>
      </w:r>
      <w:r>
        <w:t>de Nederlandse taal.</w:t>
      </w:r>
    </w:p>
    <w:p w14:paraId="5C502BD2" w14:textId="77777777" w:rsidR="00B5666C" w:rsidRDefault="00B5666C" w:rsidP="00B5666C">
      <w:pPr>
        <w:tabs>
          <w:tab w:val="left" w:pos="567"/>
        </w:tabs>
      </w:pPr>
    </w:p>
    <w:p w14:paraId="0AADF960" w14:textId="77777777" w:rsidR="00F105D8" w:rsidRDefault="00F105D8">
      <w:pPr>
        <w:tabs>
          <w:tab w:val="clear" w:pos="-1440"/>
          <w:tab w:val="clear" w:pos="-720"/>
          <w:tab w:val="clear" w:pos="0"/>
          <w:tab w:val="clear" w:pos="380"/>
        </w:tabs>
      </w:pPr>
      <w:r>
        <w:br w:type="page"/>
      </w:r>
    </w:p>
    <w:p w14:paraId="4F44826F" w14:textId="77777777" w:rsidR="00453714" w:rsidRDefault="00B3026D" w:rsidP="00B5666C">
      <w:pPr>
        <w:pStyle w:val="Kop1"/>
        <w:tabs>
          <w:tab w:val="left" w:pos="567"/>
        </w:tabs>
      </w:pPr>
      <w:r>
        <w:lastRenderedPageBreak/>
        <w:tab/>
      </w:r>
      <w:r>
        <w:tab/>
      </w:r>
      <w:bookmarkStart w:id="8" w:name="_Toc7521172"/>
      <w:r>
        <w:t>Planning en Aanmelding</w:t>
      </w:r>
      <w:bookmarkEnd w:id="8"/>
    </w:p>
    <w:p w14:paraId="124CBCC3" w14:textId="77777777" w:rsidR="00B5666C" w:rsidRDefault="00453714" w:rsidP="00453714">
      <w:pPr>
        <w:pStyle w:val="Kop2"/>
      </w:pPr>
      <w:r>
        <w:t xml:space="preserve"> </w:t>
      </w:r>
      <w:r w:rsidR="00A500BE">
        <w:t xml:space="preserve">  </w:t>
      </w:r>
      <w:bookmarkStart w:id="9" w:name="_Toc7521173"/>
      <w:r>
        <w:t>Planning</w:t>
      </w:r>
      <w:bookmarkEnd w:id="9"/>
    </w:p>
    <w:tbl>
      <w:tblPr>
        <w:tblW w:w="8514"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3694"/>
      </w:tblGrid>
      <w:tr w:rsidR="00453714" w14:paraId="5ED72C43" w14:textId="77777777" w:rsidTr="00A500BE">
        <w:trPr>
          <w:trHeight w:val="303"/>
        </w:trPr>
        <w:tc>
          <w:tcPr>
            <w:tcW w:w="4820" w:type="dxa"/>
            <w:shd w:val="clear" w:color="auto" w:fill="1F497D"/>
          </w:tcPr>
          <w:p w14:paraId="24F22F8D" w14:textId="77777777" w:rsidR="00453714" w:rsidRPr="002F0571" w:rsidRDefault="00453714" w:rsidP="00FA6B52">
            <w:pPr>
              <w:autoSpaceDE w:val="0"/>
              <w:autoSpaceDN w:val="0"/>
              <w:adjustRightInd w:val="0"/>
              <w:spacing w:line="260" w:lineRule="atLeast"/>
              <w:rPr>
                <w:b/>
                <w:color w:val="EEECE1"/>
              </w:rPr>
            </w:pPr>
            <w:r w:rsidRPr="002F0571">
              <w:rPr>
                <w:b/>
                <w:color w:val="EEECE1"/>
              </w:rPr>
              <w:t>Publicatie marktconsultatie</w:t>
            </w:r>
          </w:p>
        </w:tc>
        <w:tc>
          <w:tcPr>
            <w:tcW w:w="3694" w:type="dxa"/>
            <w:shd w:val="clear" w:color="auto" w:fill="1F497D"/>
          </w:tcPr>
          <w:p w14:paraId="7A16FC3A" w14:textId="77777777" w:rsidR="00453714" w:rsidRPr="002F0571" w:rsidRDefault="00453714" w:rsidP="00FA6B52">
            <w:pPr>
              <w:autoSpaceDE w:val="0"/>
              <w:autoSpaceDN w:val="0"/>
              <w:adjustRightInd w:val="0"/>
              <w:spacing w:line="260" w:lineRule="atLeast"/>
              <w:rPr>
                <w:b/>
                <w:color w:val="EEECE1"/>
              </w:rPr>
            </w:pPr>
            <w:r w:rsidRPr="002F0571">
              <w:rPr>
                <w:b/>
                <w:color w:val="EEECE1"/>
              </w:rPr>
              <w:t>Datum</w:t>
            </w:r>
          </w:p>
        </w:tc>
      </w:tr>
      <w:tr w:rsidR="00453714" w14:paraId="34470017" w14:textId="77777777" w:rsidTr="00A500BE">
        <w:trPr>
          <w:trHeight w:val="606"/>
        </w:trPr>
        <w:tc>
          <w:tcPr>
            <w:tcW w:w="4820" w:type="dxa"/>
            <w:shd w:val="clear" w:color="auto" w:fill="auto"/>
          </w:tcPr>
          <w:p w14:paraId="7FC9F574" w14:textId="77777777" w:rsidR="00453714" w:rsidRPr="002F0571" w:rsidRDefault="00453714" w:rsidP="00FA6B52">
            <w:pPr>
              <w:autoSpaceDE w:val="0"/>
              <w:autoSpaceDN w:val="0"/>
              <w:adjustRightInd w:val="0"/>
              <w:spacing w:line="260" w:lineRule="atLeast"/>
            </w:pPr>
            <w:r w:rsidRPr="002F0571">
              <w:t>Aankondiging marktconsultatie inclusief publicatie van deze marktconsultatieleidraad</w:t>
            </w:r>
          </w:p>
        </w:tc>
        <w:tc>
          <w:tcPr>
            <w:tcW w:w="3694" w:type="dxa"/>
            <w:shd w:val="clear" w:color="auto" w:fill="auto"/>
          </w:tcPr>
          <w:p w14:paraId="01DA71A9" w14:textId="7F866C66" w:rsidR="00453714" w:rsidRPr="002F0571" w:rsidRDefault="00BD1AA8" w:rsidP="00FA6B52">
            <w:pPr>
              <w:autoSpaceDE w:val="0"/>
              <w:autoSpaceDN w:val="0"/>
              <w:adjustRightInd w:val="0"/>
              <w:spacing w:line="260" w:lineRule="atLeast"/>
            </w:pPr>
            <w:r>
              <w:t>16 mei 2022</w:t>
            </w:r>
          </w:p>
        </w:tc>
      </w:tr>
      <w:tr w:rsidR="00E6558C" w14:paraId="54A399B9" w14:textId="77777777" w:rsidTr="00A500BE">
        <w:trPr>
          <w:trHeight w:val="303"/>
        </w:trPr>
        <w:tc>
          <w:tcPr>
            <w:tcW w:w="4820" w:type="dxa"/>
            <w:shd w:val="clear" w:color="auto" w:fill="auto"/>
          </w:tcPr>
          <w:p w14:paraId="22DB45D4" w14:textId="77777777" w:rsidR="00E6558C" w:rsidRPr="00BD1AA8" w:rsidRDefault="00E6558C" w:rsidP="00FA6B52">
            <w:pPr>
              <w:autoSpaceDE w:val="0"/>
              <w:autoSpaceDN w:val="0"/>
              <w:adjustRightInd w:val="0"/>
              <w:spacing w:line="260" w:lineRule="atLeast"/>
            </w:pPr>
            <w:r w:rsidRPr="00BD1AA8">
              <w:t>Uiterste datum stell</w:t>
            </w:r>
            <w:r w:rsidR="007E6746" w:rsidRPr="00BD1AA8">
              <w:t>en van vragen via TenderNed</w:t>
            </w:r>
          </w:p>
        </w:tc>
        <w:tc>
          <w:tcPr>
            <w:tcW w:w="3694" w:type="dxa"/>
            <w:shd w:val="clear" w:color="auto" w:fill="auto"/>
          </w:tcPr>
          <w:p w14:paraId="5112ADD5" w14:textId="27710045" w:rsidR="00E6558C" w:rsidRPr="00BD1AA8" w:rsidRDefault="00BD1AA8" w:rsidP="00FA6B52">
            <w:pPr>
              <w:autoSpaceDE w:val="0"/>
              <w:autoSpaceDN w:val="0"/>
              <w:adjustRightInd w:val="0"/>
              <w:spacing w:line="260" w:lineRule="atLeast"/>
              <w:rPr>
                <w:highlight w:val="lightGray"/>
              </w:rPr>
            </w:pPr>
            <w:r w:rsidRPr="00BD1AA8">
              <w:t>23 mei 2022</w:t>
            </w:r>
          </w:p>
        </w:tc>
      </w:tr>
      <w:tr w:rsidR="00BD1AA8" w14:paraId="5CECBCBC" w14:textId="77777777" w:rsidTr="00A500BE">
        <w:trPr>
          <w:trHeight w:val="303"/>
        </w:trPr>
        <w:tc>
          <w:tcPr>
            <w:tcW w:w="4820" w:type="dxa"/>
            <w:shd w:val="clear" w:color="auto" w:fill="auto"/>
          </w:tcPr>
          <w:p w14:paraId="5E2BD123" w14:textId="42E57EA2" w:rsidR="00BD1AA8" w:rsidRPr="00BD1AA8" w:rsidRDefault="00BD1AA8" w:rsidP="00BD1AA8">
            <w:pPr>
              <w:autoSpaceDE w:val="0"/>
              <w:autoSpaceDN w:val="0"/>
              <w:adjustRightInd w:val="0"/>
              <w:spacing w:line="260" w:lineRule="atLeast"/>
            </w:pPr>
            <w:r w:rsidRPr="00BD1AA8">
              <w:t>Beantwoording gestelde vragen in de marktconsultatie via TenderNed</w:t>
            </w:r>
          </w:p>
        </w:tc>
        <w:tc>
          <w:tcPr>
            <w:tcW w:w="3694" w:type="dxa"/>
            <w:shd w:val="clear" w:color="auto" w:fill="auto"/>
          </w:tcPr>
          <w:p w14:paraId="52031FEE" w14:textId="34A9C464" w:rsidR="00BD1AA8" w:rsidRPr="00BD1AA8" w:rsidRDefault="00BD1AA8" w:rsidP="00BD1AA8">
            <w:pPr>
              <w:autoSpaceDE w:val="0"/>
              <w:autoSpaceDN w:val="0"/>
              <w:adjustRightInd w:val="0"/>
              <w:spacing w:line="260" w:lineRule="atLeast"/>
            </w:pPr>
            <w:r w:rsidRPr="00BD1AA8">
              <w:t>30 mei 2022</w:t>
            </w:r>
          </w:p>
        </w:tc>
      </w:tr>
      <w:tr w:rsidR="00453714" w14:paraId="13404688" w14:textId="77777777" w:rsidTr="00A500BE">
        <w:trPr>
          <w:trHeight w:val="303"/>
        </w:trPr>
        <w:tc>
          <w:tcPr>
            <w:tcW w:w="4820" w:type="dxa"/>
            <w:shd w:val="clear" w:color="auto" w:fill="auto"/>
          </w:tcPr>
          <w:p w14:paraId="234D23C7" w14:textId="77777777" w:rsidR="00453714" w:rsidRPr="002F0571" w:rsidRDefault="00453714" w:rsidP="00FA6B52">
            <w:pPr>
              <w:autoSpaceDE w:val="0"/>
              <w:autoSpaceDN w:val="0"/>
              <w:adjustRightInd w:val="0"/>
              <w:spacing w:line="260" w:lineRule="atLeast"/>
            </w:pPr>
            <w:r w:rsidRPr="002F0571">
              <w:t>Sluitingsdatum indienen antwoordformulier</w:t>
            </w:r>
          </w:p>
        </w:tc>
        <w:tc>
          <w:tcPr>
            <w:tcW w:w="3694" w:type="dxa"/>
            <w:shd w:val="clear" w:color="auto" w:fill="auto"/>
          </w:tcPr>
          <w:p w14:paraId="61624D67" w14:textId="7346A156" w:rsidR="00453714" w:rsidRPr="002F0571" w:rsidRDefault="00BD1AA8" w:rsidP="00FA6B52">
            <w:pPr>
              <w:autoSpaceDE w:val="0"/>
              <w:autoSpaceDN w:val="0"/>
              <w:adjustRightInd w:val="0"/>
              <w:spacing w:line="260" w:lineRule="atLeast"/>
            </w:pPr>
            <w:r>
              <w:t>6 juni 2022</w:t>
            </w:r>
          </w:p>
        </w:tc>
      </w:tr>
      <w:tr w:rsidR="00453714" w14:paraId="75A70299" w14:textId="77777777" w:rsidTr="00A500BE">
        <w:trPr>
          <w:trHeight w:val="321"/>
        </w:trPr>
        <w:tc>
          <w:tcPr>
            <w:tcW w:w="4820" w:type="dxa"/>
            <w:shd w:val="clear" w:color="auto" w:fill="auto"/>
          </w:tcPr>
          <w:p w14:paraId="0081EF43" w14:textId="77777777" w:rsidR="00453714" w:rsidRPr="002F0571" w:rsidRDefault="00453714" w:rsidP="00FA6B52">
            <w:pPr>
              <w:autoSpaceDE w:val="0"/>
              <w:autoSpaceDN w:val="0"/>
              <w:adjustRightInd w:val="0"/>
              <w:spacing w:line="260" w:lineRule="atLeast"/>
            </w:pPr>
            <w:r w:rsidRPr="002F0571">
              <w:t>Publicatie eindverslag marktconsultatie</w:t>
            </w:r>
          </w:p>
        </w:tc>
        <w:tc>
          <w:tcPr>
            <w:tcW w:w="3694" w:type="dxa"/>
            <w:shd w:val="clear" w:color="auto" w:fill="auto"/>
          </w:tcPr>
          <w:p w14:paraId="13C48820" w14:textId="5E125140" w:rsidR="00453714" w:rsidRPr="002F0571" w:rsidRDefault="00F75D51" w:rsidP="00F75D51">
            <w:pPr>
              <w:autoSpaceDE w:val="0"/>
              <w:autoSpaceDN w:val="0"/>
              <w:adjustRightInd w:val="0"/>
              <w:spacing w:line="260" w:lineRule="atLeast"/>
            </w:pPr>
            <w:r>
              <w:t>13 juni 2022</w:t>
            </w:r>
          </w:p>
        </w:tc>
      </w:tr>
    </w:tbl>
    <w:p w14:paraId="231B9E28" w14:textId="7B1F623F" w:rsidR="00453714" w:rsidRDefault="00453714" w:rsidP="00453714"/>
    <w:p w14:paraId="2C3ED285" w14:textId="010474CF" w:rsidR="00A059A5" w:rsidRPr="00401646" w:rsidRDefault="00401646" w:rsidP="00A059A5">
      <w:pPr>
        <w:pStyle w:val="Kop3"/>
        <w:rPr>
          <w:b/>
          <w:bCs/>
        </w:rPr>
      </w:pPr>
      <w:r>
        <w:rPr>
          <w:b/>
          <w:bCs/>
        </w:rPr>
        <w:t>Oplevering en overdracht</w:t>
      </w:r>
    </w:p>
    <w:p w14:paraId="7E08FE7F" w14:textId="6AE9173C" w:rsidR="00B6553E" w:rsidRPr="00BB3F5F" w:rsidRDefault="006B39A3" w:rsidP="00401646">
      <w:pPr>
        <w:pStyle w:val="Kop3"/>
        <w:numPr>
          <w:ilvl w:val="0"/>
          <w:numId w:val="0"/>
        </w:numPr>
        <w:tabs>
          <w:tab w:val="clear" w:pos="0"/>
          <w:tab w:val="clear" w:pos="380"/>
        </w:tabs>
        <w:ind w:left="709"/>
      </w:pPr>
      <w:r>
        <w:t>De door marktpartij aangeboden oplossing(en) dien(en)(t)</w:t>
      </w:r>
      <w:r w:rsidR="00401646">
        <w:t xml:space="preserve"> volledig functioneel te worden opgeleverd en overgedragen op </w:t>
      </w:r>
      <w:r w:rsidR="00401646" w:rsidRPr="00401646">
        <w:rPr>
          <w:b/>
          <w:bCs/>
        </w:rPr>
        <w:t>1 oktober 2023</w:t>
      </w:r>
      <w:r w:rsidR="00401646">
        <w:t xml:space="preserve">. </w:t>
      </w:r>
    </w:p>
    <w:p w14:paraId="461DAA69" w14:textId="77777777" w:rsidR="00B6553E" w:rsidRDefault="00B6553E" w:rsidP="00453714"/>
    <w:p w14:paraId="758F3C6B" w14:textId="77777777" w:rsidR="00453714" w:rsidRDefault="00CA16FE" w:rsidP="00453714">
      <w:pPr>
        <w:pStyle w:val="Kop2"/>
      </w:pPr>
      <w:r>
        <w:t xml:space="preserve"> </w:t>
      </w:r>
      <w:r w:rsidR="00A500BE">
        <w:t xml:space="preserve">  </w:t>
      </w:r>
      <w:bookmarkStart w:id="10" w:name="_Toc7521174"/>
      <w:r w:rsidR="00453714">
        <w:t>Aanmelding</w:t>
      </w:r>
      <w:bookmarkEnd w:id="10"/>
    </w:p>
    <w:p w14:paraId="130DD78D" w14:textId="25902B10" w:rsidR="00B3026D" w:rsidRDefault="00B3026D" w:rsidP="00A500BE">
      <w:pPr>
        <w:tabs>
          <w:tab w:val="left" w:pos="567"/>
          <w:tab w:val="left" w:pos="709"/>
        </w:tabs>
        <w:ind w:left="709"/>
      </w:pPr>
      <w:r>
        <w:t xml:space="preserve">Indien u deel wenst te nemen aan deze marktconsultatie dient u de antwoorden op de gestelde vragen op uiterlijk </w:t>
      </w:r>
      <w:r w:rsidR="00BD1AA8">
        <w:t>6 juni 2022</w:t>
      </w:r>
      <w:r>
        <w:t xml:space="preserve"> beschikbaar te stellen via TenderNed.</w:t>
      </w:r>
    </w:p>
    <w:p w14:paraId="1512E74F" w14:textId="77777777" w:rsidR="00B3026D" w:rsidRDefault="00B3026D" w:rsidP="00A500BE">
      <w:pPr>
        <w:tabs>
          <w:tab w:val="left" w:pos="567"/>
          <w:tab w:val="left" w:pos="709"/>
        </w:tabs>
        <w:ind w:left="709"/>
      </w:pPr>
    </w:p>
    <w:p w14:paraId="24BCCB82" w14:textId="57E2C77D" w:rsidR="00CA16FE" w:rsidRDefault="00014ACF" w:rsidP="00A500BE">
      <w:pPr>
        <w:tabs>
          <w:tab w:val="left" w:pos="567"/>
          <w:tab w:val="left" w:pos="709"/>
        </w:tabs>
        <w:ind w:left="709"/>
      </w:pPr>
      <w:r>
        <w:t xml:space="preserve">Aanmelding voor deelname aan de marktconsultatie geschiedt door het volledig invullen van het antwoordformulier dat is opgenomen in Bijlage 1. U kunt dit formulier indienen op TenderNed met als onderwerp </w:t>
      </w:r>
      <w:r w:rsidRPr="00BD1AA8">
        <w:t xml:space="preserve">“vragenlijst </w:t>
      </w:r>
      <w:r w:rsidR="00BD1AA8" w:rsidRPr="00BD1AA8">
        <w:t>Vervanging</w:t>
      </w:r>
      <w:r w:rsidR="00BD1AA8">
        <w:t xml:space="preserve"> ECM systeem</w:t>
      </w:r>
      <w:r>
        <w:t>”.</w:t>
      </w:r>
    </w:p>
    <w:p w14:paraId="79D80C32" w14:textId="77777777" w:rsidR="001D3B42" w:rsidRDefault="001D3B42" w:rsidP="001D3B42">
      <w:pPr>
        <w:tabs>
          <w:tab w:val="left" w:pos="567"/>
        </w:tabs>
      </w:pPr>
    </w:p>
    <w:p w14:paraId="7058CF6D" w14:textId="77777777" w:rsidR="001D3B42" w:rsidRDefault="006A0668" w:rsidP="006A0668">
      <w:pPr>
        <w:pStyle w:val="Kop2"/>
      </w:pPr>
      <w:r>
        <w:t xml:space="preserve"> </w:t>
      </w:r>
      <w:r w:rsidR="00A500BE">
        <w:t xml:space="preserve">  </w:t>
      </w:r>
      <w:bookmarkStart w:id="11" w:name="_Toc7521175"/>
      <w:r>
        <w:t>Eindverslag marktconsultatie</w:t>
      </w:r>
      <w:bookmarkEnd w:id="11"/>
    </w:p>
    <w:p w14:paraId="1A1A6CC8" w14:textId="77777777" w:rsidR="006A0668" w:rsidRDefault="006A0668" w:rsidP="00A500BE">
      <w:pPr>
        <w:tabs>
          <w:tab w:val="left" w:pos="567"/>
          <w:tab w:val="left" w:pos="709"/>
        </w:tabs>
        <w:ind w:left="709"/>
      </w:pPr>
      <w:r>
        <w:t xml:space="preserve">Na afloop van de marktconsultatie </w:t>
      </w:r>
      <w:r w:rsidR="008C5970">
        <w:t>zullen</w:t>
      </w:r>
      <w:r>
        <w:t xml:space="preserve"> </w:t>
      </w:r>
      <w:r w:rsidR="008526D1">
        <w:t xml:space="preserve">HHR </w:t>
      </w:r>
      <w:r w:rsidR="008C5970">
        <w:t xml:space="preserve">en HHSK </w:t>
      </w:r>
      <w:r>
        <w:t>een eindverslag opstellen. Het eindverslag zal een weergave op hoofdlijnen zijn van de verkregen informatie en inzichten in de diverse onderdelen van het project, alsmede zal inzicht worden gegeven in de verdere aanpak van het aanbestedingsproces en de voorbereiding van het project.</w:t>
      </w:r>
    </w:p>
    <w:p w14:paraId="02CBE297" w14:textId="77777777" w:rsidR="006A0668" w:rsidRDefault="006A0668" w:rsidP="006A0668">
      <w:pPr>
        <w:tabs>
          <w:tab w:val="left" w:pos="567"/>
        </w:tabs>
        <w:ind w:left="567"/>
      </w:pPr>
    </w:p>
    <w:p w14:paraId="62C07B97" w14:textId="77777777" w:rsidR="006A0668" w:rsidRDefault="006A0668" w:rsidP="00A500BE">
      <w:pPr>
        <w:tabs>
          <w:tab w:val="left" w:pos="567"/>
          <w:tab w:val="left" w:pos="709"/>
        </w:tabs>
        <w:ind w:left="709"/>
      </w:pPr>
      <w:r>
        <w:t xml:space="preserve">In het eindverslag van de marktconsultatie zal de door </w:t>
      </w:r>
      <w:r w:rsidR="008526D1">
        <w:t>HHR</w:t>
      </w:r>
      <w:r w:rsidR="008C5970">
        <w:t xml:space="preserve"> en HHSK</w:t>
      </w:r>
      <w:r w:rsidR="008526D1">
        <w:t xml:space="preserve"> </w:t>
      </w:r>
      <w:r>
        <w:t>verkregen informatie uitsluitend geanonimiseerd worden weergegeven.</w:t>
      </w:r>
    </w:p>
    <w:p w14:paraId="0D524DAA" w14:textId="77777777" w:rsidR="006A0668" w:rsidRDefault="006A0668" w:rsidP="006A0668">
      <w:pPr>
        <w:tabs>
          <w:tab w:val="left" w:pos="567"/>
        </w:tabs>
        <w:ind w:left="567"/>
      </w:pPr>
    </w:p>
    <w:p w14:paraId="297A3C44" w14:textId="77777777" w:rsidR="006A0668" w:rsidRDefault="006A0668" w:rsidP="00A500BE">
      <w:pPr>
        <w:tabs>
          <w:tab w:val="left" w:pos="567"/>
          <w:tab w:val="left" w:pos="709"/>
        </w:tabs>
        <w:ind w:left="709"/>
      </w:pPr>
      <w:r>
        <w:t>Concurrentiegevoelige of geheime bedrijfsinformatie wordt niet gepubliceerd. Aan het eindverslag zal uit oogpunt van transparantie de lijst met deelnemers aan de marktconsultatie worden toegevoegd.</w:t>
      </w:r>
    </w:p>
    <w:p w14:paraId="5166B772" w14:textId="77777777" w:rsidR="00FC7A19" w:rsidRDefault="00FC7A19" w:rsidP="00A500BE">
      <w:pPr>
        <w:tabs>
          <w:tab w:val="left" w:pos="567"/>
          <w:tab w:val="left" w:pos="709"/>
        </w:tabs>
        <w:ind w:left="709"/>
      </w:pPr>
    </w:p>
    <w:p w14:paraId="2AED0776" w14:textId="77777777" w:rsidR="006A0668" w:rsidRDefault="006A0668" w:rsidP="006A0668">
      <w:pPr>
        <w:pStyle w:val="Kop2"/>
      </w:pPr>
      <w:r>
        <w:t xml:space="preserve"> </w:t>
      </w:r>
      <w:r w:rsidR="00A500BE">
        <w:t xml:space="preserve">  </w:t>
      </w:r>
      <w:bookmarkStart w:id="12" w:name="_Toc7521176"/>
      <w:r>
        <w:t>Contact</w:t>
      </w:r>
      <w:bookmarkEnd w:id="12"/>
    </w:p>
    <w:p w14:paraId="6243F98E" w14:textId="77777777" w:rsidR="006A0668" w:rsidRDefault="000C4380" w:rsidP="00A500BE">
      <w:pPr>
        <w:tabs>
          <w:tab w:val="left" w:pos="567"/>
          <w:tab w:val="left" w:pos="709"/>
        </w:tabs>
        <w:ind w:left="709"/>
      </w:pPr>
      <w:r>
        <w:t>Correspondentie over deze marktconsultatie is uitsluitend mogelijk via TenderNed.</w:t>
      </w:r>
    </w:p>
    <w:p w14:paraId="64C9A58F" w14:textId="77777777" w:rsidR="000C4380" w:rsidRDefault="000C4380" w:rsidP="000C4380">
      <w:pPr>
        <w:tabs>
          <w:tab w:val="left" w:pos="567"/>
        </w:tabs>
      </w:pPr>
    </w:p>
    <w:p w14:paraId="26E14B26" w14:textId="77777777" w:rsidR="000C4380" w:rsidRPr="006A0668" w:rsidRDefault="000C4380" w:rsidP="000C4380">
      <w:pPr>
        <w:tabs>
          <w:tab w:val="left" w:pos="567"/>
        </w:tabs>
      </w:pPr>
    </w:p>
    <w:p w14:paraId="2C0CAF5F" w14:textId="77777777" w:rsidR="000C4380" w:rsidRPr="00195B63" w:rsidRDefault="000C4380" w:rsidP="000C4380">
      <w:pPr>
        <w:pStyle w:val="Kop1"/>
      </w:pPr>
      <w:r>
        <w:lastRenderedPageBreak/>
        <w:t xml:space="preserve"> </w:t>
      </w:r>
      <w:r w:rsidR="00A500BE">
        <w:t xml:space="preserve">  </w:t>
      </w:r>
      <w:bookmarkStart w:id="13" w:name="_Toc7521177"/>
      <w:r w:rsidRPr="00195B63">
        <w:t>Projectomschrijving</w:t>
      </w:r>
      <w:bookmarkEnd w:id="13"/>
      <w:r w:rsidR="007A7780" w:rsidRPr="00195B63">
        <w:t xml:space="preserve"> of Opdrachtomschrijving</w:t>
      </w:r>
    </w:p>
    <w:p w14:paraId="7DB09CAF" w14:textId="77777777" w:rsidR="000C4380" w:rsidRPr="00195B63" w:rsidRDefault="00A500BE" w:rsidP="000C4380">
      <w:pPr>
        <w:pStyle w:val="Kop2"/>
      </w:pPr>
      <w:r>
        <w:t xml:space="preserve">  </w:t>
      </w:r>
      <w:bookmarkStart w:id="14" w:name="_Toc7521178"/>
      <w:r w:rsidR="000C4380" w:rsidRPr="00195B63">
        <w:t>Projectgebied</w:t>
      </w:r>
      <w:bookmarkEnd w:id="14"/>
      <w:r w:rsidR="007A7780" w:rsidRPr="00195B63">
        <w:t xml:space="preserve"> of Achtergrond</w:t>
      </w:r>
    </w:p>
    <w:p w14:paraId="7B77E938" w14:textId="77777777" w:rsidR="000C4380" w:rsidRPr="003766C4" w:rsidRDefault="003766C4" w:rsidP="003766C4">
      <w:pPr>
        <w:rPr>
          <w:bCs/>
        </w:rPr>
      </w:pPr>
      <w:r>
        <w:rPr>
          <w:bCs/>
        </w:rPr>
        <w:t>Met de introductie van de Omgevingswet, het ontbreken van essentiële functionaliteiten in het huidige zaaksysteem, het niet kunnen voldoen aan veranderende wetgeving en de ontwikkelingen binnen het zaaksysteem is er bij de afdelingen V&amp;H (HHR) en PZ (HHSK) behoefte om wijzigingen door te voeren binnen het applicatielandschap en de eigen werkprocessen.</w:t>
      </w:r>
    </w:p>
    <w:p w14:paraId="423B0F17" w14:textId="77777777" w:rsidR="000C4380" w:rsidRDefault="000C4380" w:rsidP="000C4380">
      <w:pPr>
        <w:tabs>
          <w:tab w:val="left" w:pos="567"/>
        </w:tabs>
      </w:pPr>
    </w:p>
    <w:p w14:paraId="6EBEC809" w14:textId="77777777" w:rsidR="000C4380" w:rsidRPr="00195B63" w:rsidRDefault="000C4380" w:rsidP="000C4380">
      <w:pPr>
        <w:pStyle w:val="Kop2"/>
      </w:pPr>
      <w:r>
        <w:t xml:space="preserve"> </w:t>
      </w:r>
      <w:r w:rsidR="00A500BE">
        <w:t xml:space="preserve">  </w:t>
      </w:r>
      <w:bookmarkStart w:id="15" w:name="_Toc7521179"/>
      <w:r w:rsidRPr="00195B63">
        <w:t>Randvoorwaarden</w:t>
      </w:r>
      <w:bookmarkEnd w:id="15"/>
      <w:r w:rsidR="007A7780" w:rsidRPr="00195B63">
        <w:t xml:space="preserve"> of Scope en omvang</w:t>
      </w:r>
    </w:p>
    <w:p w14:paraId="280CE394" w14:textId="0B17E7C9" w:rsidR="00195B63" w:rsidRDefault="001619C8" w:rsidP="00195B63">
      <w:bookmarkStart w:id="16" w:name="_Hlk84930471"/>
      <w:r>
        <w:t xml:space="preserve">Beide waterschappen zijn op zoek naar één of meerdere oplossingen die onderstaande functionaliteiten dekken. </w:t>
      </w:r>
      <w:r w:rsidR="00195B63">
        <w:t xml:space="preserve">Uit de marktconsultatie zal moeten blijken welke oplossingen en combinaties van functionaliteiten er mogelijk </w:t>
      </w:r>
      <w:r w:rsidR="00195B63" w:rsidRPr="002C7EDC">
        <w:t>en voor ons geschikt</w:t>
      </w:r>
      <w:r w:rsidR="00195B63">
        <w:t xml:space="preserve"> zijn. In ieder geval zullen de volgende functionaliteiten in één of meerdere oplossing </w:t>
      </w:r>
      <w:r>
        <w:t>aangeboden</w:t>
      </w:r>
      <w:r w:rsidR="00195B63">
        <w:t xml:space="preserve"> moeten worden:</w:t>
      </w:r>
    </w:p>
    <w:p w14:paraId="2F23B7CD" w14:textId="77777777" w:rsidR="00307D0A" w:rsidRDefault="00307D0A" w:rsidP="00195B63"/>
    <w:p w14:paraId="1183643C" w14:textId="14E4CC6D" w:rsidR="00195B63" w:rsidRDefault="00195B63" w:rsidP="00195B63">
      <w:pPr>
        <w:pStyle w:val="Lijstalinea"/>
        <w:numPr>
          <w:ilvl w:val="0"/>
          <w:numId w:val="26"/>
        </w:numPr>
        <w:tabs>
          <w:tab w:val="clear" w:pos="-1440"/>
          <w:tab w:val="clear" w:pos="-720"/>
          <w:tab w:val="clear" w:pos="0"/>
          <w:tab w:val="clear" w:pos="380"/>
        </w:tabs>
        <w:rPr>
          <w:lang w:eastAsia="en-US"/>
        </w:rPr>
      </w:pPr>
      <w:r>
        <w:rPr>
          <w:lang w:eastAsia="en-US"/>
        </w:rPr>
        <w:t>VTH functionaliteit</w:t>
      </w:r>
      <w:r w:rsidR="00307D0A">
        <w:rPr>
          <w:lang w:eastAsia="en-US"/>
        </w:rPr>
        <w:t>:</w:t>
      </w:r>
      <w:r w:rsidR="001619C8">
        <w:rPr>
          <w:lang w:eastAsia="en-US"/>
        </w:rPr>
        <w:br/>
      </w:r>
      <w:r w:rsidR="005F4D91">
        <w:rPr>
          <w:lang w:eastAsia="en-US"/>
        </w:rPr>
        <w:t>- functionaliteit die de processen Vergunningverlening, Toezicht en Handhaving ondersteunt.</w:t>
      </w:r>
      <w:r w:rsidR="005F4D91">
        <w:rPr>
          <w:lang w:eastAsia="en-US"/>
        </w:rPr>
        <w:br/>
      </w:r>
    </w:p>
    <w:p w14:paraId="78A8FF80" w14:textId="1EB2935A" w:rsidR="00195B63" w:rsidRDefault="00195B63" w:rsidP="00195B63">
      <w:pPr>
        <w:pStyle w:val="Lijstalinea"/>
        <w:numPr>
          <w:ilvl w:val="0"/>
          <w:numId w:val="26"/>
        </w:numPr>
        <w:tabs>
          <w:tab w:val="clear" w:pos="-1440"/>
          <w:tab w:val="clear" w:pos="-720"/>
          <w:tab w:val="clear" w:pos="0"/>
          <w:tab w:val="clear" w:pos="380"/>
        </w:tabs>
        <w:rPr>
          <w:lang w:eastAsia="en-US"/>
        </w:rPr>
      </w:pPr>
      <w:r>
        <w:rPr>
          <w:lang w:eastAsia="en-US"/>
        </w:rPr>
        <w:t>Zaakfunctionaliteit</w:t>
      </w:r>
      <w:r w:rsidR="005F4D91">
        <w:rPr>
          <w:lang w:eastAsia="en-US"/>
        </w:rPr>
        <w:t xml:space="preserve">: </w:t>
      </w:r>
      <w:r w:rsidR="001619C8">
        <w:rPr>
          <w:lang w:eastAsia="en-US"/>
        </w:rPr>
        <w:br/>
      </w:r>
      <w:r w:rsidR="005F4D91">
        <w:rPr>
          <w:lang w:eastAsia="en-US"/>
        </w:rPr>
        <w:t xml:space="preserve">- </w:t>
      </w:r>
      <w:r w:rsidR="00CA189E">
        <w:t xml:space="preserve">functionaliteit gericht op het creëren van de juiste workflow binnen processen, o.a. </w:t>
      </w:r>
      <w:r w:rsidR="0040308A">
        <w:rPr>
          <w:lang w:eastAsia="en-US"/>
        </w:rPr>
        <w:t>door middel van</w:t>
      </w:r>
      <w:r w:rsidR="005F4D91">
        <w:rPr>
          <w:lang w:eastAsia="en-US"/>
        </w:rPr>
        <w:t xml:space="preserve"> </w:t>
      </w:r>
      <w:r w:rsidR="00CA189E">
        <w:rPr>
          <w:lang w:eastAsia="en-US"/>
        </w:rPr>
        <w:t>statussen</w:t>
      </w:r>
      <w:r w:rsidR="0040308A">
        <w:rPr>
          <w:lang w:eastAsia="en-US"/>
        </w:rPr>
        <w:t xml:space="preserve"> en</w:t>
      </w:r>
      <w:r w:rsidR="00CA189E">
        <w:rPr>
          <w:lang w:eastAsia="en-US"/>
        </w:rPr>
        <w:t xml:space="preserve"> termijnen</w:t>
      </w:r>
      <w:r w:rsidR="0040308A">
        <w:rPr>
          <w:lang w:eastAsia="en-US"/>
        </w:rPr>
        <w:t>.</w:t>
      </w:r>
      <w:r w:rsidR="00CA189E">
        <w:rPr>
          <w:lang w:eastAsia="en-US"/>
        </w:rPr>
        <w:t xml:space="preserve"> </w:t>
      </w:r>
      <w:r w:rsidR="00CA189E">
        <w:rPr>
          <w:lang w:eastAsia="en-US"/>
        </w:rPr>
        <w:br/>
      </w:r>
    </w:p>
    <w:p w14:paraId="065ECA10" w14:textId="2E3DB284" w:rsidR="00195B63" w:rsidRDefault="00195B63" w:rsidP="0040308A">
      <w:pPr>
        <w:pStyle w:val="Lijstalinea"/>
        <w:numPr>
          <w:ilvl w:val="0"/>
          <w:numId w:val="26"/>
        </w:numPr>
        <w:tabs>
          <w:tab w:val="clear" w:pos="-1440"/>
          <w:tab w:val="clear" w:pos="-720"/>
          <w:tab w:val="clear" w:pos="0"/>
          <w:tab w:val="clear" w:pos="380"/>
        </w:tabs>
        <w:rPr>
          <w:lang w:eastAsia="en-US"/>
        </w:rPr>
      </w:pPr>
      <w:r>
        <w:rPr>
          <w:lang w:eastAsia="en-US"/>
        </w:rPr>
        <w:t>Document- en recordmanagement functionaliteit</w:t>
      </w:r>
      <w:r w:rsidR="0040308A">
        <w:rPr>
          <w:lang w:eastAsia="en-US"/>
        </w:rPr>
        <w:t>:</w:t>
      </w:r>
      <w:r w:rsidR="001619C8">
        <w:rPr>
          <w:lang w:eastAsia="en-US"/>
        </w:rPr>
        <w:br/>
      </w:r>
      <w:r w:rsidR="00CA189E">
        <w:rPr>
          <w:lang w:eastAsia="en-US"/>
        </w:rPr>
        <w:t xml:space="preserve">- </w:t>
      </w:r>
      <w:r w:rsidR="00A62948">
        <w:rPr>
          <w:lang w:eastAsia="en-US"/>
        </w:rPr>
        <w:t xml:space="preserve">het </w:t>
      </w:r>
      <w:r w:rsidR="009432A8">
        <w:rPr>
          <w:lang w:eastAsia="en-US"/>
        </w:rPr>
        <w:t xml:space="preserve">creëren, </w:t>
      </w:r>
      <w:r w:rsidR="00A62948">
        <w:rPr>
          <w:lang w:eastAsia="en-US"/>
        </w:rPr>
        <w:t xml:space="preserve">opslaan, </w:t>
      </w:r>
      <w:r w:rsidR="009432A8">
        <w:rPr>
          <w:lang w:eastAsia="en-US"/>
        </w:rPr>
        <w:t xml:space="preserve">metadateren, publiceren, </w:t>
      </w:r>
      <w:r w:rsidR="00A62948">
        <w:rPr>
          <w:lang w:eastAsia="en-US"/>
        </w:rPr>
        <w:t>opvragen, archiveren en vernietigen van documenten die bij een zaak horen.</w:t>
      </w:r>
      <w:r w:rsidR="0040308A">
        <w:rPr>
          <w:lang w:eastAsia="en-US"/>
        </w:rPr>
        <w:br/>
      </w:r>
    </w:p>
    <w:p w14:paraId="0E36E6C2" w14:textId="77777777" w:rsidR="001C50FE" w:rsidRDefault="00195B63" w:rsidP="00195B63">
      <w:pPr>
        <w:pStyle w:val="Lijstalinea"/>
        <w:numPr>
          <w:ilvl w:val="0"/>
          <w:numId w:val="26"/>
        </w:numPr>
        <w:tabs>
          <w:tab w:val="clear" w:pos="-1440"/>
          <w:tab w:val="clear" w:pos="-720"/>
          <w:tab w:val="clear" w:pos="0"/>
          <w:tab w:val="clear" w:pos="380"/>
        </w:tabs>
        <w:rPr>
          <w:lang w:eastAsia="en-US"/>
        </w:rPr>
      </w:pPr>
      <w:r>
        <w:rPr>
          <w:lang w:eastAsia="en-US"/>
        </w:rPr>
        <w:t>Klantcontactfunctionaliteit</w:t>
      </w:r>
      <w:r w:rsidR="001C50FE">
        <w:rPr>
          <w:lang w:eastAsia="en-US"/>
        </w:rPr>
        <w:t>:</w:t>
      </w:r>
    </w:p>
    <w:p w14:paraId="7D7A8553" w14:textId="4589380D" w:rsidR="00195B63" w:rsidRDefault="009432A8" w:rsidP="001C50FE">
      <w:pPr>
        <w:pStyle w:val="Lijstalinea"/>
        <w:numPr>
          <w:ilvl w:val="0"/>
          <w:numId w:val="30"/>
        </w:numPr>
        <w:tabs>
          <w:tab w:val="clear" w:pos="-1440"/>
          <w:tab w:val="clear" w:pos="-720"/>
          <w:tab w:val="clear" w:pos="0"/>
          <w:tab w:val="clear" w:pos="380"/>
        </w:tabs>
        <w:rPr>
          <w:lang w:eastAsia="en-US"/>
        </w:rPr>
      </w:pPr>
      <w:r>
        <w:rPr>
          <w:lang w:eastAsia="en-US"/>
        </w:rPr>
        <w:t>Het afhandelen van klachten, overlast- en incidentmeldingen.</w:t>
      </w:r>
      <w:r w:rsidR="001619C8">
        <w:rPr>
          <w:lang w:eastAsia="en-US"/>
        </w:rPr>
        <w:br/>
      </w:r>
    </w:p>
    <w:p w14:paraId="0AECD76C" w14:textId="77777777" w:rsidR="00CA189E" w:rsidRDefault="00195B63" w:rsidP="00195B63">
      <w:pPr>
        <w:pStyle w:val="Lijstalinea"/>
        <w:numPr>
          <w:ilvl w:val="0"/>
          <w:numId w:val="26"/>
        </w:numPr>
        <w:tabs>
          <w:tab w:val="clear" w:pos="-1440"/>
          <w:tab w:val="clear" w:pos="-720"/>
          <w:tab w:val="clear" w:pos="0"/>
          <w:tab w:val="clear" w:pos="380"/>
        </w:tabs>
        <w:rPr>
          <w:lang w:eastAsia="en-US"/>
        </w:rPr>
      </w:pPr>
      <w:r>
        <w:rPr>
          <w:lang w:eastAsia="en-US"/>
        </w:rPr>
        <w:t>Geofunctionaliteit</w:t>
      </w:r>
      <w:r w:rsidR="00CA189E">
        <w:rPr>
          <w:lang w:eastAsia="en-US"/>
        </w:rPr>
        <w:t>:</w:t>
      </w:r>
    </w:p>
    <w:p w14:paraId="6059C639" w14:textId="0829B03F" w:rsidR="00195B63" w:rsidRDefault="00CA189E" w:rsidP="00195B63">
      <w:pPr>
        <w:pStyle w:val="Lijstalinea"/>
        <w:numPr>
          <w:ilvl w:val="0"/>
          <w:numId w:val="26"/>
        </w:numPr>
        <w:tabs>
          <w:tab w:val="clear" w:pos="-1440"/>
          <w:tab w:val="clear" w:pos="-720"/>
          <w:tab w:val="clear" w:pos="0"/>
          <w:tab w:val="clear" w:pos="380"/>
        </w:tabs>
        <w:rPr>
          <w:lang w:eastAsia="en-US"/>
        </w:rPr>
      </w:pPr>
      <w:r>
        <w:rPr>
          <w:lang w:eastAsia="en-US"/>
        </w:rPr>
        <w:t xml:space="preserve">- </w:t>
      </w:r>
      <w:r>
        <w:t>het publiceren</w:t>
      </w:r>
      <w:r w:rsidR="00BD63D0">
        <w:t xml:space="preserve"> en raadplegen</w:t>
      </w:r>
      <w:r>
        <w:t xml:space="preserve"> van VTH informatie op een geografische kaart</w:t>
      </w:r>
      <w:r w:rsidR="001619C8">
        <w:rPr>
          <w:lang w:eastAsia="en-US"/>
        </w:rPr>
        <w:br/>
      </w:r>
    </w:p>
    <w:p w14:paraId="6F166952" w14:textId="068FF661" w:rsidR="00195B63" w:rsidRDefault="00195B63" w:rsidP="00195B63">
      <w:pPr>
        <w:pStyle w:val="Lijstalinea"/>
        <w:numPr>
          <w:ilvl w:val="0"/>
          <w:numId w:val="26"/>
        </w:numPr>
        <w:tabs>
          <w:tab w:val="clear" w:pos="-1440"/>
          <w:tab w:val="clear" w:pos="-720"/>
          <w:tab w:val="clear" w:pos="0"/>
          <w:tab w:val="clear" w:pos="380"/>
        </w:tabs>
        <w:rPr>
          <w:lang w:eastAsia="en-US"/>
        </w:rPr>
      </w:pPr>
      <w:r>
        <w:rPr>
          <w:lang w:eastAsia="en-US"/>
        </w:rPr>
        <w:t>Website functionaliteit (portalen burgerloket, ondernemersloket en PIP)</w:t>
      </w:r>
      <w:r w:rsidR="009432A8">
        <w:rPr>
          <w:lang w:eastAsia="en-US"/>
        </w:rPr>
        <w:t>:</w:t>
      </w:r>
      <w:r w:rsidR="009432A8">
        <w:rPr>
          <w:lang w:eastAsia="en-US"/>
        </w:rPr>
        <w:br/>
        <w:t xml:space="preserve">- </w:t>
      </w:r>
      <w:r w:rsidR="007F5655">
        <w:rPr>
          <w:lang w:eastAsia="en-US"/>
        </w:rPr>
        <w:t xml:space="preserve">portalen voor het </w:t>
      </w:r>
      <w:r w:rsidR="002F6D92">
        <w:rPr>
          <w:lang w:eastAsia="en-US"/>
        </w:rPr>
        <w:t>interactief uitwisselen van informatie voor burgers en bedrijven.</w:t>
      </w:r>
      <w:r w:rsidR="001619C8">
        <w:rPr>
          <w:lang w:eastAsia="en-US"/>
        </w:rPr>
        <w:br/>
      </w:r>
    </w:p>
    <w:p w14:paraId="49D36F37" w14:textId="5A4AEC06" w:rsidR="00195B63" w:rsidRDefault="00195B63" w:rsidP="00195B63">
      <w:pPr>
        <w:pStyle w:val="Lijstalinea"/>
        <w:numPr>
          <w:ilvl w:val="0"/>
          <w:numId w:val="26"/>
        </w:numPr>
        <w:tabs>
          <w:tab w:val="clear" w:pos="-1440"/>
          <w:tab w:val="clear" w:pos="-720"/>
          <w:tab w:val="clear" w:pos="0"/>
          <w:tab w:val="clear" w:pos="380"/>
        </w:tabs>
        <w:rPr>
          <w:lang w:eastAsia="en-US"/>
        </w:rPr>
      </w:pPr>
      <w:r w:rsidRPr="00D450D8">
        <w:rPr>
          <w:lang w:eastAsia="en-US"/>
        </w:rPr>
        <w:t>Buitenfunctionaliteit</w:t>
      </w:r>
      <w:r w:rsidR="002F6D92">
        <w:rPr>
          <w:lang w:eastAsia="en-US"/>
        </w:rPr>
        <w:t>:</w:t>
      </w:r>
      <w:r w:rsidR="002F6D92">
        <w:rPr>
          <w:lang w:eastAsia="en-US"/>
        </w:rPr>
        <w:br/>
        <w:t xml:space="preserve">- het op een mobiel device kunnen raadplegen van geo-informatie, procesinformatie, documenten en </w:t>
      </w:r>
      <w:r w:rsidR="006576E2">
        <w:rPr>
          <w:lang w:eastAsia="en-US"/>
        </w:rPr>
        <w:t>behandelen van zaken.</w:t>
      </w:r>
      <w:r w:rsidR="001619C8">
        <w:rPr>
          <w:lang w:eastAsia="en-US"/>
        </w:rPr>
        <w:br/>
      </w:r>
    </w:p>
    <w:p w14:paraId="4F5E77B5" w14:textId="75DC855B" w:rsidR="000C4380" w:rsidRDefault="00195B63" w:rsidP="001619C8">
      <w:pPr>
        <w:pStyle w:val="Lijstalinea"/>
        <w:numPr>
          <w:ilvl w:val="0"/>
          <w:numId w:val="26"/>
        </w:numPr>
        <w:tabs>
          <w:tab w:val="clear" w:pos="-1440"/>
          <w:tab w:val="clear" w:pos="-720"/>
          <w:tab w:val="clear" w:pos="0"/>
          <w:tab w:val="clear" w:pos="380"/>
        </w:tabs>
        <w:rPr>
          <w:lang w:eastAsia="en-US"/>
        </w:rPr>
      </w:pPr>
      <w:r>
        <w:rPr>
          <w:lang w:eastAsia="en-US"/>
        </w:rPr>
        <w:t>Koppelingsmogelijkheden met andere systemen (intern en extern)</w:t>
      </w:r>
      <w:bookmarkEnd w:id="16"/>
      <w:r w:rsidR="00A62948">
        <w:rPr>
          <w:lang w:eastAsia="en-US"/>
        </w:rPr>
        <w:t>:</w:t>
      </w:r>
      <w:r w:rsidR="00CA189E">
        <w:rPr>
          <w:lang w:eastAsia="en-US"/>
        </w:rPr>
        <w:br/>
        <w:t>- het geautomatiseerd digitaal uitwisselen van informatie</w:t>
      </w:r>
      <w:r w:rsidR="001619C8">
        <w:rPr>
          <w:lang w:eastAsia="en-US"/>
        </w:rPr>
        <w:br/>
      </w:r>
    </w:p>
    <w:p w14:paraId="762335B7" w14:textId="77777777" w:rsidR="000C4380" w:rsidRDefault="000C4380" w:rsidP="000C4380">
      <w:pPr>
        <w:tabs>
          <w:tab w:val="left" w:pos="567"/>
        </w:tabs>
      </w:pPr>
    </w:p>
    <w:p w14:paraId="3FD09AF3" w14:textId="77777777" w:rsidR="000C4380" w:rsidRPr="00195B63" w:rsidRDefault="000C4380" w:rsidP="000C4380">
      <w:pPr>
        <w:pStyle w:val="Kop3"/>
        <w:tabs>
          <w:tab w:val="left" w:pos="567"/>
          <w:tab w:val="left" w:pos="709"/>
        </w:tabs>
        <w:rPr>
          <w:b/>
        </w:rPr>
      </w:pPr>
      <w:bookmarkStart w:id="17" w:name="_Toc7521180"/>
      <w:r w:rsidRPr="00195B63">
        <w:rPr>
          <w:b/>
        </w:rPr>
        <w:t>Randvoorwaarden ontwerp</w:t>
      </w:r>
      <w:bookmarkEnd w:id="17"/>
      <w:r w:rsidR="007A7780" w:rsidRPr="00195B63">
        <w:rPr>
          <w:b/>
        </w:rPr>
        <w:t xml:space="preserve"> of Uitgangspunten nieuwe situatie</w:t>
      </w:r>
    </w:p>
    <w:p w14:paraId="40D544A7" w14:textId="77777777" w:rsidR="00195B63" w:rsidRDefault="00195B63" w:rsidP="001619C8">
      <w:pPr>
        <w:pStyle w:val="Lijstalinea"/>
        <w:numPr>
          <w:ilvl w:val="0"/>
          <w:numId w:val="29"/>
        </w:numPr>
        <w:tabs>
          <w:tab w:val="clear" w:pos="-1440"/>
          <w:tab w:val="clear" w:pos="-720"/>
          <w:tab w:val="clear" w:pos="0"/>
          <w:tab w:val="clear" w:pos="380"/>
        </w:tabs>
      </w:pPr>
      <w:r>
        <w:t>Geen maatwerk realiseren. Het (noodzakelijke) maatwerk in het huidige systeem wordt m.n. bij updates als knelpunt ervaren.</w:t>
      </w:r>
    </w:p>
    <w:p w14:paraId="50B7957B" w14:textId="77777777" w:rsidR="00195B63" w:rsidRDefault="00195B63" w:rsidP="00195B63">
      <w:pPr>
        <w:numPr>
          <w:ilvl w:val="0"/>
          <w:numId w:val="27"/>
        </w:numPr>
        <w:tabs>
          <w:tab w:val="clear" w:pos="-1440"/>
          <w:tab w:val="clear" w:pos="-720"/>
          <w:tab w:val="clear" w:pos="0"/>
          <w:tab w:val="clear" w:pos="380"/>
        </w:tabs>
      </w:pPr>
      <w:r>
        <w:t xml:space="preserve">De te selecteren systeem moet voldoen aan vigerende wetgeving. Voor de in gebruik name zal een Data Privacy Impact Assessment (DPIA) worden uitgevoerd </w:t>
      </w:r>
      <w:r>
        <w:lastRenderedPageBreak/>
        <w:t xml:space="preserve">op het systeem en de koppeling met DSO, zodat risico’s kunnen worden geïdentificeerd en geadresseerd. Bij de aanbesteding zullen eisen worden geformuleerd aan leveranciers en hun producten/diensten. </w:t>
      </w:r>
    </w:p>
    <w:p w14:paraId="2DEE6F38" w14:textId="77777777" w:rsidR="00195B63" w:rsidRDefault="00195B63" w:rsidP="00195B63">
      <w:pPr>
        <w:numPr>
          <w:ilvl w:val="0"/>
          <w:numId w:val="27"/>
        </w:numPr>
        <w:tabs>
          <w:tab w:val="clear" w:pos="-1440"/>
          <w:tab w:val="clear" w:pos="-720"/>
          <w:tab w:val="clear" w:pos="0"/>
          <w:tab w:val="clear" w:pos="380"/>
        </w:tabs>
      </w:pPr>
      <w:r>
        <w:t>De systemen/koppelingen moeten toekomstbestendig zijn.</w:t>
      </w:r>
    </w:p>
    <w:p w14:paraId="2F2D8186" w14:textId="77777777" w:rsidR="00A500BE" w:rsidRDefault="00A500BE" w:rsidP="00A500BE">
      <w:pPr>
        <w:tabs>
          <w:tab w:val="left" w:pos="567"/>
        </w:tabs>
      </w:pPr>
    </w:p>
    <w:p w14:paraId="7FCEC4C6" w14:textId="77777777" w:rsidR="00A500BE" w:rsidRPr="001447CE" w:rsidRDefault="001447CE" w:rsidP="001447CE">
      <w:pPr>
        <w:pStyle w:val="Kop3"/>
        <w:rPr>
          <w:b/>
        </w:rPr>
      </w:pPr>
      <w:bookmarkStart w:id="18" w:name="_Toc7521181"/>
      <w:r w:rsidRPr="001447CE">
        <w:rPr>
          <w:b/>
        </w:rPr>
        <w:t>Randvoorwaarden tijdens realisatie</w:t>
      </w:r>
      <w:bookmarkEnd w:id="18"/>
    </w:p>
    <w:p w14:paraId="32B6858E" w14:textId="4A6F41A6" w:rsidR="001447CE" w:rsidRPr="001447CE" w:rsidRDefault="00252DF8" w:rsidP="00252DF8">
      <w:pPr>
        <w:tabs>
          <w:tab w:val="left" w:pos="709"/>
        </w:tabs>
        <w:ind w:left="709"/>
      </w:pPr>
      <w:r>
        <w:t xml:space="preserve">Bij implementatie van nieuwe systemen mogen de huidige werkprocessen niet verstoord worden. </w:t>
      </w:r>
    </w:p>
    <w:p w14:paraId="1F2E6A56" w14:textId="77777777" w:rsidR="001447CE" w:rsidRPr="001447CE" w:rsidRDefault="001447CE" w:rsidP="001447CE"/>
    <w:p w14:paraId="52B2363D" w14:textId="77777777" w:rsidR="00FC7A19" w:rsidRDefault="00FC7A19">
      <w:pPr>
        <w:tabs>
          <w:tab w:val="clear" w:pos="-1440"/>
          <w:tab w:val="clear" w:pos="-720"/>
          <w:tab w:val="clear" w:pos="0"/>
          <w:tab w:val="clear" w:pos="380"/>
        </w:tabs>
        <w:rPr>
          <w:szCs w:val="22"/>
        </w:rPr>
      </w:pPr>
      <w:r>
        <w:rPr>
          <w:szCs w:val="22"/>
        </w:rPr>
        <w:br w:type="page"/>
      </w:r>
    </w:p>
    <w:p w14:paraId="19D7A990" w14:textId="4E5FEB1A" w:rsidR="0086278B" w:rsidRDefault="00FC7A19" w:rsidP="00FC7A19">
      <w:pPr>
        <w:pStyle w:val="Kop7"/>
      </w:pPr>
      <w:bookmarkStart w:id="19" w:name="_Toc7521183"/>
      <w:r>
        <w:lastRenderedPageBreak/>
        <w:t>Antwoordformulier</w:t>
      </w:r>
      <w:bookmarkEnd w:id="19"/>
    </w:p>
    <w:p w14:paraId="50CB155E" w14:textId="19FF9795" w:rsidR="00A059A5" w:rsidRDefault="00A059A5" w:rsidP="00A059A5"/>
    <w:p w14:paraId="6AFBFAA0" w14:textId="274DA3D5" w:rsidR="00A059A5" w:rsidRPr="00E8354A" w:rsidRDefault="00A059A5" w:rsidP="00E8354A">
      <w:pPr>
        <w:tabs>
          <w:tab w:val="clear" w:pos="0"/>
          <w:tab w:val="clear" w:pos="380"/>
          <w:tab w:val="left" w:pos="567"/>
        </w:tabs>
        <w:rPr>
          <w:b/>
          <w:bCs/>
        </w:rPr>
      </w:pPr>
      <w:r w:rsidRPr="00E8354A">
        <w:rPr>
          <w:b/>
          <w:bCs/>
        </w:rPr>
        <w:t>Het inschatten van de inspanning voor inschrijvers en aanbestedende dienst</w:t>
      </w:r>
    </w:p>
    <w:p w14:paraId="6892F5D9" w14:textId="77777777" w:rsidR="00E8354A" w:rsidRDefault="00E8354A" w:rsidP="00E8354A">
      <w:pPr>
        <w:tabs>
          <w:tab w:val="clear" w:pos="0"/>
          <w:tab w:val="clear" w:pos="380"/>
          <w:tab w:val="left" w:pos="567"/>
        </w:tabs>
      </w:pPr>
    </w:p>
    <w:tbl>
      <w:tblPr>
        <w:tblStyle w:val="Tabelraster"/>
        <w:tblW w:w="0" w:type="auto"/>
        <w:tblLook w:val="04A0" w:firstRow="1" w:lastRow="0" w:firstColumn="1" w:lastColumn="0" w:noHBand="0" w:noVBand="1"/>
      </w:tblPr>
      <w:tblGrid>
        <w:gridCol w:w="421"/>
        <w:gridCol w:w="8617"/>
      </w:tblGrid>
      <w:tr w:rsidR="00E8354A" w:rsidRPr="00357E79" w14:paraId="2F2568BB" w14:textId="77777777" w:rsidTr="00E8354A">
        <w:tc>
          <w:tcPr>
            <w:tcW w:w="421" w:type="dxa"/>
          </w:tcPr>
          <w:p w14:paraId="34B2045C" w14:textId="68EE6D02" w:rsidR="00E8354A" w:rsidRPr="00357E79" w:rsidRDefault="00E8354A" w:rsidP="00E8354A">
            <w:pPr>
              <w:tabs>
                <w:tab w:val="clear" w:pos="0"/>
                <w:tab w:val="clear" w:pos="380"/>
                <w:tab w:val="left" w:pos="567"/>
              </w:tabs>
              <w:rPr>
                <w:sz w:val="20"/>
              </w:rPr>
            </w:pPr>
            <w:r w:rsidRPr="00357E79">
              <w:rPr>
                <w:sz w:val="20"/>
              </w:rPr>
              <w:t>1</w:t>
            </w:r>
          </w:p>
        </w:tc>
        <w:tc>
          <w:tcPr>
            <w:tcW w:w="8617" w:type="dxa"/>
          </w:tcPr>
          <w:p w14:paraId="2C5E0CFF" w14:textId="70237082" w:rsidR="00E8354A" w:rsidRPr="00357E79" w:rsidRDefault="00E8354A" w:rsidP="00E8354A">
            <w:pPr>
              <w:tabs>
                <w:tab w:val="clear" w:pos="0"/>
                <w:tab w:val="clear" w:pos="380"/>
                <w:tab w:val="left" w:pos="567"/>
              </w:tabs>
              <w:rPr>
                <w:sz w:val="20"/>
              </w:rPr>
            </w:pPr>
            <w:r w:rsidRPr="00357E79">
              <w:rPr>
                <w:sz w:val="20"/>
              </w:rPr>
              <w:t>Is een voorgestelde planning van de oplevering en overdracht haalbaar?</w:t>
            </w:r>
          </w:p>
        </w:tc>
      </w:tr>
      <w:tr w:rsidR="00E8354A" w:rsidRPr="00357E79" w14:paraId="7A4DFFD7" w14:textId="77777777" w:rsidTr="00E8354A">
        <w:tc>
          <w:tcPr>
            <w:tcW w:w="421" w:type="dxa"/>
          </w:tcPr>
          <w:p w14:paraId="492F9C75" w14:textId="77777777" w:rsidR="00E8354A" w:rsidRPr="00357E79" w:rsidRDefault="00E8354A" w:rsidP="00E8354A">
            <w:pPr>
              <w:tabs>
                <w:tab w:val="clear" w:pos="0"/>
                <w:tab w:val="clear" w:pos="380"/>
                <w:tab w:val="left" w:pos="567"/>
              </w:tabs>
              <w:rPr>
                <w:sz w:val="20"/>
              </w:rPr>
            </w:pPr>
          </w:p>
        </w:tc>
        <w:tc>
          <w:tcPr>
            <w:tcW w:w="8617" w:type="dxa"/>
          </w:tcPr>
          <w:p w14:paraId="42921C21" w14:textId="77777777" w:rsidR="00E8354A" w:rsidRPr="00357E79" w:rsidRDefault="00E8354A" w:rsidP="00E8354A">
            <w:pPr>
              <w:tabs>
                <w:tab w:val="clear" w:pos="0"/>
                <w:tab w:val="clear" w:pos="380"/>
                <w:tab w:val="left" w:pos="567"/>
              </w:tabs>
              <w:rPr>
                <w:sz w:val="20"/>
              </w:rPr>
            </w:pPr>
          </w:p>
        </w:tc>
      </w:tr>
    </w:tbl>
    <w:p w14:paraId="131533C2" w14:textId="77777777" w:rsidR="00E8354A" w:rsidRPr="00357E79" w:rsidRDefault="00E8354A" w:rsidP="00E8354A">
      <w:pPr>
        <w:tabs>
          <w:tab w:val="clear" w:pos="0"/>
          <w:tab w:val="clear" w:pos="380"/>
          <w:tab w:val="left" w:pos="567"/>
        </w:tabs>
      </w:pPr>
    </w:p>
    <w:p w14:paraId="5F911427" w14:textId="77777777" w:rsidR="00E8354A" w:rsidRPr="00357E79" w:rsidRDefault="00E8354A" w:rsidP="00E8354A">
      <w:pPr>
        <w:tabs>
          <w:tab w:val="clear" w:pos="0"/>
          <w:tab w:val="clear" w:pos="380"/>
          <w:tab w:val="left" w:pos="567"/>
        </w:tabs>
      </w:pPr>
    </w:p>
    <w:p w14:paraId="5FCAB074" w14:textId="4CBFEBBD" w:rsidR="00A059A5" w:rsidRPr="00357E79" w:rsidRDefault="00A059A5" w:rsidP="00E8354A">
      <w:pPr>
        <w:tabs>
          <w:tab w:val="clear" w:pos="0"/>
          <w:tab w:val="clear" w:pos="380"/>
          <w:tab w:val="left" w:pos="567"/>
        </w:tabs>
        <w:rPr>
          <w:b/>
          <w:bCs/>
        </w:rPr>
      </w:pPr>
      <w:r w:rsidRPr="00357E79">
        <w:rPr>
          <w:b/>
          <w:bCs/>
        </w:rPr>
        <w:t>Het laten aansluiten van de uitvraag op de mogelijkheden in de markt</w:t>
      </w:r>
    </w:p>
    <w:p w14:paraId="79C38CEB" w14:textId="77777777" w:rsidR="00E8354A" w:rsidRPr="00357E79" w:rsidRDefault="00E8354A" w:rsidP="00E8354A">
      <w:pPr>
        <w:tabs>
          <w:tab w:val="clear" w:pos="0"/>
          <w:tab w:val="clear" w:pos="380"/>
          <w:tab w:val="left" w:pos="567"/>
        </w:tabs>
      </w:pPr>
    </w:p>
    <w:tbl>
      <w:tblPr>
        <w:tblStyle w:val="Tabelraster"/>
        <w:tblW w:w="0" w:type="auto"/>
        <w:tblLook w:val="04A0" w:firstRow="1" w:lastRow="0" w:firstColumn="1" w:lastColumn="0" w:noHBand="0" w:noVBand="1"/>
      </w:tblPr>
      <w:tblGrid>
        <w:gridCol w:w="421"/>
        <w:gridCol w:w="8617"/>
      </w:tblGrid>
      <w:tr w:rsidR="00921F2D" w:rsidRPr="00357E79" w14:paraId="798221F2" w14:textId="77777777" w:rsidTr="0011118B">
        <w:tc>
          <w:tcPr>
            <w:tcW w:w="421" w:type="dxa"/>
          </w:tcPr>
          <w:p w14:paraId="5F112058" w14:textId="5B8F4FC3" w:rsidR="00E8354A" w:rsidRPr="00357E79" w:rsidRDefault="00921F2D" w:rsidP="0011118B">
            <w:pPr>
              <w:tabs>
                <w:tab w:val="clear" w:pos="0"/>
                <w:tab w:val="clear" w:pos="380"/>
                <w:tab w:val="left" w:pos="567"/>
              </w:tabs>
              <w:rPr>
                <w:sz w:val="20"/>
              </w:rPr>
            </w:pPr>
            <w:r w:rsidRPr="00357E79">
              <w:rPr>
                <w:sz w:val="20"/>
              </w:rPr>
              <w:t>2</w:t>
            </w:r>
          </w:p>
        </w:tc>
        <w:tc>
          <w:tcPr>
            <w:tcW w:w="8617" w:type="dxa"/>
          </w:tcPr>
          <w:p w14:paraId="2F12A64A" w14:textId="42F46A6F" w:rsidR="00E8354A" w:rsidRPr="00357E79" w:rsidRDefault="00921F2D" w:rsidP="0011118B">
            <w:pPr>
              <w:tabs>
                <w:tab w:val="clear" w:pos="0"/>
                <w:tab w:val="clear" w:pos="380"/>
                <w:tab w:val="left" w:pos="567"/>
              </w:tabs>
              <w:rPr>
                <w:sz w:val="20"/>
              </w:rPr>
            </w:pPr>
            <w:r w:rsidRPr="00357E79">
              <w:rPr>
                <w:sz w:val="20"/>
              </w:rPr>
              <w:t>Is de opdracht haalbaar en zijn de gestelde randvoorwaarden realistisch?</w:t>
            </w:r>
          </w:p>
        </w:tc>
      </w:tr>
      <w:tr w:rsidR="00921F2D" w:rsidRPr="00357E79" w14:paraId="62C16F17" w14:textId="77777777" w:rsidTr="0011118B">
        <w:tc>
          <w:tcPr>
            <w:tcW w:w="421" w:type="dxa"/>
          </w:tcPr>
          <w:p w14:paraId="105D428B" w14:textId="77777777" w:rsidR="00E8354A" w:rsidRPr="00357E79" w:rsidRDefault="00E8354A" w:rsidP="0011118B">
            <w:pPr>
              <w:tabs>
                <w:tab w:val="clear" w:pos="0"/>
                <w:tab w:val="clear" w:pos="380"/>
                <w:tab w:val="left" w:pos="567"/>
              </w:tabs>
              <w:rPr>
                <w:sz w:val="20"/>
              </w:rPr>
            </w:pPr>
          </w:p>
        </w:tc>
        <w:tc>
          <w:tcPr>
            <w:tcW w:w="8617" w:type="dxa"/>
          </w:tcPr>
          <w:p w14:paraId="64CE8B43" w14:textId="77777777" w:rsidR="00E8354A" w:rsidRPr="00357E79" w:rsidRDefault="00E8354A" w:rsidP="0011118B">
            <w:pPr>
              <w:tabs>
                <w:tab w:val="clear" w:pos="0"/>
                <w:tab w:val="clear" w:pos="380"/>
                <w:tab w:val="left" w:pos="567"/>
              </w:tabs>
              <w:rPr>
                <w:sz w:val="20"/>
              </w:rPr>
            </w:pPr>
          </w:p>
        </w:tc>
      </w:tr>
    </w:tbl>
    <w:p w14:paraId="7F1B8BD6" w14:textId="4997375A" w:rsidR="00E8354A" w:rsidRPr="00357E79" w:rsidRDefault="00E8354A" w:rsidP="00E8354A">
      <w:pPr>
        <w:tabs>
          <w:tab w:val="clear" w:pos="0"/>
          <w:tab w:val="clear" w:pos="380"/>
          <w:tab w:val="left" w:pos="567"/>
        </w:tabs>
      </w:pPr>
    </w:p>
    <w:tbl>
      <w:tblPr>
        <w:tblStyle w:val="Tabelraster"/>
        <w:tblW w:w="0" w:type="auto"/>
        <w:tblLook w:val="04A0" w:firstRow="1" w:lastRow="0" w:firstColumn="1" w:lastColumn="0" w:noHBand="0" w:noVBand="1"/>
      </w:tblPr>
      <w:tblGrid>
        <w:gridCol w:w="421"/>
        <w:gridCol w:w="8617"/>
      </w:tblGrid>
      <w:tr w:rsidR="00921F2D" w:rsidRPr="00357E79" w14:paraId="6AAE125A" w14:textId="77777777" w:rsidTr="0011118B">
        <w:tc>
          <w:tcPr>
            <w:tcW w:w="421" w:type="dxa"/>
          </w:tcPr>
          <w:p w14:paraId="504D4C22" w14:textId="23F3C083" w:rsidR="00E8354A" w:rsidRPr="00357E79" w:rsidRDefault="00921F2D" w:rsidP="0011118B">
            <w:pPr>
              <w:tabs>
                <w:tab w:val="clear" w:pos="0"/>
                <w:tab w:val="clear" w:pos="380"/>
                <w:tab w:val="left" w:pos="567"/>
              </w:tabs>
              <w:rPr>
                <w:sz w:val="20"/>
              </w:rPr>
            </w:pPr>
            <w:r w:rsidRPr="00357E79">
              <w:rPr>
                <w:sz w:val="20"/>
              </w:rPr>
              <w:t>3</w:t>
            </w:r>
          </w:p>
        </w:tc>
        <w:tc>
          <w:tcPr>
            <w:tcW w:w="8617" w:type="dxa"/>
          </w:tcPr>
          <w:p w14:paraId="406E8340" w14:textId="63EBA281" w:rsidR="00E8354A" w:rsidRPr="00357E79" w:rsidRDefault="00921F2D" w:rsidP="0011118B">
            <w:pPr>
              <w:tabs>
                <w:tab w:val="clear" w:pos="0"/>
                <w:tab w:val="clear" w:pos="380"/>
                <w:tab w:val="left" w:pos="567"/>
              </w:tabs>
              <w:rPr>
                <w:sz w:val="20"/>
              </w:rPr>
            </w:pPr>
            <w:r w:rsidRPr="00357E79">
              <w:rPr>
                <w:sz w:val="20"/>
              </w:rPr>
              <w:t>Welke toekomstige ontwikkelingen, producten en partijen zijn er in de markt?</w:t>
            </w:r>
          </w:p>
        </w:tc>
      </w:tr>
      <w:tr w:rsidR="00921F2D" w:rsidRPr="00357E79" w14:paraId="64B147D4" w14:textId="77777777" w:rsidTr="0011118B">
        <w:tc>
          <w:tcPr>
            <w:tcW w:w="421" w:type="dxa"/>
          </w:tcPr>
          <w:p w14:paraId="3302FA50" w14:textId="77777777" w:rsidR="00E8354A" w:rsidRPr="00357E79" w:rsidRDefault="00E8354A" w:rsidP="0011118B">
            <w:pPr>
              <w:tabs>
                <w:tab w:val="clear" w:pos="0"/>
                <w:tab w:val="clear" w:pos="380"/>
                <w:tab w:val="left" w:pos="567"/>
              </w:tabs>
              <w:rPr>
                <w:sz w:val="20"/>
              </w:rPr>
            </w:pPr>
          </w:p>
        </w:tc>
        <w:tc>
          <w:tcPr>
            <w:tcW w:w="8617" w:type="dxa"/>
          </w:tcPr>
          <w:p w14:paraId="14498CF5" w14:textId="77777777" w:rsidR="00E8354A" w:rsidRPr="00357E79" w:rsidRDefault="00E8354A" w:rsidP="0011118B">
            <w:pPr>
              <w:tabs>
                <w:tab w:val="clear" w:pos="0"/>
                <w:tab w:val="clear" w:pos="380"/>
                <w:tab w:val="left" w:pos="567"/>
              </w:tabs>
              <w:rPr>
                <w:sz w:val="20"/>
              </w:rPr>
            </w:pPr>
          </w:p>
        </w:tc>
      </w:tr>
    </w:tbl>
    <w:p w14:paraId="49334E3D" w14:textId="001D6C08" w:rsidR="00E8354A" w:rsidRPr="00357E79" w:rsidRDefault="00E8354A" w:rsidP="00E8354A">
      <w:pPr>
        <w:tabs>
          <w:tab w:val="clear" w:pos="0"/>
          <w:tab w:val="clear" w:pos="380"/>
          <w:tab w:val="left" w:pos="567"/>
        </w:tabs>
      </w:pPr>
    </w:p>
    <w:tbl>
      <w:tblPr>
        <w:tblStyle w:val="Tabelraster"/>
        <w:tblW w:w="0" w:type="auto"/>
        <w:tblLook w:val="04A0" w:firstRow="1" w:lastRow="0" w:firstColumn="1" w:lastColumn="0" w:noHBand="0" w:noVBand="1"/>
      </w:tblPr>
      <w:tblGrid>
        <w:gridCol w:w="421"/>
        <w:gridCol w:w="8617"/>
      </w:tblGrid>
      <w:tr w:rsidR="00921F2D" w:rsidRPr="00357E79" w14:paraId="012E9A6C" w14:textId="77777777" w:rsidTr="0011118B">
        <w:tc>
          <w:tcPr>
            <w:tcW w:w="421" w:type="dxa"/>
          </w:tcPr>
          <w:p w14:paraId="637257A7" w14:textId="592D1ECE" w:rsidR="00E8354A" w:rsidRPr="00357E79" w:rsidRDefault="00921F2D" w:rsidP="0011118B">
            <w:pPr>
              <w:tabs>
                <w:tab w:val="clear" w:pos="0"/>
                <w:tab w:val="clear" w:pos="380"/>
                <w:tab w:val="left" w:pos="567"/>
              </w:tabs>
              <w:rPr>
                <w:sz w:val="20"/>
              </w:rPr>
            </w:pPr>
            <w:r w:rsidRPr="00357E79">
              <w:rPr>
                <w:sz w:val="20"/>
              </w:rPr>
              <w:t>4</w:t>
            </w:r>
          </w:p>
        </w:tc>
        <w:tc>
          <w:tcPr>
            <w:tcW w:w="8617" w:type="dxa"/>
          </w:tcPr>
          <w:p w14:paraId="34998922" w14:textId="01221FD7" w:rsidR="00E8354A" w:rsidRPr="00357E79" w:rsidRDefault="00921F2D" w:rsidP="0011118B">
            <w:pPr>
              <w:tabs>
                <w:tab w:val="clear" w:pos="0"/>
                <w:tab w:val="clear" w:pos="380"/>
                <w:tab w:val="left" w:pos="567"/>
              </w:tabs>
              <w:rPr>
                <w:sz w:val="20"/>
              </w:rPr>
            </w:pPr>
            <w:r w:rsidRPr="00357E79">
              <w:rPr>
                <w:sz w:val="20"/>
              </w:rPr>
              <w:t>Heeft de markt een oplossing voor een functioneel gestelde vraag?</w:t>
            </w:r>
            <w:r w:rsidR="003A4D4F" w:rsidRPr="00357E79">
              <w:rPr>
                <w:sz w:val="20"/>
              </w:rPr>
              <w:t xml:space="preserve"> </w:t>
            </w:r>
          </w:p>
        </w:tc>
      </w:tr>
      <w:tr w:rsidR="00921F2D" w:rsidRPr="00357E79" w14:paraId="321FD54F" w14:textId="77777777" w:rsidTr="0011118B">
        <w:tc>
          <w:tcPr>
            <w:tcW w:w="421" w:type="dxa"/>
          </w:tcPr>
          <w:p w14:paraId="73E6D622" w14:textId="77777777" w:rsidR="00E8354A" w:rsidRPr="00357E79" w:rsidRDefault="00E8354A" w:rsidP="0011118B">
            <w:pPr>
              <w:tabs>
                <w:tab w:val="clear" w:pos="0"/>
                <w:tab w:val="clear" w:pos="380"/>
                <w:tab w:val="left" w:pos="567"/>
              </w:tabs>
              <w:rPr>
                <w:sz w:val="20"/>
              </w:rPr>
            </w:pPr>
          </w:p>
        </w:tc>
        <w:tc>
          <w:tcPr>
            <w:tcW w:w="8617" w:type="dxa"/>
          </w:tcPr>
          <w:p w14:paraId="79B1B954" w14:textId="77777777" w:rsidR="00E8354A" w:rsidRPr="00357E79" w:rsidRDefault="00E8354A" w:rsidP="0011118B">
            <w:pPr>
              <w:tabs>
                <w:tab w:val="clear" w:pos="0"/>
                <w:tab w:val="clear" w:pos="380"/>
                <w:tab w:val="left" w:pos="567"/>
              </w:tabs>
              <w:rPr>
                <w:sz w:val="20"/>
              </w:rPr>
            </w:pPr>
          </w:p>
        </w:tc>
      </w:tr>
    </w:tbl>
    <w:p w14:paraId="03C6247C" w14:textId="0A47130A" w:rsidR="00E8354A" w:rsidRPr="00357E79" w:rsidRDefault="00E8354A" w:rsidP="00E8354A">
      <w:pPr>
        <w:tabs>
          <w:tab w:val="clear" w:pos="0"/>
          <w:tab w:val="clear" w:pos="380"/>
          <w:tab w:val="left" w:pos="567"/>
        </w:tabs>
      </w:pPr>
    </w:p>
    <w:tbl>
      <w:tblPr>
        <w:tblStyle w:val="Tabelraster"/>
        <w:tblW w:w="0" w:type="auto"/>
        <w:tblLook w:val="04A0" w:firstRow="1" w:lastRow="0" w:firstColumn="1" w:lastColumn="0" w:noHBand="0" w:noVBand="1"/>
      </w:tblPr>
      <w:tblGrid>
        <w:gridCol w:w="421"/>
        <w:gridCol w:w="8617"/>
      </w:tblGrid>
      <w:tr w:rsidR="00921F2D" w:rsidRPr="00357E79" w14:paraId="0738F9BF" w14:textId="77777777" w:rsidTr="0011118B">
        <w:tc>
          <w:tcPr>
            <w:tcW w:w="421" w:type="dxa"/>
          </w:tcPr>
          <w:p w14:paraId="450A7A0A" w14:textId="3303AE09" w:rsidR="00E8354A" w:rsidRPr="00357E79" w:rsidRDefault="00921F2D" w:rsidP="0011118B">
            <w:pPr>
              <w:tabs>
                <w:tab w:val="clear" w:pos="0"/>
                <w:tab w:val="clear" w:pos="380"/>
                <w:tab w:val="left" w:pos="567"/>
              </w:tabs>
              <w:rPr>
                <w:sz w:val="20"/>
              </w:rPr>
            </w:pPr>
            <w:r w:rsidRPr="00357E79">
              <w:rPr>
                <w:sz w:val="20"/>
              </w:rPr>
              <w:t>5</w:t>
            </w:r>
          </w:p>
        </w:tc>
        <w:tc>
          <w:tcPr>
            <w:tcW w:w="8617" w:type="dxa"/>
          </w:tcPr>
          <w:p w14:paraId="3DF8A75A" w14:textId="3173ECF6" w:rsidR="00E8354A" w:rsidRPr="00357E79" w:rsidRDefault="00921F2D" w:rsidP="0011118B">
            <w:pPr>
              <w:tabs>
                <w:tab w:val="clear" w:pos="0"/>
                <w:tab w:val="clear" w:pos="380"/>
                <w:tab w:val="left" w:pos="567"/>
              </w:tabs>
              <w:rPr>
                <w:sz w:val="20"/>
              </w:rPr>
            </w:pPr>
            <w:r w:rsidRPr="00357E79">
              <w:rPr>
                <w:sz w:val="20"/>
              </w:rPr>
              <w:t>Moet er functioneel of technisch gespecificeerd worden?</w:t>
            </w:r>
          </w:p>
        </w:tc>
      </w:tr>
      <w:tr w:rsidR="00921F2D" w:rsidRPr="00357E79" w14:paraId="5C67B630" w14:textId="77777777" w:rsidTr="0011118B">
        <w:tc>
          <w:tcPr>
            <w:tcW w:w="421" w:type="dxa"/>
          </w:tcPr>
          <w:p w14:paraId="2FD1C3E4" w14:textId="77777777" w:rsidR="00E8354A" w:rsidRPr="00357E79" w:rsidRDefault="00E8354A" w:rsidP="0011118B">
            <w:pPr>
              <w:tabs>
                <w:tab w:val="clear" w:pos="0"/>
                <w:tab w:val="clear" w:pos="380"/>
                <w:tab w:val="left" w:pos="567"/>
              </w:tabs>
              <w:rPr>
                <w:sz w:val="20"/>
              </w:rPr>
            </w:pPr>
          </w:p>
        </w:tc>
        <w:tc>
          <w:tcPr>
            <w:tcW w:w="8617" w:type="dxa"/>
          </w:tcPr>
          <w:p w14:paraId="1D54E1D0" w14:textId="77777777" w:rsidR="00E8354A" w:rsidRPr="00357E79" w:rsidRDefault="00E8354A" w:rsidP="0011118B">
            <w:pPr>
              <w:tabs>
                <w:tab w:val="clear" w:pos="0"/>
                <w:tab w:val="clear" w:pos="380"/>
                <w:tab w:val="left" w:pos="567"/>
              </w:tabs>
              <w:rPr>
                <w:sz w:val="20"/>
              </w:rPr>
            </w:pPr>
          </w:p>
        </w:tc>
      </w:tr>
    </w:tbl>
    <w:p w14:paraId="63B22A37" w14:textId="475654A3" w:rsidR="00E8354A" w:rsidRPr="00357E79" w:rsidRDefault="00E8354A" w:rsidP="00E8354A">
      <w:pPr>
        <w:tabs>
          <w:tab w:val="clear" w:pos="0"/>
          <w:tab w:val="clear" w:pos="380"/>
          <w:tab w:val="left" w:pos="567"/>
        </w:tabs>
      </w:pPr>
    </w:p>
    <w:tbl>
      <w:tblPr>
        <w:tblStyle w:val="Tabelraster"/>
        <w:tblW w:w="0" w:type="auto"/>
        <w:tblLook w:val="04A0" w:firstRow="1" w:lastRow="0" w:firstColumn="1" w:lastColumn="0" w:noHBand="0" w:noVBand="1"/>
      </w:tblPr>
      <w:tblGrid>
        <w:gridCol w:w="421"/>
        <w:gridCol w:w="8617"/>
      </w:tblGrid>
      <w:tr w:rsidR="00921F2D" w:rsidRPr="00357E79" w14:paraId="05223FB9" w14:textId="77777777" w:rsidTr="0011118B">
        <w:tc>
          <w:tcPr>
            <w:tcW w:w="421" w:type="dxa"/>
          </w:tcPr>
          <w:p w14:paraId="601602F4" w14:textId="2F386A02" w:rsidR="00921F2D" w:rsidRPr="00357E79" w:rsidRDefault="00921F2D" w:rsidP="0011118B">
            <w:pPr>
              <w:tabs>
                <w:tab w:val="clear" w:pos="0"/>
                <w:tab w:val="clear" w:pos="380"/>
                <w:tab w:val="left" w:pos="567"/>
              </w:tabs>
              <w:rPr>
                <w:sz w:val="20"/>
              </w:rPr>
            </w:pPr>
            <w:r w:rsidRPr="00357E79">
              <w:rPr>
                <w:sz w:val="20"/>
              </w:rPr>
              <w:t>6</w:t>
            </w:r>
          </w:p>
        </w:tc>
        <w:tc>
          <w:tcPr>
            <w:tcW w:w="8617" w:type="dxa"/>
          </w:tcPr>
          <w:p w14:paraId="477C42FA" w14:textId="03A13C34" w:rsidR="00921F2D" w:rsidRPr="00357E79" w:rsidRDefault="00921F2D" w:rsidP="0011118B">
            <w:pPr>
              <w:tabs>
                <w:tab w:val="clear" w:pos="0"/>
                <w:tab w:val="clear" w:pos="380"/>
                <w:tab w:val="left" w:pos="567"/>
              </w:tabs>
              <w:rPr>
                <w:sz w:val="20"/>
              </w:rPr>
            </w:pPr>
            <w:r w:rsidRPr="00357E79">
              <w:rPr>
                <w:sz w:val="20"/>
              </w:rPr>
              <w:t>Leidt de gestelde behoefte tot de optimale oplossing voor de eigen organisatie?</w:t>
            </w:r>
          </w:p>
        </w:tc>
      </w:tr>
      <w:tr w:rsidR="00921F2D" w:rsidRPr="00357E79" w14:paraId="4DF1FB4C" w14:textId="77777777" w:rsidTr="0011118B">
        <w:tc>
          <w:tcPr>
            <w:tcW w:w="421" w:type="dxa"/>
          </w:tcPr>
          <w:p w14:paraId="0DF359F4" w14:textId="77777777" w:rsidR="00921F2D" w:rsidRPr="00357E79" w:rsidRDefault="00921F2D" w:rsidP="0011118B">
            <w:pPr>
              <w:tabs>
                <w:tab w:val="clear" w:pos="0"/>
                <w:tab w:val="clear" w:pos="380"/>
                <w:tab w:val="left" w:pos="567"/>
              </w:tabs>
              <w:rPr>
                <w:sz w:val="20"/>
              </w:rPr>
            </w:pPr>
          </w:p>
        </w:tc>
        <w:tc>
          <w:tcPr>
            <w:tcW w:w="8617" w:type="dxa"/>
          </w:tcPr>
          <w:p w14:paraId="4BCE8C87" w14:textId="77777777" w:rsidR="00921F2D" w:rsidRPr="00357E79" w:rsidRDefault="00921F2D" w:rsidP="0011118B">
            <w:pPr>
              <w:tabs>
                <w:tab w:val="clear" w:pos="0"/>
                <w:tab w:val="clear" w:pos="380"/>
                <w:tab w:val="left" w:pos="567"/>
              </w:tabs>
              <w:rPr>
                <w:sz w:val="20"/>
              </w:rPr>
            </w:pPr>
          </w:p>
        </w:tc>
      </w:tr>
    </w:tbl>
    <w:p w14:paraId="55F9BEB1" w14:textId="57426DCC" w:rsidR="00921F2D" w:rsidRPr="00357E79" w:rsidRDefault="00921F2D" w:rsidP="00E8354A">
      <w:pPr>
        <w:tabs>
          <w:tab w:val="clear" w:pos="0"/>
          <w:tab w:val="clear" w:pos="380"/>
          <w:tab w:val="left" w:pos="567"/>
        </w:tabs>
      </w:pPr>
    </w:p>
    <w:tbl>
      <w:tblPr>
        <w:tblStyle w:val="Tabelraster"/>
        <w:tblW w:w="0" w:type="auto"/>
        <w:tblLook w:val="04A0" w:firstRow="1" w:lastRow="0" w:firstColumn="1" w:lastColumn="0" w:noHBand="0" w:noVBand="1"/>
      </w:tblPr>
      <w:tblGrid>
        <w:gridCol w:w="421"/>
        <w:gridCol w:w="8617"/>
      </w:tblGrid>
      <w:tr w:rsidR="00921F2D" w:rsidRPr="00357E79" w14:paraId="1E60423B" w14:textId="77777777" w:rsidTr="0011118B">
        <w:tc>
          <w:tcPr>
            <w:tcW w:w="421" w:type="dxa"/>
          </w:tcPr>
          <w:p w14:paraId="4CCD0C33" w14:textId="3CA6750C" w:rsidR="00921F2D" w:rsidRPr="00357E79" w:rsidRDefault="00921F2D" w:rsidP="0011118B">
            <w:pPr>
              <w:tabs>
                <w:tab w:val="clear" w:pos="0"/>
                <w:tab w:val="clear" w:pos="380"/>
                <w:tab w:val="left" w:pos="567"/>
              </w:tabs>
              <w:rPr>
                <w:sz w:val="20"/>
              </w:rPr>
            </w:pPr>
            <w:r w:rsidRPr="00357E79">
              <w:rPr>
                <w:sz w:val="20"/>
              </w:rPr>
              <w:t>7</w:t>
            </w:r>
          </w:p>
        </w:tc>
        <w:tc>
          <w:tcPr>
            <w:tcW w:w="8617" w:type="dxa"/>
          </w:tcPr>
          <w:p w14:paraId="7159D57E" w14:textId="438767D0" w:rsidR="00921F2D" w:rsidRPr="00357E79" w:rsidRDefault="00921F2D" w:rsidP="0011118B">
            <w:pPr>
              <w:tabs>
                <w:tab w:val="clear" w:pos="0"/>
                <w:tab w:val="clear" w:pos="380"/>
                <w:tab w:val="left" w:pos="567"/>
              </w:tabs>
              <w:rPr>
                <w:sz w:val="20"/>
              </w:rPr>
            </w:pPr>
            <w:r w:rsidRPr="00357E79">
              <w:rPr>
                <w:sz w:val="20"/>
              </w:rPr>
              <w:t>Zijn er innovatieve oplossingen of alternatieve oplossingsrichtingen voor de gestelde behoefte?</w:t>
            </w:r>
          </w:p>
        </w:tc>
      </w:tr>
      <w:tr w:rsidR="00921F2D" w:rsidRPr="00357E79" w14:paraId="5BBB2258" w14:textId="77777777" w:rsidTr="0011118B">
        <w:tc>
          <w:tcPr>
            <w:tcW w:w="421" w:type="dxa"/>
          </w:tcPr>
          <w:p w14:paraId="6DD983DC" w14:textId="77777777" w:rsidR="00921F2D" w:rsidRPr="00357E79" w:rsidRDefault="00921F2D" w:rsidP="0011118B">
            <w:pPr>
              <w:tabs>
                <w:tab w:val="clear" w:pos="0"/>
                <w:tab w:val="clear" w:pos="380"/>
                <w:tab w:val="left" w:pos="567"/>
              </w:tabs>
              <w:rPr>
                <w:sz w:val="20"/>
              </w:rPr>
            </w:pPr>
          </w:p>
        </w:tc>
        <w:tc>
          <w:tcPr>
            <w:tcW w:w="8617" w:type="dxa"/>
          </w:tcPr>
          <w:p w14:paraId="4CA47220" w14:textId="77777777" w:rsidR="00921F2D" w:rsidRPr="00357E79" w:rsidRDefault="00921F2D" w:rsidP="0011118B">
            <w:pPr>
              <w:tabs>
                <w:tab w:val="clear" w:pos="0"/>
                <w:tab w:val="clear" w:pos="380"/>
                <w:tab w:val="left" w:pos="567"/>
              </w:tabs>
              <w:rPr>
                <w:sz w:val="20"/>
              </w:rPr>
            </w:pPr>
          </w:p>
        </w:tc>
      </w:tr>
    </w:tbl>
    <w:p w14:paraId="2A7B071F" w14:textId="35217950" w:rsidR="00921F2D" w:rsidRPr="00357E79" w:rsidRDefault="00921F2D" w:rsidP="00E8354A">
      <w:pPr>
        <w:tabs>
          <w:tab w:val="clear" w:pos="0"/>
          <w:tab w:val="clear" w:pos="380"/>
          <w:tab w:val="left" w:pos="567"/>
        </w:tabs>
      </w:pPr>
    </w:p>
    <w:tbl>
      <w:tblPr>
        <w:tblStyle w:val="Tabelraster"/>
        <w:tblW w:w="0" w:type="auto"/>
        <w:tblLook w:val="04A0" w:firstRow="1" w:lastRow="0" w:firstColumn="1" w:lastColumn="0" w:noHBand="0" w:noVBand="1"/>
      </w:tblPr>
      <w:tblGrid>
        <w:gridCol w:w="421"/>
        <w:gridCol w:w="8617"/>
      </w:tblGrid>
      <w:tr w:rsidR="00921F2D" w:rsidRPr="00357E79" w14:paraId="27708699" w14:textId="77777777" w:rsidTr="0011118B">
        <w:tc>
          <w:tcPr>
            <w:tcW w:w="421" w:type="dxa"/>
          </w:tcPr>
          <w:p w14:paraId="571D7405" w14:textId="2E1B8EA7" w:rsidR="00921F2D" w:rsidRPr="00357E79" w:rsidRDefault="003A4D4F" w:rsidP="0011118B">
            <w:pPr>
              <w:tabs>
                <w:tab w:val="clear" w:pos="0"/>
                <w:tab w:val="clear" w:pos="380"/>
                <w:tab w:val="left" w:pos="567"/>
              </w:tabs>
              <w:rPr>
                <w:sz w:val="20"/>
              </w:rPr>
            </w:pPr>
            <w:r w:rsidRPr="00357E79">
              <w:rPr>
                <w:sz w:val="20"/>
              </w:rPr>
              <w:t>8</w:t>
            </w:r>
          </w:p>
        </w:tc>
        <w:tc>
          <w:tcPr>
            <w:tcW w:w="8617" w:type="dxa"/>
          </w:tcPr>
          <w:p w14:paraId="1FF8D0D7" w14:textId="11EF8DB2" w:rsidR="00921F2D" w:rsidRPr="00357E79" w:rsidRDefault="003A4D4F" w:rsidP="0011118B">
            <w:pPr>
              <w:tabs>
                <w:tab w:val="clear" w:pos="0"/>
                <w:tab w:val="clear" w:pos="380"/>
                <w:tab w:val="left" w:pos="567"/>
              </w:tabs>
              <w:rPr>
                <w:sz w:val="20"/>
              </w:rPr>
            </w:pPr>
            <w:r w:rsidRPr="00357E79">
              <w:rPr>
                <w:sz w:val="20"/>
              </w:rPr>
              <w:t>Zijn er oplossingscombinaties mogelijk om te voorzien in alle benodigde functionaliteiten en zo ja, welke</w:t>
            </w:r>
          </w:p>
        </w:tc>
      </w:tr>
      <w:tr w:rsidR="00921F2D" w:rsidRPr="00357E79" w14:paraId="388D1B51" w14:textId="77777777" w:rsidTr="0011118B">
        <w:tc>
          <w:tcPr>
            <w:tcW w:w="421" w:type="dxa"/>
          </w:tcPr>
          <w:p w14:paraId="22E861CB" w14:textId="77777777" w:rsidR="00921F2D" w:rsidRPr="00357E79" w:rsidRDefault="00921F2D" w:rsidP="0011118B">
            <w:pPr>
              <w:tabs>
                <w:tab w:val="clear" w:pos="0"/>
                <w:tab w:val="clear" w:pos="380"/>
                <w:tab w:val="left" w:pos="567"/>
              </w:tabs>
              <w:rPr>
                <w:sz w:val="20"/>
              </w:rPr>
            </w:pPr>
          </w:p>
        </w:tc>
        <w:tc>
          <w:tcPr>
            <w:tcW w:w="8617" w:type="dxa"/>
          </w:tcPr>
          <w:p w14:paraId="47FC63CA" w14:textId="77777777" w:rsidR="00921F2D" w:rsidRPr="00357E79" w:rsidRDefault="00921F2D" w:rsidP="0011118B">
            <w:pPr>
              <w:tabs>
                <w:tab w:val="clear" w:pos="0"/>
                <w:tab w:val="clear" w:pos="380"/>
                <w:tab w:val="left" w:pos="567"/>
              </w:tabs>
              <w:rPr>
                <w:sz w:val="20"/>
              </w:rPr>
            </w:pPr>
          </w:p>
        </w:tc>
      </w:tr>
    </w:tbl>
    <w:p w14:paraId="6037C8C1" w14:textId="185DD196" w:rsidR="00921F2D" w:rsidRPr="00357E79" w:rsidRDefault="00921F2D" w:rsidP="00E8354A">
      <w:pPr>
        <w:tabs>
          <w:tab w:val="clear" w:pos="0"/>
          <w:tab w:val="clear" w:pos="380"/>
          <w:tab w:val="left" w:pos="567"/>
        </w:tabs>
      </w:pPr>
    </w:p>
    <w:p w14:paraId="44A538DF" w14:textId="77777777" w:rsidR="004120F5" w:rsidRDefault="004120F5" w:rsidP="004120F5">
      <w:pPr>
        <w:tabs>
          <w:tab w:val="clear" w:pos="-1440"/>
          <w:tab w:val="clear" w:pos="-720"/>
          <w:tab w:val="clear" w:pos="0"/>
          <w:tab w:val="clear" w:pos="380"/>
        </w:tabs>
      </w:pPr>
    </w:p>
    <w:p w14:paraId="7DE0345E" w14:textId="46E46FE3" w:rsidR="00A059A5" w:rsidRPr="00357E79" w:rsidRDefault="00A059A5" w:rsidP="004120F5">
      <w:pPr>
        <w:tabs>
          <w:tab w:val="clear" w:pos="-1440"/>
          <w:tab w:val="clear" w:pos="-720"/>
          <w:tab w:val="clear" w:pos="0"/>
          <w:tab w:val="clear" w:pos="380"/>
        </w:tabs>
        <w:rPr>
          <w:b/>
          <w:bCs/>
        </w:rPr>
      </w:pPr>
      <w:r w:rsidRPr="00357E79">
        <w:rPr>
          <w:b/>
          <w:bCs/>
        </w:rPr>
        <w:t>Het beheersen van de inkooprisico’s</w:t>
      </w:r>
    </w:p>
    <w:p w14:paraId="3BBDD196" w14:textId="77777777" w:rsidR="00E8354A" w:rsidRPr="00357E79" w:rsidRDefault="00E8354A" w:rsidP="00E8354A">
      <w:pPr>
        <w:tabs>
          <w:tab w:val="clear" w:pos="0"/>
          <w:tab w:val="clear" w:pos="380"/>
          <w:tab w:val="left" w:pos="567"/>
        </w:tabs>
      </w:pPr>
    </w:p>
    <w:tbl>
      <w:tblPr>
        <w:tblStyle w:val="Tabelraster"/>
        <w:tblW w:w="0" w:type="auto"/>
        <w:tblLook w:val="04A0" w:firstRow="1" w:lastRow="0" w:firstColumn="1" w:lastColumn="0" w:noHBand="0" w:noVBand="1"/>
      </w:tblPr>
      <w:tblGrid>
        <w:gridCol w:w="421"/>
        <w:gridCol w:w="8617"/>
      </w:tblGrid>
      <w:tr w:rsidR="00921F2D" w:rsidRPr="00357E79" w14:paraId="4C0D1F1D" w14:textId="77777777" w:rsidTr="0011118B">
        <w:tc>
          <w:tcPr>
            <w:tcW w:w="421" w:type="dxa"/>
          </w:tcPr>
          <w:p w14:paraId="7CF8AAC4" w14:textId="131ADE57" w:rsidR="00921F2D" w:rsidRPr="00357E79" w:rsidRDefault="00B42B08" w:rsidP="0011118B">
            <w:pPr>
              <w:tabs>
                <w:tab w:val="clear" w:pos="0"/>
                <w:tab w:val="clear" w:pos="380"/>
                <w:tab w:val="left" w:pos="567"/>
              </w:tabs>
              <w:rPr>
                <w:sz w:val="20"/>
              </w:rPr>
            </w:pPr>
            <w:r>
              <w:rPr>
                <w:sz w:val="20"/>
              </w:rPr>
              <w:t>9</w:t>
            </w:r>
          </w:p>
        </w:tc>
        <w:tc>
          <w:tcPr>
            <w:tcW w:w="8617" w:type="dxa"/>
          </w:tcPr>
          <w:p w14:paraId="6ABC120B" w14:textId="17D5CFAC" w:rsidR="00921F2D" w:rsidRPr="00357E79" w:rsidRDefault="00921F2D" w:rsidP="0011118B">
            <w:pPr>
              <w:tabs>
                <w:tab w:val="clear" w:pos="0"/>
                <w:tab w:val="clear" w:pos="380"/>
                <w:tab w:val="left" w:pos="567"/>
              </w:tabs>
              <w:rPr>
                <w:sz w:val="20"/>
              </w:rPr>
            </w:pPr>
            <w:r w:rsidRPr="00357E79">
              <w:rPr>
                <w:sz w:val="20"/>
              </w:rPr>
              <w:t>Is de gestelde behoefte inhoudelijk haalbaar?</w:t>
            </w:r>
          </w:p>
        </w:tc>
      </w:tr>
      <w:tr w:rsidR="00921F2D" w:rsidRPr="00357E79" w14:paraId="4E28965D" w14:textId="77777777" w:rsidTr="0011118B">
        <w:tc>
          <w:tcPr>
            <w:tcW w:w="421" w:type="dxa"/>
          </w:tcPr>
          <w:p w14:paraId="2E6F83B0" w14:textId="77777777" w:rsidR="00921F2D" w:rsidRPr="00357E79" w:rsidRDefault="00921F2D" w:rsidP="0011118B">
            <w:pPr>
              <w:tabs>
                <w:tab w:val="clear" w:pos="0"/>
                <w:tab w:val="clear" w:pos="380"/>
                <w:tab w:val="left" w:pos="567"/>
              </w:tabs>
              <w:rPr>
                <w:sz w:val="20"/>
              </w:rPr>
            </w:pPr>
          </w:p>
        </w:tc>
        <w:tc>
          <w:tcPr>
            <w:tcW w:w="8617" w:type="dxa"/>
          </w:tcPr>
          <w:p w14:paraId="071BBCD9" w14:textId="77777777" w:rsidR="00921F2D" w:rsidRPr="00357E79" w:rsidRDefault="00921F2D" w:rsidP="0011118B">
            <w:pPr>
              <w:tabs>
                <w:tab w:val="clear" w:pos="0"/>
                <w:tab w:val="clear" w:pos="380"/>
                <w:tab w:val="left" w:pos="567"/>
              </w:tabs>
              <w:rPr>
                <w:sz w:val="20"/>
              </w:rPr>
            </w:pPr>
          </w:p>
        </w:tc>
      </w:tr>
    </w:tbl>
    <w:p w14:paraId="30866280" w14:textId="061D5D35" w:rsidR="00E8354A" w:rsidRPr="00357E79" w:rsidRDefault="00E8354A" w:rsidP="00E8354A">
      <w:pPr>
        <w:tabs>
          <w:tab w:val="clear" w:pos="0"/>
          <w:tab w:val="clear" w:pos="380"/>
          <w:tab w:val="left" w:pos="567"/>
        </w:tabs>
      </w:pPr>
    </w:p>
    <w:tbl>
      <w:tblPr>
        <w:tblStyle w:val="Tabelraster"/>
        <w:tblW w:w="0" w:type="auto"/>
        <w:tblLook w:val="04A0" w:firstRow="1" w:lastRow="0" w:firstColumn="1" w:lastColumn="0" w:noHBand="0" w:noVBand="1"/>
      </w:tblPr>
      <w:tblGrid>
        <w:gridCol w:w="471"/>
        <w:gridCol w:w="8567"/>
      </w:tblGrid>
      <w:tr w:rsidR="00921F2D" w:rsidRPr="00357E79" w14:paraId="1EFF7299" w14:textId="77777777" w:rsidTr="0011118B">
        <w:tc>
          <w:tcPr>
            <w:tcW w:w="421" w:type="dxa"/>
          </w:tcPr>
          <w:p w14:paraId="604A0A02" w14:textId="3DC0AAF0" w:rsidR="00921F2D" w:rsidRPr="00357E79" w:rsidRDefault="00B42B08" w:rsidP="0011118B">
            <w:pPr>
              <w:tabs>
                <w:tab w:val="clear" w:pos="0"/>
                <w:tab w:val="clear" w:pos="380"/>
                <w:tab w:val="left" w:pos="567"/>
              </w:tabs>
              <w:rPr>
                <w:sz w:val="20"/>
              </w:rPr>
            </w:pPr>
            <w:r>
              <w:rPr>
                <w:sz w:val="20"/>
              </w:rPr>
              <w:t>10</w:t>
            </w:r>
          </w:p>
        </w:tc>
        <w:tc>
          <w:tcPr>
            <w:tcW w:w="8617" w:type="dxa"/>
          </w:tcPr>
          <w:p w14:paraId="136EDC20" w14:textId="4DFA2761" w:rsidR="00921F2D" w:rsidRPr="00357E79" w:rsidRDefault="00921F2D" w:rsidP="0011118B">
            <w:pPr>
              <w:tabs>
                <w:tab w:val="clear" w:pos="0"/>
                <w:tab w:val="clear" w:pos="380"/>
                <w:tab w:val="left" w:pos="567"/>
              </w:tabs>
              <w:rPr>
                <w:sz w:val="20"/>
              </w:rPr>
            </w:pPr>
            <w:r w:rsidRPr="00357E79">
              <w:rPr>
                <w:sz w:val="20"/>
              </w:rPr>
              <w:t>Heeft u interesse in en voldoende capaciteit om invulling te geven aan de gestelde behoefte?</w:t>
            </w:r>
          </w:p>
        </w:tc>
      </w:tr>
      <w:tr w:rsidR="00921F2D" w:rsidRPr="00357E79" w14:paraId="4513F762" w14:textId="77777777" w:rsidTr="0011118B">
        <w:tc>
          <w:tcPr>
            <w:tcW w:w="421" w:type="dxa"/>
          </w:tcPr>
          <w:p w14:paraId="48DC092F" w14:textId="77777777" w:rsidR="00921F2D" w:rsidRPr="00357E79" w:rsidRDefault="00921F2D" w:rsidP="0011118B">
            <w:pPr>
              <w:tabs>
                <w:tab w:val="clear" w:pos="0"/>
                <w:tab w:val="clear" w:pos="380"/>
                <w:tab w:val="left" w:pos="567"/>
              </w:tabs>
              <w:rPr>
                <w:sz w:val="20"/>
              </w:rPr>
            </w:pPr>
          </w:p>
        </w:tc>
        <w:tc>
          <w:tcPr>
            <w:tcW w:w="8617" w:type="dxa"/>
          </w:tcPr>
          <w:p w14:paraId="3C59335B" w14:textId="77777777" w:rsidR="00921F2D" w:rsidRPr="00357E79" w:rsidRDefault="00921F2D" w:rsidP="0011118B">
            <w:pPr>
              <w:tabs>
                <w:tab w:val="clear" w:pos="0"/>
                <w:tab w:val="clear" w:pos="380"/>
                <w:tab w:val="left" w:pos="567"/>
              </w:tabs>
              <w:rPr>
                <w:sz w:val="20"/>
              </w:rPr>
            </w:pPr>
          </w:p>
        </w:tc>
      </w:tr>
    </w:tbl>
    <w:p w14:paraId="2F8D718D" w14:textId="2A0655D3" w:rsidR="00921F2D" w:rsidRPr="00357E79" w:rsidRDefault="00921F2D" w:rsidP="00E8354A">
      <w:pPr>
        <w:tabs>
          <w:tab w:val="clear" w:pos="0"/>
          <w:tab w:val="clear" w:pos="380"/>
          <w:tab w:val="left" w:pos="567"/>
        </w:tabs>
      </w:pPr>
    </w:p>
    <w:tbl>
      <w:tblPr>
        <w:tblStyle w:val="Tabelraster"/>
        <w:tblW w:w="0" w:type="auto"/>
        <w:tblLook w:val="04A0" w:firstRow="1" w:lastRow="0" w:firstColumn="1" w:lastColumn="0" w:noHBand="0" w:noVBand="1"/>
      </w:tblPr>
      <w:tblGrid>
        <w:gridCol w:w="471"/>
        <w:gridCol w:w="8567"/>
      </w:tblGrid>
      <w:tr w:rsidR="00921F2D" w:rsidRPr="00357E79" w14:paraId="555ED38F" w14:textId="77777777" w:rsidTr="0011118B">
        <w:tc>
          <w:tcPr>
            <w:tcW w:w="421" w:type="dxa"/>
          </w:tcPr>
          <w:p w14:paraId="2A66AD3B" w14:textId="4BB6B848" w:rsidR="00921F2D" w:rsidRPr="00357E79" w:rsidRDefault="00B42B08" w:rsidP="0011118B">
            <w:pPr>
              <w:tabs>
                <w:tab w:val="clear" w:pos="0"/>
                <w:tab w:val="clear" w:pos="380"/>
                <w:tab w:val="left" w:pos="567"/>
              </w:tabs>
              <w:rPr>
                <w:sz w:val="20"/>
              </w:rPr>
            </w:pPr>
            <w:r>
              <w:rPr>
                <w:sz w:val="20"/>
              </w:rPr>
              <w:t>11</w:t>
            </w:r>
          </w:p>
        </w:tc>
        <w:tc>
          <w:tcPr>
            <w:tcW w:w="8617" w:type="dxa"/>
          </w:tcPr>
          <w:p w14:paraId="401088D9" w14:textId="00E8A245" w:rsidR="00921F2D" w:rsidRPr="00357E79" w:rsidRDefault="00921F2D" w:rsidP="0011118B">
            <w:pPr>
              <w:tabs>
                <w:tab w:val="clear" w:pos="0"/>
                <w:tab w:val="clear" w:pos="380"/>
                <w:tab w:val="left" w:pos="567"/>
              </w:tabs>
              <w:rPr>
                <w:sz w:val="20"/>
              </w:rPr>
            </w:pPr>
            <w:r w:rsidRPr="00357E79">
              <w:rPr>
                <w:sz w:val="20"/>
              </w:rPr>
              <w:t xml:space="preserve">Ben u van mening dat de gestelde behoefte leidt tot de optimale oplossing voor </w:t>
            </w:r>
            <w:r w:rsidR="003A4D4F" w:rsidRPr="00357E79">
              <w:rPr>
                <w:sz w:val="20"/>
              </w:rPr>
              <w:t>HHR</w:t>
            </w:r>
            <w:r w:rsidRPr="00357E79">
              <w:rPr>
                <w:sz w:val="20"/>
              </w:rPr>
              <w:t>?</w:t>
            </w:r>
          </w:p>
        </w:tc>
      </w:tr>
      <w:tr w:rsidR="00921F2D" w:rsidRPr="00357E79" w14:paraId="13475FD7" w14:textId="77777777" w:rsidTr="0011118B">
        <w:tc>
          <w:tcPr>
            <w:tcW w:w="421" w:type="dxa"/>
          </w:tcPr>
          <w:p w14:paraId="31E6EFEA" w14:textId="77777777" w:rsidR="00921F2D" w:rsidRPr="00357E79" w:rsidRDefault="00921F2D" w:rsidP="0011118B">
            <w:pPr>
              <w:tabs>
                <w:tab w:val="clear" w:pos="0"/>
                <w:tab w:val="clear" w:pos="380"/>
                <w:tab w:val="left" w:pos="567"/>
              </w:tabs>
              <w:rPr>
                <w:sz w:val="20"/>
              </w:rPr>
            </w:pPr>
          </w:p>
        </w:tc>
        <w:tc>
          <w:tcPr>
            <w:tcW w:w="8617" w:type="dxa"/>
          </w:tcPr>
          <w:p w14:paraId="038EAB1E" w14:textId="77777777" w:rsidR="00921F2D" w:rsidRPr="00357E79" w:rsidRDefault="00921F2D" w:rsidP="0011118B">
            <w:pPr>
              <w:tabs>
                <w:tab w:val="clear" w:pos="0"/>
                <w:tab w:val="clear" w:pos="380"/>
                <w:tab w:val="left" w:pos="567"/>
              </w:tabs>
              <w:rPr>
                <w:sz w:val="20"/>
              </w:rPr>
            </w:pPr>
          </w:p>
        </w:tc>
      </w:tr>
    </w:tbl>
    <w:p w14:paraId="501756B8" w14:textId="34346897" w:rsidR="00921F2D" w:rsidRPr="00357E79" w:rsidRDefault="00921F2D" w:rsidP="00E8354A">
      <w:pPr>
        <w:tabs>
          <w:tab w:val="clear" w:pos="0"/>
          <w:tab w:val="clear" w:pos="380"/>
          <w:tab w:val="left" w:pos="567"/>
        </w:tabs>
      </w:pPr>
    </w:p>
    <w:tbl>
      <w:tblPr>
        <w:tblStyle w:val="Tabelraster"/>
        <w:tblW w:w="0" w:type="auto"/>
        <w:tblLook w:val="04A0" w:firstRow="1" w:lastRow="0" w:firstColumn="1" w:lastColumn="0" w:noHBand="0" w:noVBand="1"/>
      </w:tblPr>
      <w:tblGrid>
        <w:gridCol w:w="471"/>
        <w:gridCol w:w="8567"/>
      </w:tblGrid>
      <w:tr w:rsidR="003A4D4F" w:rsidRPr="00357E79" w14:paraId="5A7D3BD2" w14:textId="77777777" w:rsidTr="0011118B">
        <w:tc>
          <w:tcPr>
            <w:tcW w:w="421" w:type="dxa"/>
          </w:tcPr>
          <w:p w14:paraId="7CCD499B" w14:textId="16B3E704" w:rsidR="00921F2D" w:rsidRPr="00357E79" w:rsidRDefault="00B42B08" w:rsidP="0011118B">
            <w:pPr>
              <w:tabs>
                <w:tab w:val="clear" w:pos="0"/>
                <w:tab w:val="clear" w:pos="380"/>
                <w:tab w:val="left" w:pos="567"/>
              </w:tabs>
              <w:rPr>
                <w:sz w:val="20"/>
              </w:rPr>
            </w:pPr>
            <w:r>
              <w:rPr>
                <w:sz w:val="20"/>
              </w:rPr>
              <w:t>12</w:t>
            </w:r>
          </w:p>
        </w:tc>
        <w:tc>
          <w:tcPr>
            <w:tcW w:w="8617" w:type="dxa"/>
          </w:tcPr>
          <w:p w14:paraId="6A8DBC49" w14:textId="79592195" w:rsidR="00921F2D" w:rsidRPr="00357E79" w:rsidRDefault="003A4D4F" w:rsidP="0011118B">
            <w:pPr>
              <w:tabs>
                <w:tab w:val="clear" w:pos="0"/>
                <w:tab w:val="clear" w:pos="380"/>
                <w:tab w:val="left" w:pos="567"/>
              </w:tabs>
              <w:rPr>
                <w:sz w:val="20"/>
              </w:rPr>
            </w:pPr>
            <w:r w:rsidRPr="00357E79">
              <w:rPr>
                <w:sz w:val="20"/>
              </w:rPr>
              <w:t>Welke normen en eisen zijn relevant?</w:t>
            </w:r>
          </w:p>
        </w:tc>
      </w:tr>
      <w:tr w:rsidR="003A4D4F" w:rsidRPr="00357E79" w14:paraId="02F730C9" w14:textId="77777777" w:rsidTr="0011118B">
        <w:tc>
          <w:tcPr>
            <w:tcW w:w="421" w:type="dxa"/>
          </w:tcPr>
          <w:p w14:paraId="116CD86F" w14:textId="77777777" w:rsidR="00921F2D" w:rsidRPr="00357E79" w:rsidRDefault="00921F2D" w:rsidP="0011118B">
            <w:pPr>
              <w:tabs>
                <w:tab w:val="clear" w:pos="0"/>
                <w:tab w:val="clear" w:pos="380"/>
                <w:tab w:val="left" w:pos="567"/>
              </w:tabs>
              <w:rPr>
                <w:sz w:val="20"/>
              </w:rPr>
            </w:pPr>
          </w:p>
        </w:tc>
        <w:tc>
          <w:tcPr>
            <w:tcW w:w="8617" w:type="dxa"/>
          </w:tcPr>
          <w:p w14:paraId="17B7D871" w14:textId="77777777" w:rsidR="00921F2D" w:rsidRPr="00357E79" w:rsidRDefault="00921F2D" w:rsidP="0011118B">
            <w:pPr>
              <w:tabs>
                <w:tab w:val="clear" w:pos="0"/>
                <w:tab w:val="clear" w:pos="380"/>
                <w:tab w:val="left" w:pos="567"/>
              </w:tabs>
              <w:rPr>
                <w:sz w:val="20"/>
              </w:rPr>
            </w:pPr>
          </w:p>
        </w:tc>
      </w:tr>
    </w:tbl>
    <w:p w14:paraId="599D2625" w14:textId="1868DB16" w:rsidR="00921F2D" w:rsidRPr="00357E79" w:rsidRDefault="00921F2D" w:rsidP="00E8354A">
      <w:pPr>
        <w:tabs>
          <w:tab w:val="clear" w:pos="0"/>
          <w:tab w:val="clear" w:pos="380"/>
          <w:tab w:val="left" w:pos="567"/>
        </w:tabs>
      </w:pPr>
    </w:p>
    <w:tbl>
      <w:tblPr>
        <w:tblStyle w:val="Tabelraster"/>
        <w:tblW w:w="0" w:type="auto"/>
        <w:tblLook w:val="04A0" w:firstRow="1" w:lastRow="0" w:firstColumn="1" w:lastColumn="0" w:noHBand="0" w:noVBand="1"/>
      </w:tblPr>
      <w:tblGrid>
        <w:gridCol w:w="471"/>
        <w:gridCol w:w="8567"/>
      </w:tblGrid>
      <w:tr w:rsidR="003A4D4F" w:rsidRPr="00357E79" w14:paraId="477C1013" w14:textId="77777777" w:rsidTr="0011118B">
        <w:tc>
          <w:tcPr>
            <w:tcW w:w="421" w:type="dxa"/>
          </w:tcPr>
          <w:p w14:paraId="47B1AFF0" w14:textId="68B35921" w:rsidR="003A4D4F" w:rsidRPr="00357E79" w:rsidRDefault="00B42B08" w:rsidP="0011118B">
            <w:pPr>
              <w:tabs>
                <w:tab w:val="clear" w:pos="0"/>
                <w:tab w:val="clear" w:pos="380"/>
                <w:tab w:val="left" w:pos="567"/>
              </w:tabs>
              <w:rPr>
                <w:sz w:val="20"/>
              </w:rPr>
            </w:pPr>
            <w:r>
              <w:rPr>
                <w:sz w:val="20"/>
              </w:rPr>
              <w:t>13</w:t>
            </w:r>
          </w:p>
        </w:tc>
        <w:tc>
          <w:tcPr>
            <w:tcW w:w="8617" w:type="dxa"/>
          </w:tcPr>
          <w:p w14:paraId="06B777D0" w14:textId="23708EF3" w:rsidR="003A4D4F" w:rsidRPr="00357E79" w:rsidRDefault="003A4D4F" w:rsidP="0011118B">
            <w:pPr>
              <w:tabs>
                <w:tab w:val="clear" w:pos="0"/>
                <w:tab w:val="clear" w:pos="380"/>
                <w:tab w:val="left" w:pos="567"/>
              </w:tabs>
              <w:rPr>
                <w:sz w:val="20"/>
              </w:rPr>
            </w:pPr>
            <w:r w:rsidRPr="00357E79">
              <w:rPr>
                <w:sz w:val="20"/>
              </w:rPr>
              <w:t>Welke gunningscriteria en gewichten leiden tot de beste inschrijving?</w:t>
            </w:r>
          </w:p>
        </w:tc>
      </w:tr>
      <w:tr w:rsidR="003A4D4F" w:rsidRPr="00357E79" w14:paraId="6789E2D3" w14:textId="77777777" w:rsidTr="0011118B">
        <w:tc>
          <w:tcPr>
            <w:tcW w:w="421" w:type="dxa"/>
          </w:tcPr>
          <w:p w14:paraId="7D817480" w14:textId="77777777" w:rsidR="003A4D4F" w:rsidRPr="00357E79" w:rsidRDefault="003A4D4F" w:rsidP="0011118B">
            <w:pPr>
              <w:tabs>
                <w:tab w:val="clear" w:pos="0"/>
                <w:tab w:val="clear" w:pos="380"/>
                <w:tab w:val="left" w:pos="567"/>
              </w:tabs>
              <w:rPr>
                <w:sz w:val="20"/>
              </w:rPr>
            </w:pPr>
          </w:p>
        </w:tc>
        <w:tc>
          <w:tcPr>
            <w:tcW w:w="8617" w:type="dxa"/>
          </w:tcPr>
          <w:p w14:paraId="6A5F5D44" w14:textId="77777777" w:rsidR="003A4D4F" w:rsidRPr="00357E79" w:rsidRDefault="003A4D4F" w:rsidP="0011118B">
            <w:pPr>
              <w:tabs>
                <w:tab w:val="clear" w:pos="0"/>
                <w:tab w:val="clear" w:pos="380"/>
                <w:tab w:val="left" w:pos="567"/>
              </w:tabs>
              <w:rPr>
                <w:sz w:val="20"/>
              </w:rPr>
            </w:pPr>
          </w:p>
        </w:tc>
      </w:tr>
    </w:tbl>
    <w:p w14:paraId="1D45FF60" w14:textId="7F972D12" w:rsidR="00A059A5" w:rsidRPr="00357E79" w:rsidRDefault="00A059A5" w:rsidP="00E8354A">
      <w:pPr>
        <w:tabs>
          <w:tab w:val="clear" w:pos="0"/>
          <w:tab w:val="clear" w:pos="380"/>
          <w:tab w:val="left" w:pos="567"/>
        </w:tabs>
        <w:rPr>
          <w:b/>
          <w:bCs/>
        </w:rPr>
      </w:pPr>
      <w:r w:rsidRPr="00357E79">
        <w:rPr>
          <w:b/>
          <w:bCs/>
        </w:rPr>
        <w:lastRenderedPageBreak/>
        <w:t>Het inschatten van concurrentie en prijsdruk.</w:t>
      </w:r>
    </w:p>
    <w:p w14:paraId="7D670033" w14:textId="737F92E5" w:rsidR="00A059A5" w:rsidRPr="00357E79" w:rsidRDefault="00A059A5" w:rsidP="00A059A5"/>
    <w:tbl>
      <w:tblPr>
        <w:tblStyle w:val="Tabelraster"/>
        <w:tblW w:w="0" w:type="auto"/>
        <w:tblLook w:val="04A0" w:firstRow="1" w:lastRow="0" w:firstColumn="1" w:lastColumn="0" w:noHBand="0" w:noVBand="1"/>
      </w:tblPr>
      <w:tblGrid>
        <w:gridCol w:w="471"/>
        <w:gridCol w:w="8567"/>
      </w:tblGrid>
      <w:tr w:rsidR="00921F2D" w:rsidRPr="00357E79" w14:paraId="76885B75" w14:textId="77777777" w:rsidTr="0011118B">
        <w:tc>
          <w:tcPr>
            <w:tcW w:w="421" w:type="dxa"/>
          </w:tcPr>
          <w:p w14:paraId="6017384E" w14:textId="19ACF24B" w:rsidR="00921F2D" w:rsidRPr="00357E79" w:rsidRDefault="00B42B08" w:rsidP="0011118B">
            <w:pPr>
              <w:tabs>
                <w:tab w:val="clear" w:pos="0"/>
                <w:tab w:val="clear" w:pos="380"/>
                <w:tab w:val="left" w:pos="567"/>
              </w:tabs>
              <w:rPr>
                <w:sz w:val="20"/>
              </w:rPr>
            </w:pPr>
            <w:r>
              <w:rPr>
                <w:sz w:val="20"/>
              </w:rPr>
              <w:t>14</w:t>
            </w:r>
          </w:p>
        </w:tc>
        <w:tc>
          <w:tcPr>
            <w:tcW w:w="8617" w:type="dxa"/>
          </w:tcPr>
          <w:p w14:paraId="75D7E565" w14:textId="2171118A" w:rsidR="00921F2D" w:rsidRPr="00357E79" w:rsidRDefault="003A4D4F" w:rsidP="0011118B">
            <w:pPr>
              <w:tabs>
                <w:tab w:val="clear" w:pos="0"/>
                <w:tab w:val="clear" w:pos="380"/>
                <w:tab w:val="left" w:pos="567"/>
              </w:tabs>
              <w:rPr>
                <w:sz w:val="20"/>
              </w:rPr>
            </w:pPr>
            <w:r w:rsidRPr="00357E79">
              <w:rPr>
                <w:sz w:val="20"/>
              </w:rPr>
              <w:t>Heeft u interesse in en voldoende capaciteit om invulling te geven aan de gestelde behoefte?</w:t>
            </w:r>
          </w:p>
        </w:tc>
      </w:tr>
      <w:tr w:rsidR="00921F2D" w:rsidRPr="00357E79" w14:paraId="573F4B6C" w14:textId="77777777" w:rsidTr="0011118B">
        <w:tc>
          <w:tcPr>
            <w:tcW w:w="421" w:type="dxa"/>
          </w:tcPr>
          <w:p w14:paraId="68299CCD" w14:textId="77777777" w:rsidR="00921F2D" w:rsidRPr="00357E79" w:rsidRDefault="00921F2D" w:rsidP="0011118B">
            <w:pPr>
              <w:tabs>
                <w:tab w:val="clear" w:pos="0"/>
                <w:tab w:val="clear" w:pos="380"/>
                <w:tab w:val="left" w:pos="567"/>
              </w:tabs>
              <w:rPr>
                <w:sz w:val="20"/>
              </w:rPr>
            </w:pPr>
          </w:p>
        </w:tc>
        <w:tc>
          <w:tcPr>
            <w:tcW w:w="8617" w:type="dxa"/>
          </w:tcPr>
          <w:p w14:paraId="1F7143B5" w14:textId="77777777" w:rsidR="00921F2D" w:rsidRPr="00357E79" w:rsidRDefault="00921F2D" w:rsidP="0011118B">
            <w:pPr>
              <w:tabs>
                <w:tab w:val="clear" w:pos="0"/>
                <w:tab w:val="clear" w:pos="380"/>
                <w:tab w:val="left" w:pos="567"/>
              </w:tabs>
              <w:rPr>
                <w:sz w:val="20"/>
              </w:rPr>
            </w:pPr>
          </w:p>
        </w:tc>
      </w:tr>
    </w:tbl>
    <w:p w14:paraId="00334A77" w14:textId="323D51D1" w:rsidR="00A059A5" w:rsidRPr="00357E79" w:rsidRDefault="00A059A5" w:rsidP="00A059A5"/>
    <w:tbl>
      <w:tblPr>
        <w:tblStyle w:val="Tabelraster"/>
        <w:tblW w:w="0" w:type="auto"/>
        <w:tblLook w:val="04A0" w:firstRow="1" w:lastRow="0" w:firstColumn="1" w:lastColumn="0" w:noHBand="0" w:noVBand="1"/>
      </w:tblPr>
      <w:tblGrid>
        <w:gridCol w:w="471"/>
        <w:gridCol w:w="8567"/>
      </w:tblGrid>
      <w:tr w:rsidR="00921F2D" w:rsidRPr="00357E79" w14:paraId="7DEC090C" w14:textId="77777777" w:rsidTr="0011118B">
        <w:tc>
          <w:tcPr>
            <w:tcW w:w="421" w:type="dxa"/>
          </w:tcPr>
          <w:p w14:paraId="2B16F094" w14:textId="67DD26A2" w:rsidR="00921F2D" w:rsidRPr="00357E79" w:rsidRDefault="00B42B08" w:rsidP="0011118B">
            <w:pPr>
              <w:tabs>
                <w:tab w:val="clear" w:pos="0"/>
                <w:tab w:val="clear" w:pos="380"/>
                <w:tab w:val="left" w:pos="567"/>
              </w:tabs>
              <w:rPr>
                <w:sz w:val="20"/>
              </w:rPr>
            </w:pPr>
            <w:r>
              <w:rPr>
                <w:sz w:val="20"/>
              </w:rPr>
              <w:t>15</w:t>
            </w:r>
          </w:p>
        </w:tc>
        <w:tc>
          <w:tcPr>
            <w:tcW w:w="8617" w:type="dxa"/>
          </w:tcPr>
          <w:p w14:paraId="2A183668" w14:textId="07E715AE" w:rsidR="00921F2D" w:rsidRPr="00357E79" w:rsidRDefault="004120F5" w:rsidP="0011118B">
            <w:pPr>
              <w:tabs>
                <w:tab w:val="clear" w:pos="0"/>
                <w:tab w:val="clear" w:pos="380"/>
                <w:tab w:val="left" w:pos="567"/>
              </w:tabs>
              <w:rPr>
                <w:sz w:val="20"/>
              </w:rPr>
            </w:pPr>
            <w:r>
              <w:rPr>
                <w:sz w:val="20"/>
              </w:rPr>
              <w:t xml:space="preserve">Kunt u een inschatting maken van de kosten </w:t>
            </w:r>
            <w:r w:rsidRPr="00357E79">
              <w:rPr>
                <w:sz w:val="20"/>
              </w:rPr>
              <w:t>om invulling te geven aan de gestelde behoefte?</w:t>
            </w:r>
          </w:p>
        </w:tc>
      </w:tr>
      <w:tr w:rsidR="00921F2D" w:rsidRPr="00357E79" w14:paraId="1B4E7B36" w14:textId="77777777" w:rsidTr="0011118B">
        <w:tc>
          <w:tcPr>
            <w:tcW w:w="421" w:type="dxa"/>
          </w:tcPr>
          <w:p w14:paraId="63240652" w14:textId="77777777" w:rsidR="00921F2D" w:rsidRPr="00357E79" w:rsidRDefault="00921F2D" w:rsidP="0011118B">
            <w:pPr>
              <w:tabs>
                <w:tab w:val="clear" w:pos="0"/>
                <w:tab w:val="clear" w:pos="380"/>
                <w:tab w:val="left" w:pos="567"/>
              </w:tabs>
              <w:rPr>
                <w:sz w:val="20"/>
              </w:rPr>
            </w:pPr>
          </w:p>
        </w:tc>
        <w:tc>
          <w:tcPr>
            <w:tcW w:w="8617" w:type="dxa"/>
          </w:tcPr>
          <w:p w14:paraId="78136674" w14:textId="77777777" w:rsidR="00921F2D" w:rsidRPr="00357E79" w:rsidRDefault="00921F2D" w:rsidP="0011118B">
            <w:pPr>
              <w:tabs>
                <w:tab w:val="clear" w:pos="0"/>
                <w:tab w:val="clear" w:pos="380"/>
                <w:tab w:val="left" w:pos="567"/>
              </w:tabs>
              <w:rPr>
                <w:sz w:val="20"/>
              </w:rPr>
            </w:pPr>
          </w:p>
        </w:tc>
      </w:tr>
    </w:tbl>
    <w:p w14:paraId="2EE5B41D" w14:textId="6FF3145C" w:rsidR="00921F2D" w:rsidRPr="00357E79" w:rsidRDefault="00921F2D" w:rsidP="00A059A5"/>
    <w:p w14:paraId="5B60F13A" w14:textId="77777777" w:rsidR="00921F2D" w:rsidRPr="00357E79" w:rsidRDefault="00921F2D" w:rsidP="00A059A5"/>
    <w:p w14:paraId="37D544C2" w14:textId="6CC26C8F" w:rsidR="00A059A5" w:rsidRPr="00357E79" w:rsidRDefault="00357E79" w:rsidP="00A059A5">
      <w:pPr>
        <w:rPr>
          <w:b/>
          <w:bCs/>
        </w:rPr>
      </w:pPr>
      <w:r w:rsidRPr="00357E79">
        <w:rPr>
          <w:b/>
          <w:bCs/>
        </w:rPr>
        <w:t>Verkennen mogelijke oplossingsrichting voor gestelde behoefte</w:t>
      </w:r>
    </w:p>
    <w:p w14:paraId="79CBA474" w14:textId="313A94D8" w:rsidR="00357E79" w:rsidRDefault="00357E79" w:rsidP="00A059A5">
      <w:pPr>
        <w:rPr>
          <w:b/>
          <w:bCs/>
        </w:rPr>
      </w:pPr>
    </w:p>
    <w:tbl>
      <w:tblPr>
        <w:tblStyle w:val="Tabelraster"/>
        <w:tblW w:w="0" w:type="auto"/>
        <w:tblLook w:val="04A0" w:firstRow="1" w:lastRow="0" w:firstColumn="1" w:lastColumn="0" w:noHBand="0" w:noVBand="1"/>
      </w:tblPr>
      <w:tblGrid>
        <w:gridCol w:w="471"/>
        <w:gridCol w:w="8567"/>
      </w:tblGrid>
      <w:tr w:rsidR="004120F5" w:rsidRPr="00357E79" w14:paraId="7F1F7440" w14:textId="77777777" w:rsidTr="0011118B">
        <w:tc>
          <w:tcPr>
            <w:tcW w:w="421" w:type="dxa"/>
          </w:tcPr>
          <w:p w14:paraId="0A0F1420" w14:textId="2905EC17" w:rsidR="004120F5" w:rsidRPr="00357E79" w:rsidRDefault="00B42B08" w:rsidP="0011118B">
            <w:pPr>
              <w:tabs>
                <w:tab w:val="clear" w:pos="0"/>
                <w:tab w:val="clear" w:pos="380"/>
                <w:tab w:val="left" w:pos="567"/>
              </w:tabs>
              <w:rPr>
                <w:sz w:val="20"/>
              </w:rPr>
            </w:pPr>
            <w:r>
              <w:rPr>
                <w:sz w:val="20"/>
              </w:rPr>
              <w:t>16</w:t>
            </w:r>
          </w:p>
        </w:tc>
        <w:tc>
          <w:tcPr>
            <w:tcW w:w="8617" w:type="dxa"/>
          </w:tcPr>
          <w:p w14:paraId="7F83D215" w14:textId="77777777" w:rsidR="004120F5" w:rsidRPr="00357E79" w:rsidRDefault="004120F5" w:rsidP="0011118B">
            <w:pPr>
              <w:tabs>
                <w:tab w:val="clear" w:pos="0"/>
                <w:tab w:val="clear" w:pos="380"/>
                <w:tab w:val="left" w:pos="567"/>
              </w:tabs>
              <w:rPr>
                <w:sz w:val="20"/>
              </w:rPr>
            </w:pPr>
            <w:r w:rsidRPr="00357E79">
              <w:rPr>
                <w:sz w:val="20"/>
              </w:rPr>
              <w:t>Kunt u voorbeelden geven van gerealiseerde projecten met een vergelijkbare gestelde behoefte binnen, qua grootte en complexiteit, vergelijkbare organisaties?</w:t>
            </w:r>
          </w:p>
        </w:tc>
      </w:tr>
      <w:tr w:rsidR="004120F5" w:rsidRPr="00357E79" w14:paraId="28DE0274" w14:textId="77777777" w:rsidTr="0011118B">
        <w:tc>
          <w:tcPr>
            <w:tcW w:w="421" w:type="dxa"/>
          </w:tcPr>
          <w:p w14:paraId="74BBA891" w14:textId="77777777" w:rsidR="004120F5" w:rsidRPr="00357E79" w:rsidRDefault="004120F5" w:rsidP="0011118B">
            <w:pPr>
              <w:tabs>
                <w:tab w:val="clear" w:pos="0"/>
                <w:tab w:val="clear" w:pos="380"/>
                <w:tab w:val="left" w:pos="567"/>
              </w:tabs>
              <w:rPr>
                <w:sz w:val="20"/>
              </w:rPr>
            </w:pPr>
          </w:p>
        </w:tc>
        <w:tc>
          <w:tcPr>
            <w:tcW w:w="8617" w:type="dxa"/>
          </w:tcPr>
          <w:p w14:paraId="5E3EC37A" w14:textId="77777777" w:rsidR="004120F5" w:rsidRPr="00357E79" w:rsidRDefault="004120F5" w:rsidP="0011118B">
            <w:pPr>
              <w:tabs>
                <w:tab w:val="clear" w:pos="0"/>
                <w:tab w:val="clear" w:pos="380"/>
                <w:tab w:val="left" w:pos="567"/>
              </w:tabs>
              <w:rPr>
                <w:sz w:val="20"/>
              </w:rPr>
            </w:pPr>
          </w:p>
        </w:tc>
      </w:tr>
    </w:tbl>
    <w:p w14:paraId="3355ED22" w14:textId="77777777" w:rsidR="004120F5" w:rsidRPr="00357E79" w:rsidRDefault="004120F5" w:rsidP="00A059A5">
      <w:pPr>
        <w:rPr>
          <w:b/>
          <w:bCs/>
        </w:rPr>
      </w:pPr>
    </w:p>
    <w:tbl>
      <w:tblPr>
        <w:tblStyle w:val="Tabelraster"/>
        <w:tblW w:w="0" w:type="auto"/>
        <w:tblLook w:val="04A0" w:firstRow="1" w:lastRow="0" w:firstColumn="1" w:lastColumn="0" w:noHBand="0" w:noVBand="1"/>
      </w:tblPr>
      <w:tblGrid>
        <w:gridCol w:w="471"/>
        <w:gridCol w:w="8567"/>
      </w:tblGrid>
      <w:tr w:rsidR="00357E79" w:rsidRPr="00357E79" w14:paraId="637494BD" w14:textId="77777777" w:rsidTr="0011118B">
        <w:tc>
          <w:tcPr>
            <w:tcW w:w="421" w:type="dxa"/>
          </w:tcPr>
          <w:p w14:paraId="24D43F83" w14:textId="03444230" w:rsidR="00357E79" w:rsidRPr="00357E79" w:rsidRDefault="00B42B08" w:rsidP="0011118B">
            <w:pPr>
              <w:tabs>
                <w:tab w:val="clear" w:pos="0"/>
                <w:tab w:val="clear" w:pos="380"/>
                <w:tab w:val="left" w:pos="567"/>
              </w:tabs>
              <w:rPr>
                <w:sz w:val="20"/>
              </w:rPr>
            </w:pPr>
            <w:r>
              <w:rPr>
                <w:sz w:val="20"/>
              </w:rPr>
              <w:t>17</w:t>
            </w:r>
          </w:p>
        </w:tc>
        <w:tc>
          <w:tcPr>
            <w:tcW w:w="8617" w:type="dxa"/>
          </w:tcPr>
          <w:p w14:paraId="7D954B3E" w14:textId="4B98E225" w:rsidR="00357E79" w:rsidRPr="00357E79" w:rsidRDefault="004120F5" w:rsidP="0011118B">
            <w:pPr>
              <w:tabs>
                <w:tab w:val="clear" w:pos="0"/>
                <w:tab w:val="clear" w:pos="380"/>
                <w:tab w:val="left" w:pos="567"/>
              </w:tabs>
              <w:rPr>
                <w:sz w:val="20"/>
              </w:rPr>
            </w:pPr>
            <w:r>
              <w:rPr>
                <w:sz w:val="20"/>
              </w:rPr>
              <w:t>Wat zou uw oplossing zijn voor de door HHR gestelde behoefte?</w:t>
            </w:r>
          </w:p>
        </w:tc>
      </w:tr>
      <w:tr w:rsidR="00357E79" w:rsidRPr="00357E79" w14:paraId="50BA1DD2" w14:textId="77777777" w:rsidTr="0011118B">
        <w:tc>
          <w:tcPr>
            <w:tcW w:w="421" w:type="dxa"/>
          </w:tcPr>
          <w:p w14:paraId="0A7B0362" w14:textId="77777777" w:rsidR="00357E79" w:rsidRPr="00357E79" w:rsidRDefault="00357E79" w:rsidP="0011118B">
            <w:pPr>
              <w:tabs>
                <w:tab w:val="clear" w:pos="0"/>
                <w:tab w:val="clear" w:pos="380"/>
                <w:tab w:val="left" w:pos="567"/>
              </w:tabs>
              <w:rPr>
                <w:sz w:val="20"/>
              </w:rPr>
            </w:pPr>
          </w:p>
        </w:tc>
        <w:tc>
          <w:tcPr>
            <w:tcW w:w="8617" w:type="dxa"/>
          </w:tcPr>
          <w:p w14:paraId="2C3D8F95" w14:textId="77777777" w:rsidR="00357E79" w:rsidRPr="00357E79" w:rsidRDefault="00357E79" w:rsidP="0011118B">
            <w:pPr>
              <w:tabs>
                <w:tab w:val="clear" w:pos="0"/>
                <w:tab w:val="clear" w:pos="380"/>
                <w:tab w:val="left" w:pos="567"/>
              </w:tabs>
              <w:rPr>
                <w:sz w:val="20"/>
              </w:rPr>
            </w:pPr>
          </w:p>
        </w:tc>
      </w:tr>
    </w:tbl>
    <w:p w14:paraId="4C9060C0" w14:textId="0F16E133" w:rsidR="00357E79" w:rsidRPr="00357E79" w:rsidRDefault="00357E79" w:rsidP="00A059A5">
      <w:pPr>
        <w:rPr>
          <w:b/>
          <w:bCs/>
        </w:rPr>
      </w:pPr>
    </w:p>
    <w:tbl>
      <w:tblPr>
        <w:tblStyle w:val="Tabelraster"/>
        <w:tblW w:w="0" w:type="auto"/>
        <w:tblLook w:val="04A0" w:firstRow="1" w:lastRow="0" w:firstColumn="1" w:lastColumn="0" w:noHBand="0" w:noVBand="1"/>
      </w:tblPr>
      <w:tblGrid>
        <w:gridCol w:w="471"/>
        <w:gridCol w:w="8567"/>
      </w:tblGrid>
      <w:tr w:rsidR="00357E79" w:rsidRPr="004120F5" w14:paraId="49B16045" w14:textId="77777777" w:rsidTr="0011118B">
        <w:tc>
          <w:tcPr>
            <w:tcW w:w="421" w:type="dxa"/>
          </w:tcPr>
          <w:p w14:paraId="157477EE" w14:textId="162C645C" w:rsidR="00357E79" w:rsidRPr="004120F5" w:rsidRDefault="00B42B08" w:rsidP="0011118B">
            <w:pPr>
              <w:tabs>
                <w:tab w:val="clear" w:pos="0"/>
                <w:tab w:val="clear" w:pos="380"/>
                <w:tab w:val="left" w:pos="567"/>
              </w:tabs>
              <w:rPr>
                <w:sz w:val="20"/>
              </w:rPr>
            </w:pPr>
            <w:r>
              <w:rPr>
                <w:sz w:val="20"/>
              </w:rPr>
              <w:t>18</w:t>
            </w:r>
          </w:p>
        </w:tc>
        <w:tc>
          <w:tcPr>
            <w:tcW w:w="8617" w:type="dxa"/>
          </w:tcPr>
          <w:p w14:paraId="3029ABD2" w14:textId="2790DC38" w:rsidR="00357E79" w:rsidRPr="004120F5" w:rsidRDefault="004120F5" w:rsidP="0011118B">
            <w:pPr>
              <w:tabs>
                <w:tab w:val="clear" w:pos="0"/>
                <w:tab w:val="clear" w:pos="380"/>
                <w:tab w:val="left" w:pos="567"/>
              </w:tabs>
              <w:rPr>
                <w:sz w:val="20"/>
              </w:rPr>
            </w:pPr>
            <w:r w:rsidRPr="004120F5">
              <w:rPr>
                <w:sz w:val="20"/>
              </w:rPr>
              <w:t>Hoeveel actieve gebruikers kent de voorgestelde oplossing?</w:t>
            </w:r>
          </w:p>
        </w:tc>
      </w:tr>
      <w:tr w:rsidR="00357E79" w:rsidRPr="004120F5" w14:paraId="4B26BB9F" w14:textId="77777777" w:rsidTr="0011118B">
        <w:tc>
          <w:tcPr>
            <w:tcW w:w="421" w:type="dxa"/>
          </w:tcPr>
          <w:p w14:paraId="34C70DC2" w14:textId="77777777" w:rsidR="00357E79" w:rsidRPr="004120F5" w:rsidRDefault="00357E79" w:rsidP="0011118B">
            <w:pPr>
              <w:tabs>
                <w:tab w:val="clear" w:pos="0"/>
                <w:tab w:val="clear" w:pos="380"/>
                <w:tab w:val="left" w:pos="567"/>
              </w:tabs>
              <w:rPr>
                <w:sz w:val="20"/>
              </w:rPr>
            </w:pPr>
          </w:p>
        </w:tc>
        <w:tc>
          <w:tcPr>
            <w:tcW w:w="8617" w:type="dxa"/>
          </w:tcPr>
          <w:p w14:paraId="5367AB62" w14:textId="77777777" w:rsidR="00357E79" w:rsidRPr="004120F5" w:rsidRDefault="00357E79" w:rsidP="0011118B">
            <w:pPr>
              <w:tabs>
                <w:tab w:val="clear" w:pos="0"/>
                <w:tab w:val="clear" w:pos="380"/>
                <w:tab w:val="left" w:pos="567"/>
              </w:tabs>
              <w:rPr>
                <w:sz w:val="20"/>
              </w:rPr>
            </w:pPr>
          </w:p>
        </w:tc>
      </w:tr>
    </w:tbl>
    <w:p w14:paraId="7BCA282E" w14:textId="77777777" w:rsidR="00357E79" w:rsidRPr="004120F5" w:rsidRDefault="00357E79" w:rsidP="00A059A5">
      <w:pPr>
        <w:rPr>
          <w:b/>
          <w:bCs/>
        </w:rPr>
      </w:pPr>
    </w:p>
    <w:tbl>
      <w:tblPr>
        <w:tblStyle w:val="Tabelraster"/>
        <w:tblW w:w="0" w:type="auto"/>
        <w:tblLook w:val="04A0" w:firstRow="1" w:lastRow="0" w:firstColumn="1" w:lastColumn="0" w:noHBand="0" w:noVBand="1"/>
      </w:tblPr>
      <w:tblGrid>
        <w:gridCol w:w="471"/>
        <w:gridCol w:w="8567"/>
      </w:tblGrid>
      <w:tr w:rsidR="004120F5" w:rsidRPr="004120F5" w14:paraId="75633188" w14:textId="77777777" w:rsidTr="0011118B">
        <w:tc>
          <w:tcPr>
            <w:tcW w:w="421" w:type="dxa"/>
          </w:tcPr>
          <w:p w14:paraId="46531111" w14:textId="3037B2F3" w:rsidR="004120F5" w:rsidRPr="004120F5" w:rsidRDefault="00B42B08" w:rsidP="0011118B">
            <w:pPr>
              <w:tabs>
                <w:tab w:val="clear" w:pos="0"/>
                <w:tab w:val="clear" w:pos="380"/>
                <w:tab w:val="left" w:pos="567"/>
              </w:tabs>
              <w:rPr>
                <w:sz w:val="20"/>
              </w:rPr>
            </w:pPr>
            <w:r>
              <w:rPr>
                <w:sz w:val="20"/>
              </w:rPr>
              <w:t>19</w:t>
            </w:r>
          </w:p>
        </w:tc>
        <w:tc>
          <w:tcPr>
            <w:tcW w:w="8617" w:type="dxa"/>
          </w:tcPr>
          <w:p w14:paraId="7BC2A5E5" w14:textId="497F9DD0" w:rsidR="004120F5" w:rsidRPr="004120F5" w:rsidRDefault="004120F5" w:rsidP="0011118B">
            <w:pPr>
              <w:tabs>
                <w:tab w:val="clear" w:pos="0"/>
                <w:tab w:val="clear" w:pos="380"/>
                <w:tab w:val="left" w:pos="567"/>
              </w:tabs>
              <w:rPr>
                <w:sz w:val="20"/>
              </w:rPr>
            </w:pPr>
            <w:r w:rsidRPr="004120F5">
              <w:rPr>
                <w:sz w:val="20"/>
              </w:rPr>
              <w:t>Hoelang is de voorgestelde oplossing al op de markt</w:t>
            </w:r>
          </w:p>
        </w:tc>
      </w:tr>
      <w:tr w:rsidR="004120F5" w:rsidRPr="004120F5" w14:paraId="18B8A5AE" w14:textId="77777777" w:rsidTr="0011118B">
        <w:tc>
          <w:tcPr>
            <w:tcW w:w="421" w:type="dxa"/>
          </w:tcPr>
          <w:p w14:paraId="79702B9C" w14:textId="77777777" w:rsidR="004120F5" w:rsidRPr="004120F5" w:rsidRDefault="004120F5" w:rsidP="0011118B">
            <w:pPr>
              <w:tabs>
                <w:tab w:val="clear" w:pos="0"/>
                <w:tab w:val="clear" w:pos="380"/>
                <w:tab w:val="left" w:pos="567"/>
              </w:tabs>
              <w:rPr>
                <w:sz w:val="20"/>
              </w:rPr>
            </w:pPr>
          </w:p>
        </w:tc>
        <w:tc>
          <w:tcPr>
            <w:tcW w:w="8617" w:type="dxa"/>
          </w:tcPr>
          <w:p w14:paraId="5F45ED97" w14:textId="77777777" w:rsidR="004120F5" w:rsidRPr="004120F5" w:rsidRDefault="004120F5" w:rsidP="0011118B">
            <w:pPr>
              <w:tabs>
                <w:tab w:val="clear" w:pos="0"/>
                <w:tab w:val="clear" w:pos="380"/>
                <w:tab w:val="left" w:pos="567"/>
              </w:tabs>
              <w:rPr>
                <w:sz w:val="20"/>
              </w:rPr>
            </w:pPr>
          </w:p>
        </w:tc>
      </w:tr>
    </w:tbl>
    <w:p w14:paraId="119C3365" w14:textId="5D78EEA6" w:rsidR="004120F5" w:rsidRPr="004120F5" w:rsidRDefault="004120F5" w:rsidP="00A059A5"/>
    <w:tbl>
      <w:tblPr>
        <w:tblStyle w:val="Tabelraster"/>
        <w:tblW w:w="0" w:type="auto"/>
        <w:tblLook w:val="04A0" w:firstRow="1" w:lastRow="0" w:firstColumn="1" w:lastColumn="0" w:noHBand="0" w:noVBand="1"/>
      </w:tblPr>
      <w:tblGrid>
        <w:gridCol w:w="471"/>
        <w:gridCol w:w="8567"/>
      </w:tblGrid>
      <w:tr w:rsidR="004120F5" w:rsidRPr="004120F5" w14:paraId="0B065936" w14:textId="77777777" w:rsidTr="0011118B">
        <w:tc>
          <w:tcPr>
            <w:tcW w:w="421" w:type="dxa"/>
          </w:tcPr>
          <w:p w14:paraId="5033DFCB" w14:textId="0F8DBC1D" w:rsidR="004120F5" w:rsidRPr="004120F5" w:rsidRDefault="00B42B08" w:rsidP="0011118B">
            <w:pPr>
              <w:tabs>
                <w:tab w:val="clear" w:pos="0"/>
                <w:tab w:val="clear" w:pos="380"/>
                <w:tab w:val="left" w:pos="567"/>
              </w:tabs>
              <w:rPr>
                <w:sz w:val="20"/>
              </w:rPr>
            </w:pPr>
            <w:r>
              <w:rPr>
                <w:sz w:val="20"/>
              </w:rPr>
              <w:t>20</w:t>
            </w:r>
          </w:p>
        </w:tc>
        <w:tc>
          <w:tcPr>
            <w:tcW w:w="8617" w:type="dxa"/>
          </w:tcPr>
          <w:p w14:paraId="711D45A9" w14:textId="2EC16E69" w:rsidR="004120F5" w:rsidRPr="004120F5" w:rsidRDefault="004120F5" w:rsidP="0011118B">
            <w:pPr>
              <w:tabs>
                <w:tab w:val="clear" w:pos="0"/>
                <w:tab w:val="clear" w:pos="380"/>
                <w:tab w:val="left" w:pos="567"/>
              </w:tabs>
              <w:rPr>
                <w:sz w:val="20"/>
              </w:rPr>
            </w:pPr>
            <w:r w:rsidRPr="004120F5">
              <w:rPr>
                <w:sz w:val="20"/>
              </w:rPr>
              <w:t>Is er een actieve gebruiker community rondom de voorgestelde oplossing</w:t>
            </w:r>
          </w:p>
        </w:tc>
      </w:tr>
      <w:tr w:rsidR="004120F5" w:rsidRPr="004120F5" w14:paraId="1AF685A9" w14:textId="77777777" w:rsidTr="0011118B">
        <w:tc>
          <w:tcPr>
            <w:tcW w:w="421" w:type="dxa"/>
          </w:tcPr>
          <w:p w14:paraId="0D9926FD" w14:textId="77777777" w:rsidR="004120F5" w:rsidRPr="004120F5" w:rsidRDefault="004120F5" w:rsidP="0011118B">
            <w:pPr>
              <w:tabs>
                <w:tab w:val="clear" w:pos="0"/>
                <w:tab w:val="clear" w:pos="380"/>
                <w:tab w:val="left" w:pos="567"/>
              </w:tabs>
              <w:rPr>
                <w:sz w:val="20"/>
              </w:rPr>
            </w:pPr>
          </w:p>
        </w:tc>
        <w:tc>
          <w:tcPr>
            <w:tcW w:w="8617" w:type="dxa"/>
          </w:tcPr>
          <w:p w14:paraId="47797E7E" w14:textId="77777777" w:rsidR="004120F5" w:rsidRPr="004120F5" w:rsidRDefault="004120F5" w:rsidP="0011118B">
            <w:pPr>
              <w:tabs>
                <w:tab w:val="clear" w:pos="0"/>
                <w:tab w:val="clear" w:pos="380"/>
                <w:tab w:val="left" w:pos="567"/>
              </w:tabs>
              <w:rPr>
                <w:sz w:val="20"/>
              </w:rPr>
            </w:pPr>
          </w:p>
        </w:tc>
      </w:tr>
    </w:tbl>
    <w:p w14:paraId="070E903E" w14:textId="54C056B1" w:rsidR="004120F5" w:rsidRPr="004120F5" w:rsidRDefault="004120F5" w:rsidP="00A059A5"/>
    <w:tbl>
      <w:tblPr>
        <w:tblStyle w:val="Tabelraster"/>
        <w:tblW w:w="0" w:type="auto"/>
        <w:tblLook w:val="04A0" w:firstRow="1" w:lastRow="0" w:firstColumn="1" w:lastColumn="0" w:noHBand="0" w:noVBand="1"/>
      </w:tblPr>
      <w:tblGrid>
        <w:gridCol w:w="471"/>
        <w:gridCol w:w="8567"/>
      </w:tblGrid>
      <w:tr w:rsidR="004120F5" w:rsidRPr="004120F5" w14:paraId="719A735F" w14:textId="77777777" w:rsidTr="0011118B">
        <w:tc>
          <w:tcPr>
            <w:tcW w:w="421" w:type="dxa"/>
          </w:tcPr>
          <w:p w14:paraId="044FC632" w14:textId="18C19E3E" w:rsidR="004120F5" w:rsidRPr="004120F5" w:rsidRDefault="00B42B08" w:rsidP="0011118B">
            <w:pPr>
              <w:tabs>
                <w:tab w:val="clear" w:pos="0"/>
                <w:tab w:val="clear" w:pos="380"/>
                <w:tab w:val="left" w:pos="567"/>
              </w:tabs>
              <w:rPr>
                <w:sz w:val="20"/>
              </w:rPr>
            </w:pPr>
            <w:r>
              <w:rPr>
                <w:sz w:val="20"/>
              </w:rPr>
              <w:t>21</w:t>
            </w:r>
          </w:p>
        </w:tc>
        <w:tc>
          <w:tcPr>
            <w:tcW w:w="8617" w:type="dxa"/>
          </w:tcPr>
          <w:p w14:paraId="03731933" w14:textId="356B9532" w:rsidR="004120F5" w:rsidRPr="004120F5" w:rsidRDefault="004120F5" w:rsidP="0011118B">
            <w:pPr>
              <w:tabs>
                <w:tab w:val="clear" w:pos="0"/>
                <w:tab w:val="clear" w:pos="380"/>
                <w:tab w:val="left" w:pos="567"/>
              </w:tabs>
              <w:rPr>
                <w:sz w:val="20"/>
              </w:rPr>
            </w:pPr>
            <w:r w:rsidRPr="004120F5">
              <w:rPr>
                <w:sz w:val="20"/>
              </w:rPr>
              <w:t>Welke architectuurprincipes zullen worden toegepast bij ontwikkeling van de voorgestelde oplossing</w:t>
            </w:r>
          </w:p>
        </w:tc>
      </w:tr>
      <w:tr w:rsidR="004120F5" w:rsidRPr="00357E79" w14:paraId="2F86A5BA" w14:textId="77777777" w:rsidTr="0011118B">
        <w:tc>
          <w:tcPr>
            <w:tcW w:w="421" w:type="dxa"/>
          </w:tcPr>
          <w:p w14:paraId="4D48E60B" w14:textId="77777777" w:rsidR="004120F5" w:rsidRPr="00357E79" w:rsidRDefault="004120F5" w:rsidP="0011118B">
            <w:pPr>
              <w:tabs>
                <w:tab w:val="clear" w:pos="0"/>
                <w:tab w:val="clear" w:pos="380"/>
                <w:tab w:val="left" w:pos="567"/>
              </w:tabs>
              <w:rPr>
                <w:sz w:val="20"/>
              </w:rPr>
            </w:pPr>
          </w:p>
        </w:tc>
        <w:tc>
          <w:tcPr>
            <w:tcW w:w="8617" w:type="dxa"/>
          </w:tcPr>
          <w:p w14:paraId="00AE0872" w14:textId="77777777" w:rsidR="004120F5" w:rsidRPr="00357E79" w:rsidRDefault="004120F5" w:rsidP="0011118B">
            <w:pPr>
              <w:tabs>
                <w:tab w:val="clear" w:pos="0"/>
                <w:tab w:val="clear" w:pos="380"/>
                <w:tab w:val="left" w:pos="567"/>
              </w:tabs>
              <w:rPr>
                <w:sz w:val="20"/>
              </w:rPr>
            </w:pPr>
          </w:p>
        </w:tc>
      </w:tr>
    </w:tbl>
    <w:p w14:paraId="6D528E66" w14:textId="77777777" w:rsidR="00380272" w:rsidRPr="00380272" w:rsidRDefault="00380272" w:rsidP="00380272"/>
    <w:sectPr w:rsidR="00380272" w:rsidRPr="00380272" w:rsidSect="00F26EEE">
      <w:headerReference w:type="even" r:id="rId9"/>
      <w:footerReference w:type="even" r:id="rId10"/>
      <w:footerReference w:type="default" r:id="rId11"/>
      <w:footerReference w:type="first" r:id="rId12"/>
      <w:pgSz w:w="11906" w:h="16838" w:code="9"/>
      <w:pgMar w:top="1418" w:right="1418" w:bottom="1418" w:left="1440" w:header="709" w:footer="11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1B5393" w14:textId="77777777" w:rsidR="00307D0A" w:rsidRDefault="00307D0A">
      <w:r>
        <w:separator/>
      </w:r>
    </w:p>
  </w:endnote>
  <w:endnote w:type="continuationSeparator" w:id="0">
    <w:p w14:paraId="119AFBEC" w14:textId="77777777" w:rsidR="00307D0A" w:rsidRDefault="00307D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Frutiger-Light">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DFEF6A" w14:textId="77777777" w:rsidR="003430A7" w:rsidRDefault="003430A7" w:rsidP="003A5759">
    <w:pPr>
      <w:pStyle w:val="Voettekst"/>
    </w:pPr>
    <w:r>
      <w:t>_______________________________________________________________________</w:t>
    </w:r>
  </w:p>
  <w:p w14:paraId="35F0B87C" w14:textId="77777777" w:rsidR="003430A7" w:rsidRDefault="00EE5629" w:rsidP="003A5759">
    <w:pPr>
      <w:pStyle w:val="Voettekst"/>
    </w:pPr>
    <w:r>
      <w:t xml:space="preserve">Pagina </w:t>
    </w:r>
    <w:r>
      <w:rPr>
        <w:b/>
      </w:rPr>
      <w:fldChar w:fldCharType="begin"/>
    </w:r>
    <w:r>
      <w:rPr>
        <w:b/>
      </w:rPr>
      <w:instrText>PAGE  \* Arabic  \* MERGEFORMAT</w:instrText>
    </w:r>
    <w:r>
      <w:rPr>
        <w:b/>
      </w:rPr>
      <w:fldChar w:fldCharType="separate"/>
    </w:r>
    <w:r w:rsidR="00F26EEE">
      <w:rPr>
        <w:b/>
        <w:noProof/>
      </w:rPr>
      <w:t>10</w:t>
    </w:r>
    <w:r>
      <w:rPr>
        <w:b/>
      </w:rPr>
      <w:fldChar w:fldCharType="end"/>
    </w:r>
    <w:r>
      <w:t xml:space="preserve"> van </w:t>
    </w:r>
    <w:r>
      <w:rPr>
        <w:b/>
      </w:rPr>
      <w:fldChar w:fldCharType="begin"/>
    </w:r>
    <w:r>
      <w:rPr>
        <w:b/>
      </w:rPr>
      <w:instrText>NUMPAGES  \* Arabic  \* MERGEFORMAT</w:instrText>
    </w:r>
    <w:r>
      <w:rPr>
        <w:b/>
      </w:rPr>
      <w:fldChar w:fldCharType="separate"/>
    </w:r>
    <w:r w:rsidR="00F26EEE">
      <w:rPr>
        <w:b/>
        <w:noProof/>
      </w:rPr>
      <w:t>11</w:t>
    </w:r>
    <w:r>
      <w:rPr>
        <w:b/>
      </w:rPr>
      <w:fldChar w:fldCharType="end"/>
    </w:r>
    <w:r w:rsidR="003430A7">
      <w:tab/>
    </w:r>
    <w:r w:rsidR="003430A7">
      <w:tab/>
      <w:t>Hoogheemraadschap van Rijnland</w:t>
    </w:r>
  </w:p>
  <w:p w14:paraId="6EE23400" w14:textId="77777777" w:rsidR="003430A7" w:rsidRDefault="00150423" w:rsidP="00150423">
    <w:pPr>
      <w:pStyle w:val="Voettekst"/>
      <w:jc w:val="right"/>
    </w:pPr>
    <w:r>
      <w:fldChar w:fldCharType="begin" w:fldLock="1"/>
    </w:r>
    <w:r w:rsidRPr="00150423">
      <w:instrText xml:space="preserve"> mitRef REFNUMBER \* MERGEFORMAT </w:instrText>
    </w:r>
    <w:r>
      <w:fldChar w:fldCharType="separate"/>
    </w:r>
    <w:r w:rsidRPr="00150423">
      <w:rPr>
        <w:bCs/>
        <w:noProof/>
      </w:rPr>
      <w:t>REFNUMBER</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E08FCF" w14:textId="77777777" w:rsidR="003430A7" w:rsidRDefault="003430A7" w:rsidP="003A5759">
    <w:pPr>
      <w:pStyle w:val="VoettekstEerste"/>
      <w:ind w:left="0"/>
    </w:pPr>
    <w:r>
      <w:t>____________________________________________________________________________________________________________________</w:t>
    </w:r>
  </w:p>
  <w:p w14:paraId="19F9C2C1" w14:textId="77777777" w:rsidR="003430A7" w:rsidRDefault="00FC667B" w:rsidP="003A5759">
    <w:pPr>
      <w:pStyle w:val="Voettekst"/>
    </w:pPr>
    <w:r>
      <w:t>Cluster Bedrijfsvoering</w:t>
    </w:r>
    <w:r w:rsidR="003430A7">
      <w:tab/>
    </w:r>
    <w:r w:rsidR="003430A7">
      <w:tab/>
    </w:r>
    <w:r w:rsidR="00EE5629">
      <w:t xml:space="preserve">Pagina </w:t>
    </w:r>
    <w:r w:rsidR="00EE5629">
      <w:rPr>
        <w:b/>
      </w:rPr>
      <w:fldChar w:fldCharType="begin"/>
    </w:r>
    <w:r w:rsidR="00EE5629">
      <w:rPr>
        <w:b/>
      </w:rPr>
      <w:instrText>PAGE  \* Arabic  \* MERGEFORMAT</w:instrText>
    </w:r>
    <w:r w:rsidR="00EE5629">
      <w:rPr>
        <w:b/>
      </w:rPr>
      <w:fldChar w:fldCharType="separate"/>
    </w:r>
    <w:r w:rsidR="0018640E">
      <w:rPr>
        <w:b/>
        <w:noProof/>
      </w:rPr>
      <w:t>4</w:t>
    </w:r>
    <w:r w:rsidR="00EE5629">
      <w:rPr>
        <w:b/>
      </w:rPr>
      <w:fldChar w:fldCharType="end"/>
    </w:r>
    <w:r w:rsidR="00EE5629">
      <w:t xml:space="preserve"> van </w:t>
    </w:r>
    <w:r w:rsidR="00EE5629">
      <w:rPr>
        <w:b/>
      </w:rPr>
      <w:fldChar w:fldCharType="begin"/>
    </w:r>
    <w:r w:rsidR="00EE5629">
      <w:rPr>
        <w:b/>
      </w:rPr>
      <w:instrText>NUMPAGES  \* Arabic  \* MERGEFORMAT</w:instrText>
    </w:r>
    <w:r w:rsidR="00EE5629">
      <w:rPr>
        <w:b/>
      </w:rPr>
      <w:fldChar w:fldCharType="separate"/>
    </w:r>
    <w:r w:rsidR="0018640E">
      <w:rPr>
        <w:b/>
        <w:noProof/>
      </w:rPr>
      <w:t>14</w:t>
    </w:r>
    <w:r w:rsidR="00EE5629">
      <w:rPr>
        <w:b/>
      </w:rPr>
      <w:fldChar w:fldCharType="end"/>
    </w:r>
  </w:p>
  <w:p w14:paraId="1DB135B1" w14:textId="77777777" w:rsidR="003430A7" w:rsidRDefault="00F26EEE">
    <w:pPr>
      <w:pStyle w:val="Voettekst"/>
    </w:pPr>
    <w:r>
      <w:t>Team FIS</w:t>
    </w:r>
  </w:p>
  <w:p w14:paraId="32657708" w14:textId="77777777" w:rsidR="00F26EEE" w:rsidRDefault="005473FD">
    <w:pPr>
      <w:pStyle w:val="Voettekst"/>
    </w:pPr>
    <w:r>
      <w:t>Versie Mei</w:t>
    </w:r>
    <w:r w:rsidR="00FC667B">
      <w:t xml:space="preserve"> 2019</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raster"/>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2374"/>
    </w:tblGrid>
    <w:tr w:rsidR="0064193E" w14:paraId="0E1FA8DB" w14:textId="77777777" w:rsidTr="0064193E">
      <w:tc>
        <w:tcPr>
          <w:tcW w:w="5495" w:type="dxa"/>
        </w:tcPr>
        <w:p w14:paraId="46DF2F96" w14:textId="77777777" w:rsidR="0064193E" w:rsidRDefault="0064193E" w:rsidP="00D804FB">
          <w:pPr>
            <w:pStyle w:val="VoettekstEerste"/>
            <w:tabs>
              <w:tab w:val="clear" w:pos="6804"/>
              <w:tab w:val="left" w:pos="6840"/>
            </w:tabs>
            <w:ind w:left="0"/>
          </w:pPr>
          <w:r>
            <w:t>Archimedesweg 1</w:t>
          </w:r>
        </w:p>
        <w:p w14:paraId="7B316F6C" w14:textId="77777777" w:rsidR="0064193E" w:rsidRDefault="0064193E" w:rsidP="00D804FB">
          <w:pPr>
            <w:pStyle w:val="VoettekstEerste"/>
            <w:tabs>
              <w:tab w:val="clear" w:pos="6804"/>
              <w:tab w:val="left" w:pos="6840"/>
            </w:tabs>
            <w:ind w:left="0"/>
          </w:pPr>
          <w:r>
            <w:t>postadres:</w:t>
          </w:r>
        </w:p>
        <w:p w14:paraId="328C6B96" w14:textId="77777777" w:rsidR="0064193E" w:rsidRDefault="0064193E" w:rsidP="00D804FB">
          <w:pPr>
            <w:pStyle w:val="VoettekstEerste"/>
            <w:tabs>
              <w:tab w:val="clear" w:pos="6804"/>
              <w:tab w:val="left" w:pos="6840"/>
            </w:tabs>
            <w:ind w:left="0"/>
          </w:pPr>
          <w:r>
            <w:t>postbus 156</w:t>
          </w:r>
        </w:p>
        <w:p w14:paraId="50081BF4" w14:textId="77777777" w:rsidR="0064193E" w:rsidRDefault="0064193E" w:rsidP="00D804FB">
          <w:pPr>
            <w:pStyle w:val="VoettekstEerste"/>
            <w:tabs>
              <w:tab w:val="clear" w:pos="6804"/>
              <w:tab w:val="left" w:pos="6840"/>
            </w:tabs>
            <w:ind w:left="0"/>
          </w:pPr>
          <w:r>
            <w:t>2300 AD  Leiden</w:t>
          </w:r>
        </w:p>
        <w:p w14:paraId="62253DE6" w14:textId="77777777" w:rsidR="0064193E" w:rsidRDefault="0064193E" w:rsidP="00D804FB">
          <w:pPr>
            <w:pStyle w:val="VoettekstEerste"/>
            <w:tabs>
              <w:tab w:val="clear" w:pos="6804"/>
              <w:tab w:val="left" w:pos="6840"/>
            </w:tabs>
            <w:ind w:left="0"/>
            <w:rPr>
              <w:szCs w:val="14"/>
            </w:rPr>
          </w:pPr>
          <w:r w:rsidRPr="00FB2658">
            <w:rPr>
              <w:szCs w:val="14"/>
            </w:rPr>
            <w:t>telefoon (071) 3 063 063</w:t>
          </w:r>
        </w:p>
        <w:p w14:paraId="49C48DBA" w14:textId="77777777" w:rsidR="0064193E" w:rsidRDefault="0064193E" w:rsidP="00D804FB">
          <w:pPr>
            <w:pStyle w:val="VoettekstEerste"/>
            <w:tabs>
              <w:tab w:val="clear" w:pos="6804"/>
              <w:tab w:val="left" w:pos="6840"/>
            </w:tabs>
            <w:ind w:left="0"/>
          </w:pPr>
          <w:r w:rsidRPr="00FB2658">
            <w:rPr>
              <w:rFonts w:cs="Arial"/>
              <w:szCs w:val="14"/>
            </w:rPr>
            <w:t>telefax (071) 5 123 916</w:t>
          </w:r>
        </w:p>
      </w:tc>
      <w:tc>
        <w:tcPr>
          <w:tcW w:w="2374" w:type="dxa"/>
        </w:tcPr>
        <w:p w14:paraId="147DE500" w14:textId="77777777" w:rsidR="0064193E" w:rsidRDefault="0064193E" w:rsidP="0064193E">
          <w:pPr>
            <w:pStyle w:val="VoettekstEerste"/>
            <w:tabs>
              <w:tab w:val="clear" w:pos="6804"/>
              <w:tab w:val="left" w:pos="6840"/>
            </w:tabs>
            <w:ind w:left="34"/>
          </w:pPr>
          <w:r>
            <w:t xml:space="preserve">CORSA nummer: </w:t>
          </w:r>
          <w:r>
            <w:fldChar w:fldCharType="begin" w:fldLock="1"/>
          </w:r>
          <w:r w:rsidRPr="009706C4">
            <w:instrText xml:space="preserve"> mitRef REFNUMBER \* MERGEFORMAT </w:instrText>
          </w:r>
          <w:r>
            <w:fldChar w:fldCharType="separate"/>
          </w:r>
          <w:r>
            <w:rPr>
              <w:bCs/>
              <w:noProof/>
            </w:rPr>
            <w:t>REFNUMBER</w:t>
          </w:r>
          <w:r>
            <w:fldChar w:fldCharType="end"/>
          </w:r>
        </w:p>
        <w:p w14:paraId="3CC6EEF7" w14:textId="77777777" w:rsidR="0064193E" w:rsidRDefault="0064193E" w:rsidP="0064193E">
          <w:pPr>
            <w:pStyle w:val="VoettekstEerste"/>
            <w:tabs>
              <w:tab w:val="clear" w:pos="6804"/>
              <w:tab w:val="left" w:pos="6840"/>
            </w:tabs>
            <w:ind w:left="34"/>
          </w:pPr>
          <w:r>
            <w:t xml:space="preserve">versie: </w:t>
          </w:r>
          <w:r>
            <w:fldChar w:fldCharType="begin" w:fldLock="1"/>
          </w:r>
          <w:r w:rsidRPr="002C6FF5">
            <w:instrText xml:space="preserve"> mitVV VVED39DC3294F3114286E7C2AF00B98ACC \* MERGEFORMAT </w:instrText>
          </w:r>
          <w:r>
            <w:fldChar w:fldCharType="separate"/>
          </w:r>
          <w:r>
            <w:rPr>
              <w:bCs/>
              <w:noProof/>
            </w:rPr>
            <w:t>versie</w:t>
          </w:r>
          <w:r>
            <w:fldChar w:fldCharType="end"/>
          </w:r>
        </w:p>
        <w:p w14:paraId="36CA5BE3" w14:textId="77777777" w:rsidR="0064193E" w:rsidRDefault="0064193E" w:rsidP="0064193E">
          <w:pPr>
            <w:pStyle w:val="VoettekstEerste"/>
            <w:tabs>
              <w:tab w:val="clear" w:pos="6804"/>
              <w:tab w:val="left" w:pos="6840"/>
            </w:tabs>
            <w:ind w:left="34"/>
          </w:pPr>
          <w:r>
            <w:t xml:space="preserve">auteur: </w:t>
          </w:r>
          <w:r>
            <w:fldChar w:fldCharType="begin" w:fldLock="1"/>
          </w:r>
          <w:r w:rsidRPr="00AE2E1C">
            <w:instrText xml:space="preserve"> mitSV AUTEUR NaamInformeel \* MERGEFORMAT </w:instrText>
          </w:r>
          <w:r>
            <w:fldChar w:fldCharType="separate"/>
          </w:r>
          <w:r>
            <w:rPr>
              <w:bCs/>
              <w:noProof/>
            </w:rPr>
            <w:t>NaamInformeel</w:t>
          </w:r>
          <w:r>
            <w:fldChar w:fldCharType="end"/>
          </w:r>
          <w:r>
            <w:t xml:space="preserve"> </w:t>
          </w:r>
        </w:p>
        <w:p w14:paraId="0C33EB5C" w14:textId="77777777" w:rsidR="0064193E" w:rsidRDefault="0064193E" w:rsidP="0064193E">
          <w:pPr>
            <w:pStyle w:val="VoettekstEerste"/>
            <w:tabs>
              <w:tab w:val="clear" w:pos="6804"/>
              <w:tab w:val="left" w:pos="6840"/>
            </w:tabs>
            <w:ind w:left="34"/>
          </w:pPr>
          <w:r>
            <w:t xml:space="preserve">oplage: </w:t>
          </w:r>
          <w:r>
            <w:fldChar w:fldCharType="begin" w:fldLock="1"/>
          </w:r>
          <w:r w:rsidRPr="009D5429">
            <w:instrText xml:space="preserve"> mitVV VVA1C29AE840C008479B11EFFF0DF2AEB2 \* MERGEFORMAT </w:instrText>
          </w:r>
          <w:r>
            <w:fldChar w:fldCharType="separate"/>
          </w:r>
          <w:r>
            <w:rPr>
              <w:bCs/>
              <w:noProof/>
            </w:rPr>
            <w:t>oplage</w:t>
          </w:r>
          <w:r>
            <w:fldChar w:fldCharType="end"/>
          </w:r>
        </w:p>
        <w:p w14:paraId="3ED8DE5F" w14:textId="77777777" w:rsidR="0064193E" w:rsidRDefault="0064193E" w:rsidP="0064193E">
          <w:pPr>
            <w:pStyle w:val="VoettekstEerste"/>
            <w:tabs>
              <w:tab w:val="clear" w:pos="6804"/>
              <w:tab w:val="left" w:pos="6840"/>
            </w:tabs>
            <w:ind w:left="34"/>
            <w:rPr>
              <w:rFonts w:cs="Arial"/>
              <w:szCs w:val="14"/>
            </w:rPr>
          </w:pPr>
          <w:r w:rsidRPr="00FB2658">
            <w:rPr>
              <w:szCs w:val="14"/>
            </w:rPr>
            <w:t xml:space="preserve">datum: </w:t>
          </w:r>
          <w:r w:rsidRPr="00FB2658">
            <w:rPr>
              <w:szCs w:val="14"/>
            </w:rPr>
            <w:fldChar w:fldCharType="begin" w:fldLock="1"/>
          </w:r>
          <w:r w:rsidRPr="00FB2658">
            <w:rPr>
              <w:szCs w:val="14"/>
            </w:rPr>
            <w:instrText xml:space="preserve"> mitVV VVB8DA0A633BDF674EBBABF33728BF6885 \* MERGEFORMAT </w:instrText>
          </w:r>
          <w:r w:rsidRPr="00FB2658">
            <w:rPr>
              <w:szCs w:val="14"/>
            </w:rPr>
            <w:fldChar w:fldCharType="separate"/>
          </w:r>
          <w:r w:rsidRPr="00FB2658">
            <w:rPr>
              <w:bCs/>
              <w:noProof/>
              <w:szCs w:val="14"/>
            </w:rPr>
            <w:t>datum</w:t>
          </w:r>
          <w:r w:rsidRPr="00FB2658">
            <w:rPr>
              <w:szCs w:val="14"/>
            </w:rPr>
            <w:fldChar w:fldCharType="end"/>
          </w:r>
        </w:p>
        <w:p w14:paraId="20D7B3F6" w14:textId="77777777" w:rsidR="0064193E" w:rsidRPr="0064193E" w:rsidRDefault="0064193E" w:rsidP="0064193E">
          <w:pPr>
            <w:pStyle w:val="VoettekstEerste"/>
            <w:tabs>
              <w:tab w:val="clear" w:pos="6804"/>
              <w:tab w:val="left" w:pos="6840"/>
            </w:tabs>
            <w:ind w:left="34"/>
            <w:rPr>
              <w:rFonts w:cs="Arial"/>
              <w:szCs w:val="14"/>
            </w:rPr>
          </w:pPr>
          <w:r>
            <w:rPr>
              <w:rFonts w:cs="Arial"/>
              <w:szCs w:val="14"/>
            </w:rPr>
            <w:t xml:space="preserve">projectnummer: </w:t>
          </w:r>
          <w:r>
            <w:rPr>
              <w:rFonts w:cs="Arial"/>
              <w:szCs w:val="14"/>
            </w:rPr>
            <w:fldChar w:fldCharType="begin" w:fldLock="1"/>
          </w:r>
          <w:r w:rsidRPr="001F2373">
            <w:rPr>
              <w:rFonts w:cs="Arial"/>
              <w:szCs w:val="14"/>
            </w:rPr>
            <w:instrText xml:space="preserve"> mitVV VVBB87931F5D144E4EB537328DAA02F169 \* MERGEFORMAT </w:instrText>
          </w:r>
          <w:r>
            <w:rPr>
              <w:rFonts w:cs="Arial"/>
              <w:szCs w:val="14"/>
            </w:rPr>
            <w:fldChar w:fldCharType="separate"/>
          </w:r>
          <w:r w:rsidRPr="001F2373">
            <w:rPr>
              <w:rFonts w:cs="Arial"/>
              <w:bCs/>
              <w:noProof/>
              <w:szCs w:val="14"/>
            </w:rPr>
            <w:t>PROSA</w:t>
          </w:r>
          <w:r>
            <w:rPr>
              <w:rFonts w:cs="Arial"/>
              <w:szCs w:val="14"/>
            </w:rPr>
            <w:fldChar w:fldCharType="end"/>
          </w:r>
        </w:p>
      </w:tc>
    </w:tr>
  </w:tbl>
  <w:p w14:paraId="6F9D8DC8" w14:textId="77777777" w:rsidR="003430A7" w:rsidRPr="00FB2658" w:rsidRDefault="003430A7" w:rsidP="0064193E">
    <w:pPr>
      <w:pStyle w:val="VoettekstEerste"/>
      <w:tabs>
        <w:tab w:val="clear" w:pos="6804"/>
        <w:tab w:val="left" w:pos="6840"/>
      </w:tabs>
      <w:ind w:left="0"/>
      <w:rPr>
        <w:rFonts w:cs="Arial"/>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37FC4E" w14:textId="77777777" w:rsidR="00307D0A" w:rsidRDefault="00307D0A">
      <w:r>
        <w:separator/>
      </w:r>
    </w:p>
  </w:footnote>
  <w:footnote w:type="continuationSeparator" w:id="0">
    <w:p w14:paraId="5A8DEB38" w14:textId="77777777" w:rsidR="00307D0A" w:rsidRDefault="00307D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B5E1CA" w14:textId="77777777" w:rsidR="003430A7" w:rsidRPr="003A5759" w:rsidRDefault="003430A7">
    <w:pPr>
      <w:pStyle w:val="Koptekst"/>
    </w:pPr>
    <w:r>
      <w:t>________________________________________________</w:t>
    </w:r>
    <w:r w:rsidR="0004389D">
      <w:t>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6CAA17D6"/>
    <w:lvl w:ilvl="0">
      <w:start w:val="1"/>
      <w:numFmt w:val="decimal"/>
      <w:lvlText w:val="%1."/>
      <w:lvlJc w:val="left"/>
      <w:pPr>
        <w:tabs>
          <w:tab w:val="num" w:pos="2266"/>
        </w:tabs>
        <w:ind w:left="2266" w:hanging="360"/>
      </w:pPr>
    </w:lvl>
  </w:abstractNum>
  <w:abstractNum w:abstractNumId="1" w15:restartNumberingAfterBreak="0">
    <w:nsid w:val="FFFFFF7D"/>
    <w:multiLevelType w:val="singleLevel"/>
    <w:tmpl w:val="DB7A991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A202BD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17EA2D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30A9B1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ED4997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25CA94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B09B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BAA45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BECAC4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7312EC3C"/>
    <w:lvl w:ilvl="0">
      <w:start w:val="1"/>
      <w:numFmt w:val="decimal"/>
      <w:pStyle w:val="Kop1"/>
      <w:lvlText w:val="%1."/>
      <w:lvlJc w:val="left"/>
      <w:rPr>
        <w:rFonts w:ascii="Verdana" w:hAnsi="Verdana" w:hint="default"/>
        <w:sz w:val="20"/>
      </w:rPr>
    </w:lvl>
    <w:lvl w:ilvl="1">
      <w:start w:val="1"/>
      <w:numFmt w:val="decimal"/>
      <w:pStyle w:val="Kop2"/>
      <w:lvlText w:val="%1.%2"/>
      <w:legacy w:legacy="1" w:legacySpace="144" w:legacyIndent="0"/>
      <w:lvlJc w:val="left"/>
    </w:lvl>
    <w:lvl w:ilvl="2">
      <w:start w:val="1"/>
      <w:numFmt w:val="decimal"/>
      <w:pStyle w:val="Kop3"/>
      <w:lvlText w:val="%1.%2.%3"/>
      <w:legacy w:legacy="1" w:legacySpace="144" w:legacyIndent="0"/>
      <w:lvlJc w:val="left"/>
    </w:lvl>
    <w:lvl w:ilvl="3">
      <w:start w:val="1"/>
      <w:numFmt w:val="decimal"/>
      <w:pStyle w:val="Kop4"/>
      <w:lvlText w:val="%1.%2.%3.%4"/>
      <w:legacy w:legacy="1" w:legacySpace="144" w:legacyIndent="0"/>
      <w:lvlJc w:val="left"/>
    </w:lvl>
    <w:lvl w:ilvl="4">
      <w:start w:val="1"/>
      <w:numFmt w:val="decimal"/>
      <w:pStyle w:val="Kop5"/>
      <w:lvlText w:val="%1.%2.%3.%4.%5"/>
      <w:legacy w:legacy="1" w:legacySpace="144" w:legacyIndent="0"/>
      <w:lvlJc w:val="left"/>
    </w:lvl>
    <w:lvl w:ilvl="5">
      <w:start w:val="1"/>
      <w:numFmt w:val="none"/>
      <w:pStyle w:val="Kop6"/>
      <w:suff w:val="nothing"/>
      <w:lvlText w:val=""/>
      <w:lvlJc w:val="left"/>
    </w:lvl>
    <w:lvl w:ilvl="6">
      <w:start w:val="1"/>
      <w:numFmt w:val="decimal"/>
      <w:pStyle w:val="Kop7"/>
      <w:lvlText w:val="Bijlage %7."/>
      <w:legacy w:legacy="1" w:legacySpace="144" w:legacyIndent="0"/>
      <w:lvlJc w:val="left"/>
    </w:lvl>
    <w:lvl w:ilvl="7">
      <w:start w:val="1"/>
      <w:numFmt w:val="decimal"/>
      <w:pStyle w:val="Kop8"/>
      <w:lvlText w:val="Bijlage %7..%8"/>
      <w:legacy w:legacy="1" w:legacySpace="144" w:legacyIndent="0"/>
      <w:lvlJc w:val="left"/>
    </w:lvl>
    <w:lvl w:ilvl="8">
      <w:start w:val="1"/>
      <w:numFmt w:val="decimal"/>
      <w:pStyle w:val="Kop9"/>
      <w:lvlText w:val="Bijlage %7..%8.%9"/>
      <w:legacy w:legacy="1" w:legacySpace="144" w:legacyIndent="0"/>
      <w:lvlJc w:val="left"/>
    </w:lvl>
  </w:abstractNum>
  <w:abstractNum w:abstractNumId="11" w15:restartNumberingAfterBreak="0">
    <w:nsid w:val="FFFFFFFE"/>
    <w:multiLevelType w:val="singleLevel"/>
    <w:tmpl w:val="FFFFFFFF"/>
    <w:lvl w:ilvl="0">
      <w:numFmt w:val="decimal"/>
      <w:lvlText w:val="*"/>
      <w:lvlJc w:val="left"/>
    </w:lvl>
  </w:abstractNum>
  <w:abstractNum w:abstractNumId="12" w15:restartNumberingAfterBreak="0">
    <w:nsid w:val="00696FDC"/>
    <w:multiLevelType w:val="hybridMultilevel"/>
    <w:tmpl w:val="1526D80C"/>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3" w15:restartNumberingAfterBreak="0">
    <w:nsid w:val="02302984"/>
    <w:multiLevelType w:val="hybridMultilevel"/>
    <w:tmpl w:val="6942653C"/>
    <w:lvl w:ilvl="0" w:tplc="2A28BE62">
      <w:numFmt w:val="bullet"/>
      <w:lvlText w:val="-"/>
      <w:lvlJc w:val="left"/>
      <w:pPr>
        <w:ind w:left="1146" w:hanging="360"/>
      </w:pPr>
      <w:rPr>
        <w:rFonts w:ascii="Verdana" w:eastAsia="Times New Roman" w:hAnsi="Verdana" w:cs="Times New Roman"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14" w15:restartNumberingAfterBreak="0">
    <w:nsid w:val="048E7A99"/>
    <w:multiLevelType w:val="hybridMultilevel"/>
    <w:tmpl w:val="2FC280AE"/>
    <w:lvl w:ilvl="0" w:tplc="3FC8615A">
      <w:numFmt w:val="bullet"/>
      <w:lvlText w:val=""/>
      <w:lvlJc w:val="left"/>
      <w:pPr>
        <w:ind w:left="927" w:hanging="360"/>
      </w:pPr>
      <w:rPr>
        <w:rFonts w:ascii="Symbol" w:eastAsia="Times New Roman" w:hAnsi="Symbol" w:cs="Times New Roman"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5" w15:restartNumberingAfterBreak="0">
    <w:nsid w:val="0E975DF6"/>
    <w:multiLevelType w:val="hybridMultilevel"/>
    <w:tmpl w:val="F618B1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101246C4"/>
    <w:multiLevelType w:val="hybridMultilevel"/>
    <w:tmpl w:val="1130C9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117E32C8"/>
    <w:multiLevelType w:val="hybridMultilevel"/>
    <w:tmpl w:val="8402E054"/>
    <w:lvl w:ilvl="0" w:tplc="04130001">
      <w:start w:val="1"/>
      <w:numFmt w:val="bullet"/>
      <w:lvlText w:val=""/>
      <w:lvlJc w:val="left"/>
      <w:pPr>
        <w:ind w:left="786" w:hanging="360"/>
      </w:pPr>
      <w:rPr>
        <w:rFonts w:ascii="Symbol" w:hAnsi="Symbol" w:hint="default"/>
      </w:rPr>
    </w:lvl>
    <w:lvl w:ilvl="1" w:tplc="39A24686">
      <w:start w:val="1"/>
      <w:numFmt w:val="lowerLetter"/>
      <w:lvlText w:val="%2."/>
      <w:lvlJc w:val="left"/>
      <w:pPr>
        <w:ind w:left="1440" w:hanging="360"/>
      </w:pPr>
      <w:rPr>
        <w:rFonts w:hint="default"/>
      </w:rPr>
    </w:lvl>
    <w:lvl w:ilvl="2" w:tplc="04130001">
      <w:start w:val="1"/>
      <w:numFmt w:val="bullet"/>
      <w:lvlText w:val=""/>
      <w:lvlJc w:val="left"/>
      <w:pPr>
        <w:ind w:left="2160" w:hanging="180"/>
      </w:pPr>
      <w:rPr>
        <w:rFonts w:ascii="Symbol" w:hAnsi="Symbol"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1FA419BF"/>
    <w:multiLevelType w:val="hybridMultilevel"/>
    <w:tmpl w:val="EC52A730"/>
    <w:lvl w:ilvl="0" w:tplc="04130003">
      <w:start w:val="1"/>
      <w:numFmt w:val="bullet"/>
      <w:lvlText w:val="o"/>
      <w:lvlJc w:val="left"/>
      <w:pPr>
        <w:ind w:left="2149" w:hanging="360"/>
      </w:pPr>
      <w:rPr>
        <w:rFonts w:ascii="Courier New" w:hAnsi="Courier New" w:cs="Courier New" w:hint="default"/>
      </w:rPr>
    </w:lvl>
    <w:lvl w:ilvl="1" w:tplc="04130003" w:tentative="1">
      <w:start w:val="1"/>
      <w:numFmt w:val="bullet"/>
      <w:lvlText w:val="o"/>
      <w:lvlJc w:val="left"/>
      <w:pPr>
        <w:ind w:left="2869" w:hanging="360"/>
      </w:pPr>
      <w:rPr>
        <w:rFonts w:ascii="Courier New" w:hAnsi="Courier New" w:cs="Courier New" w:hint="default"/>
      </w:rPr>
    </w:lvl>
    <w:lvl w:ilvl="2" w:tplc="04130005" w:tentative="1">
      <w:start w:val="1"/>
      <w:numFmt w:val="bullet"/>
      <w:lvlText w:val=""/>
      <w:lvlJc w:val="left"/>
      <w:pPr>
        <w:ind w:left="3589" w:hanging="360"/>
      </w:pPr>
      <w:rPr>
        <w:rFonts w:ascii="Wingdings" w:hAnsi="Wingdings" w:hint="default"/>
      </w:rPr>
    </w:lvl>
    <w:lvl w:ilvl="3" w:tplc="04130001" w:tentative="1">
      <w:start w:val="1"/>
      <w:numFmt w:val="bullet"/>
      <w:lvlText w:val=""/>
      <w:lvlJc w:val="left"/>
      <w:pPr>
        <w:ind w:left="4309" w:hanging="360"/>
      </w:pPr>
      <w:rPr>
        <w:rFonts w:ascii="Symbol" w:hAnsi="Symbol" w:hint="default"/>
      </w:rPr>
    </w:lvl>
    <w:lvl w:ilvl="4" w:tplc="04130003" w:tentative="1">
      <w:start w:val="1"/>
      <w:numFmt w:val="bullet"/>
      <w:lvlText w:val="o"/>
      <w:lvlJc w:val="left"/>
      <w:pPr>
        <w:ind w:left="5029" w:hanging="360"/>
      </w:pPr>
      <w:rPr>
        <w:rFonts w:ascii="Courier New" w:hAnsi="Courier New" w:cs="Courier New" w:hint="default"/>
      </w:rPr>
    </w:lvl>
    <w:lvl w:ilvl="5" w:tplc="04130005" w:tentative="1">
      <w:start w:val="1"/>
      <w:numFmt w:val="bullet"/>
      <w:lvlText w:val=""/>
      <w:lvlJc w:val="left"/>
      <w:pPr>
        <w:ind w:left="5749" w:hanging="360"/>
      </w:pPr>
      <w:rPr>
        <w:rFonts w:ascii="Wingdings" w:hAnsi="Wingdings" w:hint="default"/>
      </w:rPr>
    </w:lvl>
    <w:lvl w:ilvl="6" w:tplc="04130001" w:tentative="1">
      <w:start w:val="1"/>
      <w:numFmt w:val="bullet"/>
      <w:lvlText w:val=""/>
      <w:lvlJc w:val="left"/>
      <w:pPr>
        <w:ind w:left="6469" w:hanging="360"/>
      </w:pPr>
      <w:rPr>
        <w:rFonts w:ascii="Symbol" w:hAnsi="Symbol" w:hint="default"/>
      </w:rPr>
    </w:lvl>
    <w:lvl w:ilvl="7" w:tplc="04130003" w:tentative="1">
      <w:start w:val="1"/>
      <w:numFmt w:val="bullet"/>
      <w:lvlText w:val="o"/>
      <w:lvlJc w:val="left"/>
      <w:pPr>
        <w:ind w:left="7189" w:hanging="360"/>
      </w:pPr>
      <w:rPr>
        <w:rFonts w:ascii="Courier New" w:hAnsi="Courier New" w:cs="Courier New" w:hint="default"/>
      </w:rPr>
    </w:lvl>
    <w:lvl w:ilvl="8" w:tplc="04130005" w:tentative="1">
      <w:start w:val="1"/>
      <w:numFmt w:val="bullet"/>
      <w:lvlText w:val=""/>
      <w:lvlJc w:val="left"/>
      <w:pPr>
        <w:ind w:left="7909" w:hanging="360"/>
      </w:pPr>
      <w:rPr>
        <w:rFonts w:ascii="Wingdings" w:hAnsi="Wingdings" w:hint="default"/>
      </w:rPr>
    </w:lvl>
  </w:abstractNum>
  <w:abstractNum w:abstractNumId="19" w15:restartNumberingAfterBreak="0">
    <w:nsid w:val="237335FA"/>
    <w:multiLevelType w:val="hybridMultilevel"/>
    <w:tmpl w:val="85BC16C6"/>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20" w15:restartNumberingAfterBreak="0">
    <w:nsid w:val="24505942"/>
    <w:multiLevelType w:val="hybridMultilevel"/>
    <w:tmpl w:val="10608100"/>
    <w:lvl w:ilvl="0" w:tplc="04130003">
      <w:start w:val="1"/>
      <w:numFmt w:val="bullet"/>
      <w:lvlText w:val="o"/>
      <w:lvlJc w:val="left"/>
      <w:pPr>
        <w:ind w:left="2149" w:hanging="360"/>
      </w:pPr>
      <w:rPr>
        <w:rFonts w:ascii="Courier New" w:hAnsi="Courier New" w:cs="Courier New" w:hint="default"/>
      </w:rPr>
    </w:lvl>
    <w:lvl w:ilvl="1" w:tplc="04130003" w:tentative="1">
      <w:start w:val="1"/>
      <w:numFmt w:val="bullet"/>
      <w:lvlText w:val="o"/>
      <w:lvlJc w:val="left"/>
      <w:pPr>
        <w:ind w:left="2869" w:hanging="360"/>
      </w:pPr>
      <w:rPr>
        <w:rFonts w:ascii="Courier New" w:hAnsi="Courier New" w:cs="Courier New" w:hint="default"/>
      </w:rPr>
    </w:lvl>
    <w:lvl w:ilvl="2" w:tplc="04130005" w:tentative="1">
      <w:start w:val="1"/>
      <w:numFmt w:val="bullet"/>
      <w:lvlText w:val=""/>
      <w:lvlJc w:val="left"/>
      <w:pPr>
        <w:ind w:left="3589" w:hanging="360"/>
      </w:pPr>
      <w:rPr>
        <w:rFonts w:ascii="Wingdings" w:hAnsi="Wingdings" w:hint="default"/>
      </w:rPr>
    </w:lvl>
    <w:lvl w:ilvl="3" w:tplc="04130001" w:tentative="1">
      <w:start w:val="1"/>
      <w:numFmt w:val="bullet"/>
      <w:lvlText w:val=""/>
      <w:lvlJc w:val="left"/>
      <w:pPr>
        <w:ind w:left="4309" w:hanging="360"/>
      </w:pPr>
      <w:rPr>
        <w:rFonts w:ascii="Symbol" w:hAnsi="Symbol" w:hint="default"/>
      </w:rPr>
    </w:lvl>
    <w:lvl w:ilvl="4" w:tplc="04130003" w:tentative="1">
      <w:start w:val="1"/>
      <w:numFmt w:val="bullet"/>
      <w:lvlText w:val="o"/>
      <w:lvlJc w:val="left"/>
      <w:pPr>
        <w:ind w:left="5029" w:hanging="360"/>
      </w:pPr>
      <w:rPr>
        <w:rFonts w:ascii="Courier New" w:hAnsi="Courier New" w:cs="Courier New" w:hint="default"/>
      </w:rPr>
    </w:lvl>
    <w:lvl w:ilvl="5" w:tplc="04130005" w:tentative="1">
      <w:start w:val="1"/>
      <w:numFmt w:val="bullet"/>
      <w:lvlText w:val=""/>
      <w:lvlJc w:val="left"/>
      <w:pPr>
        <w:ind w:left="5749" w:hanging="360"/>
      </w:pPr>
      <w:rPr>
        <w:rFonts w:ascii="Wingdings" w:hAnsi="Wingdings" w:hint="default"/>
      </w:rPr>
    </w:lvl>
    <w:lvl w:ilvl="6" w:tplc="04130001" w:tentative="1">
      <w:start w:val="1"/>
      <w:numFmt w:val="bullet"/>
      <w:lvlText w:val=""/>
      <w:lvlJc w:val="left"/>
      <w:pPr>
        <w:ind w:left="6469" w:hanging="360"/>
      </w:pPr>
      <w:rPr>
        <w:rFonts w:ascii="Symbol" w:hAnsi="Symbol" w:hint="default"/>
      </w:rPr>
    </w:lvl>
    <w:lvl w:ilvl="7" w:tplc="04130003" w:tentative="1">
      <w:start w:val="1"/>
      <w:numFmt w:val="bullet"/>
      <w:lvlText w:val="o"/>
      <w:lvlJc w:val="left"/>
      <w:pPr>
        <w:ind w:left="7189" w:hanging="360"/>
      </w:pPr>
      <w:rPr>
        <w:rFonts w:ascii="Courier New" w:hAnsi="Courier New" w:cs="Courier New" w:hint="default"/>
      </w:rPr>
    </w:lvl>
    <w:lvl w:ilvl="8" w:tplc="04130005" w:tentative="1">
      <w:start w:val="1"/>
      <w:numFmt w:val="bullet"/>
      <w:lvlText w:val=""/>
      <w:lvlJc w:val="left"/>
      <w:pPr>
        <w:ind w:left="7909" w:hanging="360"/>
      </w:pPr>
      <w:rPr>
        <w:rFonts w:ascii="Wingdings" w:hAnsi="Wingdings" w:hint="default"/>
      </w:rPr>
    </w:lvl>
  </w:abstractNum>
  <w:abstractNum w:abstractNumId="21" w15:restartNumberingAfterBreak="0">
    <w:nsid w:val="2A5712F8"/>
    <w:multiLevelType w:val="hybridMultilevel"/>
    <w:tmpl w:val="162ABF78"/>
    <w:lvl w:ilvl="0" w:tplc="04130001">
      <w:start w:val="1"/>
      <w:numFmt w:val="bullet"/>
      <w:lvlText w:val=""/>
      <w:lvlJc w:val="left"/>
      <w:pPr>
        <w:ind w:left="720" w:hanging="360"/>
      </w:pPr>
      <w:rPr>
        <w:rFonts w:ascii="Symbol" w:hAnsi="Symbol"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2" w15:restartNumberingAfterBreak="0">
    <w:nsid w:val="2C3F2A26"/>
    <w:multiLevelType w:val="hybridMultilevel"/>
    <w:tmpl w:val="8F1810C0"/>
    <w:lvl w:ilvl="0" w:tplc="04130003">
      <w:start w:val="1"/>
      <w:numFmt w:val="bullet"/>
      <w:lvlText w:val="o"/>
      <w:lvlJc w:val="left"/>
      <w:pPr>
        <w:ind w:left="2149" w:hanging="360"/>
      </w:pPr>
      <w:rPr>
        <w:rFonts w:ascii="Courier New" w:hAnsi="Courier New" w:cs="Courier New" w:hint="default"/>
      </w:rPr>
    </w:lvl>
    <w:lvl w:ilvl="1" w:tplc="04130003" w:tentative="1">
      <w:start w:val="1"/>
      <w:numFmt w:val="bullet"/>
      <w:lvlText w:val="o"/>
      <w:lvlJc w:val="left"/>
      <w:pPr>
        <w:ind w:left="2869" w:hanging="360"/>
      </w:pPr>
      <w:rPr>
        <w:rFonts w:ascii="Courier New" w:hAnsi="Courier New" w:cs="Courier New" w:hint="default"/>
      </w:rPr>
    </w:lvl>
    <w:lvl w:ilvl="2" w:tplc="04130005" w:tentative="1">
      <w:start w:val="1"/>
      <w:numFmt w:val="bullet"/>
      <w:lvlText w:val=""/>
      <w:lvlJc w:val="left"/>
      <w:pPr>
        <w:ind w:left="3589" w:hanging="360"/>
      </w:pPr>
      <w:rPr>
        <w:rFonts w:ascii="Wingdings" w:hAnsi="Wingdings" w:hint="default"/>
      </w:rPr>
    </w:lvl>
    <w:lvl w:ilvl="3" w:tplc="04130001" w:tentative="1">
      <w:start w:val="1"/>
      <w:numFmt w:val="bullet"/>
      <w:lvlText w:val=""/>
      <w:lvlJc w:val="left"/>
      <w:pPr>
        <w:ind w:left="4309" w:hanging="360"/>
      </w:pPr>
      <w:rPr>
        <w:rFonts w:ascii="Symbol" w:hAnsi="Symbol" w:hint="default"/>
      </w:rPr>
    </w:lvl>
    <w:lvl w:ilvl="4" w:tplc="04130003" w:tentative="1">
      <w:start w:val="1"/>
      <w:numFmt w:val="bullet"/>
      <w:lvlText w:val="o"/>
      <w:lvlJc w:val="left"/>
      <w:pPr>
        <w:ind w:left="5029" w:hanging="360"/>
      </w:pPr>
      <w:rPr>
        <w:rFonts w:ascii="Courier New" w:hAnsi="Courier New" w:cs="Courier New" w:hint="default"/>
      </w:rPr>
    </w:lvl>
    <w:lvl w:ilvl="5" w:tplc="04130005" w:tentative="1">
      <w:start w:val="1"/>
      <w:numFmt w:val="bullet"/>
      <w:lvlText w:val=""/>
      <w:lvlJc w:val="left"/>
      <w:pPr>
        <w:ind w:left="5749" w:hanging="360"/>
      </w:pPr>
      <w:rPr>
        <w:rFonts w:ascii="Wingdings" w:hAnsi="Wingdings" w:hint="default"/>
      </w:rPr>
    </w:lvl>
    <w:lvl w:ilvl="6" w:tplc="04130001" w:tentative="1">
      <w:start w:val="1"/>
      <w:numFmt w:val="bullet"/>
      <w:lvlText w:val=""/>
      <w:lvlJc w:val="left"/>
      <w:pPr>
        <w:ind w:left="6469" w:hanging="360"/>
      </w:pPr>
      <w:rPr>
        <w:rFonts w:ascii="Symbol" w:hAnsi="Symbol" w:hint="default"/>
      </w:rPr>
    </w:lvl>
    <w:lvl w:ilvl="7" w:tplc="04130003" w:tentative="1">
      <w:start w:val="1"/>
      <w:numFmt w:val="bullet"/>
      <w:lvlText w:val="o"/>
      <w:lvlJc w:val="left"/>
      <w:pPr>
        <w:ind w:left="7189" w:hanging="360"/>
      </w:pPr>
      <w:rPr>
        <w:rFonts w:ascii="Courier New" w:hAnsi="Courier New" w:cs="Courier New" w:hint="default"/>
      </w:rPr>
    </w:lvl>
    <w:lvl w:ilvl="8" w:tplc="04130005" w:tentative="1">
      <w:start w:val="1"/>
      <w:numFmt w:val="bullet"/>
      <w:lvlText w:val=""/>
      <w:lvlJc w:val="left"/>
      <w:pPr>
        <w:ind w:left="7909" w:hanging="360"/>
      </w:pPr>
      <w:rPr>
        <w:rFonts w:ascii="Wingdings" w:hAnsi="Wingdings" w:hint="default"/>
      </w:rPr>
    </w:lvl>
  </w:abstractNum>
  <w:abstractNum w:abstractNumId="23" w15:restartNumberingAfterBreak="0">
    <w:nsid w:val="2D0E1E3B"/>
    <w:multiLevelType w:val="hybridMultilevel"/>
    <w:tmpl w:val="C802B22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4" w15:restartNumberingAfterBreak="0">
    <w:nsid w:val="2E6878CC"/>
    <w:multiLevelType w:val="hybridMultilevel"/>
    <w:tmpl w:val="413E620A"/>
    <w:lvl w:ilvl="0" w:tplc="DF58CE0C">
      <w:start w:val="1"/>
      <w:numFmt w:val="decimal"/>
      <w:lvlText w:val="%1)"/>
      <w:lvlJc w:val="left"/>
      <w:pPr>
        <w:ind w:left="1080" w:hanging="360"/>
      </w:pPr>
    </w:lvl>
    <w:lvl w:ilvl="1" w:tplc="04130019">
      <w:start w:val="1"/>
      <w:numFmt w:val="lowerLetter"/>
      <w:lvlText w:val="%2."/>
      <w:lvlJc w:val="left"/>
      <w:pPr>
        <w:ind w:left="1800" w:hanging="360"/>
      </w:pPr>
    </w:lvl>
    <w:lvl w:ilvl="2" w:tplc="0413001B">
      <w:start w:val="1"/>
      <w:numFmt w:val="lowerRoman"/>
      <w:lvlText w:val="%3."/>
      <w:lvlJc w:val="right"/>
      <w:pPr>
        <w:ind w:left="2520" w:hanging="180"/>
      </w:pPr>
    </w:lvl>
    <w:lvl w:ilvl="3" w:tplc="0413000F">
      <w:start w:val="1"/>
      <w:numFmt w:val="decimal"/>
      <w:lvlText w:val="%4."/>
      <w:lvlJc w:val="left"/>
      <w:pPr>
        <w:ind w:left="3240" w:hanging="360"/>
      </w:pPr>
    </w:lvl>
    <w:lvl w:ilvl="4" w:tplc="04130019">
      <w:start w:val="1"/>
      <w:numFmt w:val="lowerLetter"/>
      <w:lvlText w:val="%5."/>
      <w:lvlJc w:val="left"/>
      <w:pPr>
        <w:ind w:left="3960" w:hanging="360"/>
      </w:pPr>
    </w:lvl>
    <w:lvl w:ilvl="5" w:tplc="0413001B">
      <w:start w:val="1"/>
      <w:numFmt w:val="lowerRoman"/>
      <w:lvlText w:val="%6."/>
      <w:lvlJc w:val="right"/>
      <w:pPr>
        <w:ind w:left="4680" w:hanging="180"/>
      </w:pPr>
    </w:lvl>
    <w:lvl w:ilvl="6" w:tplc="0413000F">
      <w:start w:val="1"/>
      <w:numFmt w:val="decimal"/>
      <w:lvlText w:val="%7."/>
      <w:lvlJc w:val="left"/>
      <w:pPr>
        <w:ind w:left="5400" w:hanging="360"/>
      </w:pPr>
    </w:lvl>
    <w:lvl w:ilvl="7" w:tplc="04130019">
      <w:start w:val="1"/>
      <w:numFmt w:val="lowerLetter"/>
      <w:lvlText w:val="%8."/>
      <w:lvlJc w:val="left"/>
      <w:pPr>
        <w:ind w:left="6120" w:hanging="360"/>
      </w:pPr>
    </w:lvl>
    <w:lvl w:ilvl="8" w:tplc="0413001B">
      <w:start w:val="1"/>
      <w:numFmt w:val="lowerRoman"/>
      <w:lvlText w:val="%9."/>
      <w:lvlJc w:val="right"/>
      <w:pPr>
        <w:ind w:left="6840" w:hanging="180"/>
      </w:pPr>
    </w:lvl>
  </w:abstractNum>
  <w:abstractNum w:abstractNumId="25" w15:restartNumberingAfterBreak="0">
    <w:nsid w:val="315B3584"/>
    <w:multiLevelType w:val="hybridMultilevel"/>
    <w:tmpl w:val="6F7C79C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4B3F7D74"/>
    <w:multiLevelType w:val="hybridMultilevel"/>
    <w:tmpl w:val="CE8423B8"/>
    <w:lvl w:ilvl="0" w:tplc="3FC8615A">
      <w:numFmt w:val="bullet"/>
      <w:lvlText w:val=""/>
      <w:lvlJc w:val="left"/>
      <w:pPr>
        <w:ind w:left="1494" w:hanging="360"/>
      </w:pPr>
      <w:rPr>
        <w:rFonts w:ascii="Symbol" w:eastAsia="Times New Roman" w:hAnsi="Symbol" w:cs="Times New Roman"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27" w15:restartNumberingAfterBreak="0">
    <w:nsid w:val="5875582B"/>
    <w:multiLevelType w:val="hybridMultilevel"/>
    <w:tmpl w:val="526C4864"/>
    <w:lvl w:ilvl="0" w:tplc="0413000F">
      <w:start w:val="1"/>
      <w:numFmt w:val="decimal"/>
      <w:lvlText w:val="%1."/>
      <w:lvlJc w:val="left"/>
      <w:pPr>
        <w:ind w:left="2214" w:hanging="360"/>
      </w:pPr>
      <w:rPr>
        <w:rFonts w:hint="default"/>
      </w:rPr>
    </w:lvl>
    <w:lvl w:ilvl="1" w:tplc="04130003" w:tentative="1">
      <w:start w:val="1"/>
      <w:numFmt w:val="bullet"/>
      <w:lvlText w:val="o"/>
      <w:lvlJc w:val="left"/>
      <w:pPr>
        <w:ind w:left="2934" w:hanging="360"/>
      </w:pPr>
      <w:rPr>
        <w:rFonts w:ascii="Courier New" w:hAnsi="Courier New" w:cs="Courier New" w:hint="default"/>
      </w:rPr>
    </w:lvl>
    <w:lvl w:ilvl="2" w:tplc="04130005" w:tentative="1">
      <w:start w:val="1"/>
      <w:numFmt w:val="bullet"/>
      <w:lvlText w:val=""/>
      <w:lvlJc w:val="left"/>
      <w:pPr>
        <w:ind w:left="3654" w:hanging="360"/>
      </w:pPr>
      <w:rPr>
        <w:rFonts w:ascii="Wingdings" w:hAnsi="Wingdings" w:hint="default"/>
      </w:rPr>
    </w:lvl>
    <w:lvl w:ilvl="3" w:tplc="04130001" w:tentative="1">
      <w:start w:val="1"/>
      <w:numFmt w:val="bullet"/>
      <w:lvlText w:val=""/>
      <w:lvlJc w:val="left"/>
      <w:pPr>
        <w:ind w:left="4374" w:hanging="360"/>
      </w:pPr>
      <w:rPr>
        <w:rFonts w:ascii="Symbol" w:hAnsi="Symbol" w:hint="default"/>
      </w:rPr>
    </w:lvl>
    <w:lvl w:ilvl="4" w:tplc="04130003" w:tentative="1">
      <w:start w:val="1"/>
      <w:numFmt w:val="bullet"/>
      <w:lvlText w:val="o"/>
      <w:lvlJc w:val="left"/>
      <w:pPr>
        <w:ind w:left="5094" w:hanging="360"/>
      </w:pPr>
      <w:rPr>
        <w:rFonts w:ascii="Courier New" w:hAnsi="Courier New" w:cs="Courier New" w:hint="default"/>
      </w:rPr>
    </w:lvl>
    <w:lvl w:ilvl="5" w:tplc="04130005" w:tentative="1">
      <w:start w:val="1"/>
      <w:numFmt w:val="bullet"/>
      <w:lvlText w:val=""/>
      <w:lvlJc w:val="left"/>
      <w:pPr>
        <w:ind w:left="5814" w:hanging="360"/>
      </w:pPr>
      <w:rPr>
        <w:rFonts w:ascii="Wingdings" w:hAnsi="Wingdings" w:hint="default"/>
      </w:rPr>
    </w:lvl>
    <w:lvl w:ilvl="6" w:tplc="04130001" w:tentative="1">
      <w:start w:val="1"/>
      <w:numFmt w:val="bullet"/>
      <w:lvlText w:val=""/>
      <w:lvlJc w:val="left"/>
      <w:pPr>
        <w:ind w:left="6534" w:hanging="360"/>
      </w:pPr>
      <w:rPr>
        <w:rFonts w:ascii="Symbol" w:hAnsi="Symbol" w:hint="default"/>
      </w:rPr>
    </w:lvl>
    <w:lvl w:ilvl="7" w:tplc="04130003" w:tentative="1">
      <w:start w:val="1"/>
      <w:numFmt w:val="bullet"/>
      <w:lvlText w:val="o"/>
      <w:lvlJc w:val="left"/>
      <w:pPr>
        <w:ind w:left="7254" w:hanging="360"/>
      </w:pPr>
      <w:rPr>
        <w:rFonts w:ascii="Courier New" w:hAnsi="Courier New" w:cs="Courier New" w:hint="default"/>
      </w:rPr>
    </w:lvl>
    <w:lvl w:ilvl="8" w:tplc="04130005" w:tentative="1">
      <w:start w:val="1"/>
      <w:numFmt w:val="bullet"/>
      <w:lvlText w:val=""/>
      <w:lvlJc w:val="left"/>
      <w:pPr>
        <w:ind w:left="7974" w:hanging="360"/>
      </w:pPr>
      <w:rPr>
        <w:rFonts w:ascii="Wingdings" w:hAnsi="Wingdings" w:hint="default"/>
      </w:rPr>
    </w:lvl>
  </w:abstractNum>
  <w:abstractNum w:abstractNumId="28" w15:restartNumberingAfterBreak="0">
    <w:nsid w:val="5A233474"/>
    <w:multiLevelType w:val="hybridMultilevel"/>
    <w:tmpl w:val="D23259D8"/>
    <w:lvl w:ilvl="0" w:tplc="C90EC69C">
      <w:start w:val="1"/>
      <w:numFmt w:val="decimal"/>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29" w15:restartNumberingAfterBreak="0">
    <w:nsid w:val="5AB40082"/>
    <w:multiLevelType w:val="hybridMultilevel"/>
    <w:tmpl w:val="5F98A91E"/>
    <w:lvl w:ilvl="0" w:tplc="04130003">
      <w:start w:val="1"/>
      <w:numFmt w:val="bullet"/>
      <w:lvlText w:val="o"/>
      <w:lvlJc w:val="left"/>
      <w:pPr>
        <w:ind w:left="2214" w:hanging="360"/>
      </w:pPr>
      <w:rPr>
        <w:rFonts w:ascii="Courier New" w:hAnsi="Courier New" w:cs="Courier New" w:hint="default"/>
      </w:rPr>
    </w:lvl>
    <w:lvl w:ilvl="1" w:tplc="04130003" w:tentative="1">
      <w:start w:val="1"/>
      <w:numFmt w:val="bullet"/>
      <w:lvlText w:val="o"/>
      <w:lvlJc w:val="left"/>
      <w:pPr>
        <w:ind w:left="2934" w:hanging="360"/>
      </w:pPr>
      <w:rPr>
        <w:rFonts w:ascii="Courier New" w:hAnsi="Courier New" w:cs="Courier New" w:hint="default"/>
      </w:rPr>
    </w:lvl>
    <w:lvl w:ilvl="2" w:tplc="04130005" w:tentative="1">
      <w:start w:val="1"/>
      <w:numFmt w:val="bullet"/>
      <w:lvlText w:val=""/>
      <w:lvlJc w:val="left"/>
      <w:pPr>
        <w:ind w:left="3654" w:hanging="360"/>
      </w:pPr>
      <w:rPr>
        <w:rFonts w:ascii="Wingdings" w:hAnsi="Wingdings" w:hint="default"/>
      </w:rPr>
    </w:lvl>
    <w:lvl w:ilvl="3" w:tplc="04130001" w:tentative="1">
      <w:start w:val="1"/>
      <w:numFmt w:val="bullet"/>
      <w:lvlText w:val=""/>
      <w:lvlJc w:val="left"/>
      <w:pPr>
        <w:ind w:left="4374" w:hanging="360"/>
      </w:pPr>
      <w:rPr>
        <w:rFonts w:ascii="Symbol" w:hAnsi="Symbol" w:hint="default"/>
      </w:rPr>
    </w:lvl>
    <w:lvl w:ilvl="4" w:tplc="04130003" w:tentative="1">
      <w:start w:val="1"/>
      <w:numFmt w:val="bullet"/>
      <w:lvlText w:val="o"/>
      <w:lvlJc w:val="left"/>
      <w:pPr>
        <w:ind w:left="5094" w:hanging="360"/>
      </w:pPr>
      <w:rPr>
        <w:rFonts w:ascii="Courier New" w:hAnsi="Courier New" w:cs="Courier New" w:hint="default"/>
      </w:rPr>
    </w:lvl>
    <w:lvl w:ilvl="5" w:tplc="04130005" w:tentative="1">
      <w:start w:val="1"/>
      <w:numFmt w:val="bullet"/>
      <w:lvlText w:val=""/>
      <w:lvlJc w:val="left"/>
      <w:pPr>
        <w:ind w:left="5814" w:hanging="360"/>
      </w:pPr>
      <w:rPr>
        <w:rFonts w:ascii="Wingdings" w:hAnsi="Wingdings" w:hint="default"/>
      </w:rPr>
    </w:lvl>
    <w:lvl w:ilvl="6" w:tplc="04130001" w:tentative="1">
      <w:start w:val="1"/>
      <w:numFmt w:val="bullet"/>
      <w:lvlText w:val=""/>
      <w:lvlJc w:val="left"/>
      <w:pPr>
        <w:ind w:left="6534" w:hanging="360"/>
      </w:pPr>
      <w:rPr>
        <w:rFonts w:ascii="Symbol" w:hAnsi="Symbol" w:hint="default"/>
      </w:rPr>
    </w:lvl>
    <w:lvl w:ilvl="7" w:tplc="04130003" w:tentative="1">
      <w:start w:val="1"/>
      <w:numFmt w:val="bullet"/>
      <w:lvlText w:val="o"/>
      <w:lvlJc w:val="left"/>
      <w:pPr>
        <w:ind w:left="7254" w:hanging="360"/>
      </w:pPr>
      <w:rPr>
        <w:rFonts w:ascii="Courier New" w:hAnsi="Courier New" w:cs="Courier New" w:hint="default"/>
      </w:rPr>
    </w:lvl>
    <w:lvl w:ilvl="8" w:tplc="04130005" w:tentative="1">
      <w:start w:val="1"/>
      <w:numFmt w:val="bullet"/>
      <w:lvlText w:val=""/>
      <w:lvlJc w:val="left"/>
      <w:pPr>
        <w:ind w:left="7974" w:hanging="360"/>
      </w:pPr>
      <w:rPr>
        <w:rFonts w:ascii="Wingdings" w:hAnsi="Wingdings" w:hint="default"/>
      </w:rPr>
    </w:lvl>
  </w:abstractNum>
  <w:abstractNum w:abstractNumId="30" w15:restartNumberingAfterBreak="0">
    <w:nsid w:val="5C0E5CA7"/>
    <w:multiLevelType w:val="hybridMultilevel"/>
    <w:tmpl w:val="511ABE7C"/>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31" w15:restartNumberingAfterBreak="0">
    <w:nsid w:val="61DB6B3E"/>
    <w:multiLevelType w:val="hybridMultilevel"/>
    <w:tmpl w:val="F3B049C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673A73EB"/>
    <w:multiLevelType w:val="hybridMultilevel"/>
    <w:tmpl w:val="928EDB62"/>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33" w15:restartNumberingAfterBreak="0">
    <w:nsid w:val="73EA1875"/>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BDF748F"/>
    <w:multiLevelType w:val="hybridMultilevel"/>
    <w:tmpl w:val="1256A934"/>
    <w:lvl w:ilvl="0" w:tplc="04130001">
      <w:start w:val="1"/>
      <w:numFmt w:val="bullet"/>
      <w:lvlText w:val=""/>
      <w:lvlJc w:val="left"/>
      <w:pPr>
        <w:ind w:left="930" w:hanging="360"/>
      </w:pPr>
      <w:rPr>
        <w:rFonts w:ascii="Symbol" w:hAnsi="Symbol" w:hint="default"/>
      </w:rPr>
    </w:lvl>
    <w:lvl w:ilvl="1" w:tplc="04130003" w:tentative="1">
      <w:start w:val="1"/>
      <w:numFmt w:val="bullet"/>
      <w:lvlText w:val="o"/>
      <w:lvlJc w:val="left"/>
      <w:pPr>
        <w:ind w:left="1650" w:hanging="360"/>
      </w:pPr>
      <w:rPr>
        <w:rFonts w:ascii="Courier New" w:hAnsi="Courier New" w:cs="Courier New" w:hint="default"/>
      </w:rPr>
    </w:lvl>
    <w:lvl w:ilvl="2" w:tplc="04130005" w:tentative="1">
      <w:start w:val="1"/>
      <w:numFmt w:val="bullet"/>
      <w:lvlText w:val=""/>
      <w:lvlJc w:val="left"/>
      <w:pPr>
        <w:ind w:left="2370" w:hanging="360"/>
      </w:pPr>
      <w:rPr>
        <w:rFonts w:ascii="Wingdings" w:hAnsi="Wingdings" w:hint="default"/>
      </w:rPr>
    </w:lvl>
    <w:lvl w:ilvl="3" w:tplc="04130001" w:tentative="1">
      <w:start w:val="1"/>
      <w:numFmt w:val="bullet"/>
      <w:lvlText w:val=""/>
      <w:lvlJc w:val="left"/>
      <w:pPr>
        <w:ind w:left="3090" w:hanging="360"/>
      </w:pPr>
      <w:rPr>
        <w:rFonts w:ascii="Symbol" w:hAnsi="Symbol" w:hint="default"/>
      </w:rPr>
    </w:lvl>
    <w:lvl w:ilvl="4" w:tplc="04130003" w:tentative="1">
      <w:start w:val="1"/>
      <w:numFmt w:val="bullet"/>
      <w:lvlText w:val="o"/>
      <w:lvlJc w:val="left"/>
      <w:pPr>
        <w:ind w:left="3810" w:hanging="360"/>
      </w:pPr>
      <w:rPr>
        <w:rFonts w:ascii="Courier New" w:hAnsi="Courier New" w:cs="Courier New" w:hint="default"/>
      </w:rPr>
    </w:lvl>
    <w:lvl w:ilvl="5" w:tplc="04130005" w:tentative="1">
      <w:start w:val="1"/>
      <w:numFmt w:val="bullet"/>
      <w:lvlText w:val=""/>
      <w:lvlJc w:val="left"/>
      <w:pPr>
        <w:ind w:left="4530" w:hanging="360"/>
      </w:pPr>
      <w:rPr>
        <w:rFonts w:ascii="Wingdings" w:hAnsi="Wingdings" w:hint="default"/>
      </w:rPr>
    </w:lvl>
    <w:lvl w:ilvl="6" w:tplc="04130001" w:tentative="1">
      <w:start w:val="1"/>
      <w:numFmt w:val="bullet"/>
      <w:lvlText w:val=""/>
      <w:lvlJc w:val="left"/>
      <w:pPr>
        <w:ind w:left="5250" w:hanging="360"/>
      </w:pPr>
      <w:rPr>
        <w:rFonts w:ascii="Symbol" w:hAnsi="Symbol" w:hint="default"/>
      </w:rPr>
    </w:lvl>
    <w:lvl w:ilvl="7" w:tplc="04130003" w:tentative="1">
      <w:start w:val="1"/>
      <w:numFmt w:val="bullet"/>
      <w:lvlText w:val="o"/>
      <w:lvlJc w:val="left"/>
      <w:pPr>
        <w:ind w:left="5970" w:hanging="360"/>
      </w:pPr>
      <w:rPr>
        <w:rFonts w:ascii="Courier New" w:hAnsi="Courier New" w:cs="Courier New" w:hint="default"/>
      </w:rPr>
    </w:lvl>
    <w:lvl w:ilvl="8" w:tplc="04130005" w:tentative="1">
      <w:start w:val="1"/>
      <w:numFmt w:val="bullet"/>
      <w:lvlText w:val=""/>
      <w:lvlJc w:val="left"/>
      <w:pPr>
        <w:ind w:left="6690" w:hanging="360"/>
      </w:pPr>
      <w:rPr>
        <w:rFonts w:ascii="Wingdings" w:hAnsi="Wingdings" w:hint="default"/>
      </w:rPr>
    </w:lvl>
  </w:abstractNum>
  <w:abstractNum w:abstractNumId="35" w15:restartNumberingAfterBreak="0">
    <w:nsid w:val="7F064C2E"/>
    <w:multiLevelType w:val="hybridMultilevel"/>
    <w:tmpl w:val="6748BE72"/>
    <w:lvl w:ilvl="0" w:tplc="7DAEF4EA">
      <w:start w:val="1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0"/>
  </w:num>
  <w:num w:numId="2">
    <w:abstractNumId w:val="11"/>
    <w:lvlOverride w:ilvl="0">
      <w:lvl w:ilvl="0">
        <w:start w:val="1"/>
        <w:numFmt w:val="bullet"/>
        <w:lvlText w:val=""/>
        <w:legacy w:legacy="1" w:legacySpace="0" w:legacyIndent="283"/>
        <w:lvlJc w:val="left"/>
        <w:pPr>
          <w:ind w:left="283" w:hanging="283"/>
        </w:pPr>
        <w:rPr>
          <w:rFonts w:ascii="Symbol" w:hAnsi="Symbol" w:hint="default"/>
        </w:rPr>
      </w:lvl>
    </w:lvlOverride>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9"/>
  </w:num>
  <w:num w:numId="14">
    <w:abstractNumId w:val="12"/>
  </w:num>
  <w:num w:numId="15">
    <w:abstractNumId w:val="30"/>
  </w:num>
  <w:num w:numId="16">
    <w:abstractNumId w:val="22"/>
  </w:num>
  <w:num w:numId="17">
    <w:abstractNumId w:val="14"/>
  </w:num>
  <w:num w:numId="18">
    <w:abstractNumId w:val="28"/>
  </w:num>
  <w:num w:numId="19">
    <w:abstractNumId w:val="26"/>
  </w:num>
  <w:num w:numId="20">
    <w:abstractNumId w:val="29"/>
  </w:num>
  <w:num w:numId="21">
    <w:abstractNumId w:val="32"/>
  </w:num>
  <w:num w:numId="22">
    <w:abstractNumId w:val="20"/>
  </w:num>
  <w:num w:numId="23">
    <w:abstractNumId w:val="18"/>
  </w:num>
  <w:num w:numId="24">
    <w:abstractNumId w:val="25"/>
  </w:num>
  <w:num w:numId="25">
    <w:abstractNumId w:val="33"/>
  </w:num>
  <w:num w:numId="26">
    <w:abstractNumId w:val="17"/>
  </w:num>
  <w:num w:numId="27">
    <w:abstractNumId w:val="21"/>
  </w:num>
  <w:num w:numId="2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5"/>
  </w:num>
  <w:num w:numId="30">
    <w:abstractNumId w:val="13"/>
  </w:num>
  <w:num w:numId="31">
    <w:abstractNumId w:val="27"/>
  </w:num>
  <w:num w:numId="32">
    <w:abstractNumId w:val="16"/>
  </w:num>
  <w:num w:numId="33">
    <w:abstractNumId w:val="31"/>
  </w:num>
  <w:num w:numId="34">
    <w:abstractNumId w:val="23"/>
  </w:num>
  <w:num w:numId="35">
    <w:abstractNumId w:val="34"/>
  </w:num>
  <w:num w:numId="3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Name" w:val="MYCORSA"/>
    <w:docVar w:name="DocAuthor" w:val="Hans van Poelgeest"/>
    <w:docVar w:name="DocDuplex" w:val="DUPLEX_DEFAULT"/>
    <w:docVar w:name="DocIndex" w:val="0000"/>
    <w:docVar w:name="DocPrinter" w:val="NOPRINTER"/>
    <w:docVar w:name="DocReg" w:val="0"/>
    <w:docVar w:name="DocType" w:val="RLD-RAP"/>
    <w:docVar w:name="DocumentLanguage" w:val="nl-NL"/>
    <w:docVar w:name="IW_Generated" w:val="False"/>
    <w:docVar w:name="mitStyleTemplates" w:val="huisstijl|"/>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lt;ArrayOfQuestionGroup xmlns:xsi=&quot;http://www.w3.org/2001/XMLSchema-instance&quot; xmlns:xsd=&quot;http://www.w3.org/2001/XMLSchema&quot;&gt;&lt;QuestionGroup&gt;&lt;GroupID&gt;GRB0C1A05439117145B4E286B217D20FA5&lt;/GroupID&gt;&lt;GroupName&gt;rapport&lt;/GroupName&gt;&lt;GroupDescription&gt;Rapport&lt;/GroupDescription&gt;&lt;GroupIndex&gt;1&lt;/GroupIndex&gt;&lt;GroupFields&gt;&lt;QuestionField&gt;&lt;FieldMask /&gt;&lt;FieldListSettings&gt;&lt;DisplayDirection&gt;Vertical&lt;/DisplayDirection&gt;&lt;/FieldListSettings&gt;&lt;FieldValues /&gt;&lt;FieldMerge&gt;false&lt;/FieldMerge&gt;&lt;FieldParent&gt;GRB0C1A05439117145B4E286B217D20FA5&lt;/FieldParent&gt;&lt;FieldRun&gt;0&lt;/FieldRun&gt;&lt;FieldDataSource&gt;0&lt;/FieldDataSource&gt;&lt;FieldList&gt;0&lt;/FieldList&gt;&lt;FieldRequired&gt;0&lt;/FieldRequired&gt;&lt;FieldLen&gt;-1&lt;/FieldLen&gt;&lt;FieldHelp /&gt;&lt;FieldDocProp&gt;onderwerp&lt;/FieldDocProp&gt;&lt;FieldEmptyDate&gt;false&lt;/FieldEmptyDate&gt;&lt;FieldDefault xsi:type=&quot;xsd:string&quot;&gt;&lt;/FieldDefault&gt;&lt;FieldFormat&gt;Hoofdletter&lt;/FieldFormat&gt;&lt;FieldDataType&gt;0&lt;/FieldDataType&gt;&lt;FieldTip /&gt;&lt;FieldPrompt&gt;Titel&lt;/FieldPrompt&gt;&lt;FieldIndex&gt;0&lt;/FieldIndex&gt;&lt;FieldDescription&gt;Selecteer een onderwerp of vul deze zelf in (max. 52 posities) Meer tekst kan (ook) geplaatst worden in de subtitel&lt;/FieldDescription&gt;&lt;FieldName&gt;Titel&lt;/FieldName&gt;&lt;FieldID&gt;VV19642A5032755043904731207C653F03&lt;/FieldID&gt;&lt;FieldXpath /&gt;&lt;FieldXpathAlternatives /&gt;&lt;FieldLinkedProp /&gt;&lt;/QuestionField&gt;&lt;QuestionField&gt;&lt;FieldMask /&gt;&lt;FieldListSettings&gt;&lt;DisplayDirection&gt;Vertical&lt;/DisplayDirection&gt;&lt;/FieldListSettings&gt;&lt;FieldValues /&gt;&lt;FieldMerge&gt;false&lt;/FieldMerge&gt;&lt;FieldParent&gt;GRB0C1A05439117145B4E286B217D20FA5&lt;/FieldParent&gt;&lt;FieldRun&gt;0&lt;/FieldRun&gt;&lt;FieldDataSource&gt;0&lt;/FieldDataSource&gt;&lt;FieldList&gt;0&lt;/FieldList&gt;&lt;FieldRequired&gt;0&lt;/FieldRequired&gt;&lt;FieldLen&gt;-1&lt;/FieldLen&gt;&lt;FieldHelp /&gt;&lt;FieldDocProp&gt;inhoud&lt;/FieldDocProp&gt;&lt;FieldEmptyDate&gt;false&lt;/FieldEmptyDate&gt;&lt;FieldDefault xsi:type=&quot;xsd:string&quot;&gt;&lt;/FieldDefault&gt;&lt;FieldFormat&gt;geen&lt;/FieldFormat&gt;&lt;FieldDataType&gt;0&lt;/FieldDataType&gt;&lt;FieldTip /&gt;&lt;FieldPrompt&gt;Subtitel&lt;/FieldPrompt&gt;&lt;FieldIndex&gt;1&lt;/FieldIndex&gt;&lt;FieldDescription&gt;Nadere omschrijving van het rapport&lt;/FieldDescription&gt;&lt;FieldName&gt;Subtitel&lt;/FieldName&gt;&lt;FieldID&gt;VV3135751A369CDF4A8F23576732B5018A&lt;/FieldID&gt;&lt;FieldXpath /&gt;&lt;FieldXpathAlternatives /&gt;&lt;FieldLinkedProp /&gt;&lt;/QuestionField&gt;&lt;QuestionField&gt;&lt;FieldMask /&gt;&lt;FieldListSettings&gt;&lt;DisplayDirection&gt;Vertical&lt;/DisplayDirection&gt;&lt;/FieldListSettings&gt;&lt;FieldValues /&gt;&lt;FieldMerge&gt;false&lt;/FieldMerge&gt;&lt;FieldParent&gt;GRB0C1A05439117145B4E286B217D20FA5&lt;/FieldParent&gt;&lt;FieldRun&gt;0&lt;/FieldRun&gt;&lt;FieldDataSource&gt;0&lt;/FieldDataSource&gt;&lt;FieldList&gt;0&lt;/FieldList&gt;&lt;FieldRequired&gt;0&lt;/FieldRequired&gt;&lt;FieldLen&gt;-1&lt;/FieldLen&gt;&lt;FieldHelp /&gt;&lt;FieldDocProp&gt;datum&lt;/FieldDocProp&gt;&lt;FieldEmptyDate&gt;false&lt;/FieldEmptyDate&gt;&lt;FieldDefault xsi:type=&quot;xsd:string&quot;&gt;&lt;/FieldDefault&gt;&lt;FieldFormat&gt;d MMMM yyyy&lt;/FieldFormat&gt;&lt;FieldDataType&gt;2&lt;/FieldDataType&gt;&lt;FieldTip /&gt;&lt;FieldPrompt&gt;Datum&lt;/FieldPrompt&gt;&lt;FieldIndex&gt;2&lt;/FieldIndex&gt;&lt;FieldDescription /&gt;&lt;FieldName&gt;Datum&lt;/FieldName&gt;&lt;FieldID&gt;VVB8DA0A633BDF674EBBABF33728BF6885&lt;/FieldID&gt;&lt;FieldXpath /&gt;&lt;FieldXpathAlternatives /&gt;&lt;FieldLinkedProp /&gt;&lt;/QuestionField&gt;&lt;QuestionField&gt;&lt;FieldMask /&gt;&lt;FieldListSettings&gt;&lt;DisplayDirection&gt;Vertical&lt;/DisplayDirection&gt;&lt;/FieldListSettings&gt;&lt;FieldValues /&gt;&lt;FieldMerge&gt;false&lt;/FieldMerge&gt;&lt;FieldParent&gt;GRB0C1A05439117145B4E286B217D20FA5&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Versie&lt;/FieldPrompt&gt;&lt;FieldIndex&gt;3&lt;/FieldIndex&gt;&lt;FieldDescription /&gt;&lt;FieldName&gt;Versie&lt;/FieldName&gt;&lt;FieldID&gt;VVED39DC3294F3114286E7C2AF00B98ACC&lt;/FieldID&gt;&lt;FieldXpath /&gt;&lt;FieldXpathAlternatives /&gt;&lt;FieldLinkedProp /&gt;&lt;/QuestionField&gt;&lt;QuestionField&gt;&lt;FieldMask /&gt;&lt;FieldListSettings&gt;&lt;DisplayDirection&gt;Vertical&lt;/DisplayDirection&gt;&lt;/FieldListSettings&gt;&lt;FieldValues /&gt;&lt;FieldMerge&gt;false&lt;/FieldMerge&gt;&lt;FieldParent&gt;GRB0C1A05439117145B4E286B217D20FA5&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Oplage&lt;/FieldPrompt&gt;&lt;FieldIndex&gt;4&lt;/FieldIndex&gt;&lt;FieldDescription&gt;Geef hier het aantal exemplaren op, dat van dit rapport gedrukt wordt&lt;/FieldDescription&gt;&lt;FieldName&gt;Oplage&lt;/FieldName&gt;&lt;FieldID&gt;VVA1C29AE840C008479B11EFFF0DF2AEB2&lt;/FieldID&gt;&lt;FieldXpath /&gt;&lt;FieldXpathAlternatives /&gt;&lt;FieldLinkedProp /&gt;&lt;/QuestionField&gt;&lt;QuestionField&gt;&lt;FieldMask /&gt;&lt;FieldListSettings&gt;&lt;DisplayDirection&gt;Vertical&lt;/DisplayDirection&gt;&lt;/FieldListSettings&gt;&lt;FieldValues /&gt;&lt;FieldMerge&gt;false&lt;/FieldMerge&gt;&lt;FieldParent&gt;GRB0C1A05439117145B4E286B217D20FA5&lt;/FieldParent&gt;&lt;FieldRun&gt;0&lt;/FieldRun&gt;&lt;FieldDataSource&gt;3&lt;/FieldDataSource&gt;&lt;FieldList&gt;0&lt;/FieldList&gt;&lt;FieldRequired&gt;0&lt;/FieldRequired&gt;&lt;FieldLen&gt;-1&lt;/FieldLen&gt;&lt;FieldHelp /&gt;&lt;FieldDocProp&gt;KNM_LST_pros&lt;/FieldDocProp&gt;&lt;FieldEmptyDate&gt;false&lt;/FieldEmptyDate&gt;&lt;FieldDefault xsi:type=&quot;xsd:string&quot;&gt;Provider=Microsoft.ACE.OLEDB.12.0;Data Source=x:\Bestandsuitwisseling\prosa.xlsx;Extended Properties=&quot;Excel 8.0;HDR=Yes;IMEX=1&quot;;Persist Security Info=False@PROSA~PROSA~Projectnummer, `Omschrijving subproject`~~Projectnummer&lt;/FieldDefault&gt;&lt;FieldFormat&gt;geen&lt;/FieldFormat&gt;&lt;FieldDataType&gt;0&lt;/FieldDataType&gt;&lt;FieldTip /&gt;&lt;FieldPrompt /&gt;&lt;FieldIndex&gt;6&lt;/FieldIndex&gt;&lt;FieldDescription /&gt;&lt;FieldName&gt;PROSA&lt;/FieldName&gt;&lt;FieldID&gt;VVBB87931F5D144E4EB537328DAA02F169&lt;/FieldID&gt;&lt;FieldXpath /&gt;&lt;FieldXpathAlternatives /&gt;&lt;FieldLinkedProp /&gt;&lt;/QuestionField&gt;&lt;/GroupFields&gt;&lt;IsRepeatingGroup&gt;false&lt;/IsRepeatingGroup&gt;&lt;/QuestionGroup&gt;&lt;/ArrayOfQuestionGroup&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gt;_x000d__x000a_    &lt;FIELD&gt;_x000d__x000a_      &lt;ID&gt;VVED39DC3294F3114286E7C2AF00B98ACC&lt;/ID&gt;_x000d__x000a_      &lt;PROMPT&gt;_x000d__x000a_        &lt;NLNL&gt;Versie&lt;/NLNL&gt;_x000d__x000a_        &lt;NLBE /&gt;_x000d__x000a_        &lt;FRFR /&gt;_x000d__x000a_        &lt;FRBE /&gt;_x000d__x000a_        &lt;ENUS&gt;Versie&lt;/ENUS&gt;_x000d__x000a_        &lt;DEDE&gt;Versie&lt;/DEDE&gt;_x000d__x000a_        &lt;DADK /&gt;_x000d__x000a_        &lt;PLPL /&gt;_x000d__x000a_        &lt;SVSE /&gt;_x000d__x000a_        &lt;EN&gt;Versie&lt;/EN&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A1C29AE840C008479B11EFFF0DF2AEB2&lt;/ID&gt;_x000d__x000a_      &lt;PROMPT&gt;_x000d__x000a_        &lt;NLNL&gt;Oplage&lt;/NLNL&gt;_x000d__x000a_        &lt;NLBE /&gt;_x000d__x000a_        &lt;FRFR /&gt;_x000d__x000a_        &lt;FRBE /&gt;_x000d__x000a_        &lt;ENUS&gt;Oplage&lt;/ENUS&gt;_x000d__x000a_        &lt;DEDE&gt;Oplage&lt;/DEDE&gt;_x000d__x000a_        &lt;DADK /&gt;_x000d__x000a_        &lt;PLPL /&gt;_x000d__x000a_        &lt;SVSE /&gt;_x000d__x000a_        &lt;EN&gt;Oplage&lt;/EN&gt;_x000d__x000a_      &lt;/PROMPT&gt;_x000d__x000a_      &lt;FIELDDESC&gt;_x000d__x000a_        &lt;NLNL&gt;Geef hier het aantal exemplaren op, dat van dit rapport gedrukt wordt&lt;/NLNL&gt;_x000d__x000a_        &lt;NLBE /&gt;_x000d__x000a_        &lt;FRFR /&gt;_x000d__x000a_        &lt;FRBE /&gt;_x000d__x000a_        &lt;ENUS&gt;Geef hier het aantal exemplaren op, dat van dit rapport gedrukt wordt&lt;/ENUS&gt;_x000d__x000a_        &lt;DEDE&gt;Geef hier het aantal exemplaren op, dat van dit rapport gedrukt wordt&lt;/DEDE&gt;_x000d__x000a_        &lt;DADK /&gt;_x000d__x000a_        &lt;PLPL /&gt;_x000d__x000a_        &lt;SVSE /&gt;_x000d__x000a_        &lt;EN&gt;Geef hier het aantal exemplaren op, dat van dit rapport gedrukt wordt&lt;/EN&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D48040F2672FE043A87ABAC859586EBD&lt;/ID&gt;_x000d__x000a_      &lt;PROMPT&gt;_x000d__x000a_        &lt;NLNL&gt;Projectnummer&lt;/NLNL&gt;_x000d__x000a_        &lt;NLBE /&gt;_x000d__x000a_        &lt;FRFR /&gt;_x000d__x000a_        &lt;FRBE /&gt;_x000d__x000a_        &lt;ENUS&gt;Projectnummer&lt;/ENUS&gt;_x000d__x000a_        &lt;DEDE&gt;Projectnummer&lt;/DEDE&gt;_x000d__x000a_        &lt;DADK /&gt;_x000d__x000a_        &lt;PLPL /&gt;_x000d__x000a_        &lt;SVSE /&gt;_x000d__x000a_        &lt;EN&gt;Projectnummer&lt;/EN&gt;_x000d__x000a_      &lt;/PROMPT&gt;_x000d__x000a_      &lt;FIELDDESC&gt;_x000d__x000a_        &lt;NLNL&gt;selecteer -indien van toepassing- het EPM-projectnummer&lt;/NLNL&gt;_x000d__x000a_        &lt;NLBE /&gt;_x000d__x000a_        &lt;FRFR /&gt;_x000d__x000a_        &lt;FRBE /&gt;_x000d__x000a_        &lt;ENUS&gt;selecteer -indien van toepassing- het EPM-projectnummer&lt;/ENUS&gt;_x000d__x000a_        &lt;DEDE&gt;selecteer -indien van toepassing- het EPM-projectnummer&lt;/DEDE&gt;_x000d__x000a_        &lt;DADK /&gt;_x000d__x000a_        &lt;PLPL /&gt;_x000d__x000a_        &lt;SVSE /&gt;_x000d__x000a_        &lt;EN&gt;selecteer -indien van toepassing- het EPM-projectnummer&lt;/EN&gt;_x000d__x000a_      &lt;/FIELDDESC&gt;_x000d__x000a_      &lt;TIP&gt;_x000d__x000a_        &lt;NLNL&gt;formaat: 99999&lt;/NLNL&gt;_x000d__x000a_        &lt;NLBE /&gt;_x000d__x000a_        &lt;FRFR /&gt;_x000d__x000a_        &lt;FRBE /&gt;_x000d__x000a_        &lt;ENUS&gt;formaat: 99999&lt;/ENUS&gt;_x000d__x000a_        &lt;DEDE&gt;formaat: 99999&lt;/DEDE&gt;_x000d__x000a_        &lt;DADK /&gt;_x000d__x000a_        &lt;PLPL /&gt;_x000d__x000a_        &lt;SVSE /&gt;_x000d__x000a_        &lt;EN&gt;formaat: 99999&lt;/EN&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BB87931F5D144E4EB537328DAA02F169&lt;/ID&gt;_x000d__x000a_      &lt;PROMPT&gt;_x000d__x000a_        &lt;NLNL&gt;PROSA numme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S&gt;_x000d__x000a_  &lt;FORMS /&gt;_x000d__x000a_  &lt;VALUES /&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6501"/>
  </w:docVars>
  <w:rsids>
    <w:rsidRoot w:val="00307D0A"/>
    <w:rsid w:val="000138DB"/>
    <w:rsid w:val="00014ACF"/>
    <w:rsid w:val="00027FC8"/>
    <w:rsid w:val="0004389D"/>
    <w:rsid w:val="000441F1"/>
    <w:rsid w:val="0005216F"/>
    <w:rsid w:val="000639FC"/>
    <w:rsid w:val="00064FF4"/>
    <w:rsid w:val="000770FC"/>
    <w:rsid w:val="000861A6"/>
    <w:rsid w:val="000B65B3"/>
    <w:rsid w:val="000C2B01"/>
    <w:rsid w:val="000C4380"/>
    <w:rsid w:val="000D7E64"/>
    <w:rsid w:val="000E25AA"/>
    <w:rsid w:val="0011180B"/>
    <w:rsid w:val="00114CE2"/>
    <w:rsid w:val="001348B6"/>
    <w:rsid w:val="001447CE"/>
    <w:rsid w:val="00150423"/>
    <w:rsid w:val="0015448D"/>
    <w:rsid w:val="001549D9"/>
    <w:rsid w:val="00157CDC"/>
    <w:rsid w:val="001619C8"/>
    <w:rsid w:val="00164339"/>
    <w:rsid w:val="00173F40"/>
    <w:rsid w:val="0018640E"/>
    <w:rsid w:val="00187E93"/>
    <w:rsid w:val="00191806"/>
    <w:rsid w:val="00194297"/>
    <w:rsid w:val="00194714"/>
    <w:rsid w:val="00195B63"/>
    <w:rsid w:val="001A043D"/>
    <w:rsid w:val="001C50FE"/>
    <w:rsid w:val="001D3B42"/>
    <w:rsid w:val="001F2373"/>
    <w:rsid w:val="00215E74"/>
    <w:rsid w:val="00252306"/>
    <w:rsid w:val="002526B8"/>
    <w:rsid w:val="00252DF8"/>
    <w:rsid w:val="00257F2E"/>
    <w:rsid w:val="00293D82"/>
    <w:rsid w:val="00296CA7"/>
    <w:rsid w:val="002B3F1D"/>
    <w:rsid w:val="002B6F59"/>
    <w:rsid w:val="002C33B3"/>
    <w:rsid w:val="002C6FF5"/>
    <w:rsid w:val="002E154A"/>
    <w:rsid w:val="002F5B5E"/>
    <w:rsid w:val="002F6D92"/>
    <w:rsid w:val="00307D0A"/>
    <w:rsid w:val="00310A19"/>
    <w:rsid w:val="00310FD6"/>
    <w:rsid w:val="00313A5F"/>
    <w:rsid w:val="003430A7"/>
    <w:rsid w:val="00357E79"/>
    <w:rsid w:val="0037316A"/>
    <w:rsid w:val="003766C4"/>
    <w:rsid w:val="00380272"/>
    <w:rsid w:val="003A4D4F"/>
    <w:rsid w:val="003A5759"/>
    <w:rsid w:val="003D754B"/>
    <w:rsid w:val="003D798B"/>
    <w:rsid w:val="003E2B34"/>
    <w:rsid w:val="003F7FAF"/>
    <w:rsid w:val="00401646"/>
    <w:rsid w:val="0040308A"/>
    <w:rsid w:val="004120F5"/>
    <w:rsid w:val="00415F7F"/>
    <w:rsid w:val="004526BA"/>
    <w:rsid w:val="00453714"/>
    <w:rsid w:val="0045701E"/>
    <w:rsid w:val="00461EE5"/>
    <w:rsid w:val="00485CA7"/>
    <w:rsid w:val="004919CF"/>
    <w:rsid w:val="004B2669"/>
    <w:rsid w:val="0050632F"/>
    <w:rsid w:val="005206E8"/>
    <w:rsid w:val="005259EB"/>
    <w:rsid w:val="00525CBB"/>
    <w:rsid w:val="00533378"/>
    <w:rsid w:val="005473FD"/>
    <w:rsid w:val="00557283"/>
    <w:rsid w:val="0057190C"/>
    <w:rsid w:val="00572E57"/>
    <w:rsid w:val="005824EA"/>
    <w:rsid w:val="00587E92"/>
    <w:rsid w:val="00591D50"/>
    <w:rsid w:val="005A2783"/>
    <w:rsid w:val="005C484C"/>
    <w:rsid w:val="005E27DB"/>
    <w:rsid w:val="005F44E7"/>
    <w:rsid w:val="005F4D91"/>
    <w:rsid w:val="006073B2"/>
    <w:rsid w:val="0060799A"/>
    <w:rsid w:val="00607F9B"/>
    <w:rsid w:val="006144B1"/>
    <w:rsid w:val="0064193E"/>
    <w:rsid w:val="00653952"/>
    <w:rsid w:val="0065518F"/>
    <w:rsid w:val="006576E2"/>
    <w:rsid w:val="00663CE4"/>
    <w:rsid w:val="00682A8B"/>
    <w:rsid w:val="00690DA5"/>
    <w:rsid w:val="006A0668"/>
    <w:rsid w:val="006B39A3"/>
    <w:rsid w:val="006D0C9C"/>
    <w:rsid w:val="006D5C9D"/>
    <w:rsid w:val="0074094C"/>
    <w:rsid w:val="00746BD1"/>
    <w:rsid w:val="00771775"/>
    <w:rsid w:val="007A7780"/>
    <w:rsid w:val="007B4864"/>
    <w:rsid w:val="007C65B1"/>
    <w:rsid w:val="007E47EB"/>
    <w:rsid w:val="007E6746"/>
    <w:rsid w:val="007F5655"/>
    <w:rsid w:val="008014E8"/>
    <w:rsid w:val="00802636"/>
    <w:rsid w:val="008129F0"/>
    <w:rsid w:val="008144FF"/>
    <w:rsid w:val="00816F5B"/>
    <w:rsid w:val="008526D1"/>
    <w:rsid w:val="0086278B"/>
    <w:rsid w:val="008B0403"/>
    <w:rsid w:val="008C5970"/>
    <w:rsid w:val="008E32E2"/>
    <w:rsid w:val="008E6CB7"/>
    <w:rsid w:val="00900563"/>
    <w:rsid w:val="00905CA1"/>
    <w:rsid w:val="00921F2D"/>
    <w:rsid w:val="009432A8"/>
    <w:rsid w:val="009577D1"/>
    <w:rsid w:val="0097729A"/>
    <w:rsid w:val="00982493"/>
    <w:rsid w:val="009A0455"/>
    <w:rsid w:val="009D5429"/>
    <w:rsid w:val="009D6E1D"/>
    <w:rsid w:val="009E05FE"/>
    <w:rsid w:val="009E49EB"/>
    <w:rsid w:val="009F0F64"/>
    <w:rsid w:val="00A059A5"/>
    <w:rsid w:val="00A2313C"/>
    <w:rsid w:val="00A35FDD"/>
    <w:rsid w:val="00A4108E"/>
    <w:rsid w:val="00A500BE"/>
    <w:rsid w:val="00A57964"/>
    <w:rsid w:val="00A62948"/>
    <w:rsid w:val="00A63EFD"/>
    <w:rsid w:val="00A809CB"/>
    <w:rsid w:val="00A9615B"/>
    <w:rsid w:val="00AB6350"/>
    <w:rsid w:val="00AB6F80"/>
    <w:rsid w:val="00AE2E1C"/>
    <w:rsid w:val="00AE72A7"/>
    <w:rsid w:val="00B103EA"/>
    <w:rsid w:val="00B11752"/>
    <w:rsid w:val="00B23EC3"/>
    <w:rsid w:val="00B3026D"/>
    <w:rsid w:val="00B42B08"/>
    <w:rsid w:val="00B5666C"/>
    <w:rsid w:val="00B6533C"/>
    <w:rsid w:val="00B6553E"/>
    <w:rsid w:val="00B67A05"/>
    <w:rsid w:val="00BA6438"/>
    <w:rsid w:val="00BB3F5F"/>
    <w:rsid w:val="00BD12F2"/>
    <w:rsid w:val="00BD144D"/>
    <w:rsid w:val="00BD1AA8"/>
    <w:rsid w:val="00BD63D0"/>
    <w:rsid w:val="00BE0ECE"/>
    <w:rsid w:val="00C01BD2"/>
    <w:rsid w:val="00C04006"/>
    <w:rsid w:val="00C05FEE"/>
    <w:rsid w:val="00C13DF0"/>
    <w:rsid w:val="00C17421"/>
    <w:rsid w:val="00C24CA4"/>
    <w:rsid w:val="00C833E5"/>
    <w:rsid w:val="00CA0E35"/>
    <w:rsid w:val="00CA16FE"/>
    <w:rsid w:val="00CA189E"/>
    <w:rsid w:val="00CB6605"/>
    <w:rsid w:val="00CD322C"/>
    <w:rsid w:val="00CF46C6"/>
    <w:rsid w:val="00D0457D"/>
    <w:rsid w:val="00D500FD"/>
    <w:rsid w:val="00D75999"/>
    <w:rsid w:val="00D804FB"/>
    <w:rsid w:val="00DA0A80"/>
    <w:rsid w:val="00DA2273"/>
    <w:rsid w:val="00DB0C67"/>
    <w:rsid w:val="00E26A9E"/>
    <w:rsid w:val="00E34C5D"/>
    <w:rsid w:val="00E42F24"/>
    <w:rsid w:val="00E64938"/>
    <w:rsid w:val="00E6558C"/>
    <w:rsid w:val="00E770C5"/>
    <w:rsid w:val="00E8354A"/>
    <w:rsid w:val="00E8481A"/>
    <w:rsid w:val="00EA6095"/>
    <w:rsid w:val="00ED4BB8"/>
    <w:rsid w:val="00EE079B"/>
    <w:rsid w:val="00EE5629"/>
    <w:rsid w:val="00EF51D0"/>
    <w:rsid w:val="00F011F3"/>
    <w:rsid w:val="00F105D8"/>
    <w:rsid w:val="00F17342"/>
    <w:rsid w:val="00F26EEE"/>
    <w:rsid w:val="00F30AB3"/>
    <w:rsid w:val="00F700FF"/>
    <w:rsid w:val="00F75D51"/>
    <w:rsid w:val="00FB2658"/>
    <w:rsid w:val="00FC0239"/>
    <w:rsid w:val="00FC1AB7"/>
    <w:rsid w:val="00FC42E8"/>
    <w:rsid w:val="00FC667B"/>
    <w:rsid w:val="00FC7A19"/>
    <w:rsid w:val="00FD10E0"/>
    <w:rsid w:val="00FE0860"/>
    <w:rsid w:val="00FF51A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639B7BE2"/>
  <w15:docId w15:val="{59C9096C-11D7-4C09-9233-7674B1B1D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iPriority="39" w:unhideWhenUsed="1"/>
    <w:lsdException w:name="toc 7" w:semiHidden="1" w:uiPriority="39"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05FEE"/>
    <w:pPr>
      <w:tabs>
        <w:tab w:val="left" w:pos="-1440"/>
        <w:tab w:val="left" w:pos="-720"/>
        <w:tab w:val="left" w:pos="0"/>
        <w:tab w:val="left" w:pos="380"/>
      </w:tabs>
    </w:pPr>
    <w:rPr>
      <w:rFonts w:ascii="Verdana" w:hAnsi="Verdana"/>
    </w:rPr>
  </w:style>
  <w:style w:type="paragraph" w:styleId="Kop1">
    <w:name w:val="heading 1"/>
    <w:basedOn w:val="Standaard"/>
    <w:next w:val="Standaard"/>
    <w:qFormat/>
    <w:rsid w:val="0086278B"/>
    <w:pPr>
      <w:keepNext/>
      <w:keepLines/>
      <w:pageBreakBefore/>
      <w:numPr>
        <w:numId w:val="1"/>
      </w:numPr>
      <w:suppressLineNumbers/>
      <w:suppressAutoHyphens/>
      <w:spacing w:after="360"/>
      <w:jc w:val="both"/>
      <w:outlineLvl w:val="0"/>
    </w:pPr>
    <w:rPr>
      <w:b/>
      <w:kern w:val="28"/>
    </w:rPr>
  </w:style>
  <w:style w:type="paragraph" w:styleId="Kop2">
    <w:name w:val="heading 2"/>
    <w:basedOn w:val="Kop1"/>
    <w:next w:val="Standaard"/>
    <w:qFormat/>
    <w:rsid w:val="0086278B"/>
    <w:pPr>
      <w:pageBreakBefore w:val="0"/>
      <w:numPr>
        <w:ilvl w:val="1"/>
      </w:numPr>
      <w:spacing w:before="240" w:after="120"/>
      <w:outlineLvl w:val="1"/>
    </w:pPr>
  </w:style>
  <w:style w:type="paragraph" w:styleId="Kop3">
    <w:name w:val="heading 3"/>
    <w:basedOn w:val="Kop2"/>
    <w:next w:val="Standaard"/>
    <w:qFormat/>
    <w:rsid w:val="0086278B"/>
    <w:pPr>
      <w:numPr>
        <w:ilvl w:val="2"/>
      </w:numPr>
      <w:outlineLvl w:val="2"/>
    </w:pPr>
    <w:rPr>
      <w:b w:val="0"/>
      <w:spacing w:val="-2"/>
    </w:rPr>
  </w:style>
  <w:style w:type="paragraph" w:styleId="Kop4">
    <w:name w:val="heading 4"/>
    <w:basedOn w:val="Kop3"/>
    <w:next w:val="Standaard"/>
    <w:qFormat/>
    <w:rsid w:val="0086278B"/>
    <w:pPr>
      <w:numPr>
        <w:ilvl w:val="3"/>
      </w:numPr>
      <w:outlineLvl w:val="3"/>
    </w:pPr>
    <w:rPr>
      <w:i/>
    </w:rPr>
  </w:style>
  <w:style w:type="paragraph" w:styleId="Kop5">
    <w:name w:val="heading 5"/>
    <w:basedOn w:val="Standaard"/>
    <w:next w:val="Standaard"/>
    <w:qFormat/>
    <w:rsid w:val="0086278B"/>
    <w:pPr>
      <w:numPr>
        <w:ilvl w:val="4"/>
        <w:numId w:val="1"/>
      </w:numPr>
      <w:spacing w:before="240" w:after="60"/>
      <w:jc w:val="both"/>
      <w:outlineLvl w:val="4"/>
    </w:pPr>
    <w:rPr>
      <w:rFonts w:ascii="Arial" w:hAnsi="Arial"/>
    </w:rPr>
  </w:style>
  <w:style w:type="paragraph" w:styleId="Kop6">
    <w:name w:val="heading 6"/>
    <w:basedOn w:val="Kop1"/>
    <w:next w:val="Standaard"/>
    <w:qFormat/>
    <w:rsid w:val="0086278B"/>
    <w:pPr>
      <w:numPr>
        <w:ilvl w:val="5"/>
      </w:numPr>
      <w:outlineLvl w:val="5"/>
    </w:pPr>
  </w:style>
  <w:style w:type="paragraph" w:styleId="Kop7">
    <w:name w:val="heading 7"/>
    <w:basedOn w:val="Kop1"/>
    <w:next w:val="Standaard"/>
    <w:qFormat/>
    <w:rsid w:val="0086278B"/>
    <w:pPr>
      <w:numPr>
        <w:ilvl w:val="6"/>
      </w:numPr>
      <w:outlineLvl w:val="6"/>
    </w:pPr>
  </w:style>
  <w:style w:type="paragraph" w:styleId="Kop8">
    <w:name w:val="heading 8"/>
    <w:basedOn w:val="Standaard"/>
    <w:next w:val="Standaard"/>
    <w:qFormat/>
    <w:rsid w:val="0086278B"/>
    <w:pPr>
      <w:numPr>
        <w:ilvl w:val="7"/>
        <w:numId w:val="1"/>
      </w:numPr>
      <w:spacing w:before="240" w:after="60"/>
      <w:jc w:val="both"/>
      <w:outlineLvl w:val="7"/>
    </w:pPr>
    <w:rPr>
      <w:rFonts w:ascii="Arial" w:hAnsi="Arial"/>
      <w:i/>
    </w:rPr>
  </w:style>
  <w:style w:type="paragraph" w:styleId="Kop9">
    <w:name w:val="heading 9"/>
    <w:basedOn w:val="Standaard"/>
    <w:next w:val="Standaard"/>
    <w:qFormat/>
    <w:rsid w:val="0086278B"/>
    <w:pPr>
      <w:numPr>
        <w:ilvl w:val="8"/>
        <w:numId w:val="1"/>
      </w:numPr>
      <w:spacing w:before="240" w:after="60"/>
      <w:jc w:val="both"/>
      <w:outlineLvl w:val="8"/>
    </w:pPr>
    <w:rPr>
      <w:rFonts w:ascii="Arial" w:hAnsi="Arial"/>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C05FEE"/>
    <w:pPr>
      <w:tabs>
        <w:tab w:val="center" w:pos="4536"/>
        <w:tab w:val="right" w:pos="9072"/>
      </w:tabs>
    </w:pPr>
    <w:rPr>
      <w:sz w:val="18"/>
    </w:rPr>
  </w:style>
  <w:style w:type="paragraph" w:styleId="Voettekst">
    <w:name w:val="footer"/>
    <w:basedOn w:val="Standaard"/>
    <w:rsid w:val="00C05FEE"/>
    <w:pPr>
      <w:tabs>
        <w:tab w:val="clear" w:pos="-1440"/>
        <w:tab w:val="clear" w:pos="-720"/>
        <w:tab w:val="clear" w:pos="0"/>
        <w:tab w:val="clear" w:pos="380"/>
        <w:tab w:val="center" w:pos="4536"/>
        <w:tab w:val="right" w:pos="9072"/>
      </w:tabs>
    </w:pPr>
  </w:style>
  <w:style w:type="paragraph" w:customStyle="1" w:styleId="StandaardTitel">
    <w:name w:val="Standaard Titel"/>
    <w:basedOn w:val="Standaard"/>
    <w:next w:val="StandaardSubtitel"/>
    <w:rsid w:val="0086278B"/>
    <w:pPr>
      <w:jc w:val="center"/>
    </w:pPr>
    <w:rPr>
      <w:b/>
      <w:sz w:val="36"/>
    </w:rPr>
  </w:style>
  <w:style w:type="paragraph" w:customStyle="1" w:styleId="StandaardSubtitel">
    <w:name w:val="Standaard Subtitel"/>
    <w:basedOn w:val="StandaardTitel"/>
    <w:next w:val="Standaard"/>
    <w:rsid w:val="0086278B"/>
  </w:style>
  <w:style w:type="paragraph" w:customStyle="1" w:styleId="VoettekstEerste">
    <w:name w:val="Voettekst Eerste"/>
    <w:basedOn w:val="Standaard"/>
    <w:rsid w:val="0086278B"/>
    <w:pPr>
      <w:tabs>
        <w:tab w:val="left" w:pos="6804"/>
      </w:tabs>
      <w:ind w:left="1134"/>
    </w:pPr>
    <w:rPr>
      <w:rFonts w:ascii="Arial" w:hAnsi="Arial"/>
      <w:sz w:val="14"/>
    </w:rPr>
  </w:style>
  <w:style w:type="paragraph" w:styleId="Inhopg2">
    <w:name w:val="toc 2"/>
    <w:basedOn w:val="Standaard"/>
    <w:next w:val="Standaard"/>
    <w:uiPriority w:val="39"/>
    <w:rsid w:val="0086278B"/>
    <w:pPr>
      <w:tabs>
        <w:tab w:val="right" w:leader="dot" w:pos="9071"/>
      </w:tabs>
      <w:ind w:left="200"/>
      <w:jc w:val="both"/>
    </w:pPr>
  </w:style>
  <w:style w:type="paragraph" w:styleId="Inhopg1">
    <w:name w:val="toc 1"/>
    <w:basedOn w:val="Standaard"/>
    <w:next w:val="Standaard"/>
    <w:uiPriority w:val="39"/>
    <w:rsid w:val="0086278B"/>
    <w:pPr>
      <w:tabs>
        <w:tab w:val="right" w:leader="dot" w:pos="9071"/>
      </w:tabs>
      <w:spacing w:before="120"/>
      <w:jc w:val="both"/>
    </w:pPr>
  </w:style>
  <w:style w:type="paragraph" w:styleId="Inhopg3">
    <w:name w:val="toc 3"/>
    <w:basedOn w:val="Standaard"/>
    <w:next w:val="Standaard"/>
    <w:uiPriority w:val="39"/>
    <w:rsid w:val="0086278B"/>
    <w:pPr>
      <w:tabs>
        <w:tab w:val="right" w:leader="dot" w:pos="9071"/>
      </w:tabs>
      <w:ind w:left="400"/>
      <w:jc w:val="both"/>
    </w:pPr>
  </w:style>
  <w:style w:type="paragraph" w:styleId="Inhopg6">
    <w:name w:val="toc 6"/>
    <w:basedOn w:val="Inhopg1"/>
    <w:next w:val="Standaard"/>
    <w:uiPriority w:val="39"/>
    <w:rsid w:val="0086278B"/>
  </w:style>
  <w:style w:type="paragraph" w:styleId="Inhopg7">
    <w:name w:val="toc 7"/>
    <w:basedOn w:val="Inhopg1"/>
    <w:next w:val="Standaard"/>
    <w:uiPriority w:val="39"/>
    <w:rsid w:val="0086278B"/>
  </w:style>
  <w:style w:type="paragraph" w:customStyle="1" w:styleId="KopZonder">
    <w:name w:val="Kop Zonder"/>
    <w:basedOn w:val="Kop6"/>
    <w:next w:val="Standaard"/>
    <w:rsid w:val="0086278B"/>
    <w:pPr>
      <w:outlineLvl w:val="9"/>
    </w:pPr>
  </w:style>
  <w:style w:type="paragraph" w:customStyle="1" w:styleId="BriefGegevens">
    <w:name w:val="BriefGegevens"/>
    <w:basedOn w:val="Standaard"/>
    <w:rsid w:val="00C05FEE"/>
    <w:pPr>
      <w:spacing w:line="200" w:lineRule="exact"/>
      <w:ind w:left="1503" w:hanging="1503"/>
    </w:pPr>
  </w:style>
  <w:style w:type="character" w:customStyle="1" w:styleId="BriefGegevensVariabel">
    <w:name w:val="BriefGegevensVariabel"/>
    <w:basedOn w:val="Standaardalinea-lettertype"/>
    <w:rsid w:val="00C05FEE"/>
    <w:rPr>
      <w:rFonts w:ascii="Verdana" w:hAnsi="Verdana"/>
      <w:sz w:val="20"/>
    </w:rPr>
  </w:style>
  <w:style w:type="character" w:customStyle="1" w:styleId="BriefGegevensVast">
    <w:name w:val="BriefGegevensVast"/>
    <w:rsid w:val="00C05FEE"/>
    <w:rPr>
      <w:rFonts w:ascii="Arial" w:hAnsi="Arial"/>
      <w:sz w:val="14"/>
    </w:rPr>
  </w:style>
  <w:style w:type="character" w:styleId="Paginanummer">
    <w:name w:val="page number"/>
    <w:basedOn w:val="Standaardalinea-lettertype"/>
    <w:rsid w:val="00C05FEE"/>
  </w:style>
  <w:style w:type="paragraph" w:customStyle="1" w:styleId="StandaardMinuut">
    <w:name w:val="StandaardMinuut"/>
    <w:basedOn w:val="Koptekst"/>
    <w:rsid w:val="00C05FEE"/>
    <w:pPr>
      <w:tabs>
        <w:tab w:val="clear" w:pos="0"/>
        <w:tab w:val="clear" w:pos="380"/>
        <w:tab w:val="clear" w:pos="4536"/>
        <w:tab w:val="clear" w:pos="9072"/>
      </w:tabs>
      <w:ind w:left="5812"/>
    </w:pPr>
  </w:style>
  <w:style w:type="table" w:styleId="Tabelraster">
    <w:name w:val="Table Grid"/>
    <w:basedOn w:val="Standaardtabel"/>
    <w:rsid w:val="00C05FEE"/>
    <w:pPr>
      <w:tabs>
        <w:tab w:val="left" w:pos="-1440"/>
        <w:tab w:val="left" w:pos="-720"/>
        <w:tab w:val="left" w:pos="0"/>
        <w:tab w:val="left" w:pos="380"/>
      </w:tabs>
    </w:pPr>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rsid w:val="007C65B1"/>
    <w:rPr>
      <w:rFonts w:ascii="Tahoma" w:hAnsi="Tahoma" w:cs="Tahoma"/>
      <w:sz w:val="16"/>
      <w:szCs w:val="16"/>
    </w:rPr>
  </w:style>
  <w:style w:type="character" w:customStyle="1" w:styleId="BallontekstChar">
    <w:name w:val="Ballontekst Char"/>
    <w:basedOn w:val="Standaardalinea-lettertype"/>
    <w:link w:val="Ballontekst"/>
    <w:rsid w:val="007C65B1"/>
    <w:rPr>
      <w:rFonts w:ascii="Tahoma" w:hAnsi="Tahoma" w:cs="Tahoma"/>
      <w:sz w:val="16"/>
      <w:szCs w:val="16"/>
      <w:lang w:val="nl"/>
    </w:rPr>
  </w:style>
  <w:style w:type="paragraph" w:styleId="Lijstalinea">
    <w:name w:val="List Paragraph"/>
    <w:basedOn w:val="Standaard"/>
    <w:uiPriority w:val="34"/>
    <w:qFormat/>
    <w:rsid w:val="00591D50"/>
    <w:pPr>
      <w:ind w:left="720"/>
      <w:contextualSpacing/>
    </w:pPr>
  </w:style>
  <w:style w:type="paragraph" w:styleId="Normaalweb">
    <w:name w:val="Normal (Web)"/>
    <w:basedOn w:val="Standaard"/>
    <w:link w:val="NormaalwebChar"/>
    <w:rsid w:val="008014E8"/>
    <w:pPr>
      <w:tabs>
        <w:tab w:val="clear" w:pos="-1440"/>
        <w:tab w:val="clear" w:pos="-720"/>
        <w:tab w:val="clear" w:pos="0"/>
        <w:tab w:val="clear" w:pos="380"/>
      </w:tabs>
      <w:spacing w:before="100" w:beforeAutospacing="1" w:after="100" w:afterAutospacing="1"/>
    </w:pPr>
    <w:rPr>
      <w:rFonts w:ascii="Times New Roman" w:hAnsi="Times New Roman"/>
      <w:sz w:val="24"/>
      <w:szCs w:val="24"/>
    </w:rPr>
  </w:style>
  <w:style w:type="character" w:customStyle="1" w:styleId="NormaalwebChar">
    <w:name w:val="Normaal (web) Char"/>
    <w:link w:val="Normaalweb"/>
    <w:rsid w:val="008014E8"/>
    <w:rPr>
      <w:sz w:val="24"/>
      <w:szCs w:val="24"/>
    </w:rPr>
  </w:style>
  <w:style w:type="character" w:styleId="Verwijzingopmerking">
    <w:name w:val="annotation reference"/>
    <w:basedOn w:val="Standaardalinea-lettertype"/>
    <w:rsid w:val="00A809CB"/>
    <w:rPr>
      <w:sz w:val="16"/>
      <w:szCs w:val="16"/>
    </w:rPr>
  </w:style>
  <w:style w:type="paragraph" w:styleId="Tekstopmerking">
    <w:name w:val="annotation text"/>
    <w:basedOn w:val="Standaard"/>
    <w:link w:val="TekstopmerkingChar"/>
    <w:rsid w:val="00A809CB"/>
  </w:style>
  <w:style w:type="character" w:customStyle="1" w:styleId="TekstopmerkingChar">
    <w:name w:val="Tekst opmerking Char"/>
    <w:basedOn w:val="Standaardalinea-lettertype"/>
    <w:link w:val="Tekstopmerking"/>
    <w:rsid w:val="00A809CB"/>
    <w:rPr>
      <w:rFonts w:ascii="Verdana" w:hAnsi="Verdana"/>
    </w:rPr>
  </w:style>
  <w:style w:type="paragraph" w:styleId="Onderwerpvanopmerking">
    <w:name w:val="annotation subject"/>
    <w:basedOn w:val="Tekstopmerking"/>
    <w:next w:val="Tekstopmerking"/>
    <w:link w:val="OnderwerpvanopmerkingChar"/>
    <w:rsid w:val="00A809CB"/>
    <w:rPr>
      <w:b/>
      <w:bCs/>
    </w:rPr>
  </w:style>
  <w:style w:type="character" w:customStyle="1" w:styleId="OnderwerpvanopmerkingChar">
    <w:name w:val="Onderwerp van opmerking Char"/>
    <w:basedOn w:val="TekstopmerkingChar"/>
    <w:link w:val="Onderwerpvanopmerking"/>
    <w:rsid w:val="00A809CB"/>
    <w:rPr>
      <w:rFonts w:ascii="Verdana" w:hAnsi="Verdana"/>
      <w:b/>
      <w:bCs/>
    </w:rPr>
  </w:style>
  <w:style w:type="paragraph" w:customStyle="1" w:styleId="Default">
    <w:name w:val="Default"/>
    <w:rsid w:val="00746BD1"/>
    <w:pPr>
      <w:autoSpaceDE w:val="0"/>
      <w:autoSpaceDN w:val="0"/>
      <w:adjustRightInd w:val="0"/>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thomas\Downloads\Leidraad-Marktconsultatie-vervanging-inProces-0.2.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31E139-0455-4B04-9B6D-CB0EAEB6DE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Leidraad-Marktconsultatie-vervanging-inProces-0.2.dotx</Template>
  <TotalTime>9</TotalTime>
  <Pages>12</Pages>
  <Words>2290</Words>
  <Characters>14757</Characters>
  <Application>Microsoft Office Word</Application>
  <DocSecurity>0</DocSecurity>
  <Lines>122</Lines>
  <Paragraphs>34</Paragraphs>
  <ScaleCrop>false</ScaleCrop>
  <HeadingPairs>
    <vt:vector size="2" baseType="variant">
      <vt:variant>
        <vt:lpstr>Titel</vt:lpstr>
      </vt:variant>
      <vt:variant>
        <vt:i4>1</vt:i4>
      </vt:variant>
    </vt:vector>
  </HeadingPairs>
  <TitlesOfParts>
    <vt:vector size="1" baseType="lpstr">
      <vt:lpstr/>
    </vt:vector>
  </TitlesOfParts>
  <Company>Hoogheemraadschap van Rijnland</Company>
  <LinksUpToDate>false</LinksUpToDate>
  <CharactersWithSpaces>17013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Thomas, Pieter</dc:creator>
  <cp:lastModifiedBy>Jacobs-Steenkist, Jacqueline</cp:lastModifiedBy>
  <cp:revision>3</cp:revision>
  <dcterms:created xsi:type="dcterms:W3CDTF">2022-05-13T12:18:00Z</dcterms:created>
  <dcterms:modified xsi:type="dcterms:W3CDTF">2022-05-16T13:10:00Z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ileDescription">
    <vt:lpwstr/>
  </property>
</Properties>
</file>