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1A81" w14:textId="60E305E8" w:rsidR="00A64F68" w:rsidRDefault="009D709A" w:rsidP="00B26BEB">
      <w:pPr>
        <w:spacing w:line="20" w:lineRule="exact"/>
      </w:pPr>
      <w:r>
        <w:rPr>
          <w:noProof/>
          <w:lang w:eastAsia="nl-NL"/>
        </w:rPr>
        <mc:AlternateContent>
          <mc:Choice Requires="wpg">
            <w:drawing>
              <wp:anchor distT="0" distB="0" distL="114300" distR="114300" simplePos="0" relativeHeight="251658240" behindDoc="1" locked="0" layoutInCell="1" allowOverlap="1" wp14:anchorId="61FE0F91" wp14:editId="6AA821D0">
                <wp:simplePos x="0" y="0"/>
                <wp:positionH relativeFrom="page">
                  <wp:align>left</wp:align>
                </wp:positionH>
                <wp:positionV relativeFrom="page">
                  <wp:align>top</wp:align>
                </wp:positionV>
                <wp:extent cx="7560000" cy="10692000"/>
                <wp:effectExtent l="0" t="0" r="0" b="0"/>
                <wp:wrapNone/>
                <wp:docPr id="144" name="Voorblad 01"/>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47" name="Achtergrond"/>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12" name="Logo"/>
                        <wpg:cNvGrpSpPr>
                          <a:grpSpLocks noChangeAspect="1"/>
                        </wpg:cNvGrpSpPr>
                        <wpg:grpSpPr>
                          <a:xfrm>
                            <a:off x="5895975" y="10086975"/>
                            <a:ext cx="129965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pic:pic xmlns:pic="http://schemas.openxmlformats.org/drawingml/2006/picture">
                        <pic:nvPicPr>
                          <pic:cNvPr id="1" name="Huisstijlvormen"/>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9675" cy="595757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6B1D9DA1">
              <v:group id="Voorblad 01" style="position:absolute;margin-left:0;margin-top:0;width:595.3pt;height:841.9pt;z-index:-251653120;mso-position-horizontal:left;mso-position-horizontal-relative:page;mso-position-vertical:top;mso-position-vertical-relative:page;mso-width-relative:margin;mso-height-relative:margin" coordsize="75600,106920" o:spid="_x0000_s1026" w14:anchorId="391EE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&#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9v726LWlmiKIC2hEiIAZJIiIRIiIQrAQdIQAISkIAEJFwHmXcOnPDmDhOY&#10;8JnAWlW7AqS7p4ffu7o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">
                <v:rect id="Achtergrond" style="position:absolute;width:75600;height:106920;visibility:visible;mso-wrap-style:square;v-text-anchor:top" o:spid="_x0000_s1027" filled="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v:textbox inset="21.5mm,33.5mm,21.5mm,0"/>
                </v:rect>
                <v:group id="Logo" style="position:absolute;left:58959;top:100869;width:12997;height:2700" coordsize="24295,507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style="position:absolute;left:4108;top:1500;width:3135;height:3577;visibility:visible;mso-wrap-style:square;v-text-anchor:middle" coordsize="313512,357739" o:spid="_x0000_s1029" filled="f" stroked="f" strokeweight=".15581mm" path="m215100,347095r,-29105c192606,342129,160269,357739,119499,357739,44288,357739,,304507,,220032l,,98413,r,202290c98413,246303,115986,269011,152543,269011v37953,,62557,-29099,62557,-79492l215100,r98413,l313513,347095r-98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v:stroke joinstyle="miter"/>
                    <v:path arrowok="t" o:connecttype="custom" o:connectlocs="215100,347095;215100,317990;119499,357739;0,220032;0,0;98413,0;98413,202290;152543,269011;215100,189519;215100,0;313513,0;313513,347095;215100,347095" o:connectangles="0,0,0,0,0,0,0,0,0,0,0,0,0"/>
                  </v:shape>
                  <v:shape id="Vrije vorm: vorm 11" style="position:absolute;left:7571;top:1500;width:3781;height:3471;visibility:visible;mso-wrap-style:square;v-text-anchor:middle" coordsize="378186,347100" o:spid="_x0000_s1030" filled="f" stroked="f" strokeweight=".15581mm" path="m189093,219331l276261,,378186,,239710,347101r-101930,l,,101931,r87162,219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v:stroke joinstyle="miter"/>
                    <v:path arrowok="t" o:connecttype="custom" o:connectlocs="189093,219331;276261,0;378186,0;239710,347101;137780,347101;0,0;101931,0" o:connectangles="0,0,0,0,0,0,0"/>
                  </v:shape>
                  <v:shape id="Vrije vorm: vorm 12" style="position:absolute;left:15056;top:1390;width:2847;height:3577;visibility:visible;mso-wrap-style:square;v-text-anchor:middle" coordsize="284703,357739" o:spid="_x0000_s1031" filled="f" stroked="f" strokeweight=".15581mm" path="m184874,c146915,,118091,14903,98412,39743r,-29104l,10639,,357739r98412,l98412,172473v,-57485,21788,-81624,49905,-81624c174499,90849,187819,107951,188341,143380r96353,c285396,39036,246028,,184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v:stroke joinstyle="miter"/>
                    <v:path arrowok="t" o:connecttype="custom" o:connectlocs="184874,0;98412,39743;98412,10639;0,10639;0,357739;98412,357739;98412,172473;148317,90849;188341,143380;284694,143380;184874,0" o:connectangles="0,0,0,0,0,0,0,0,0,0,0"/>
                  </v:shape>
                  <v:shape id="Vrije vorm: vorm 13" style="position:absolute;left:21392;top:1390;width:2903;height:3684;visibility:visible;mso-wrap-style:square;v-text-anchor:middle" coordsize="290316,368388" o:spid="_x0000_s1032" filled="f" stroked="f" strokeweight=".15581mm"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style="position:absolute;left:11257;top:1397;width:3360;height:3677;visibility:visible;mso-wrap-style:square;v-text-anchor:middle" coordsize="336007,367681" o:spid="_x0000_s1033" filled="f" stroked="f" strokeweight=".15581mm"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style="position:absolute;left:18333;top:524;width:2722;height:4550;visibility:visible;mso-wrap-style:square;v-text-anchor:middle" coordsize="272261,454990" o:spid="_x0000_s1034" filled="f" stroked="f" strokeweight=".15581mm" path="m272041,315157r-92790,c179251,348515,163086,366268,138481,366268v-23903,,-40068,-14909,-40068,-41887l98413,182421r127219,l225632,97245r-127219,l98413,,,,,97245r,85176l,320128v,83044,52722,134862,143402,134862c219320,454990,276255,401752,272041,315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v:stroke joinstyle="miter"/>
                    <v:path arrowok="t" o:connecttype="custom" o:connectlocs="272041,315157;179251,315157;138481,366268;98413,324381;98413,182421;225632,182421;225632,97245;98413,97245;98413,0;0,0;0,97245;0,182421;0,320128;143402,454990;272041,315157" o:connectangles="0,0,0,0,0,0,0,0,0,0,0,0,0,0,0"/>
                  </v:shape>
                  <v:shape id="Vrije vorm: vorm 16" style="position:absolute;width:4613;height:4971;visibility:visible;mso-wrap-style:square;v-text-anchor:middle" coordsize="461398,497157" o:spid="_x0000_s1035" filled="f" stroked="f" strokeweight=".15581mm" path="m230699,197442l348863,,461398,,279931,300422r,196735l181462,497157r,-196735l,,110426,,230699,197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v:stroke joinstyle="miter"/>
                    <v:path arrowok="t" o:connecttype="custom" o:connectlocs="230699,197442;348863,0;461398,0;279931,300422;279931,497157;181462,497157;181462,300422;0,0;110426,0" o:connectangles="0,0,0,0,0,0,0,0,0"/>
                  </v:shape>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Huisstijlvormen" style="position:absolute;width:75596;height:59575;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">
                  <v:imagedata o:title="" r:id="rId13"/>
                  <v:path arrowok="t"/>
                </v:shape>
                <w10:wrap anchorx="page" anchory="page"/>
              </v:group>
            </w:pict>
          </mc:Fallback>
        </mc:AlternateContent>
      </w:r>
    </w:p>
    <w:tbl>
      <w:tblPr>
        <w:tblStyle w:val="Tabel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10205"/>
      </w:tblGrid>
      <w:tr w:rsidR="00A64F68" w14:paraId="7BF1A4A6" w14:textId="77777777" w:rsidTr="00FE65F5">
        <w:trPr>
          <w:trHeight w:hRule="exact" w:val="10631"/>
        </w:trPr>
        <w:tc>
          <w:tcPr>
            <w:tcW w:w="10205" w:type="dxa"/>
            <w:tcMar>
              <w:top w:w="9526" w:type="dxa"/>
              <w:bottom w:w="0" w:type="dxa"/>
            </w:tcMar>
          </w:tcPr>
          <w:p w14:paraId="4FC2B6F5" w14:textId="6B7EAB24" w:rsidR="0067258F" w:rsidRPr="0067258F" w:rsidRDefault="00E96464" w:rsidP="0067258F">
            <w:pPr>
              <w:pStyle w:val="CoverTitel"/>
            </w:pPr>
            <w:r>
              <w:t>Selectiedocument</w:t>
            </w:r>
          </w:p>
        </w:tc>
      </w:tr>
      <w:tr w:rsidR="00A64F68" w:rsidRPr="009830E1" w14:paraId="2A6C0B7D" w14:textId="77777777" w:rsidTr="00FE65F5">
        <w:tc>
          <w:tcPr>
            <w:tcW w:w="10205" w:type="dxa"/>
            <w:tcMar>
              <w:bottom w:w="198" w:type="dxa"/>
            </w:tcMar>
          </w:tcPr>
          <w:p w14:paraId="5CA2E4CA" w14:textId="607F22B7" w:rsidR="00EE59DA" w:rsidRPr="00E96464" w:rsidRDefault="001A20EA" w:rsidP="001A20EA">
            <w:pPr>
              <w:spacing w:line="276" w:lineRule="auto"/>
              <w:rPr>
                <w:rFonts w:ascii="Arial" w:hAnsi="Arial"/>
                <w:b/>
                <w:bCs/>
                <w:sz w:val="36"/>
                <w:szCs w:val="36"/>
              </w:rPr>
            </w:pPr>
            <w:r w:rsidRPr="00E96464">
              <w:rPr>
                <w:rFonts w:ascii="Arial" w:hAnsi="Arial"/>
                <w:b/>
                <w:bCs/>
                <w:sz w:val="36"/>
                <w:szCs w:val="36"/>
              </w:rPr>
              <w:t>R</w:t>
            </w:r>
            <w:r w:rsidR="00406AF3" w:rsidRPr="00E96464">
              <w:rPr>
                <w:rFonts w:ascii="Arial" w:hAnsi="Arial"/>
                <w:b/>
                <w:bCs/>
                <w:sz w:val="36"/>
                <w:szCs w:val="36"/>
              </w:rPr>
              <w:t>aamovereenkomst</w:t>
            </w:r>
            <w:r w:rsidRPr="00E96464">
              <w:rPr>
                <w:rFonts w:ascii="Arial" w:hAnsi="Arial"/>
                <w:b/>
                <w:bCs/>
                <w:sz w:val="36"/>
                <w:szCs w:val="36"/>
              </w:rPr>
              <w:t xml:space="preserve"> </w:t>
            </w:r>
            <w:r w:rsidR="00406AF3" w:rsidRPr="00E96464">
              <w:rPr>
                <w:rFonts w:ascii="Arial" w:hAnsi="Arial"/>
                <w:b/>
                <w:bCs/>
                <w:sz w:val="36"/>
                <w:szCs w:val="36"/>
              </w:rPr>
              <w:t>Architectendiensten</w:t>
            </w:r>
          </w:p>
          <w:p w14:paraId="70300AF9" w14:textId="77777777" w:rsidR="00EE59DA" w:rsidRPr="009830E1" w:rsidRDefault="00EE59DA" w:rsidP="00EE59DA">
            <w:pPr>
              <w:spacing w:line="276" w:lineRule="auto"/>
              <w:jc w:val="both"/>
              <w:rPr>
                <w:rFonts w:ascii="Arial" w:hAnsi="Arial"/>
                <w:b/>
                <w:sz w:val="20"/>
                <w:szCs w:val="20"/>
              </w:rPr>
            </w:pPr>
          </w:p>
          <w:p w14:paraId="006CF38E" w14:textId="77777777" w:rsidR="0030485B" w:rsidRDefault="0030485B" w:rsidP="00E96464">
            <w:pPr>
              <w:pStyle w:val="Colofontekst"/>
              <w:spacing w:line="276" w:lineRule="auto"/>
              <w:jc w:val="both"/>
              <w:rPr>
                <w:sz w:val="20"/>
                <w:szCs w:val="20"/>
              </w:rPr>
            </w:pPr>
          </w:p>
          <w:p w14:paraId="5CC18545" w14:textId="77777777" w:rsidR="00E96464" w:rsidRDefault="00E96464" w:rsidP="00E96464">
            <w:pPr>
              <w:pStyle w:val="Colofontekst"/>
              <w:spacing w:line="276" w:lineRule="auto"/>
              <w:jc w:val="both"/>
              <w:rPr>
                <w:sz w:val="20"/>
                <w:szCs w:val="20"/>
              </w:rPr>
            </w:pPr>
          </w:p>
          <w:p w14:paraId="57A97D88" w14:textId="77777777" w:rsidR="00E96464" w:rsidRDefault="00E96464" w:rsidP="00E96464">
            <w:pPr>
              <w:pStyle w:val="Colofontekst"/>
              <w:spacing w:line="276" w:lineRule="auto"/>
              <w:jc w:val="both"/>
              <w:rPr>
                <w:sz w:val="20"/>
                <w:szCs w:val="20"/>
              </w:rPr>
            </w:pPr>
          </w:p>
          <w:p w14:paraId="2EDFDA58" w14:textId="77777777" w:rsidR="00E96464" w:rsidRDefault="00E96464" w:rsidP="00E96464">
            <w:pPr>
              <w:pStyle w:val="Colofontekst"/>
              <w:spacing w:line="276" w:lineRule="auto"/>
              <w:jc w:val="both"/>
              <w:rPr>
                <w:sz w:val="20"/>
                <w:szCs w:val="20"/>
              </w:rPr>
            </w:pPr>
          </w:p>
          <w:p w14:paraId="6EB14A02" w14:textId="50034BA3" w:rsidR="00E96464" w:rsidRDefault="005343FD" w:rsidP="005343FD">
            <w:pPr>
              <w:pStyle w:val="Colofontekst"/>
              <w:tabs>
                <w:tab w:val="left" w:pos="6525"/>
              </w:tabs>
              <w:spacing w:line="276" w:lineRule="auto"/>
              <w:jc w:val="both"/>
              <w:rPr>
                <w:sz w:val="20"/>
                <w:szCs w:val="20"/>
              </w:rPr>
            </w:pPr>
            <w:r>
              <w:rPr>
                <w:sz w:val="20"/>
                <w:szCs w:val="20"/>
              </w:rPr>
              <w:tab/>
            </w:r>
          </w:p>
          <w:p w14:paraId="77EBFB5B" w14:textId="77777777" w:rsidR="00E96464" w:rsidRPr="004928AE" w:rsidRDefault="00E96464" w:rsidP="00E96464">
            <w:pPr>
              <w:pStyle w:val="Colofontekst"/>
              <w:spacing w:line="276" w:lineRule="auto"/>
              <w:jc w:val="both"/>
              <w:rPr>
                <w:rFonts w:ascii="Arial" w:hAnsi="Arial" w:cs="Arial"/>
                <w:sz w:val="18"/>
                <w:szCs w:val="18"/>
              </w:rPr>
            </w:pPr>
          </w:p>
          <w:p w14:paraId="004677BC" w14:textId="018BB7F1" w:rsidR="00E96464" w:rsidRPr="009830E1" w:rsidRDefault="00385364" w:rsidP="00E96464">
            <w:pPr>
              <w:pStyle w:val="Colofontekst"/>
              <w:spacing w:line="276" w:lineRule="auto"/>
              <w:jc w:val="both"/>
              <w:rPr>
                <w:sz w:val="20"/>
                <w:szCs w:val="20"/>
              </w:rPr>
            </w:pPr>
            <w:r w:rsidRPr="004928AE">
              <w:rPr>
                <w:rFonts w:ascii="Arial" w:hAnsi="Arial" w:cs="Arial"/>
                <w:sz w:val="18"/>
                <w:szCs w:val="18"/>
              </w:rPr>
              <w:t xml:space="preserve">Kenmerk: </w:t>
            </w:r>
            <w:r w:rsidR="0055330A" w:rsidRPr="004928AE">
              <w:rPr>
                <w:rFonts w:ascii="Arial" w:hAnsi="Arial" w:cs="Arial"/>
                <w:sz w:val="18"/>
                <w:szCs w:val="18"/>
              </w:rPr>
              <w:t>TN 331944</w:t>
            </w:r>
          </w:p>
        </w:tc>
      </w:tr>
    </w:tbl>
    <w:p w14:paraId="3C796C8D" w14:textId="77777777" w:rsidR="00E35A64" w:rsidRDefault="00E35A64" w:rsidP="00036C1F">
      <w:pPr>
        <w:spacing w:line="288" w:lineRule="auto"/>
        <w:jc w:val="both"/>
        <w:rPr>
          <w:rFonts w:ascii="Arial" w:hAnsi="Arial"/>
          <w:sz w:val="20"/>
          <w:szCs w:val="20"/>
        </w:rPr>
      </w:pPr>
    </w:p>
    <w:p w14:paraId="321CE1E8" w14:textId="77777777" w:rsidR="00E35A64" w:rsidRPr="00F20CA6" w:rsidRDefault="00E35A64" w:rsidP="00E35A64">
      <w:pPr>
        <w:rPr>
          <w:b/>
          <w:sz w:val="28"/>
          <w:szCs w:val="28"/>
        </w:rPr>
      </w:pPr>
      <w:bookmarkStart w:id="0" w:name="_Toc355794007"/>
      <w:bookmarkStart w:id="1" w:name="_Toc37750113"/>
      <w:r w:rsidRPr="00F20CA6">
        <w:rPr>
          <w:b/>
          <w:sz w:val="28"/>
          <w:szCs w:val="28"/>
        </w:rPr>
        <w:lastRenderedPageBreak/>
        <w:t>Inhoudsopgave</w:t>
      </w:r>
      <w:bookmarkEnd w:id="0"/>
      <w:bookmarkEnd w:id="1"/>
    </w:p>
    <w:p w14:paraId="1913555A" w14:textId="77777777" w:rsidR="00E35A64" w:rsidRPr="00F20CA6" w:rsidRDefault="00E35A64" w:rsidP="00E35A64">
      <w:pPr>
        <w:jc w:val="both"/>
      </w:pPr>
    </w:p>
    <w:p w14:paraId="6427857C" w14:textId="6DAE0B99" w:rsidR="00350D1F" w:rsidRDefault="00E35A64">
      <w:pPr>
        <w:pStyle w:val="Inhopg1"/>
        <w:rPr>
          <w:rFonts w:asciiTheme="minorHAnsi" w:eastAsiaTheme="minorEastAsia" w:hAnsiTheme="minorHAnsi" w:cstheme="minorBidi"/>
          <w:b w:val="0"/>
          <w:noProof/>
          <w:sz w:val="22"/>
          <w:lang w:eastAsia="nl-NL"/>
        </w:rPr>
      </w:pPr>
      <w:r w:rsidRPr="00F20CA6">
        <w:rPr>
          <w:b w:val="0"/>
        </w:rPr>
        <w:fldChar w:fldCharType="begin"/>
      </w:r>
      <w:r w:rsidRPr="00F20CA6">
        <w:rPr>
          <w:b w:val="0"/>
        </w:rPr>
        <w:instrText xml:space="preserve"> TOC \o "1-3" \t "Inhoudsopgavekop;4;OpsommingNummer;6" </w:instrText>
      </w:r>
      <w:r w:rsidRPr="00F20CA6">
        <w:rPr>
          <w:b w:val="0"/>
        </w:rPr>
        <w:fldChar w:fldCharType="separate"/>
      </w:r>
      <w:r w:rsidR="00350D1F" w:rsidRPr="00F939AE">
        <w:rPr>
          <w:noProof/>
        </w:rPr>
        <w:t>1</w:t>
      </w:r>
      <w:r w:rsidR="00350D1F">
        <w:rPr>
          <w:rFonts w:asciiTheme="minorHAnsi" w:eastAsiaTheme="minorEastAsia" w:hAnsiTheme="minorHAnsi" w:cstheme="minorBidi"/>
          <w:b w:val="0"/>
          <w:noProof/>
          <w:sz w:val="22"/>
          <w:lang w:eastAsia="nl-NL"/>
        </w:rPr>
        <w:tab/>
      </w:r>
      <w:r w:rsidR="00350D1F" w:rsidRPr="00F939AE">
        <w:rPr>
          <w:noProof/>
        </w:rPr>
        <w:t>Inleiding</w:t>
      </w:r>
      <w:r w:rsidR="00350D1F">
        <w:rPr>
          <w:noProof/>
        </w:rPr>
        <w:tab/>
      </w:r>
      <w:r w:rsidR="00350D1F">
        <w:rPr>
          <w:noProof/>
        </w:rPr>
        <w:fldChar w:fldCharType="begin"/>
      </w:r>
      <w:r w:rsidR="00350D1F">
        <w:rPr>
          <w:noProof/>
        </w:rPr>
        <w:instrText xml:space="preserve"> PAGEREF _Toc84509572 \h </w:instrText>
      </w:r>
      <w:r w:rsidR="00350D1F">
        <w:rPr>
          <w:noProof/>
        </w:rPr>
      </w:r>
      <w:r w:rsidR="00350D1F">
        <w:rPr>
          <w:noProof/>
        </w:rPr>
        <w:fldChar w:fldCharType="separate"/>
      </w:r>
      <w:r w:rsidR="00350D1F">
        <w:rPr>
          <w:noProof/>
        </w:rPr>
        <w:t>4</w:t>
      </w:r>
      <w:r w:rsidR="00350D1F">
        <w:rPr>
          <w:noProof/>
        </w:rPr>
        <w:fldChar w:fldCharType="end"/>
      </w:r>
    </w:p>
    <w:p w14:paraId="5B38C5E1" w14:textId="7AE24D87" w:rsidR="00350D1F" w:rsidRDefault="00350D1F">
      <w:pPr>
        <w:pStyle w:val="Inhopg2"/>
        <w:rPr>
          <w:rFonts w:asciiTheme="minorHAnsi" w:eastAsiaTheme="minorEastAsia" w:hAnsiTheme="minorHAnsi" w:cstheme="minorBidi"/>
          <w:noProof/>
          <w:lang w:eastAsia="nl-NL"/>
        </w:rPr>
      </w:pPr>
      <w:r w:rsidRPr="00F939AE">
        <w:rPr>
          <w:bCs/>
          <w:noProof/>
        </w:rPr>
        <w:t>1.1</w:t>
      </w:r>
      <w:r>
        <w:rPr>
          <w:rFonts w:asciiTheme="minorHAnsi" w:eastAsiaTheme="minorEastAsia" w:hAnsiTheme="minorHAnsi" w:cstheme="minorBidi"/>
          <w:noProof/>
          <w:lang w:eastAsia="nl-NL"/>
        </w:rPr>
        <w:tab/>
      </w:r>
      <w:r w:rsidRPr="00F939AE">
        <w:rPr>
          <w:bCs/>
          <w:noProof/>
        </w:rPr>
        <w:t>Algemeen</w:t>
      </w:r>
      <w:r>
        <w:rPr>
          <w:noProof/>
        </w:rPr>
        <w:tab/>
      </w:r>
      <w:r>
        <w:rPr>
          <w:noProof/>
        </w:rPr>
        <w:fldChar w:fldCharType="begin"/>
      </w:r>
      <w:r>
        <w:rPr>
          <w:noProof/>
        </w:rPr>
        <w:instrText xml:space="preserve"> PAGEREF _Toc84509573 \h </w:instrText>
      </w:r>
      <w:r>
        <w:rPr>
          <w:noProof/>
        </w:rPr>
      </w:r>
      <w:r>
        <w:rPr>
          <w:noProof/>
        </w:rPr>
        <w:fldChar w:fldCharType="separate"/>
      </w:r>
      <w:r>
        <w:rPr>
          <w:noProof/>
        </w:rPr>
        <w:t>4</w:t>
      </w:r>
      <w:r>
        <w:rPr>
          <w:noProof/>
        </w:rPr>
        <w:fldChar w:fldCharType="end"/>
      </w:r>
    </w:p>
    <w:p w14:paraId="2C0C2ECB" w14:textId="3C672ABE" w:rsidR="00350D1F" w:rsidRDefault="00350D1F">
      <w:pPr>
        <w:pStyle w:val="Inhopg2"/>
        <w:rPr>
          <w:rFonts w:asciiTheme="minorHAnsi" w:eastAsiaTheme="minorEastAsia" w:hAnsiTheme="minorHAnsi" w:cstheme="minorBidi"/>
          <w:noProof/>
          <w:lang w:eastAsia="nl-NL"/>
        </w:rPr>
      </w:pPr>
      <w:r w:rsidRPr="00F939AE">
        <w:rPr>
          <w:bCs/>
          <w:noProof/>
        </w:rPr>
        <w:t>1.2</w:t>
      </w:r>
      <w:r>
        <w:rPr>
          <w:rFonts w:asciiTheme="minorHAnsi" w:eastAsiaTheme="minorEastAsia" w:hAnsiTheme="minorHAnsi" w:cstheme="minorBidi"/>
          <w:noProof/>
          <w:lang w:eastAsia="nl-NL"/>
        </w:rPr>
        <w:tab/>
      </w:r>
      <w:r w:rsidRPr="00F939AE">
        <w:rPr>
          <w:bCs/>
          <w:noProof/>
        </w:rPr>
        <w:t>Doel selectiefase</w:t>
      </w:r>
      <w:r>
        <w:rPr>
          <w:noProof/>
        </w:rPr>
        <w:tab/>
      </w:r>
      <w:r>
        <w:rPr>
          <w:noProof/>
        </w:rPr>
        <w:fldChar w:fldCharType="begin"/>
      </w:r>
      <w:r>
        <w:rPr>
          <w:noProof/>
        </w:rPr>
        <w:instrText xml:space="preserve"> PAGEREF _Toc84509574 \h </w:instrText>
      </w:r>
      <w:r>
        <w:rPr>
          <w:noProof/>
        </w:rPr>
      </w:r>
      <w:r>
        <w:rPr>
          <w:noProof/>
        </w:rPr>
        <w:fldChar w:fldCharType="separate"/>
      </w:r>
      <w:r>
        <w:rPr>
          <w:noProof/>
        </w:rPr>
        <w:t>4</w:t>
      </w:r>
      <w:r>
        <w:rPr>
          <w:noProof/>
        </w:rPr>
        <w:fldChar w:fldCharType="end"/>
      </w:r>
    </w:p>
    <w:p w14:paraId="6A6BE45B" w14:textId="1726C603" w:rsidR="00350D1F" w:rsidRDefault="00350D1F">
      <w:pPr>
        <w:pStyle w:val="Inhopg2"/>
        <w:rPr>
          <w:rFonts w:asciiTheme="minorHAnsi" w:eastAsiaTheme="minorEastAsia" w:hAnsiTheme="minorHAnsi" w:cstheme="minorBidi"/>
          <w:noProof/>
          <w:lang w:eastAsia="nl-NL"/>
        </w:rPr>
      </w:pPr>
      <w:r w:rsidRPr="00F939AE">
        <w:rPr>
          <w:bCs/>
          <w:noProof/>
        </w:rPr>
        <w:t>1.3</w:t>
      </w:r>
      <w:r>
        <w:rPr>
          <w:rFonts w:asciiTheme="minorHAnsi" w:eastAsiaTheme="minorEastAsia" w:hAnsiTheme="minorHAnsi" w:cstheme="minorBidi"/>
          <w:noProof/>
          <w:lang w:eastAsia="nl-NL"/>
        </w:rPr>
        <w:tab/>
      </w:r>
      <w:r w:rsidRPr="00F939AE">
        <w:rPr>
          <w:bCs/>
          <w:noProof/>
        </w:rPr>
        <w:t>Leeswijzer</w:t>
      </w:r>
      <w:r>
        <w:rPr>
          <w:noProof/>
        </w:rPr>
        <w:tab/>
      </w:r>
      <w:r>
        <w:rPr>
          <w:noProof/>
        </w:rPr>
        <w:fldChar w:fldCharType="begin"/>
      </w:r>
      <w:r>
        <w:rPr>
          <w:noProof/>
        </w:rPr>
        <w:instrText xml:space="preserve"> PAGEREF _Toc84509575 \h </w:instrText>
      </w:r>
      <w:r>
        <w:rPr>
          <w:noProof/>
        </w:rPr>
      </w:r>
      <w:r>
        <w:rPr>
          <w:noProof/>
        </w:rPr>
        <w:fldChar w:fldCharType="separate"/>
      </w:r>
      <w:r>
        <w:rPr>
          <w:noProof/>
        </w:rPr>
        <w:t>4</w:t>
      </w:r>
      <w:r>
        <w:rPr>
          <w:noProof/>
        </w:rPr>
        <w:fldChar w:fldCharType="end"/>
      </w:r>
    </w:p>
    <w:p w14:paraId="48246341" w14:textId="2507E3CD" w:rsidR="00350D1F" w:rsidRDefault="00350D1F">
      <w:pPr>
        <w:pStyle w:val="Inhopg2"/>
        <w:rPr>
          <w:rFonts w:asciiTheme="minorHAnsi" w:eastAsiaTheme="minorEastAsia" w:hAnsiTheme="minorHAnsi" w:cstheme="minorBidi"/>
          <w:noProof/>
          <w:lang w:eastAsia="nl-NL"/>
        </w:rPr>
      </w:pPr>
      <w:r w:rsidRPr="00F939AE">
        <w:rPr>
          <w:bCs/>
          <w:noProof/>
        </w:rPr>
        <w:t>1.4</w:t>
      </w:r>
      <w:r>
        <w:rPr>
          <w:rFonts w:asciiTheme="minorHAnsi" w:eastAsiaTheme="minorEastAsia" w:hAnsiTheme="minorHAnsi" w:cstheme="minorBidi"/>
          <w:noProof/>
          <w:lang w:eastAsia="nl-NL"/>
        </w:rPr>
        <w:tab/>
      </w:r>
      <w:r w:rsidRPr="00F939AE">
        <w:rPr>
          <w:bCs/>
          <w:noProof/>
        </w:rPr>
        <w:t>Percelen</w:t>
      </w:r>
      <w:r>
        <w:rPr>
          <w:noProof/>
        </w:rPr>
        <w:tab/>
      </w:r>
      <w:r>
        <w:rPr>
          <w:noProof/>
        </w:rPr>
        <w:fldChar w:fldCharType="begin"/>
      </w:r>
      <w:r>
        <w:rPr>
          <w:noProof/>
        </w:rPr>
        <w:instrText xml:space="preserve"> PAGEREF _Toc84509576 \h </w:instrText>
      </w:r>
      <w:r>
        <w:rPr>
          <w:noProof/>
        </w:rPr>
      </w:r>
      <w:r>
        <w:rPr>
          <w:noProof/>
        </w:rPr>
        <w:fldChar w:fldCharType="separate"/>
      </w:r>
      <w:r>
        <w:rPr>
          <w:noProof/>
        </w:rPr>
        <w:t>4</w:t>
      </w:r>
      <w:r>
        <w:rPr>
          <w:noProof/>
        </w:rPr>
        <w:fldChar w:fldCharType="end"/>
      </w:r>
    </w:p>
    <w:p w14:paraId="3700998B" w14:textId="5A7B8405" w:rsidR="00350D1F" w:rsidRDefault="00350D1F">
      <w:pPr>
        <w:pStyle w:val="Inhopg2"/>
        <w:rPr>
          <w:rFonts w:asciiTheme="minorHAnsi" w:eastAsiaTheme="minorEastAsia" w:hAnsiTheme="minorHAnsi" w:cstheme="minorBidi"/>
          <w:noProof/>
          <w:lang w:eastAsia="nl-NL"/>
        </w:rPr>
      </w:pPr>
      <w:r w:rsidRPr="00F939AE">
        <w:rPr>
          <w:bCs/>
          <w:noProof/>
        </w:rPr>
        <w:t>1.5</w:t>
      </w:r>
      <w:r>
        <w:rPr>
          <w:rFonts w:asciiTheme="minorHAnsi" w:eastAsiaTheme="minorEastAsia" w:hAnsiTheme="minorHAnsi" w:cstheme="minorBidi"/>
          <w:noProof/>
          <w:lang w:eastAsia="nl-NL"/>
        </w:rPr>
        <w:tab/>
      </w:r>
      <w:r w:rsidRPr="00F939AE">
        <w:rPr>
          <w:bCs/>
          <w:noProof/>
          <w:lang w:eastAsia="nl-NL"/>
        </w:rPr>
        <w:t>Digitale aanmelding via TenderNed</w:t>
      </w:r>
      <w:r>
        <w:rPr>
          <w:noProof/>
        </w:rPr>
        <w:tab/>
      </w:r>
      <w:r>
        <w:rPr>
          <w:noProof/>
        </w:rPr>
        <w:fldChar w:fldCharType="begin"/>
      </w:r>
      <w:r>
        <w:rPr>
          <w:noProof/>
        </w:rPr>
        <w:instrText xml:space="preserve"> PAGEREF _Toc84509577 \h </w:instrText>
      </w:r>
      <w:r>
        <w:rPr>
          <w:noProof/>
        </w:rPr>
      </w:r>
      <w:r>
        <w:rPr>
          <w:noProof/>
        </w:rPr>
        <w:fldChar w:fldCharType="separate"/>
      </w:r>
      <w:r>
        <w:rPr>
          <w:noProof/>
        </w:rPr>
        <w:t>5</w:t>
      </w:r>
      <w:r>
        <w:rPr>
          <w:noProof/>
        </w:rPr>
        <w:fldChar w:fldCharType="end"/>
      </w:r>
    </w:p>
    <w:p w14:paraId="2D0F36AC" w14:textId="07DCFD76" w:rsidR="00350D1F" w:rsidRDefault="00350D1F">
      <w:pPr>
        <w:pStyle w:val="Inhopg1"/>
        <w:rPr>
          <w:rFonts w:asciiTheme="minorHAnsi" w:eastAsiaTheme="minorEastAsia" w:hAnsiTheme="minorHAnsi" w:cstheme="minorBidi"/>
          <w:b w:val="0"/>
          <w:noProof/>
          <w:sz w:val="22"/>
          <w:lang w:eastAsia="nl-NL"/>
        </w:rPr>
      </w:pPr>
      <w:r w:rsidRPr="00F939AE">
        <w:rPr>
          <w:noProof/>
        </w:rPr>
        <w:t>2</w:t>
      </w:r>
      <w:r>
        <w:rPr>
          <w:rFonts w:asciiTheme="minorHAnsi" w:eastAsiaTheme="minorEastAsia" w:hAnsiTheme="minorHAnsi" w:cstheme="minorBidi"/>
          <w:b w:val="0"/>
          <w:noProof/>
          <w:sz w:val="22"/>
          <w:lang w:eastAsia="nl-NL"/>
        </w:rPr>
        <w:tab/>
      </w:r>
      <w:r w:rsidRPr="00F939AE">
        <w:rPr>
          <w:noProof/>
        </w:rPr>
        <w:t>De opdracht</w:t>
      </w:r>
      <w:r>
        <w:rPr>
          <w:noProof/>
        </w:rPr>
        <w:tab/>
      </w:r>
      <w:r>
        <w:rPr>
          <w:noProof/>
        </w:rPr>
        <w:fldChar w:fldCharType="begin"/>
      </w:r>
      <w:r>
        <w:rPr>
          <w:noProof/>
        </w:rPr>
        <w:instrText xml:space="preserve"> PAGEREF _Toc84509578 \h </w:instrText>
      </w:r>
      <w:r>
        <w:rPr>
          <w:noProof/>
        </w:rPr>
      </w:r>
      <w:r>
        <w:rPr>
          <w:noProof/>
        </w:rPr>
        <w:fldChar w:fldCharType="separate"/>
      </w:r>
      <w:r>
        <w:rPr>
          <w:noProof/>
        </w:rPr>
        <w:t>6</w:t>
      </w:r>
      <w:r>
        <w:rPr>
          <w:noProof/>
        </w:rPr>
        <w:fldChar w:fldCharType="end"/>
      </w:r>
    </w:p>
    <w:p w14:paraId="3BB141C5" w14:textId="4F9EB647" w:rsidR="00350D1F" w:rsidRDefault="00350D1F">
      <w:pPr>
        <w:pStyle w:val="Inhopg2"/>
        <w:rPr>
          <w:rFonts w:asciiTheme="minorHAnsi" w:eastAsiaTheme="minorEastAsia" w:hAnsiTheme="minorHAnsi" w:cstheme="minorBidi"/>
          <w:noProof/>
          <w:lang w:eastAsia="nl-NL"/>
        </w:rPr>
      </w:pPr>
      <w:r w:rsidRPr="00F939AE">
        <w:rPr>
          <w:bCs/>
          <w:noProof/>
        </w:rPr>
        <w:t>2.1</w:t>
      </w:r>
      <w:r>
        <w:rPr>
          <w:rFonts w:asciiTheme="minorHAnsi" w:eastAsiaTheme="minorEastAsia" w:hAnsiTheme="minorHAnsi" w:cstheme="minorBidi"/>
          <w:noProof/>
          <w:lang w:eastAsia="nl-NL"/>
        </w:rPr>
        <w:tab/>
      </w:r>
      <w:r>
        <w:rPr>
          <w:noProof/>
        </w:rPr>
        <w:t>Algemeen</w:t>
      </w:r>
      <w:r>
        <w:rPr>
          <w:noProof/>
        </w:rPr>
        <w:tab/>
      </w:r>
      <w:r>
        <w:rPr>
          <w:noProof/>
        </w:rPr>
        <w:fldChar w:fldCharType="begin"/>
      </w:r>
      <w:r>
        <w:rPr>
          <w:noProof/>
        </w:rPr>
        <w:instrText xml:space="preserve"> PAGEREF _Toc84509579 \h </w:instrText>
      </w:r>
      <w:r>
        <w:rPr>
          <w:noProof/>
        </w:rPr>
      </w:r>
      <w:r>
        <w:rPr>
          <w:noProof/>
        </w:rPr>
        <w:fldChar w:fldCharType="separate"/>
      </w:r>
      <w:r>
        <w:rPr>
          <w:noProof/>
        </w:rPr>
        <w:t>6</w:t>
      </w:r>
      <w:r>
        <w:rPr>
          <w:noProof/>
        </w:rPr>
        <w:fldChar w:fldCharType="end"/>
      </w:r>
    </w:p>
    <w:p w14:paraId="1A3501E1" w14:textId="56DF3298" w:rsidR="00350D1F" w:rsidRDefault="00350D1F">
      <w:pPr>
        <w:pStyle w:val="Inhopg2"/>
        <w:rPr>
          <w:rFonts w:asciiTheme="minorHAnsi" w:eastAsiaTheme="minorEastAsia" w:hAnsiTheme="minorHAnsi" w:cstheme="minorBidi"/>
          <w:noProof/>
          <w:lang w:eastAsia="nl-NL"/>
        </w:rPr>
      </w:pPr>
      <w:r w:rsidRPr="00F939AE">
        <w:rPr>
          <w:bCs/>
          <w:noProof/>
        </w:rPr>
        <w:t>2.2</w:t>
      </w:r>
      <w:r>
        <w:rPr>
          <w:rFonts w:asciiTheme="minorHAnsi" w:eastAsiaTheme="minorEastAsia" w:hAnsiTheme="minorHAnsi" w:cstheme="minorBidi"/>
          <w:noProof/>
          <w:lang w:eastAsia="nl-NL"/>
        </w:rPr>
        <w:tab/>
      </w:r>
      <w:r w:rsidRPr="00F939AE">
        <w:rPr>
          <w:bCs/>
          <w:noProof/>
        </w:rPr>
        <w:t>Te verrichten werkzaamheden</w:t>
      </w:r>
      <w:r>
        <w:rPr>
          <w:noProof/>
        </w:rPr>
        <w:tab/>
      </w:r>
      <w:r>
        <w:rPr>
          <w:noProof/>
        </w:rPr>
        <w:fldChar w:fldCharType="begin"/>
      </w:r>
      <w:r>
        <w:rPr>
          <w:noProof/>
        </w:rPr>
        <w:instrText xml:space="preserve"> PAGEREF _Toc84509580 \h </w:instrText>
      </w:r>
      <w:r>
        <w:rPr>
          <w:noProof/>
        </w:rPr>
      </w:r>
      <w:r>
        <w:rPr>
          <w:noProof/>
        </w:rPr>
        <w:fldChar w:fldCharType="separate"/>
      </w:r>
      <w:r>
        <w:rPr>
          <w:noProof/>
        </w:rPr>
        <w:t>6</w:t>
      </w:r>
      <w:r>
        <w:rPr>
          <w:noProof/>
        </w:rPr>
        <w:fldChar w:fldCharType="end"/>
      </w:r>
    </w:p>
    <w:p w14:paraId="7E95CA02" w14:textId="5C0A74F9" w:rsidR="00350D1F" w:rsidRDefault="00350D1F">
      <w:pPr>
        <w:pStyle w:val="Inhopg2"/>
        <w:rPr>
          <w:rFonts w:asciiTheme="minorHAnsi" w:eastAsiaTheme="minorEastAsia" w:hAnsiTheme="minorHAnsi" w:cstheme="minorBidi"/>
          <w:noProof/>
          <w:lang w:eastAsia="nl-NL"/>
        </w:rPr>
      </w:pPr>
      <w:r w:rsidRPr="00F939AE">
        <w:rPr>
          <w:bCs/>
          <w:noProof/>
        </w:rPr>
        <w:t>2.3</w:t>
      </w:r>
      <w:r>
        <w:rPr>
          <w:rFonts w:asciiTheme="minorHAnsi" w:eastAsiaTheme="minorEastAsia" w:hAnsiTheme="minorHAnsi" w:cstheme="minorBidi"/>
          <w:noProof/>
          <w:lang w:eastAsia="nl-NL"/>
        </w:rPr>
        <w:tab/>
      </w:r>
      <w:r>
        <w:rPr>
          <w:noProof/>
        </w:rPr>
        <w:t>Locaties</w:t>
      </w:r>
      <w:r>
        <w:rPr>
          <w:noProof/>
        </w:rPr>
        <w:tab/>
      </w:r>
      <w:r>
        <w:rPr>
          <w:noProof/>
        </w:rPr>
        <w:fldChar w:fldCharType="begin"/>
      </w:r>
      <w:r>
        <w:rPr>
          <w:noProof/>
        </w:rPr>
        <w:instrText xml:space="preserve"> PAGEREF _Toc84509581 \h </w:instrText>
      </w:r>
      <w:r>
        <w:rPr>
          <w:noProof/>
        </w:rPr>
      </w:r>
      <w:r>
        <w:rPr>
          <w:noProof/>
        </w:rPr>
        <w:fldChar w:fldCharType="separate"/>
      </w:r>
      <w:r>
        <w:rPr>
          <w:noProof/>
        </w:rPr>
        <w:t>7</w:t>
      </w:r>
      <w:r>
        <w:rPr>
          <w:noProof/>
        </w:rPr>
        <w:fldChar w:fldCharType="end"/>
      </w:r>
    </w:p>
    <w:p w14:paraId="5373B48C" w14:textId="58457513" w:rsidR="00350D1F" w:rsidRDefault="00350D1F">
      <w:pPr>
        <w:pStyle w:val="Inhopg2"/>
        <w:rPr>
          <w:rFonts w:asciiTheme="minorHAnsi" w:eastAsiaTheme="minorEastAsia" w:hAnsiTheme="minorHAnsi" w:cstheme="minorBidi"/>
          <w:noProof/>
          <w:lang w:eastAsia="nl-NL"/>
        </w:rPr>
      </w:pPr>
      <w:r w:rsidRPr="00F939AE">
        <w:rPr>
          <w:bCs/>
          <w:noProof/>
        </w:rPr>
        <w:t>2.4</w:t>
      </w:r>
      <w:r>
        <w:rPr>
          <w:rFonts w:asciiTheme="minorHAnsi" w:eastAsiaTheme="minorEastAsia" w:hAnsiTheme="minorHAnsi" w:cstheme="minorBidi"/>
          <w:noProof/>
          <w:lang w:eastAsia="nl-NL"/>
        </w:rPr>
        <w:tab/>
      </w:r>
      <w:r w:rsidRPr="00F939AE">
        <w:rPr>
          <w:bCs/>
          <w:noProof/>
        </w:rPr>
        <w:t>Verwachte contractomvang</w:t>
      </w:r>
      <w:r>
        <w:rPr>
          <w:noProof/>
        </w:rPr>
        <w:tab/>
      </w:r>
      <w:r>
        <w:rPr>
          <w:noProof/>
        </w:rPr>
        <w:fldChar w:fldCharType="begin"/>
      </w:r>
      <w:r>
        <w:rPr>
          <w:noProof/>
        </w:rPr>
        <w:instrText xml:space="preserve"> PAGEREF _Toc84509582 \h </w:instrText>
      </w:r>
      <w:r>
        <w:rPr>
          <w:noProof/>
        </w:rPr>
      </w:r>
      <w:r>
        <w:rPr>
          <w:noProof/>
        </w:rPr>
        <w:fldChar w:fldCharType="separate"/>
      </w:r>
      <w:r>
        <w:rPr>
          <w:noProof/>
        </w:rPr>
        <w:t>7</w:t>
      </w:r>
      <w:r>
        <w:rPr>
          <w:noProof/>
        </w:rPr>
        <w:fldChar w:fldCharType="end"/>
      </w:r>
    </w:p>
    <w:p w14:paraId="18E24896" w14:textId="218B6E86" w:rsidR="00350D1F" w:rsidRDefault="00350D1F">
      <w:pPr>
        <w:pStyle w:val="Inhopg2"/>
        <w:rPr>
          <w:rFonts w:asciiTheme="minorHAnsi" w:eastAsiaTheme="minorEastAsia" w:hAnsiTheme="minorHAnsi" w:cstheme="minorBidi"/>
          <w:noProof/>
          <w:lang w:eastAsia="nl-NL"/>
        </w:rPr>
      </w:pPr>
      <w:r w:rsidRPr="00F939AE">
        <w:rPr>
          <w:bCs/>
          <w:noProof/>
        </w:rPr>
        <w:t>2.5</w:t>
      </w:r>
      <w:r>
        <w:rPr>
          <w:rFonts w:asciiTheme="minorHAnsi" w:eastAsiaTheme="minorEastAsia" w:hAnsiTheme="minorHAnsi" w:cstheme="minorBidi"/>
          <w:noProof/>
          <w:lang w:eastAsia="nl-NL"/>
        </w:rPr>
        <w:tab/>
      </w:r>
      <w:r w:rsidRPr="00F939AE">
        <w:rPr>
          <w:bCs/>
          <w:noProof/>
        </w:rPr>
        <w:t>Contractvorm</w:t>
      </w:r>
      <w:r>
        <w:rPr>
          <w:noProof/>
        </w:rPr>
        <w:tab/>
      </w:r>
      <w:r>
        <w:rPr>
          <w:noProof/>
        </w:rPr>
        <w:fldChar w:fldCharType="begin"/>
      </w:r>
      <w:r>
        <w:rPr>
          <w:noProof/>
        </w:rPr>
        <w:instrText xml:space="preserve"> PAGEREF _Toc84509583 \h </w:instrText>
      </w:r>
      <w:r>
        <w:rPr>
          <w:noProof/>
        </w:rPr>
      </w:r>
      <w:r>
        <w:rPr>
          <w:noProof/>
        </w:rPr>
        <w:fldChar w:fldCharType="separate"/>
      </w:r>
      <w:r>
        <w:rPr>
          <w:noProof/>
        </w:rPr>
        <w:t>7</w:t>
      </w:r>
      <w:r>
        <w:rPr>
          <w:noProof/>
        </w:rPr>
        <w:fldChar w:fldCharType="end"/>
      </w:r>
    </w:p>
    <w:p w14:paraId="3C076148" w14:textId="59135588" w:rsidR="00350D1F" w:rsidRDefault="00350D1F">
      <w:pPr>
        <w:pStyle w:val="Inhopg2"/>
        <w:rPr>
          <w:rFonts w:asciiTheme="minorHAnsi" w:eastAsiaTheme="minorEastAsia" w:hAnsiTheme="minorHAnsi" w:cstheme="minorBidi"/>
          <w:noProof/>
          <w:lang w:eastAsia="nl-NL"/>
        </w:rPr>
      </w:pPr>
      <w:r w:rsidRPr="00F939AE">
        <w:rPr>
          <w:bCs/>
          <w:noProof/>
        </w:rPr>
        <w:t>2.6</w:t>
      </w:r>
      <w:r>
        <w:rPr>
          <w:rFonts w:asciiTheme="minorHAnsi" w:eastAsiaTheme="minorEastAsia" w:hAnsiTheme="minorHAnsi" w:cstheme="minorBidi"/>
          <w:noProof/>
          <w:lang w:eastAsia="nl-NL"/>
        </w:rPr>
        <w:tab/>
      </w:r>
      <w:r w:rsidRPr="00F939AE">
        <w:rPr>
          <w:noProof/>
        </w:rPr>
        <w:t>Inkoopvoorwaarden</w:t>
      </w:r>
      <w:r>
        <w:rPr>
          <w:noProof/>
        </w:rPr>
        <w:tab/>
      </w:r>
      <w:r>
        <w:rPr>
          <w:noProof/>
        </w:rPr>
        <w:fldChar w:fldCharType="begin"/>
      </w:r>
      <w:r>
        <w:rPr>
          <w:noProof/>
        </w:rPr>
        <w:instrText xml:space="preserve"> PAGEREF _Toc84509584 \h </w:instrText>
      </w:r>
      <w:r>
        <w:rPr>
          <w:noProof/>
        </w:rPr>
      </w:r>
      <w:r>
        <w:rPr>
          <w:noProof/>
        </w:rPr>
        <w:fldChar w:fldCharType="separate"/>
      </w:r>
      <w:r>
        <w:rPr>
          <w:noProof/>
        </w:rPr>
        <w:t>7</w:t>
      </w:r>
      <w:r>
        <w:rPr>
          <w:noProof/>
        </w:rPr>
        <w:fldChar w:fldCharType="end"/>
      </w:r>
    </w:p>
    <w:p w14:paraId="022BE93E" w14:textId="79B88FF9" w:rsidR="00350D1F" w:rsidRDefault="00350D1F">
      <w:pPr>
        <w:pStyle w:val="Inhopg1"/>
        <w:rPr>
          <w:rFonts w:asciiTheme="minorHAnsi" w:eastAsiaTheme="minorEastAsia" w:hAnsiTheme="minorHAnsi" w:cstheme="minorBidi"/>
          <w:b w:val="0"/>
          <w:noProof/>
          <w:sz w:val="22"/>
          <w:lang w:eastAsia="nl-NL"/>
        </w:rPr>
      </w:pPr>
      <w:r w:rsidRPr="00F939AE">
        <w:rPr>
          <w:noProof/>
        </w:rPr>
        <w:t>3</w:t>
      </w:r>
      <w:r>
        <w:rPr>
          <w:rFonts w:asciiTheme="minorHAnsi" w:eastAsiaTheme="minorEastAsia" w:hAnsiTheme="minorHAnsi" w:cstheme="minorBidi"/>
          <w:b w:val="0"/>
          <w:noProof/>
          <w:sz w:val="22"/>
          <w:lang w:eastAsia="nl-NL"/>
        </w:rPr>
        <w:tab/>
      </w:r>
      <w:r w:rsidRPr="00F939AE">
        <w:rPr>
          <w:noProof/>
        </w:rPr>
        <w:t>Aanbestedingsprocedure</w:t>
      </w:r>
      <w:r>
        <w:rPr>
          <w:noProof/>
        </w:rPr>
        <w:tab/>
      </w:r>
      <w:r>
        <w:rPr>
          <w:noProof/>
        </w:rPr>
        <w:fldChar w:fldCharType="begin"/>
      </w:r>
      <w:r>
        <w:rPr>
          <w:noProof/>
        </w:rPr>
        <w:instrText xml:space="preserve"> PAGEREF _Toc84509585 \h </w:instrText>
      </w:r>
      <w:r>
        <w:rPr>
          <w:noProof/>
        </w:rPr>
      </w:r>
      <w:r>
        <w:rPr>
          <w:noProof/>
        </w:rPr>
        <w:fldChar w:fldCharType="separate"/>
      </w:r>
      <w:r>
        <w:rPr>
          <w:noProof/>
        </w:rPr>
        <w:t>8</w:t>
      </w:r>
      <w:r>
        <w:rPr>
          <w:noProof/>
        </w:rPr>
        <w:fldChar w:fldCharType="end"/>
      </w:r>
    </w:p>
    <w:p w14:paraId="699F9A15" w14:textId="5FDB9997" w:rsidR="00350D1F" w:rsidRDefault="00350D1F">
      <w:pPr>
        <w:pStyle w:val="Inhopg2"/>
        <w:rPr>
          <w:rFonts w:asciiTheme="minorHAnsi" w:eastAsiaTheme="minorEastAsia" w:hAnsiTheme="minorHAnsi" w:cstheme="minorBidi"/>
          <w:noProof/>
          <w:lang w:eastAsia="nl-NL"/>
        </w:rPr>
      </w:pPr>
      <w:r w:rsidRPr="00F939AE">
        <w:rPr>
          <w:bCs/>
          <w:noProof/>
        </w:rPr>
        <w:t>3.1</w:t>
      </w:r>
      <w:r>
        <w:rPr>
          <w:rFonts w:asciiTheme="minorHAnsi" w:eastAsiaTheme="minorEastAsia" w:hAnsiTheme="minorHAnsi" w:cstheme="minorBidi"/>
          <w:noProof/>
          <w:lang w:eastAsia="nl-NL"/>
        </w:rPr>
        <w:tab/>
      </w:r>
      <w:r w:rsidRPr="00F939AE">
        <w:rPr>
          <w:bCs/>
          <w:noProof/>
        </w:rPr>
        <w:t>Stappen aanbestedingsprocedure</w:t>
      </w:r>
      <w:r>
        <w:rPr>
          <w:noProof/>
        </w:rPr>
        <w:tab/>
      </w:r>
      <w:r>
        <w:rPr>
          <w:noProof/>
        </w:rPr>
        <w:fldChar w:fldCharType="begin"/>
      </w:r>
      <w:r>
        <w:rPr>
          <w:noProof/>
        </w:rPr>
        <w:instrText xml:space="preserve"> PAGEREF _Toc84509586 \h </w:instrText>
      </w:r>
      <w:r>
        <w:rPr>
          <w:noProof/>
        </w:rPr>
      </w:r>
      <w:r>
        <w:rPr>
          <w:noProof/>
        </w:rPr>
        <w:fldChar w:fldCharType="separate"/>
      </w:r>
      <w:r>
        <w:rPr>
          <w:noProof/>
        </w:rPr>
        <w:t>8</w:t>
      </w:r>
      <w:r>
        <w:rPr>
          <w:noProof/>
        </w:rPr>
        <w:fldChar w:fldCharType="end"/>
      </w:r>
    </w:p>
    <w:p w14:paraId="2AE6F811" w14:textId="23B39D63" w:rsidR="00350D1F" w:rsidRDefault="00350D1F">
      <w:pPr>
        <w:pStyle w:val="Inhopg2"/>
        <w:rPr>
          <w:rFonts w:asciiTheme="minorHAnsi" w:eastAsiaTheme="minorEastAsia" w:hAnsiTheme="minorHAnsi" w:cstheme="minorBidi"/>
          <w:noProof/>
          <w:lang w:eastAsia="nl-NL"/>
        </w:rPr>
      </w:pPr>
      <w:r w:rsidRPr="00F939AE">
        <w:rPr>
          <w:bCs/>
          <w:noProof/>
        </w:rPr>
        <w:t>3.2</w:t>
      </w:r>
      <w:r>
        <w:rPr>
          <w:rFonts w:asciiTheme="minorHAnsi" w:eastAsiaTheme="minorEastAsia" w:hAnsiTheme="minorHAnsi" w:cstheme="minorBidi"/>
          <w:noProof/>
          <w:lang w:eastAsia="nl-NL"/>
        </w:rPr>
        <w:tab/>
      </w:r>
      <w:r w:rsidRPr="00F939AE">
        <w:rPr>
          <w:bCs/>
          <w:noProof/>
        </w:rPr>
        <w:t>Planning aanbestedingsprocedure</w:t>
      </w:r>
      <w:r>
        <w:rPr>
          <w:noProof/>
        </w:rPr>
        <w:tab/>
      </w:r>
      <w:r>
        <w:rPr>
          <w:noProof/>
        </w:rPr>
        <w:fldChar w:fldCharType="begin"/>
      </w:r>
      <w:r>
        <w:rPr>
          <w:noProof/>
        </w:rPr>
        <w:instrText xml:space="preserve"> PAGEREF _Toc84509587 \h </w:instrText>
      </w:r>
      <w:r>
        <w:rPr>
          <w:noProof/>
        </w:rPr>
      </w:r>
      <w:r>
        <w:rPr>
          <w:noProof/>
        </w:rPr>
        <w:fldChar w:fldCharType="separate"/>
      </w:r>
      <w:r>
        <w:rPr>
          <w:noProof/>
        </w:rPr>
        <w:t>8</w:t>
      </w:r>
      <w:r>
        <w:rPr>
          <w:noProof/>
        </w:rPr>
        <w:fldChar w:fldCharType="end"/>
      </w:r>
    </w:p>
    <w:p w14:paraId="79C765E2" w14:textId="14CA7A51" w:rsidR="00350D1F" w:rsidRDefault="00350D1F">
      <w:pPr>
        <w:pStyle w:val="Inhopg2"/>
        <w:rPr>
          <w:rFonts w:asciiTheme="minorHAnsi" w:eastAsiaTheme="minorEastAsia" w:hAnsiTheme="minorHAnsi" w:cstheme="minorBidi"/>
          <w:noProof/>
          <w:lang w:eastAsia="nl-NL"/>
        </w:rPr>
      </w:pPr>
      <w:r w:rsidRPr="00F939AE">
        <w:rPr>
          <w:bCs/>
          <w:noProof/>
        </w:rPr>
        <w:t>3.3</w:t>
      </w:r>
      <w:r>
        <w:rPr>
          <w:rFonts w:asciiTheme="minorHAnsi" w:eastAsiaTheme="minorEastAsia" w:hAnsiTheme="minorHAnsi" w:cstheme="minorBidi"/>
          <w:noProof/>
          <w:lang w:eastAsia="nl-NL"/>
        </w:rPr>
        <w:tab/>
      </w:r>
      <w:r w:rsidRPr="00F939AE">
        <w:rPr>
          <w:bCs/>
          <w:noProof/>
        </w:rPr>
        <w:t>Aantal te selecteren partijen</w:t>
      </w:r>
      <w:r>
        <w:rPr>
          <w:noProof/>
        </w:rPr>
        <w:tab/>
      </w:r>
      <w:r>
        <w:rPr>
          <w:noProof/>
        </w:rPr>
        <w:fldChar w:fldCharType="begin"/>
      </w:r>
      <w:r>
        <w:rPr>
          <w:noProof/>
        </w:rPr>
        <w:instrText xml:space="preserve"> PAGEREF _Toc84509588 \h </w:instrText>
      </w:r>
      <w:r>
        <w:rPr>
          <w:noProof/>
        </w:rPr>
      </w:r>
      <w:r>
        <w:rPr>
          <w:noProof/>
        </w:rPr>
        <w:fldChar w:fldCharType="separate"/>
      </w:r>
      <w:r>
        <w:rPr>
          <w:noProof/>
        </w:rPr>
        <w:t>8</w:t>
      </w:r>
      <w:r>
        <w:rPr>
          <w:noProof/>
        </w:rPr>
        <w:fldChar w:fldCharType="end"/>
      </w:r>
    </w:p>
    <w:p w14:paraId="719C9AC4" w14:textId="51795CBA" w:rsidR="00350D1F" w:rsidRDefault="00350D1F">
      <w:pPr>
        <w:pStyle w:val="Inhopg2"/>
        <w:rPr>
          <w:rFonts w:asciiTheme="minorHAnsi" w:eastAsiaTheme="minorEastAsia" w:hAnsiTheme="minorHAnsi" w:cstheme="minorBidi"/>
          <w:noProof/>
          <w:lang w:eastAsia="nl-NL"/>
        </w:rPr>
      </w:pPr>
      <w:r w:rsidRPr="00F939AE">
        <w:rPr>
          <w:bCs/>
          <w:noProof/>
        </w:rPr>
        <w:t>3.4</w:t>
      </w:r>
      <w:r>
        <w:rPr>
          <w:rFonts w:asciiTheme="minorHAnsi" w:eastAsiaTheme="minorEastAsia" w:hAnsiTheme="minorHAnsi" w:cstheme="minorBidi"/>
          <w:noProof/>
          <w:lang w:eastAsia="nl-NL"/>
        </w:rPr>
        <w:tab/>
      </w:r>
      <w:r w:rsidRPr="00F939AE">
        <w:rPr>
          <w:bCs/>
          <w:noProof/>
        </w:rPr>
        <w:t>Waar en wanneer dient u uw aanmelding in?</w:t>
      </w:r>
      <w:r>
        <w:rPr>
          <w:noProof/>
        </w:rPr>
        <w:tab/>
      </w:r>
      <w:r>
        <w:rPr>
          <w:noProof/>
        </w:rPr>
        <w:fldChar w:fldCharType="begin"/>
      </w:r>
      <w:r>
        <w:rPr>
          <w:noProof/>
        </w:rPr>
        <w:instrText xml:space="preserve"> PAGEREF _Toc84509589 \h </w:instrText>
      </w:r>
      <w:r>
        <w:rPr>
          <w:noProof/>
        </w:rPr>
      </w:r>
      <w:r>
        <w:rPr>
          <w:noProof/>
        </w:rPr>
        <w:fldChar w:fldCharType="separate"/>
      </w:r>
      <w:r>
        <w:rPr>
          <w:noProof/>
        </w:rPr>
        <w:t>8</w:t>
      </w:r>
      <w:r>
        <w:rPr>
          <w:noProof/>
        </w:rPr>
        <w:fldChar w:fldCharType="end"/>
      </w:r>
    </w:p>
    <w:p w14:paraId="1FEA4139" w14:textId="39C62B81" w:rsidR="00350D1F" w:rsidRDefault="00350D1F">
      <w:pPr>
        <w:pStyle w:val="Inhopg2"/>
        <w:rPr>
          <w:rFonts w:asciiTheme="minorHAnsi" w:eastAsiaTheme="minorEastAsia" w:hAnsiTheme="minorHAnsi" w:cstheme="minorBidi"/>
          <w:noProof/>
          <w:lang w:eastAsia="nl-NL"/>
        </w:rPr>
      </w:pPr>
      <w:r w:rsidRPr="00F939AE">
        <w:rPr>
          <w:bCs/>
          <w:noProof/>
        </w:rPr>
        <w:t>3.5</w:t>
      </w:r>
      <w:r>
        <w:rPr>
          <w:rFonts w:asciiTheme="minorHAnsi" w:eastAsiaTheme="minorEastAsia" w:hAnsiTheme="minorHAnsi" w:cstheme="minorBidi"/>
          <w:noProof/>
          <w:lang w:eastAsia="nl-NL"/>
        </w:rPr>
        <w:tab/>
      </w:r>
      <w:r w:rsidRPr="00F939AE">
        <w:rPr>
          <w:bCs/>
          <w:noProof/>
        </w:rPr>
        <w:t>Welke documenten dient u in bij aanmelding?</w:t>
      </w:r>
      <w:r>
        <w:rPr>
          <w:noProof/>
        </w:rPr>
        <w:tab/>
      </w:r>
      <w:r>
        <w:rPr>
          <w:noProof/>
        </w:rPr>
        <w:fldChar w:fldCharType="begin"/>
      </w:r>
      <w:r>
        <w:rPr>
          <w:noProof/>
        </w:rPr>
        <w:instrText xml:space="preserve"> PAGEREF _Toc84509590 \h </w:instrText>
      </w:r>
      <w:r>
        <w:rPr>
          <w:noProof/>
        </w:rPr>
      </w:r>
      <w:r>
        <w:rPr>
          <w:noProof/>
        </w:rPr>
        <w:fldChar w:fldCharType="separate"/>
      </w:r>
      <w:r>
        <w:rPr>
          <w:noProof/>
        </w:rPr>
        <w:t>9</w:t>
      </w:r>
      <w:r>
        <w:rPr>
          <w:noProof/>
        </w:rPr>
        <w:fldChar w:fldCharType="end"/>
      </w:r>
    </w:p>
    <w:p w14:paraId="78D4F076" w14:textId="4C337916" w:rsidR="00350D1F" w:rsidRDefault="00350D1F">
      <w:pPr>
        <w:pStyle w:val="Inhopg2"/>
        <w:rPr>
          <w:rFonts w:asciiTheme="minorHAnsi" w:eastAsiaTheme="minorEastAsia" w:hAnsiTheme="minorHAnsi" w:cstheme="minorBidi"/>
          <w:noProof/>
          <w:lang w:eastAsia="nl-NL"/>
        </w:rPr>
      </w:pPr>
      <w:r w:rsidRPr="00F939AE">
        <w:rPr>
          <w:bCs/>
          <w:noProof/>
        </w:rPr>
        <w:t>3.6</w:t>
      </w:r>
      <w:r>
        <w:rPr>
          <w:rFonts w:asciiTheme="minorHAnsi" w:eastAsiaTheme="minorEastAsia" w:hAnsiTheme="minorHAnsi" w:cstheme="minorBidi"/>
          <w:noProof/>
          <w:lang w:eastAsia="nl-NL"/>
        </w:rPr>
        <w:tab/>
      </w:r>
      <w:r w:rsidRPr="00F939AE">
        <w:rPr>
          <w:bCs/>
          <w:noProof/>
          <w:lang w:eastAsia="nl-NL"/>
        </w:rPr>
        <w:t>Wie moet uw aanmelding ondertekenen?</w:t>
      </w:r>
      <w:r>
        <w:rPr>
          <w:noProof/>
        </w:rPr>
        <w:tab/>
      </w:r>
      <w:r>
        <w:rPr>
          <w:noProof/>
        </w:rPr>
        <w:fldChar w:fldCharType="begin"/>
      </w:r>
      <w:r>
        <w:rPr>
          <w:noProof/>
        </w:rPr>
        <w:instrText xml:space="preserve"> PAGEREF _Toc84509591 \h </w:instrText>
      </w:r>
      <w:r>
        <w:rPr>
          <w:noProof/>
        </w:rPr>
      </w:r>
      <w:r>
        <w:rPr>
          <w:noProof/>
        </w:rPr>
        <w:fldChar w:fldCharType="separate"/>
      </w:r>
      <w:r>
        <w:rPr>
          <w:noProof/>
        </w:rPr>
        <w:t>9</w:t>
      </w:r>
      <w:r>
        <w:rPr>
          <w:noProof/>
        </w:rPr>
        <w:fldChar w:fldCharType="end"/>
      </w:r>
    </w:p>
    <w:p w14:paraId="1C19C705" w14:textId="1BF055D4" w:rsidR="00350D1F" w:rsidRDefault="00350D1F">
      <w:pPr>
        <w:pStyle w:val="Inhopg2"/>
        <w:rPr>
          <w:rFonts w:asciiTheme="minorHAnsi" w:eastAsiaTheme="minorEastAsia" w:hAnsiTheme="minorHAnsi" w:cstheme="minorBidi"/>
          <w:noProof/>
          <w:lang w:eastAsia="nl-NL"/>
        </w:rPr>
      </w:pPr>
      <w:r w:rsidRPr="00F939AE">
        <w:rPr>
          <w:bCs/>
          <w:noProof/>
        </w:rPr>
        <w:t>3.7</w:t>
      </w:r>
      <w:r>
        <w:rPr>
          <w:rFonts w:asciiTheme="minorHAnsi" w:eastAsiaTheme="minorEastAsia" w:hAnsiTheme="minorHAnsi" w:cstheme="minorBidi"/>
          <w:noProof/>
          <w:lang w:eastAsia="nl-NL"/>
        </w:rPr>
        <w:tab/>
      </w:r>
      <w:r w:rsidRPr="00F939AE">
        <w:rPr>
          <w:bCs/>
          <w:noProof/>
          <w:lang w:eastAsia="nl-NL"/>
        </w:rPr>
        <w:t>Hebt u vragen?</w:t>
      </w:r>
      <w:r>
        <w:rPr>
          <w:noProof/>
        </w:rPr>
        <w:tab/>
      </w:r>
      <w:r>
        <w:rPr>
          <w:noProof/>
        </w:rPr>
        <w:fldChar w:fldCharType="begin"/>
      </w:r>
      <w:r>
        <w:rPr>
          <w:noProof/>
        </w:rPr>
        <w:instrText xml:space="preserve"> PAGEREF _Toc84509592 \h </w:instrText>
      </w:r>
      <w:r>
        <w:rPr>
          <w:noProof/>
        </w:rPr>
      </w:r>
      <w:r>
        <w:rPr>
          <w:noProof/>
        </w:rPr>
        <w:fldChar w:fldCharType="separate"/>
      </w:r>
      <w:r>
        <w:rPr>
          <w:noProof/>
        </w:rPr>
        <w:t>9</w:t>
      </w:r>
      <w:r>
        <w:rPr>
          <w:noProof/>
        </w:rPr>
        <w:fldChar w:fldCharType="end"/>
      </w:r>
    </w:p>
    <w:p w14:paraId="23F4D0E0" w14:textId="6A550567" w:rsidR="00350D1F" w:rsidRDefault="00350D1F">
      <w:pPr>
        <w:pStyle w:val="Inhopg2"/>
        <w:rPr>
          <w:rFonts w:asciiTheme="minorHAnsi" w:eastAsiaTheme="minorEastAsia" w:hAnsiTheme="minorHAnsi" w:cstheme="minorBidi"/>
          <w:noProof/>
          <w:lang w:eastAsia="nl-NL"/>
        </w:rPr>
      </w:pPr>
      <w:r w:rsidRPr="00F939AE">
        <w:rPr>
          <w:bCs/>
          <w:noProof/>
        </w:rPr>
        <w:t>3.8</w:t>
      </w:r>
      <w:r>
        <w:rPr>
          <w:rFonts w:asciiTheme="minorHAnsi" w:eastAsiaTheme="minorEastAsia" w:hAnsiTheme="minorHAnsi" w:cstheme="minorBidi"/>
          <w:noProof/>
          <w:lang w:eastAsia="nl-NL"/>
        </w:rPr>
        <w:tab/>
      </w:r>
      <w:r w:rsidRPr="00F939AE">
        <w:rPr>
          <w:bCs/>
          <w:noProof/>
          <w:lang w:eastAsia="nl-NL"/>
        </w:rPr>
        <w:t>Overige voorwaarden</w:t>
      </w:r>
      <w:r>
        <w:rPr>
          <w:noProof/>
        </w:rPr>
        <w:tab/>
      </w:r>
      <w:r>
        <w:rPr>
          <w:noProof/>
        </w:rPr>
        <w:fldChar w:fldCharType="begin"/>
      </w:r>
      <w:r>
        <w:rPr>
          <w:noProof/>
        </w:rPr>
        <w:instrText xml:space="preserve"> PAGEREF _Toc84509593 \h </w:instrText>
      </w:r>
      <w:r>
        <w:rPr>
          <w:noProof/>
        </w:rPr>
      </w:r>
      <w:r>
        <w:rPr>
          <w:noProof/>
        </w:rPr>
        <w:fldChar w:fldCharType="separate"/>
      </w:r>
      <w:r>
        <w:rPr>
          <w:noProof/>
        </w:rPr>
        <w:t>9</w:t>
      </w:r>
      <w:r>
        <w:rPr>
          <w:noProof/>
        </w:rPr>
        <w:fldChar w:fldCharType="end"/>
      </w:r>
    </w:p>
    <w:p w14:paraId="01FDF4D9" w14:textId="38944782" w:rsidR="00350D1F" w:rsidRDefault="00350D1F">
      <w:pPr>
        <w:pStyle w:val="Inhopg2"/>
        <w:rPr>
          <w:rFonts w:asciiTheme="minorHAnsi" w:eastAsiaTheme="minorEastAsia" w:hAnsiTheme="minorHAnsi" w:cstheme="minorBidi"/>
          <w:noProof/>
          <w:lang w:eastAsia="nl-NL"/>
        </w:rPr>
      </w:pPr>
      <w:r w:rsidRPr="00F939AE">
        <w:rPr>
          <w:bCs/>
          <w:noProof/>
        </w:rPr>
        <w:t>3.9</w:t>
      </w:r>
      <w:r>
        <w:rPr>
          <w:rFonts w:asciiTheme="minorHAnsi" w:eastAsiaTheme="minorEastAsia" w:hAnsiTheme="minorHAnsi" w:cstheme="minorBidi"/>
          <w:noProof/>
          <w:lang w:eastAsia="nl-NL"/>
        </w:rPr>
        <w:tab/>
      </w:r>
      <w:r w:rsidRPr="00F939AE">
        <w:rPr>
          <w:bCs/>
          <w:noProof/>
          <w:lang w:eastAsia="nl-NL"/>
        </w:rPr>
        <w:t>Gunningsfase</w:t>
      </w:r>
      <w:r>
        <w:rPr>
          <w:noProof/>
        </w:rPr>
        <w:tab/>
      </w:r>
      <w:r>
        <w:rPr>
          <w:noProof/>
        </w:rPr>
        <w:fldChar w:fldCharType="begin"/>
      </w:r>
      <w:r>
        <w:rPr>
          <w:noProof/>
        </w:rPr>
        <w:instrText xml:space="preserve"> PAGEREF _Toc84509594 \h </w:instrText>
      </w:r>
      <w:r>
        <w:rPr>
          <w:noProof/>
        </w:rPr>
      </w:r>
      <w:r>
        <w:rPr>
          <w:noProof/>
        </w:rPr>
        <w:fldChar w:fldCharType="separate"/>
      </w:r>
      <w:r>
        <w:rPr>
          <w:noProof/>
        </w:rPr>
        <w:t>10</w:t>
      </w:r>
      <w:r>
        <w:rPr>
          <w:noProof/>
        </w:rPr>
        <w:fldChar w:fldCharType="end"/>
      </w:r>
    </w:p>
    <w:p w14:paraId="06A6E9A6" w14:textId="0E5AF827" w:rsidR="00350D1F" w:rsidRDefault="00350D1F">
      <w:pPr>
        <w:pStyle w:val="Inhopg2"/>
        <w:rPr>
          <w:rFonts w:asciiTheme="minorHAnsi" w:eastAsiaTheme="minorEastAsia" w:hAnsiTheme="minorHAnsi" w:cstheme="minorBidi"/>
          <w:noProof/>
          <w:lang w:eastAsia="nl-NL"/>
        </w:rPr>
      </w:pPr>
      <w:r w:rsidRPr="00F939AE">
        <w:rPr>
          <w:bCs/>
          <w:noProof/>
        </w:rPr>
        <w:t>3.10</w:t>
      </w:r>
      <w:r>
        <w:rPr>
          <w:rFonts w:asciiTheme="minorHAnsi" w:eastAsiaTheme="minorEastAsia" w:hAnsiTheme="minorHAnsi" w:cstheme="minorBidi"/>
          <w:noProof/>
          <w:lang w:eastAsia="nl-NL"/>
        </w:rPr>
        <w:tab/>
      </w:r>
      <w:r w:rsidRPr="00F939AE">
        <w:rPr>
          <w:bCs/>
          <w:noProof/>
          <w:lang w:eastAsia="nl-NL"/>
        </w:rPr>
        <w:t>Reservepositie</w:t>
      </w:r>
      <w:r>
        <w:rPr>
          <w:noProof/>
        </w:rPr>
        <w:tab/>
      </w:r>
      <w:r>
        <w:rPr>
          <w:noProof/>
        </w:rPr>
        <w:fldChar w:fldCharType="begin"/>
      </w:r>
      <w:r>
        <w:rPr>
          <w:noProof/>
        </w:rPr>
        <w:instrText xml:space="preserve"> PAGEREF _Toc84509595 \h </w:instrText>
      </w:r>
      <w:r>
        <w:rPr>
          <w:noProof/>
        </w:rPr>
      </w:r>
      <w:r>
        <w:rPr>
          <w:noProof/>
        </w:rPr>
        <w:fldChar w:fldCharType="separate"/>
      </w:r>
      <w:r>
        <w:rPr>
          <w:noProof/>
        </w:rPr>
        <w:t>10</w:t>
      </w:r>
      <w:r>
        <w:rPr>
          <w:noProof/>
        </w:rPr>
        <w:fldChar w:fldCharType="end"/>
      </w:r>
    </w:p>
    <w:p w14:paraId="4C5E3D5A" w14:textId="43688A13" w:rsidR="00350D1F" w:rsidRDefault="00350D1F">
      <w:pPr>
        <w:pStyle w:val="Inhopg1"/>
        <w:rPr>
          <w:rFonts w:asciiTheme="minorHAnsi" w:eastAsiaTheme="minorEastAsia" w:hAnsiTheme="minorHAnsi" w:cstheme="minorBidi"/>
          <w:b w:val="0"/>
          <w:noProof/>
          <w:sz w:val="22"/>
          <w:lang w:eastAsia="nl-NL"/>
        </w:rPr>
      </w:pPr>
      <w:r w:rsidRPr="00F939AE">
        <w:rPr>
          <w:noProof/>
        </w:rPr>
        <w:t>4</w:t>
      </w:r>
      <w:r>
        <w:rPr>
          <w:rFonts w:asciiTheme="minorHAnsi" w:eastAsiaTheme="minorEastAsia" w:hAnsiTheme="minorHAnsi" w:cstheme="minorBidi"/>
          <w:b w:val="0"/>
          <w:noProof/>
          <w:sz w:val="22"/>
          <w:lang w:eastAsia="nl-NL"/>
        </w:rPr>
        <w:tab/>
      </w:r>
      <w:r w:rsidRPr="00F939AE">
        <w:rPr>
          <w:noProof/>
        </w:rPr>
        <w:t>Uitsluitingsgronden, geschiktheidseisen en selectiecriteria</w:t>
      </w:r>
      <w:r>
        <w:rPr>
          <w:noProof/>
        </w:rPr>
        <w:tab/>
      </w:r>
      <w:r>
        <w:rPr>
          <w:noProof/>
        </w:rPr>
        <w:fldChar w:fldCharType="begin"/>
      </w:r>
      <w:r>
        <w:rPr>
          <w:noProof/>
        </w:rPr>
        <w:instrText xml:space="preserve"> PAGEREF _Toc84509596 \h </w:instrText>
      </w:r>
      <w:r>
        <w:rPr>
          <w:noProof/>
        </w:rPr>
      </w:r>
      <w:r>
        <w:rPr>
          <w:noProof/>
        </w:rPr>
        <w:fldChar w:fldCharType="separate"/>
      </w:r>
      <w:r>
        <w:rPr>
          <w:noProof/>
        </w:rPr>
        <w:t>11</w:t>
      </w:r>
      <w:r>
        <w:rPr>
          <w:noProof/>
        </w:rPr>
        <w:fldChar w:fldCharType="end"/>
      </w:r>
    </w:p>
    <w:p w14:paraId="5664916F" w14:textId="2BE19D36" w:rsidR="00350D1F" w:rsidRDefault="00350D1F">
      <w:pPr>
        <w:pStyle w:val="Inhopg2"/>
        <w:rPr>
          <w:rFonts w:asciiTheme="minorHAnsi" w:eastAsiaTheme="minorEastAsia" w:hAnsiTheme="minorHAnsi" w:cstheme="minorBidi"/>
          <w:noProof/>
          <w:lang w:eastAsia="nl-NL"/>
        </w:rPr>
      </w:pPr>
      <w:r w:rsidRPr="00F939AE">
        <w:rPr>
          <w:bCs/>
          <w:noProof/>
        </w:rPr>
        <w:t>4.1</w:t>
      </w:r>
      <w:r>
        <w:rPr>
          <w:rFonts w:asciiTheme="minorHAnsi" w:eastAsiaTheme="minorEastAsia" w:hAnsiTheme="minorHAnsi" w:cstheme="minorBidi"/>
          <w:noProof/>
          <w:lang w:eastAsia="nl-NL"/>
        </w:rPr>
        <w:tab/>
      </w:r>
      <w:r w:rsidRPr="00F939AE">
        <w:rPr>
          <w:bCs/>
          <w:noProof/>
        </w:rPr>
        <w:t>Algemeen</w:t>
      </w:r>
      <w:r>
        <w:rPr>
          <w:noProof/>
        </w:rPr>
        <w:tab/>
      </w:r>
      <w:r>
        <w:rPr>
          <w:noProof/>
        </w:rPr>
        <w:fldChar w:fldCharType="begin"/>
      </w:r>
      <w:r>
        <w:rPr>
          <w:noProof/>
        </w:rPr>
        <w:instrText xml:space="preserve"> PAGEREF _Toc84509597 \h </w:instrText>
      </w:r>
      <w:r>
        <w:rPr>
          <w:noProof/>
        </w:rPr>
      </w:r>
      <w:r>
        <w:rPr>
          <w:noProof/>
        </w:rPr>
        <w:fldChar w:fldCharType="separate"/>
      </w:r>
      <w:r>
        <w:rPr>
          <w:noProof/>
        </w:rPr>
        <w:t>11</w:t>
      </w:r>
      <w:r>
        <w:rPr>
          <w:noProof/>
        </w:rPr>
        <w:fldChar w:fldCharType="end"/>
      </w:r>
    </w:p>
    <w:p w14:paraId="6B2C2185" w14:textId="3F043C79" w:rsidR="00350D1F" w:rsidRDefault="00350D1F">
      <w:pPr>
        <w:pStyle w:val="Inhopg2"/>
        <w:rPr>
          <w:rFonts w:asciiTheme="minorHAnsi" w:eastAsiaTheme="minorEastAsia" w:hAnsiTheme="minorHAnsi" w:cstheme="minorBidi"/>
          <w:noProof/>
          <w:lang w:eastAsia="nl-NL"/>
        </w:rPr>
      </w:pPr>
      <w:r w:rsidRPr="00F939AE">
        <w:rPr>
          <w:bCs/>
          <w:noProof/>
        </w:rPr>
        <w:t>4.2</w:t>
      </w:r>
      <w:r>
        <w:rPr>
          <w:rFonts w:asciiTheme="minorHAnsi" w:eastAsiaTheme="minorEastAsia" w:hAnsiTheme="minorHAnsi" w:cstheme="minorBidi"/>
          <w:noProof/>
          <w:lang w:eastAsia="nl-NL"/>
        </w:rPr>
        <w:tab/>
      </w:r>
      <w:r w:rsidRPr="00F939AE">
        <w:rPr>
          <w:bCs/>
          <w:noProof/>
        </w:rPr>
        <w:t>Uitsluitingsgronden</w:t>
      </w:r>
      <w:r>
        <w:rPr>
          <w:noProof/>
        </w:rPr>
        <w:tab/>
      </w:r>
      <w:r>
        <w:rPr>
          <w:noProof/>
        </w:rPr>
        <w:fldChar w:fldCharType="begin"/>
      </w:r>
      <w:r>
        <w:rPr>
          <w:noProof/>
        </w:rPr>
        <w:instrText xml:space="preserve"> PAGEREF _Toc84509598 \h </w:instrText>
      </w:r>
      <w:r>
        <w:rPr>
          <w:noProof/>
        </w:rPr>
      </w:r>
      <w:r>
        <w:rPr>
          <w:noProof/>
        </w:rPr>
        <w:fldChar w:fldCharType="separate"/>
      </w:r>
      <w:r>
        <w:rPr>
          <w:noProof/>
        </w:rPr>
        <w:t>11</w:t>
      </w:r>
      <w:r>
        <w:rPr>
          <w:noProof/>
        </w:rPr>
        <w:fldChar w:fldCharType="end"/>
      </w:r>
    </w:p>
    <w:p w14:paraId="170ECF20" w14:textId="3B3336A9" w:rsidR="00350D1F" w:rsidRDefault="00350D1F">
      <w:pPr>
        <w:pStyle w:val="Inhopg2"/>
        <w:rPr>
          <w:rFonts w:asciiTheme="minorHAnsi" w:eastAsiaTheme="minorEastAsia" w:hAnsiTheme="minorHAnsi" w:cstheme="minorBidi"/>
          <w:noProof/>
          <w:lang w:eastAsia="nl-NL"/>
        </w:rPr>
      </w:pPr>
      <w:r w:rsidRPr="00F939AE">
        <w:rPr>
          <w:bCs/>
          <w:noProof/>
        </w:rPr>
        <w:t>4.3</w:t>
      </w:r>
      <w:r>
        <w:rPr>
          <w:rFonts w:asciiTheme="minorHAnsi" w:eastAsiaTheme="minorEastAsia" w:hAnsiTheme="minorHAnsi" w:cstheme="minorBidi"/>
          <w:noProof/>
          <w:lang w:eastAsia="nl-NL"/>
        </w:rPr>
        <w:tab/>
      </w:r>
      <w:r w:rsidRPr="00F939AE">
        <w:rPr>
          <w:bCs/>
          <w:noProof/>
        </w:rPr>
        <w:t>Geschiktheidseisen</w:t>
      </w:r>
      <w:r>
        <w:rPr>
          <w:noProof/>
        </w:rPr>
        <w:tab/>
      </w:r>
      <w:r>
        <w:rPr>
          <w:noProof/>
        </w:rPr>
        <w:fldChar w:fldCharType="begin"/>
      </w:r>
      <w:r>
        <w:rPr>
          <w:noProof/>
        </w:rPr>
        <w:instrText xml:space="preserve"> PAGEREF _Toc84509599 \h </w:instrText>
      </w:r>
      <w:r>
        <w:rPr>
          <w:noProof/>
        </w:rPr>
      </w:r>
      <w:r>
        <w:rPr>
          <w:noProof/>
        </w:rPr>
        <w:fldChar w:fldCharType="separate"/>
      </w:r>
      <w:r>
        <w:rPr>
          <w:noProof/>
        </w:rPr>
        <w:t>12</w:t>
      </w:r>
      <w:r>
        <w:rPr>
          <w:noProof/>
        </w:rPr>
        <w:fldChar w:fldCharType="end"/>
      </w:r>
    </w:p>
    <w:p w14:paraId="2E2CB001" w14:textId="3EED8F10" w:rsidR="00350D1F" w:rsidRDefault="00350D1F">
      <w:pPr>
        <w:pStyle w:val="Inhopg3"/>
        <w:rPr>
          <w:rFonts w:asciiTheme="minorHAnsi" w:eastAsiaTheme="minorEastAsia" w:hAnsiTheme="minorHAnsi" w:cstheme="minorBidi"/>
          <w:noProof/>
          <w:lang w:eastAsia="nl-NL"/>
        </w:rPr>
      </w:pPr>
      <w:r w:rsidRPr="00F939AE">
        <w:rPr>
          <w:noProof/>
        </w:rPr>
        <w:t>4.3.1</w:t>
      </w:r>
      <w:r>
        <w:rPr>
          <w:rFonts w:asciiTheme="minorHAnsi" w:eastAsiaTheme="minorEastAsia" w:hAnsiTheme="minorHAnsi" w:cstheme="minorBidi"/>
          <w:noProof/>
          <w:lang w:eastAsia="nl-NL"/>
        </w:rPr>
        <w:tab/>
      </w:r>
      <w:r w:rsidRPr="00F939AE">
        <w:rPr>
          <w:noProof/>
        </w:rPr>
        <w:t>Kerncompetenties</w:t>
      </w:r>
      <w:r>
        <w:rPr>
          <w:noProof/>
        </w:rPr>
        <w:tab/>
      </w:r>
      <w:r>
        <w:rPr>
          <w:noProof/>
        </w:rPr>
        <w:fldChar w:fldCharType="begin"/>
      </w:r>
      <w:r>
        <w:rPr>
          <w:noProof/>
        </w:rPr>
        <w:instrText xml:space="preserve"> PAGEREF _Toc84509600 \h </w:instrText>
      </w:r>
      <w:r>
        <w:rPr>
          <w:noProof/>
        </w:rPr>
      </w:r>
      <w:r>
        <w:rPr>
          <w:noProof/>
        </w:rPr>
        <w:fldChar w:fldCharType="separate"/>
      </w:r>
      <w:r>
        <w:rPr>
          <w:noProof/>
        </w:rPr>
        <w:t>12</w:t>
      </w:r>
      <w:r>
        <w:rPr>
          <w:noProof/>
        </w:rPr>
        <w:fldChar w:fldCharType="end"/>
      </w:r>
    </w:p>
    <w:p w14:paraId="0368E4BE" w14:textId="15FD3455" w:rsidR="00350D1F" w:rsidRDefault="00350D1F">
      <w:pPr>
        <w:pStyle w:val="Inhopg3"/>
        <w:rPr>
          <w:rFonts w:asciiTheme="minorHAnsi" w:eastAsiaTheme="minorEastAsia" w:hAnsiTheme="minorHAnsi" w:cstheme="minorBidi"/>
          <w:noProof/>
          <w:lang w:eastAsia="nl-NL"/>
        </w:rPr>
      </w:pPr>
      <w:r>
        <w:rPr>
          <w:noProof/>
        </w:rPr>
        <w:t>4.3.2</w:t>
      </w:r>
      <w:r>
        <w:rPr>
          <w:rFonts w:asciiTheme="minorHAnsi" w:eastAsiaTheme="minorEastAsia" w:hAnsiTheme="minorHAnsi" w:cstheme="minorBidi"/>
          <w:noProof/>
          <w:lang w:eastAsia="nl-NL"/>
        </w:rPr>
        <w:tab/>
      </w:r>
      <w:r>
        <w:rPr>
          <w:noProof/>
        </w:rPr>
        <w:t>Beroepsbevoegdheid</w:t>
      </w:r>
      <w:r>
        <w:rPr>
          <w:noProof/>
        </w:rPr>
        <w:tab/>
      </w:r>
      <w:r>
        <w:rPr>
          <w:noProof/>
        </w:rPr>
        <w:fldChar w:fldCharType="begin"/>
      </w:r>
      <w:r>
        <w:rPr>
          <w:noProof/>
        </w:rPr>
        <w:instrText xml:space="preserve"> PAGEREF _Toc84509601 \h </w:instrText>
      </w:r>
      <w:r>
        <w:rPr>
          <w:noProof/>
        </w:rPr>
      </w:r>
      <w:r>
        <w:rPr>
          <w:noProof/>
        </w:rPr>
        <w:fldChar w:fldCharType="separate"/>
      </w:r>
      <w:r>
        <w:rPr>
          <w:noProof/>
        </w:rPr>
        <w:t>13</w:t>
      </w:r>
      <w:r>
        <w:rPr>
          <w:noProof/>
        </w:rPr>
        <w:fldChar w:fldCharType="end"/>
      </w:r>
    </w:p>
    <w:p w14:paraId="6A1C0059" w14:textId="08402701" w:rsidR="00350D1F" w:rsidRDefault="00350D1F">
      <w:pPr>
        <w:pStyle w:val="Inhopg2"/>
        <w:rPr>
          <w:rFonts w:asciiTheme="minorHAnsi" w:eastAsiaTheme="minorEastAsia" w:hAnsiTheme="minorHAnsi" w:cstheme="minorBidi"/>
          <w:noProof/>
          <w:lang w:eastAsia="nl-NL"/>
        </w:rPr>
      </w:pPr>
      <w:r w:rsidRPr="00F939AE">
        <w:rPr>
          <w:bCs/>
          <w:noProof/>
        </w:rPr>
        <w:t>4.4</w:t>
      </w:r>
      <w:r>
        <w:rPr>
          <w:rFonts w:asciiTheme="minorHAnsi" w:eastAsiaTheme="minorEastAsia" w:hAnsiTheme="minorHAnsi" w:cstheme="minorBidi"/>
          <w:noProof/>
          <w:lang w:eastAsia="nl-NL"/>
        </w:rPr>
        <w:tab/>
      </w:r>
      <w:r w:rsidRPr="00F939AE">
        <w:rPr>
          <w:bCs/>
          <w:noProof/>
        </w:rPr>
        <w:t>Selectiecriteria</w:t>
      </w:r>
      <w:r>
        <w:rPr>
          <w:noProof/>
        </w:rPr>
        <w:tab/>
      </w:r>
      <w:r>
        <w:rPr>
          <w:noProof/>
        </w:rPr>
        <w:fldChar w:fldCharType="begin"/>
      </w:r>
      <w:r>
        <w:rPr>
          <w:noProof/>
        </w:rPr>
        <w:instrText xml:space="preserve"> PAGEREF _Toc84509602 \h </w:instrText>
      </w:r>
      <w:r>
        <w:rPr>
          <w:noProof/>
        </w:rPr>
      </w:r>
      <w:r>
        <w:rPr>
          <w:noProof/>
        </w:rPr>
        <w:fldChar w:fldCharType="separate"/>
      </w:r>
      <w:r>
        <w:rPr>
          <w:noProof/>
        </w:rPr>
        <w:t>13</w:t>
      </w:r>
      <w:r>
        <w:rPr>
          <w:noProof/>
        </w:rPr>
        <w:fldChar w:fldCharType="end"/>
      </w:r>
    </w:p>
    <w:p w14:paraId="4F46406E" w14:textId="0B941DFF" w:rsidR="00350D1F" w:rsidRDefault="00350D1F">
      <w:pPr>
        <w:pStyle w:val="Inhopg3"/>
        <w:rPr>
          <w:rFonts w:asciiTheme="minorHAnsi" w:eastAsiaTheme="minorEastAsia" w:hAnsiTheme="minorHAnsi" w:cstheme="minorBidi"/>
          <w:noProof/>
          <w:lang w:eastAsia="nl-NL"/>
        </w:rPr>
      </w:pPr>
      <w:r>
        <w:rPr>
          <w:noProof/>
        </w:rPr>
        <w:t>4.4.1</w:t>
      </w:r>
      <w:r>
        <w:rPr>
          <w:rFonts w:asciiTheme="minorHAnsi" w:eastAsiaTheme="minorEastAsia" w:hAnsiTheme="minorHAnsi" w:cstheme="minorBidi"/>
          <w:noProof/>
          <w:lang w:eastAsia="nl-NL"/>
        </w:rPr>
        <w:tab/>
      </w:r>
      <w:r>
        <w:rPr>
          <w:noProof/>
        </w:rPr>
        <w:t xml:space="preserve">Selectiecriterium </w:t>
      </w:r>
      <w:r w:rsidRPr="00F939AE">
        <w:rPr>
          <w:noProof/>
        </w:rPr>
        <w:t>D: duurzaamheid</w:t>
      </w:r>
      <w:r>
        <w:rPr>
          <w:noProof/>
        </w:rPr>
        <w:tab/>
      </w:r>
      <w:r>
        <w:rPr>
          <w:noProof/>
        </w:rPr>
        <w:fldChar w:fldCharType="begin"/>
      </w:r>
      <w:r>
        <w:rPr>
          <w:noProof/>
        </w:rPr>
        <w:instrText xml:space="preserve"> PAGEREF _Toc84509603 \h </w:instrText>
      </w:r>
      <w:r>
        <w:rPr>
          <w:noProof/>
        </w:rPr>
      </w:r>
      <w:r>
        <w:rPr>
          <w:noProof/>
        </w:rPr>
        <w:fldChar w:fldCharType="separate"/>
      </w:r>
      <w:r>
        <w:rPr>
          <w:noProof/>
        </w:rPr>
        <w:t>13</w:t>
      </w:r>
      <w:r>
        <w:rPr>
          <w:noProof/>
        </w:rPr>
        <w:fldChar w:fldCharType="end"/>
      </w:r>
    </w:p>
    <w:p w14:paraId="55229D97" w14:textId="4B86312C" w:rsidR="00350D1F" w:rsidRDefault="00350D1F">
      <w:pPr>
        <w:pStyle w:val="Inhopg3"/>
        <w:rPr>
          <w:rFonts w:asciiTheme="minorHAnsi" w:eastAsiaTheme="minorEastAsia" w:hAnsiTheme="minorHAnsi" w:cstheme="minorBidi"/>
          <w:noProof/>
          <w:lang w:eastAsia="nl-NL"/>
        </w:rPr>
      </w:pPr>
      <w:r>
        <w:rPr>
          <w:noProof/>
        </w:rPr>
        <w:t>4.4.2</w:t>
      </w:r>
      <w:r>
        <w:rPr>
          <w:rFonts w:asciiTheme="minorHAnsi" w:eastAsiaTheme="minorEastAsia" w:hAnsiTheme="minorHAnsi" w:cstheme="minorBidi"/>
          <w:noProof/>
          <w:lang w:eastAsia="nl-NL"/>
        </w:rPr>
        <w:tab/>
      </w:r>
      <w:r>
        <w:rPr>
          <w:noProof/>
        </w:rPr>
        <w:t>Selectiecriterium E:  BIM ervaring</w:t>
      </w:r>
      <w:r>
        <w:rPr>
          <w:noProof/>
        </w:rPr>
        <w:tab/>
      </w:r>
      <w:r>
        <w:rPr>
          <w:noProof/>
        </w:rPr>
        <w:fldChar w:fldCharType="begin"/>
      </w:r>
      <w:r>
        <w:rPr>
          <w:noProof/>
        </w:rPr>
        <w:instrText xml:space="preserve"> PAGEREF _Toc84509604 \h </w:instrText>
      </w:r>
      <w:r>
        <w:rPr>
          <w:noProof/>
        </w:rPr>
      </w:r>
      <w:r>
        <w:rPr>
          <w:noProof/>
        </w:rPr>
        <w:fldChar w:fldCharType="separate"/>
      </w:r>
      <w:r>
        <w:rPr>
          <w:noProof/>
        </w:rPr>
        <w:t>14</w:t>
      </w:r>
      <w:r>
        <w:rPr>
          <w:noProof/>
        </w:rPr>
        <w:fldChar w:fldCharType="end"/>
      </w:r>
    </w:p>
    <w:p w14:paraId="2C049DB2" w14:textId="74CC7210" w:rsidR="00350D1F" w:rsidRDefault="00350D1F">
      <w:pPr>
        <w:pStyle w:val="Inhopg3"/>
        <w:rPr>
          <w:rFonts w:asciiTheme="minorHAnsi" w:eastAsiaTheme="minorEastAsia" w:hAnsiTheme="minorHAnsi" w:cstheme="minorBidi"/>
          <w:noProof/>
          <w:lang w:eastAsia="nl-NL"/>
        </w:rPr>
      </w:pPr>
      <w:r>
        <w:rPr>
          <w:noProof/>
        </w:rPr>
        <w:t>4.4.3</w:t>
      </w:r>
      <w:r>
        <w:rPr>
          <w:rFonts w:asciiTheme="minorHAnsi" w:eastAsiaTheme="minorEastAsia" w:hAnsiTheme="minorHAnsi" w:cstheme="minorBidi"/>
          <w:noProof/>
          <w:lang w:eastAsia="nl-NL"/>
        </w:rPr>
        <w:tab/>
      </w:r>
      <w:r>
        <w:rPr>
          <w:noProof/>
        </w:rPr>
        <w:t>Selectiecriterium F: samenwerking</w:t>
      </w:r>
      <w:r>
        <w:rPr>
          <w:noProof/>
        </w:rPr>
        <w:tab/>
      </w:r>
      <w:r>
        <w:rPr>
          <w:noProof/>
        </w:rPr>
        <w:fldChar w:fldCharType="begin"/>
      </w:r>
      <w:r>
        <w:rPr>
          <w:noProof/>
        </w:rPr>
        <w:instrText xml:space="preserve"> PAGEREF _Toc84509605 \h </w:instrText>
      </w:r>
      <w:r>
        <w:rPr>
          <w:noProof/>
        </w:rPr>
      </w:r>
      <w:r>
        <w:rPr>
          <w:noProof/>
        </w:rPr>
        <w:fldChar w:fldCharType="separate"/>
      </w:r>
      <w:r>
        <w:rPr>
          <w:noProof/>
        </w:rPr>
        <w:t>15</w:t>
      </w:r>
      <w:r>
        <w:rPr>
          <w:noProof/>
        </w:rPr>
        <w:fldChar w:fldCharType="end"/>
      </w:r>
    </w:p>
    <w:p w14:paraId="48228876" w14:textId="4103FB5C" w:rsidR="00350D1F" w:rsidRDefault="00350D1F">
      <w:pPr>
        <w:pStyle w:val="Inhopg3"/>
        <w:rPr>
          <w:rFonts w:asciiTheme="minorHAnsi" w:eastAsiaTheme="minorEastAsia" w:hAnsiTheme="minorHAnsi" w:cstheme="minorBidi"/>
          <w:noProof/>
          <w:lang w:eastAsia="nl-NL"/>
        </w:rPr>
      </w:pPr>
      <w:r>
        <w:rPr>
          <w:noProof/>
        </w:rPr>
        <w:t>4.4.4</w:t>
      </w:r>
      <w:r>
        <w:rPr>
          <w:rFonts w:asciiTheme="minorHAnsi" w:eastAsiaTheme="minorEastAsia" w:hAnsiTheme="minorHAnsi" w:cstheme="minorBidi"/>
          <w:noProof/>
          <w:lang w:eastAsia="nl-NL"/>
        </w:rPr>
        <w:tab/>
      </w:r>
      <w:r>
        <w:rPr>
          <w:noProof/>
        </w:rPr>
        <w:t>Selectiecriterium G: combinatie competenties</w:t>
      </w:r>
      <w:r>
        <w:rPr>
          <w:noProof/>
        </w:rPr>
        <w:tab/>
      </w:r>
      <w:r>
        <w:rPr>
          <w:noProof/>
        </w:rPr>
        <w:fldChar w:fldCharType="begin"/>
      </w:r>
      <w:r>
        <w:rPr>
          <w:noProof/>
        </w:rPr>
        <w:instrText xml:space="preserve"> PAGEREF _Toc84509606 \h </w:instrText>
      </w:r>
      <w:r>
        <w:rPr>
          <w:noProof/>
        </w:rPr>
      </w:r>
      <w:r>
        <w:rPr>
          <w:noProof/>
        </w:rPr>
        <w:fldChar w:fldCharType="separate"/>
      </w:r>
      <w:r>
        <w:rPr>
          <w:noProof/>
        </w:rPr>
        <w:t>16</w:t>
      </w:r>
      <w:r>
        <w:rPr>
          <w:noProof/>
        </w:rPr>
        <w:fldChar w:fldCharType="end"/>
      </w:r>
    </w:p>
    <w:p w14:paraId="6FD9E5B0" w14:textId="57C91382" w:rsidR="00350D1F" w:rsidRDefault="00350D1F">
      <w:pPr>
        <w:pStyle w:val="Inhopg2"/>
        <w:rPr>
          <w:rFonts w:asciiTheme="minorHAnsi" w:eastAsiaTheme="minorEastAsia" w:hAnsiTheme="minorHAnsi" w:cstheme="minorBidi"/>
          <w:noProof/>
          <w:lang w:eastAsia="nl-NL"/>
        </w:rPr>
      </w:pPr>
      <w:r w:rsidRPr="00F939AE">
        <w:rPr>
          <w:bCs/>
          <w:noProof/>
        </w:rPr>
        <w:t>4.5</w:t>
      </w:r>
      <w:r>
        <w:rPr>
          <w:rFonts w:asciiTheme="minorHAnsi" w:eastAsiaTheme="minorEastAsia" w:hAnsiTheme="minorHAnsi" w:cstheme="minorBidi"/>
          <w:noProof/>
          <w:lang w:eastAsia="nl-NL"/>
        </w:rPr>
        <w:tab/>
      </w:r>
      <w:r w:rsidRPr="00F939AE">
        <w:rPr>
          <w:bCs/>
          <w:noProof/>
        </w:rPr>
        <w:t>Beoordeling geschiktheidseisen en selectiecriteria</w:t>
      </w:r>
      <w:r>
        <w:rPr>
          <w:noProof/>
        </w:rPr>
        <w:tab/>
      </w:r>
      <w:r>
        <w:rPr>
          <w:noProof/>
        </w:rPr>
        <w:fldChar w:fldCharType="begin"/>
      </w:r>
      <w:r>
        <w:rPr>
          <w:noProof/>
        </w:rPr>
        <w:instrText xml:space="preserve"> PAGEREF _Toc84509607 \h </w:instrText>
      </w:r>
      <w:r>
        <w:rPr>
          <w:noProof/>
        </w:rPr>
      </w:r>
      <w:r>
        <w:rPr>
          <w:noProof/>
        </w:rPr>
        <w:fldChar w:fldCharType="separate"/>
      </w:r>
      <w:r>
        <w:rPr>
          <w:noProof/>
        </w:rPr>
        <w:t>16</w:t>
      </w:r>
      <w:r>
        <w:rPr>
          <w:noProof/>
        </w:rPr>
        <w:fldChar w:fldCharType="end"/>
      </w:r>
    </w:p>
    <w:p w14:paraId="154D9471" w14:textId="7967CB55" w:rsidR="00350D1F" w:rsidRDefault="00350D1F">
      <w:pPr>
        <w:pStyle w:val="Inhopg1"/>
        <w:rPr>
          <w:rFonts w:asciiTheme="minorHAnsi" w:eastAsiaTheme="minorEastAsia" w:hAnsiTheme="minorHAnsi" w:cstheme="minorBidi"/>
          <w:b w:val="0"/>
          <w:noProof/>
          <w:sz w:val="22"/>
          <w:lang w:eastAsia="nl-NL"/>
        </w:rPr>
      </w:pPr>
      <w:r w:rsidRPr="00F939AE">
        <w:rPr>
          <w:noProof/>
        </w:rPr>
        <w:t>5</w:t>
      </w:r>
      <w:r>
        <w:rPr>
          <w:rFonts w:asciiTheme="minorHAnsi" w:eastAsiaTheme="minorEastAsia" w:hAnsiTheme="minorHAnsi" w:cstheme="minorBidi"/>
          <w:b w:val="0"/>
          <w:noProof/>
          <w:sz w:val="22"/>
          <w:lang w:eastAsia="nl-NL"/>
        </w:rPr>
        <w:tab/>
      </w:r>
      <w:r w:rsidRPr="00F939AE">
        <w:rPr>
          <w:noProof/>
        </w:rPr>
        <w:t>Wijze van aanmelden</w:t>
      </w:r>
      <w:r>
        <w:rPr>
          <w:noProof/>
        </w:rPr>
        <w:tab/>
      </w:r>
      <w:r>
        <w:rPr>
          <w:noProof/>
        </w:rPr>
        <w:fldChar w:fldCharType="begin"/>
      </w:r>
      <w:r>
        <w:rPr>
          <w:noProof/>
        </w:rPr>
        <w:instrText xml:space="preserve"> PAGEREF _Toc84509608 \h </w:instrText>
      </w:r>
      <w:r>
        <w:rPr>
          <w:noProof/>
        </w:rPr>
      </w:r>
      <w:r>
        <w:rPr>
          <w:noProof/>
        </w:rPr>
        <w:fldChar w:fldCharType="separate"/>
      </w:r>
      <w:r>
        <w:rPr>
          <w:noProof/>
        </w:rPr>
        <w:t>17</w:t>
      </w:r>
      <w:r>
        <w:rPr>
          <w:noProof/>
        </w:rPr>
        <w:fldChar w:fldCharType="end"/>
      </w:r>
    </w:p>
    <w:p w14:paraId="5C445E22" w14:textId="17221DBC" w:rsidR="00350D1F" w:rsidRDefault="00350D1F">
      <w:pPr>
        <w:pStyle w:val="Inhopg2"/>
        <w:rPr>
          <w:rFonts w:asciiTheme="minorHAnsi" w:eastAsiaTheme="minorEastAsia" w:hAnsiTheme="minorHAnsi" w:cstheme="minorBidi"/>
          <w:noProof/>
          <w:lang w:eastAsia="nl-NL"/>
        </w:rPr>
      </w:pPr>
      <w:r w:rsidRPr="00F939AE">
        <w:rPr>
          <w:bCs/>
          <w:noProof/>
        </w:rPr>
        <w:t>5.1</w:t>
      </w:r>
      <w:r>
        <w:rPr>
          <w:rFonts w:asciiTheme="minorHAnsi" w:eastAsiaTheme="minorEastAsia" w:hAnsiTheme="minorHAnsi" w:cstheme="minorBidi"/>
          <w:noProof/>
          <w:lang w:eastAsia="nl-NL"/>
        </w:rPr>
        <w:tab/>
      </w:r>
      <w:r w:rsidRPr="00F939AE">
        <w:rPr>
          <w:bCs/>
          <w:noProof/>
        </w:rPr>
        <w:t>Algemeen</w:t>
      </w:r>
      <w:r>
        <w:rPr>
          <w:noProof/>
        </w:rPr>
        <w:tab/>
      </w:r>
      <w:r>
        <w:rPr>
          <w:noProof/>
        </w:rPr>
        <w:fldChar w:fldCharType="begin"/>
      </w:r>
      <w:r>
        <w:rPr>
          <w:noProof/>
        </w:rPr>
        <w:instrText xml:space="preserve"> PAGEREF _Toc84509609 \h </w:instrText>
      </w:r>
      <w:r>
        <w:rPr>
          <w:noProof/>
        </w:rPr>
      </w:r>
      <w:r>
        <w:rPr>
          <w:noProof/>
        </w:rPr>
        <w:fldChar w:fldCharType="separate"/>
      </w:r>
      <w:r>
        <w:rPr>
          <w:noProof/>
        </w:rPr>
        <w:t>17</w:t>
      </w:r>
      <w:r>
        <w:rPr>
          <w:noProof/>
        </w:rPr>
        <w:fldChar w:fldCharType="end"/>
      </w:r>
    </w:p>
    <w:p w14:paraId="45DC2933" w14:textId="553CBACF" w:rsidR="00350D1F" w:rsidRDefault="00350D1F">
      <w:pPr>
        <w:pStyle w:val="Inhopg2"/>
        <w:rPr>
          <w:rFonts w:asciiTheme="minorHAnsi" w:eastAsiaTheme="minorEastAsia" w:hAnsiTheme="minorHAnsi" w:cstheme="minorBidi"/>
          <w:noProof/>
          <w:lang w:eastAsia="nl-NL"/>
        </w:rPr>
      </w:pPr>
      <w:r w:rsidRPr="00F939AE">
        <w:rPr>
          <w:bCs/>
          <w:noProof/>
        </w:rPr>
        <w:t>5.2</w:t>
      </w:r>
      <w:r>
        <w:rPr>
          <w:rFonts w:asciiTheme="minorHAnsi" w:eastAsiaTheme="minorEastAsia" w:hAnsiTheme="minorHAnsi" w:cstheme="minorBidi"/>
          <w:noProof/>
          <w:lang w:eastAsia="nl-NL"/>
        </w:rPr>
        <w:tab/>
      </w:r>
      <w:r w:rsidRPr="00F939AE">
        <w:rPr>
          <w:bCs/>
          <w:noProof/>
        </w:rPr>
        <w:t>Combinatievorming</w:t>
      </w:r>
      <w:r>
        <w:rPr>
          <w:noProof/>
        </w:rPr>
        <w:tab/>
      </w:r>
      <w:r>
        <w:rPr>
          <w:noProof/>
        </w:rPr>
        <w:fldChar w:fldCharType="begin"/>
      </w:r>
      <w:r>
        <w:rPr>
          <w:noProof/>
        </w:rPr>
        <w:instrText xml:space="preserve"> PAGEREF _Toc84509610 \h </w:instrText>
      </w:r>
      <w:r>
        <w:rPr>
          <w:noProof/>
        </w:rPr>
      </w:r>
      <w:r>
        <w:rPr>
          <w:noProof/>
        </w:rPr>
        <w:fldChar w:fldCharType="separate"/>
      </w:r>
      <w:r>
        <w:rPr>
          <w:noProof/>
        </w:rPr>
        <w:t>17</w:t>
      </w:r>
      <w:r>
        <w:rPr>
          <w:noProof/>
        </w:rPr>
        <w:fldChar w:fldCharType="end"/>
      </w:r>
    </w:p>
    <w:p w14:paraId="2A25641E" w14:textId="18BA7907" w:rsidR="00350D1F" w:rsidRDefault="00350D1F">
      <w:pPr>
        <w:pStyle w:val="Inhopg2"/>
        <w:rPr>
          <w:rFonts w:asciiTheme="minorHAnsi" w:eastAsiaTheme="minorEastAsia" w:hAnsiTheme="minorHAnsi" w:cstheme="minorBidi"/>
          <w:noProof/>
          <w:lang w:eastAsia="nl-NL"/>
        </w:rPr>
      </w:pPr>
      <w:r w:rsidRPr="00F939AE">
        <w:rPr>
          <w:bCs/>
          <w:noProof/>
        </w:rPr>
        <w:t>5.3</w:t>
      </w:r>
      <w:r>
        <w:rPr>
          <w:rFonts w:asciiTheme="minorHAnsi" w:eastAsiaTheme="minorEastAsia" w:hAnsiTheme="minorHAnsi" w:cstheme="minorBidi"/>
          <w:noProof/>
          <w:lang w:eastAsia="nl-NL"/>
        </w:rPr>
        <w:tab/>
      </w:r>
      <w:r w:rsidRPr="00F939AE">
        <w:rPr>
          <w:bCs/>
          <w:noProof/>
        </w:rPr>
        <w:t>Onderaanneming</w:t>
      </w:r>
      <w:r>
        <w:rPr>
          <w:noProof/>
        </w:rPr>
        <w:tab/>
      </w:r>
      <w:r>
        <w:rPr>
          <w:noProof/>
        </w:rPr>
        <w:fldChar w:fldCharType="begin"/>
      </w:r>
      <w:r>
        <w:rPr>
          <w:noProof/>
        </w:rPr>
        <w:instrText xml:space="preserve"> PAGEREF _Toc84509611 \h </w:instrText>
      </w:r>
      <w:r>
        <w:rPr>
          <w:noProof/>
        </w:rPr>
      </w:r>
      <w:r>
        <w:rPr>
          <w:noProof/>
        </w:rPr>
        <w:fldChar w:fldCharType="separate"/>
      </w:r>
      <w:r>
        <w:rPr>
          <w:noProof/>
        </w:rPr>
        <w:t>18</w:t>
      </w:r>
      <w:r>
        <w:rPr>
          <w:noProof/>
        </w:rPr>
        <w:fldChar w:fldCharType="end"/>
      </w:r>
    </w:p>
    <w:p w14:paraId="777E9D86" w14:textId="54CC303D" w:rsidR="00350D1F" w:rsidRDefault="00350D1F">
      <w:pPr>
        <w:pStyle w:val="Inhopg2"/>
        <w:rPr>
          <w:rFonts w:asciiTheme="minorHAnsi" w:eastAsiaTheme="minorEastAsia" w:hAnsiTheme="minorHAnsi" w:cstheme="minorBidi"/>
          <w:noProof/>
          <w:lang w:eastAsia="nl-NL"/>
        </w:rPr>
      </w:pPr>
      <w:r w:rsidRPr="00F939AE">
        <w:rPr>
          <w:bCs/>
          <w:noProof/>
        </w:rPr>
        <w:t>5.4</w:t>
      </w:r>
      <w:r>
        <w:rPr>
          <w:rFonts w:asciiTheme="minorHAnsi" w:eastAsiaTheme="minorEastAsia" w:hAnsiTheme="minorHAnsi" w:cstheme="minorBidi"/>
          <w:noProof/>
          <w:lang w:eastAsia="nl-NL"/>
        </w:rPr>
        <w:tab/>
      </w:r>
      <w:r w:rsidRPr="00F939AE">
        <w:rPr>
          <w:bCs/>
          <w:noProof/>
        </w:rPr>
        <w:t>Aanmelding vanuit een holding</w:t>
      </w:r>
      <w:r>
        <w:rPr>
          <w:noProof/>
        </w:rPr>
        <w:tab/>
      </w:r>
      <w:r>
        <w:rPr>
          <w:noProof/>
        </w:rPr>
        <w:fldChar w:fldCharType="begin"/>
      </w:r>
      <w:r>
        <w:rPr>
          <w:noProof/>
        </w:rPr>
        <w:instrText xml:space="preserve"> PAGEREF _Toc84509612 \h </w:instrText>
      </w:r>
      <w:r>
        <w:rPr>
          <w:noProof/>
        </w:rPr>
      </w:r>
      <w:r>
        <w:rPr>
          <w:noProof/>
        </w:rPr>
        <w:fldChar w:fldCharType="separate"/>
      </w:r>
      <w:r>
        <w:rPr>
          <w:noProof/>
        </w:rPr>
        <w:t>18</w:t>
      </w:r>
      <w:r>
        <w:rPr>
          <w:noProof/>
        </w:rPr>
        <w:fldChar w:fldCharType="end"/>
      </w:r>
    </w:p>
    <w:p w14:paraId="601BA28A" w14:textId="77777777" w:rsidR="00350D1F" w:rsidRDefault="00350D1F">
      <w:pPr>
        <w:pStyle w:val="Inhopg1"/>
        <w:rPr>
          <w:noProof/>
        </w:rPr>
      </w:pPr>
    </w:p>
    <w:p w14:paraId="63CD84A4" w14:textId="77777777" w:rsidR="00350D1F" w:rsidRDefault="00350D1F">
      <w:pPr>
        <w:pStyle w:val="Inhopg1"/>
        <w:rPr>
          <w:noProof/>
        </w:rPr>
      </w:pPr>
    </w:p>
    <w:p w14:paraId="4F6E1A96" w14:textId="2A463E37" w:rsidR="00350D1F" w:rsidRDefault="00350D1F">
      <w:pPr>
        <w:pStyle w:val="Inhopg1"/>
        <w:rPr>
          <w:rFonts w:asciiTheme="minorHAnsi" w:eastAsiaTheme="minorEastAsia" w:hAnsiTheme="minorHAnsi" w:cstheme="minorBidi"/>
          <w:b w:val="0"/>
          <w:noProof/>
          <w:sz w:val="22"/>
          <w:lang w:eastAsia="nl-NL"/>
        </w:rPr>
      </w:pPr>
      <w:r w:rsidRPr="00F939AE">
        <w:rPr>
          <w:noProof/>
        </w:rPr>
        <w:t>6</w:t>
      </w:r>
      <w:r>
        <w:rPr>
          <w:rFonts w:asciiTheme="minorHAnsi" w:eastAsiaTheme="minorEastAsia" w:hAnsiTheme="minorHAnsi" w:cstheme="minorBidi"/>
          <w:b w:val="0"/>
          <w:noProof/>
          <w:sz w:val="22"/>
          <w:lang w:eastAsia="nl-NL"/>
        </w:rPr>
        <w:tab/>
      </w:r>
      <w:r w:rsidRPr="00F939AE">
        <w:rPr>
          <w:noProof/>
        </w:rPr>
        <w:t>Juridisch kader</w:t>
      </w:r>
      <w:r>
        <w:rPr>
          <w:noProof/>
        </w:rPr>
        <w:tab/>
      </w:r>
      <w:r>
        <w:rPr>
          <w:noProof/>
        </w:rPr>
        <w:fldChar w:fldCharType="begin"/>
      </w:r>
      <w:r>
        <w:rPr>
          <w:noProof/>
        </w:rPr>
        <w:instrText xml:space="preserve"> PAGEREF _Toc84509613 \h </w:instrText>
      </w:r>
      <w:r>
        <w:rPr>
          <w:noProof/>
        </w:rPr>
      </w:r>
      <w:r>
        <w:rPr>
          <w:noProof/>
        </w:rPr>
        <w:fldChar w:fldCharType="separate"/>
      </w:r>
      <w:r>
        <w:rPr>
          <w:noProof/>
        </w:rPr>
        <w:t>19</w:t>
      </w:r>
      <w:r>
        <w:rPr>
          <w:noProof/>
        </w:rPr>
        <w:fldChar w:fldCharType="end"/>
      </w:r>
    </w:p>
    <w:p w14:paraId="4DFEBE8A" w14:textId="5C1CB070" w:rsidR="00350D1F" w:rsidRDefault="00350D1F">
      <w:pPr>
        <w:pStyle w:val="Inhopg2"/>
        <w:rPr>
          <w:rFonts w:asciiTheme="minorHAnsi" w:eastAsiaTheme="minorEastAsia" w:hAnsiTheme="minorHAnsi" w:cstheme="minorBidi"/>
          <w:noProof/>
          <w:lang w:eastAsia="nl-NL"/>
        </w:rPr>
      </w:pPr>
      <w:r w:rsidRPr="00F939AE">
        <w:rPr>
          <w:bCs/>
          <w:noProof/>
        </w:rPr>
        <w:t>6.1</w:t>
      </w:r>
      <w:r>
        <w:rPr>
          <w:rFonts w:asciiTheme="minorHAnsi" w:eastAsiaTheme="minorEastAsia" w:hAnsiTheme="minorHAnsi" w:cstheme="minorBidi"/>
          <w:noProof/>
          <w:lang w:eastAsia="nl-NL"/>
        </w:rPr>
        <w:tab/>
      </w:r>
      <w:r w:rsidRPr="00F939AE">
        <w:rPr>
          <w:bCs/>
          <w:noProof/>
        </w:rPr>
        <w:t>Rechtsbescherming</w:t>
      </w:r>
      <w:r>
        <w:rPr>
          <w:noProof/>
        </w:rPr>
        <w:tab/>
      </w:r>
      <w:r>
        <w:rPr>
          <w:noProof/>
        </w:rPr>
        <w:fldChar w:fldCharType="begin"/>
      </w:r>
      <w:r>
        <w:rPr>
          <w:noProof/>
        </w:rPr>
        <w:instrText xml:space="preserve"> PAGEREF _Toc84509614 \h </w:instrText>
      </w:r>
      <w:r>
        <w:rPr>
          <w:noProof/>
        </w:rPr>
      </w:r>
      <w:r>
        <w:rPr>
          <w:noProof/>
        </w:rPr>
        <w:fldChar w:fldCharType="separate"/>
      </w:r>
      <w:r>
        <w:rPr>
          <w:noProof/>
        </w:rPr>
        <w:t>19</w:t>
      </w:r>
      <w:r>
        <w:rPr>
          <w:noProof/>
        </w:rPr>
        <w:fldChar w:fldCharType="end"/>
      </w:r>
    </w:p>
    <w:p w14:paraId="40E08A00" w14:textId="54011B1C" w:rsidR="00350D1F" w:rsidRDefault="00350D1F">
      <w:pPr>
        <w:pStyle w:val="Inhopg2"/>
        <w:rPr>
          <w:rFonts w:asciiTheme="minorHAnsi" w:eastAsiaTheme="minorEastAsia" w:hAnsiTheme="minorHAnsi" w:cstheme="minorBidi"/>
          <w:noProof/>
          <w:lang w:eastAsia="nl-NL"/>
        </w:rPr>
      </w:pPr>
      <w:r w:rsidRPr="00F939AE">
        <w:rPr>
          <w:bCs/>
          <w:noProof/>
        </w:rPr>
        <w:t>6.2</w:t>
      </w:r>
      <w:r>
        <w:rPr>
          <w:rFonts w:asciiTheme="minorHAnsi" w:eastAsiaTheme="minorEastAsia" w:hAnsiTheme="minorHAnsi" w:cstheme="minorBidi"/>
          <w:noProof/>
          <w:lang w:eastAsia="nl-NL"/>
        </w:rPr>
        <w:tab/>
      </w:r>
      <w:r w:rsidRPr="00F939AE">
        <w:rPr>
          <w:bCs/>
          <w:noProof/>
        </w:rPr>
        <w:t>Klachtenloket aanbestedingen</w:t>
      </w:r>
      <w:r>
        <w:rPr>
          <w:noProof/>
        </w:rPr>
        <w:tab/>
      </w:r>
      <w:r>
        <w:rPr>
          <w:noProof/>
        </w:rPr>
        <w:fldChar w:fldCharType="begin"/>
      </w:r>
      <w:r>
        <w:rPr>
          <w:noProof/>
        </w:rPr>
        <w:instrText xml:space="preserve"> PAGEREF _Toc84509615 \h </w:instrText>
      </w:r>
      <w:r>
        <w:rPr>
          <w:noProof/>
        </w:rPr>
      </w:r>
      <w:r>
        <w:rPr>
          <w:noProof/>
        </w:rPr>
        <w:fldChar w:fldCharType="separate"/>
      </w:r>
      <w:r>
        <w:rPr>
          <w:noProof/>
        </w:rPr>
        <w:t>19</w:t>
      </w:r>
      <w:r>
        <w:rPr>
          <w:noProof/>
        </w:rPr>
        <w:fldChar w:fldCharType="end"/>
      </w:r>
    </w:p>
    <w:p w14:paraId="011B01FD" w14:textId="65A3085A" w:rsidR="00350D1F" w:rsidRDefault="00350D1F">
      <w:pPr>
        <w:pStyle w:val="Inhopg2"/>
        <w:rPr>
          <w:rFonts w:asciiTheme="minorHAnsi" w:eastAsiaTheme="minorEastAsia" w:hAnsiTheme="minorHAnsi" w:cstheme="minorBidi"/>
          <w:noProof/>
          <w:lang w:eastAsia="nl-NL"/>
        </w:rPr>
      </w:pPr>
      <w:r w:rsidRPr="00F939AE">
        <w:rPr>
          <w:bCs/>
          <w:noProof/>
        </w:rPr>
        <w:t>6.3</w:t>
      </w:r>
      <w:r>
        <w:rPr>
          <w:rFonts w:asciiTheme="minorHAnsi" w:eastAsiaTheme="minorEastAsia" w:hAnsiTheme="minorHAnsi" w:cstheme="minorBidi"/>
          <w:noProof/>
          <w:lang w:eastAsia="nl-NL"/>
        </w:rPr>
        <w:tab/>
      </w:r>
      <w:r w:rsidRPr="00F939AE">
        <w:rPr>
          <w:bCs/>
          <w:noProof/>
        </w:rPr>
        <w:t>Niet gunning</w:t>
      </w:r>
      <w:r>
        <w:rPr>
          <w:noProof/>
        </w:rPr>
        <w:tab/>
      </w:r>
      <w:r>
        <w:rPr>
          <w:noProof/>
        </w:rPr>
        <w:fldChar w:fldCharType="begin"/>
      </w:r>
      <w:r>
        <w:rPr>
          <w:noProof/>
        </w:rPr>
        <w:instrText xml:space="preserve"> PAGEREF _Toc84509616 \h </w:instrText>
      </w:r>
      <w:r>
        <w:rPr>
          <w:noProof/>
        </w:rPr>
      </w:r>
      <w:r>
        <w:rPr>
          <w:noProof/>
        </w:rPr>
        <w:fldChar w:fldCharType="separate"/>
      </w:r>
      <w:r>
        <w:rPr>
          <w:noProof/>
        </w:rPr>
        <w:t>19</w:t>
      </w:r>
      <w:r>
        <w:rPr>
          <w:noProof/>
        </w:rPr>
        <w:fldChar w:fldCharType="end"/>
      </w:r>
    </w:p>
    <w:p w14:paraId="0427EE2D" w14:textId="423E0209" w:rsidR="00350D1F" w:rsidRDefault="00350D1F">
      <w:pPr>
        <w:pStyle w:val="Inhopg2"/>
        <w:rPr>
          <w:rFonts w:asciiTheme="minorHAnsi" w:eastAsiaTheme="minorEastAsia" w:hAnsiTheme="minorHAnsi" w:cstheme="minorBidi"/>
          <w:noProof/>
          <w:lang w:eastAsia="nl-NL"/>
        </w:rPr>
      </w:pPr>
      <w:r w:rsidRPr="00F939AE">
        <w:rPr>
          <w:bCs/>
          <w:noProof/>
        </w:rPr>
        <w:t>6.4</w:t>
      </w:r>
      <w:r>
        <w:rPr>
          <w:rFonts w:asciiTheme="minorHAnsi" w:eastAsiaTheme="minorEastAsia" w:hAnsiTheme="minorHAnsi" w:cstheme="minorBidi"/>
          <w:noProof/>
          <w:lang w:eastAsia="nl-NL"/>
        </w:rPr>
        <w:tab/>
      </w:r>
      <w:r w:rsidRPr="00F939AE">
        <w:rPr>
          <w:bCs/>
          <w:noProof/>
        </w:rPr>
        <w:t>Bezwaartermijn</w:t>
      </w:r>
      <w:r>
        <w:rPr>
          <w:noProof/>
        </w:rPr>
        <w:tab/>
      </w:r>
      <w:r>
        <w:rPr>
          <w:noProof/>
        </w:rPr>
        <w:fldChar w:fldCharType="begin"/>
      </w:r>
      <w:r>
        <w:rPr>
          <w:noProof/>
        </w:rPr>
        <w:instrText xml:space="preserve"> PAGEREF _Toc84509617 \h </w:instrText>
      </w:r>
      <w:r>
        <w:rPr>
          <w:noProof/>
        </w:rPr>
      </w:r>
      <w:r>
        <w:rPr>
          <w:noProof/>
        </w:rPr>
        <w:fldChar w:fldCharType="separate"/>
      </w:r>
      <w:r>
        <w:rPr>
          <w:noProof/>
        </w:rPr>
        <w:t>20</w:t>
      </w:r>
      <w:r>
        <w:rPr>
          <w:noProof/>
        </w:rPr>
        <w:fldChar w:fldCharType="end"/>
      </w:r>
    </w:p>
    <w:p w14:paraId="0AE8EEB9" w14:textId="3BDCAFFE" w:rsidR="00350D1F" w:rsidRDefault="00350D1F">
      <w:pPr>
        <w:pStyle w:val="Inhopg2"/>
        <w:rPr>
          <w:rFonts w:asciiTheme="minorHAnsi" w:eastAsiaTheme="minorEastAsia" w:hAnsiTheme="minorHAnsi" w:cstheme="minorBidi"/>
          <w:noProof/>
          <w:lang w:eastAsia="nl-NL"/>
        </w:rPr>
      </w:pPr>
      <w:r w:rsidRPr="00F939AE">
        <w:rPr>
          <w:bCs/>
          <w:noProof/>
        </w:rPr>
        <w:t>6.5</w:t>
      </w:r>
      <w:r>
        <w:rPr>
          <w:rFonts w:asciiTheme="minorHAnsi" w:eastAsiaTheme="minorEastAsia" w:hAnsiTheme="minorHAnsi" w:cstheme="minorBidi"/>
          <w:noProof/>
          <w:lang w:eastAsia="nl-NL"/>
        </w:rPr>
        <w:tab/>
      </w:r>
      <w:r w:rsidRPr="00F939AE">
        <w:rPr>
          <w:bCs/>
          <w:noProof/>
        </w:rPr>
        <w:t>Bevoegde rechter</w:t>
      </w:r>
      <w:r>
        <w:rPr>
          <w:noProof/>
        </w:rPr>
        <w:tab/>
      </w:r>
      <w:r>
        <w:rPr>
          <w:noProof/>
        </w:rPr>
        <w:fldChar w:fldCharType="begin"/>
      </w:r>
      <w:r>
        <w:rPr>
          <w:noProof/>
        </w:rPr>
        <w:instrText xml:space="preserve"> PAGEREF _Toc84509618 \h </w:instrText>
      </w:r>
      <w:r>
        <w:rPr>
          <w:noProof/>
        </w:rPr>
      </w:r>
      <w:r>
        <w:rPr>
          <w:noProof/>
        </w:rPr>
        <w:fldChar w:fldCharType="separate"/>
      </w:r>
      <w:r>
        <w:rPr>
          <w:noProof/>
        </w:rPr>
        <w:t>20</w:t>
      </w:r>
      <w:r>
        <w:rPr>
          <w:noProof/>
        </w:rPr>
        <w:fldChar w:fldCharType="end"/>
      </w:r>
    </w:p>
    <w:p w14:paraId="798E81E4" w14:textId="251ADAED" w:rsidR="00E35A64" w:rsidRDefault="00E35A64" w:rsidP="00E35A64">
      <w:pPr>
        <w:jc w:val="both"/>
        <w:rPr>
          <w:b/>
          <w:noProof/>
        </w:rPr>
      </w:pPr>
      <w:r w:rsidRPr="00F20CA6">
        <w:rPr>
          <w:b/>
          <w:noProof/>
        </w:rPr>
        <w:fldChar w:fldCharType="end"/>
      </w:r>
    </w:p>
    <w:p w14:paraId="6B1A136B" w14:textId="77777777" w:rsidR="00E35A64" w:rsidRDefault="00E35A64" w:rsidP="00E35A64">
      <w:pPr>
        <w:jc w:val="both"/>
        <w:rPr>
          <w:b/>
          <w:noProof/>
        </w:rPr>
      </w:pPr>
    </w:p>
    <w:p w14:paraId="6267D8FE" w14:textId="77777777" w:rsidR="00E35A64" w:rsidRDefault="00E35A64" w:rsidP="00E35A64">
      <w:pPr>
        <w:jc w:val="both"/>
        <w:rPr>
          <w:b/>
          <w:noProof/>
        </w:rPr>
      </w:pPr>
    </w:p>
    <w:p w14:paraId="44FC827B" w14:textId="77777777" w:rsidR="00E35A64" w:rsidRPr="00AB10F0" w:rsidRDefault="00E35A64" w:rsidP="00E35A64">
      <w:pPr>
        <w:jc w:val="both"/>
        <w:rPr>
          <w:sz w:val="28"/>
          <w:szCs w:val="28"/>
        </w:rPr>
      </w:pPr>
      <w:r w:rsidRPr="00AB10F0">
        <w:rPr>
          <w:sz w:val="28"/>
          <w:szCs w:val="28"/>
        </w:rPr>
        <w:t>Bijlagen:</w:t>
      </w:r>
    </w:p>
    <w:p w14:paraId="26268C57" w14:textId="77777777" w:rsidR="00E35A64" w:rsidRPr="00F20CA6" w:rsidRDefault="00E35A64" w:rsidP="00357310">
      <w:pPr>
        <w:pStyle w:val="Lijstalinea"/>
        <w:numPr>
          <w:ilvl w:val="0"/>
          <w:numId w:val="32"/>
        </w:numPr>
        <w:spacing w:line="260" w:lineRule="atLeast"/>
      </w:pPr>
      <w:r w:rsidRPr="00F20CA6">
        <w:t>UEA</w:t>
      </w:r>
    </w:p>
    <w:p w14:paraId="2FE2AF69" w14:textId="7C0878BA" w:rsidR="00E35A64" w:rsidRPr="00896C6A" w:rsidRDefault="00E35A64" w:rsidP="00357310">
      <w:pPr>
        <w:pStyle w:val="Lijstalinea"/>
        <w:numPr>
          <w:ilvl w:val="0"/>
          <w:numId w:val="32"/>
        </w:numPr>
        <w:spacing w:line="260" w:lineRule="atLeast"/>
        <w:rPr>
          <w:szCs w:val="18"/>
        </w:rPr>
      </w:pPr>
      <w:r>
        <w:rPr>
          <w:szCs w:val="18"/>
        </w:rPr>
        <w:t>Referentieverklaring</w:t>
      </w:r>
    </w:p>
    <w:p w14:paraId="267025C3" w14:textId="7FD82431" w:rsidR="00E35A64" w:rsidRDefault="00E35A64" w:rsidP="00357310">
      <w:pPr>
        <w:pStyle w:val="Lijstalinea"/>
        <w:numPr>
          <w:ilvl w:val="0"/>
          <w:numId w:val="32"/>
        </w:numPr>
        <w:spacing w:line="260" w:lineRule="atLeast"/>
        <w:rPr>
          <w:szCs w:val="18"/>
        </w:rPr>
      </w:pPr>
      <w:bookmarkStart w:id="2" w:name="_Hlk45530885"/>
      <w:r w:rsidRPr="001F05F4">
        <w:rPr>
          <w:szCs w:val="18"/>
        </w:rPr>
        <w:t>Addendum de DNR 2011</w:t>
      </w:r>
    </w:p>
    <w:p w14:paraId="21F16051" w14:textId="1A46D393" w:rsidR="003B04F4" w:rsidRPr="001F05F4" w:rsidRDefault="00AB070E" w:rsidP="00357310">
      <w:pPr>
        <w:pStyle w:val="Lijstalinea"/>
        <w:numPr>
          <w:ilvl w:val="0"/>
          <w:numId w:val="32"/>
        </w:numPr>
        <w:spacing w:line="260" w:lineRule="atLeast"/>
        <w:rPr>
          <w:szCs w:val="18"/>
        </w:rPr>
      </w:pPr>
      <w:proofErr w:type="spellStart"/>
      <w:r>
        <w:rPr>
          <w:szCs w:val="18"/>
        </w:rPr>
        <w:t>Yuverta</w:t>
      </w:r>
      <w:proofErr w:type="spellEnd"/>
      <w:r>
        <w:rPr>
          <w:szCs w:val="18"/>
        </w:rPr>
        <w:t xml:space="preserve"> regio indeling</w:t>
      </w:r>
    </w:p>
    <w:bookmarkEnd w:id="2"/>
    <w:p w14:paraId="376582C8" w14:textId="77777777" w:rsidR="00E35A64" w:rsidRDefault="00E35A64" w:rsidP="00E35A64">
      <w:pPr>
        <w:pStyle w:val="Lijstalinea"/>
      </w:pPr>
    </w:p>
    <w:p w14:paraId="4C56FD6F" w14:textId="77777777" w:rsidR="00E35A64" w:rsidRDefault="00E35A64" w:rsidP="00E35A64">
      <w:pPr>
        <w:pStyle w:val="Lijstalinea"/>
      </w:pPr>
    </w:p>
    <w:p w14:paraId="40456FCE" w14:textId="77777777" w:rsidR="00E35A64" w:rsidRDefault="00E35A64" w:rsidP="00E35A64">
      <w:pPr>
        <w:pStyle w:val="Lijstalinea"/>
      </w:pPr>
    </w:p>
    <w:p w14:paraId="42DEFB91" w14:textId="77777777" w:rsidR="00E35A64" w:rsidRDefault="00E35A64" w:rsidP="00E35A64">
      <w:pPr>
        <w:pStyle w:val="Lijstalinea"/>
      </w:pPr>
    </w:p>
    <w:p w14:paraId="7F65B952" w14:textId="77777777" w:rsidR="00E35A64" w:rsidRDefault="00E35A64" w:rsidP="00E35A64">
      <w:pPr>
        <w:pStyle w:val="Lijstalinea"/>
      </w:pPr>
    </w:p>
    <w:p w14:paraId="7C838236" w14:textId="77777777" w:rsidR="00E35A64" w:rsidRDefault="00E35A64" w:rsidP="00E35A64">
      <w:pPr>
        <w:pStyle w:val="Lijstalinea"/>
      </w:pPr>
    </w:p>
    <w:p w14:paraId="5C274288" w14:textId="77777777" w:rsidR="00E35A64" w:rsidRDefault="00E35A64" w:rsidP="00E35A64">
      <w:pPr>
        <w:pStyle w:val="Lijstalinea"/>
      </w:pPr>
    </w:p>
    <w:p w14:paraId="6930516B" w14:textId="77777777" w:rsidR="00E35A64" w:rsidRDefault="00E35A64" w:rsidP="00E35A64">
      <w:pPr>
        <w:pStyle w:val="Lijstalinea"/>
      </w:pPr>
    </w:p>
    <w:p w14:paraId="7DB052EE" w14:textId="77777777" w:rsidR="00E35A64" w:rsidRDefault="00E35A64" w:rsidP="00E35A64">
      <w:pPr>
        <w:pStyle w:val="Lijstalinea"/>
      </w:pPr>
    </w:p>
    <w:p w14:paraId="706A653A" w14:textId="77777777" w:rsidR="00E35A64" w:rsidRDefault="00E35A64" w:rsidP="00E35A64">
      <w:pPr>
        <w:pStyle w:val="Lijstalinea"/>
      </w:pPr>
    </w:p>
    <w:p w14:paraId="3CBA4A25" w14:textId="77777777" w:rsidR="00E35A64" w:rsidRDefault="00E35A64" w:rsidP="00E35A64">
      <w:pPr>
        <w:pStyle w:val="Lijstalinea"/>
      </w:pPr>
    </w:p>
    <w:p w14:paraId="51BB52D2" w14:textId="77777777" w:rsidR="00E35A64" w:rsidRDefault="00E35A64" w:rsidP="00E35A64">
      <w:pPr>
        <w:pStyle w:val="Lijstalinea"/>
      </w:pPr>
    </w:p>
    <w:p w14:paraId="1A6512EA" w14:textId="77777777" w:rsidR="00E35A64" w:rsidRDefault="00E35A64" w:rsidP="00E35A64">
      <w:pPr>
        <w:pStyle w:val="Lijstalinea"/>
      </w:pPr>
    </w:p>
    <w:p w14:paraId="32935F91" w14:textId="77777777" w:rsidR="00E35A64" w:rsidRDefault="00E35A64" w:rsidP="00E35A64">
      <w:pPr>
        <w:pStyle w:val="Lijstalinea"/>
      </w:pPr>
    </w:p>
    <w:p w14:paraId="5AC61F3B" w14:textId="77777777" w:rsidR="00E35A64" w:rsidRDefault="00E35A64" w:rsidP="00E35A64">
      <w:pPr>
        <w:pStyle w:val="Lijstalinea"/>
      </w:pPr>
    </w:p>
    <w:p w14:paraId="7DA9074D" w14:textId="77777777" w:rsidR="00E35A64" w:rsidRDefault="00E35A64" w:rsidP="00E35A64">
      <w:pPr>
        <w:pStyle w:val="Lijstalinea"/>
      </w:pPr>
    </w:p>
    <w:p w14:paraId="588A1240" w14:textId="77777777" w:rsidR="00E35A64" w:rsidRDefault="00E35A64" w:rsidP="00E35A64">
      <w:pPr>
        <w:pStyle w:val="Lijstalinea"/>
      </w:pPr>
    </w:p>
    <w:p w14:paraId="43EB1610" w14:textId="77777777" w:rsidR="00E35A64" w:rsidRDefault="00E35A64" w:rsidP="00E35A64">
      <w:pPr>
        <w:pStyle w:val="Lijstalinea"/>
      </w:pPr>
    </w:p>
    <w:p w14:paraId="2CBA4479" w14:textId="77777777" w:rsidR="00E35A64" w:rsidRDefault="00E35A64" w:rsidP="00E35A64">
      <w:pPr>
        <w:pStyle w:val="Lijstalinea"/>
      </w:pPr>
    </w:p>
    <w:p w14:paraId="00E19593" w14:textId="77777777" w:rsidR="00E35A64" w:rsidRDefault="00E35A64" w:rsidP="00E35A64">
      <w:pPr>
        <w:pStyle w:val="Lijstalinea"/>
      </w:pPr>
    </w:p>
    <w:p w14:paraId="6933E40B" w14:textId="77777777" w:rsidR="00E35A64" w:rsidRDefault="00E35A64" w:rsidP="00E35A64">
      <w:pPr>
        <w:pStyle w:val="Lijstalinea"/>
      </w:pPr>
    </w:p>
    <w:p w14:paraId="06C06A52" w14:textId="77777777" w:rsidR="00E35A64" w:rsidRDefault="00E35A64" w:rsidP="00E35A64">
      <w:pPr>
        <w:pStyle w:val="Lijstalinea"/>
      </w:pPr>
    </w:p>
    <w:p w14:paraId="1EBB6F15" w14:textId="77777777" w:rsidR="00E35A64" w:rsidRDefault="00E35A64" w:rsidP="00E35A64">
      <w:pPr>
        <w:pStyle w:val="Lijstalinea"/>
      </w:pPr>
    </w:p>
    <w:p w14:paraId="17A14150" w14:textId="77777777" w:rsidR="00E35A64" w:rsidRDefault="00E35A64" w:rsidP="00E35A64">
      <w:pPr>
        <w:pStyle w:val="Lijstalinea"/>
      </w:pPr>
    </w:p>
    <w:p w14:paraId="205354E2" w14:textId="77777777" w:rsidR="00E35A64" w:rsidRDefault="00E35A64" w:rsidP="00E35A64">
      <w:pPr>
        <w:pStyle w:val="Lijstalinea"/>
      </w:pPr>
    </w:p>
    <w:p w14:paraId="37EC2C22" w14:textId="77777777" w:rsidR="00E35A64" w:rsidRDefault="00E35A64" w:rsidP="00E35A64">
      <w:pPr>
        <w:pStyle w:val="Lijstalinea"/>
      </w:pPr>
    </w:p>
    <w:p w14:paraId="7A65D982" w14:textId="77777777" w:rsidR="00E35A64" w:rsidRDefault="00E35A64" w:rsidP="00E35A64">
      <w:pPr>
        <w:pStyle w:val="Lijstalinea"/>
      </w:pPr>
    </w:p>
    <w:p w14:paraId="3056432B" w14:textId="77777777" w:rsidR="00E35A64" w:rsidRDefault="00E35A64" w:rsidP="00E35A64">
      <w:pPr>
        <w:pStyle w:val="Lijstalinea"/>
      </w:pPr>
    </w:p>
    <w:p w14:paraId="785B94AC" w14:textId="77777777" w:rsidR="00E35A64" w:rsidRDefault="00E35A64" w:rsidP="00E35A64">
      <w:pPr>
        <w:pStyle w:val="Lijstalinea"/>
      </w:pPr>
    </w:p>
    <w:p w14:paraId="6C637255" w14:textId="77777777" w:rsidR="00E35A64" w:rsidRDefault="00E35A64" w:rsidP="00E35A64">
      <w:pPr>
        <w:pStyle w:val="Lijstalinea"/>
      </w:pPr>
    </w:p>
    <w:p w14:paraId="3E261DCA" w14:textId="77777777" w:rsidR="00E35A64" w:rsidRDefault="00E35A64" w:rsidP="00E35A64">
      <w:pPr>
        <w:pStyle w:val="Lijstalinea"/>
      </w:pPr>
    </w:p>
    <w:p w14:paraId="5751B269" w14:textId="77777777" w:rsidR="00E35A64" w:rsidRDefault="00E35A64" w:rsidP="00E35A64">
      <w:pPr>
        <w:pStyle w:val="Lijstalinea"/>
      </w:pPr>
    </w:p>
    <w:p w14:paraId="743652CA" w14:textId="77777777" w:rsidR="00E35A64" w:rsidRDefault="00E35A64" w:rsidP="00E35A64">
      <w:pPr>
        <w:pStyle w:val="Lijstalinea"/>
      </w:pPr>
    </w:p>
    <w:p w14:paraId="6312F7C2" w14:textId="77777777" w:rsidR="00E35A64" w:rsidRDefault="00E35A64" w:rsidP="00E35A64">
      <w:pPr>
        <w:pStyle w:val="Lijstalinea"/>
      </w:pPr>
    </w:p>
    <w:p w14:paraId="69B7A85D" w14:textId="77777777" w:rsidR="00E35A64" w:rsidRDefault="00E35A64" w:rsidP="00E35A64">
      <w:pPr>
        <w:pStyle w:val="Lijstalinea"/>
      </w:pPr>
    </w:p>
    <w:p w14:paraId="45C2DE49" w14:textId="77777777" w:rsidR="00E35A64" w:rsidRDefault="00E35A64" w:rsidP="00E35A64">
      <w:pPr>
        <w:pStyle w:val="Lijstalinea"/>
      </w:pPr>
    </w:p>
    <w:p w14:paraId="5FD682F0" w14:textId="77777777" w:rsidR="00E35A64" w:rsidRDefault="00E35A64" w:rsidP="00E35A64">
      <w:pPr>
        <w:pStyle w:val="Lijstalinea"/>
      </w:pPr>
    </w:p>
    <w:p w14:paraId="436A2B05" w14:textId="77777777" w:rsidR="00E35A64" w:rsidRDefault="00E35A64" w:rsidP="00E35A64">
      <w:pPr>
        <w:pStyle w:val="Lijstalinea"/>
      </w:pPr>
    </w:p>
    <w:p w14:paraId="5B0145FE" w14:textId="77777777" w:rsidR="00E35A64" w:rsidRDefault="00E35A64" w:rsidP="00E35A64">
      <w:pPr>
        <w:pStyle w:val="Lijstalinea"/>
      </w:pPr>
    </w:p>
    <w:p w14:paraId="5AE6FFAF" w14:textId="77777777" w:rsidR="00E35A64" w:rsidRDefault="00E35A64" w:rsidP="00E35A64">
      <w:pPr>
        <w:pStyle w:val="Lijstalinea"/>
      </w:pPr>
    </w:p>
    <w:p w14:paraId="6AEBB151" w14:textId="77777777" w:rsidR="00E35A64" w:rsidRDefault="00E35A64" w:rsidP="00E35A64">
      <w:pPr>
        <w:pStyle w:val="Lijstalinea"/>
      </w:pPr>
    </w:p>
    <w:p w14:paraId="3D2AED09" w14:textId="77777777" w:rsidR="00E35A64" w:rsidRPr="00F27822" w:rsidRDefault="00E35A64" w:rsidP="00357310">
      <w:pPr>
        <w:pStyle w:val="Kop1"/>
        <w:numPr>
          <w:ilvl w:val="0"/>
          <w:numId w:val="22"/>
        </w:numPr>
        <w:tabs>
          <w:tab w:val="clear" w:pos="851"/>
        </w:tabs>
        <w:ind w:left="454" w:hanging="454"/>
        <w:jc w:val="both"/>
        <w:rPr>
          <w:rFonts w:cs="Arial"/>
          <w:sz w:val="28"/>
          <w:szCs w:val="28"/>
        </w:rPr>
      </w:pPr>
      <w:bookmarkStart w:id="3" w:name="_Toc84509572"/>
      <w:r w:rsidRPr="00F27822">
        <w:rPr>
          <w:rFonts w:cs="Arial"/>
          <w:sz w:val="28"/>
          <w:szCs w:val="28"/>
        </w:rPr>
        <w:t>Inleiding</w:t>
      </w:r>
      <w:bookmarkEnd w:id="3"/>
    </w:p>
    <w:p w14:paraId="32D44883" w14:textId="77777777" w:rsidR="00E35A64" w:rsidRPr="00F20CA6" w:rsidRDefault="00E35A64" w:rsidP="00E35A64">
      <w:pPr>
        <w:jc w:val="both"/>
      </w:pPr>
    </w:p>
    <w:p w14:paraId="14EEA60E"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4" w:name="_Toc84509573"/>
      <w:r w:rsidRPr="00F27822">
        <w:rPr>
          <w:rFonts w:cs="Arial"/>
          <w:bCs/>
        </w:rPr>
        <w:t>Algemeen</w:t>
      </w:r>
      <w:bookmarkEnd w:id="4"/>
    </w:p>
    <w:p w14:paraId="2265201C" w14:textId="77777777" w:rsidR="00E35A64" w:rsidRPr="0014299F" w:rsidRDefault="00E35A64" w:rsidP="00E35A64">
      <w:pPr>
        <w:spacing w:line="288" w:lineRule="auto"/>
        <w:jc w:val="both"/>
        <w:rPr>
          <w:sz w:val="20"/>
        </w:rPr>
      </w:pPr>
      <w:r w:rsidRPr="0014299F">
        <w:rPr>
          <w:sz w:val="20"/>
        </w:rPr>
        <w:t>Voor u ligt het selectiedocument met betrekking tot</w:t>
      </w:r>
      <w:r w:rsidRPr="0016226B">
        <w:rPr>
          <w:sz w:val="20"/>
        </w:rPr>
        <w:t xml:space="preserve"> de aanbesteding van </w:t>
      </w:r>
      <w:r>
        <w:rPr>
          <w:sz w:val="20"/>
        </w:rPr>
        <w:t xml:space="preserve">een raamovereenkomst voor </w:t>
      </w:r>
      <w:r w:rsidRPr="0016226B">
        <w:rPr>
          <w:sz w:val="20"/>
        </w:rPr>
        <w:t xml:space="preserve">architectendiensten </w:t>
      </w:r>
      <w:r>
        <w:rPr>
          <w:sz w:val="20"/>
        </w:rPr>
        <w:t xml:space="preserve">voor </w:t>
      </w:r>
      <w:proofErr w:type="spellStart"/>
      <w:r>
        <w:rPr>
          <w:sz w:val="20"/>
        </w:rPr>
        <w:t>Yuverta</w:t>
      </w:r>
      <w:proofErr w:type="spellEnd"/>
      <w:r>
        <w:rPr>
          <w:sz w:val="20"/>
        </w:rPr>
        <w:t>.</w:t>
      </w:r>
      <w:r w:rsidRPr="0016226B">
        <w:rPr>
          <w:sz w:val="20"/>
        </w:rPr>
        <w:t xml:space="preserve"> </w:t>
      </w:r>
      <w:r w:rsidRPr="0014299F">
        <w:rPr>
          <w:sz w:val="20"/>
        </w:rPr>
        <w:t xml:space="preserve">(hierna ‘Aanbestedende dienst’). </w:t>
      </w:r>
    </w:p>
    <w:p w14:paraId="1C8D8E6B" w14:textId="77777777" w:rsidR="00E35A64" w:rsidRDefault="00E35A64" w:rsidP="00E35A64">
      <w:pPr>
        <w:spacing w:line="288" w:lineRule="auto"/>
        <w:jc w:val="both"/>
        <w:rPr>
          <w:sz w:val="20"/>
        </w:rPr>
      </w:pPr>
    </w:p>
    <w:p w14:paraId="7D9D53D8" w14:textId="77777777" w:rsidR="00E35A64" w:rsidRPr="0014299F" w:rsidRDefault="00E35A64" w:rsidP="00E35A64">
      <w:pPr>
        <w:spacing w:line="288" w:lineRule="auto"/>
        <w:jc w:val="both"/>
        <w:rPr>
          <w:sz w:val="20"/>
        </w:rPr>
      </w:pPr>
      <w:r w:rsidRPr="0014299F">
        <w:rPr>
          <w:sz w:val="20"/>
        </w:rPr>
        <w:t xml:space="preserve">De Aanbestedende dienst heeft ervoor gekozen om een Europees niet-openbare aanbestedingsprocedure te doorlopen om op deze wijze te komen tot een overeenkomst met een </w:t>
      </w:r>
      <w:r>
        <w:rPr>
          <w:sz w:val="20"/>
        </w:rPr>
        <w:t>partij.</w:t>
      </w:r>
    </w:p>
    <w:p w14:paraId="17A66F6C" w14:textId="77777777" w:rsidR="00E35A64" w:rsidRPr="0014299F" w:rsidRDefault="00E35A64" w:rsidP="00E35A64">
      <w:pPr>
        <w:spacing w:line="288" w:lineRule="auto"/>
        <w:jc w:val="both"/>
        <w:rPr>
          <w:sz w:val="20"/>
        </w:rPr>
      </w:pPr>
    </w:p>
    <w:p w14:paraId="670D2FB7" w14:textId="77777777" w:rsidR="00E35A64" w:rsidRPr="0014299F" w:rsidRDefault="00E35A64" w:rsidP="00E35A64">
      <w:pPr>
        <w:spacing w:line="288" w:lineRule="auto"/>
        <w:jc w:val="both"/>
        <w:rPr>
          <w:sz w:val="20"/>
        </w:rPr>
      </w:pPr>
      <w:r w:rsidRPr="0014299F">
        <w:rPr>
          <w:sz w:val="20"/>
        </w:rPr>
        <w:t>Deze aanbesteding is opgedeeld in een tweetal fasen. In de eerste fase, de selectiefase, mogen alle gegadigden zich aanmelden voor deelname aan de aanbesteding, waarna er een selectie plaatsvindt op basis van uitsluitingsgronden, geschiktheidseisen, selectiecriteria en eventueel loting. De Aanbestedende dienst selecteert de gegadigden, conform hoofdstuk 4 van dit selectiedocument, die in de tweede fase, de gunningsfase, een uitnodiging</w:t>
      </w:r>
      <w:r>
        <w:rPr>
          <w:sz w:val="20"/>
        </w:rPr>
        <w:t xml:space="preserve"> (gunningsdocument)</w:t>
      </w:r>
      <w:r w:rsidRPr="0014299F">
        <w:rPr>
          <w:sz w:val="20"/>
        </w:rPr>
        <w:t xml:space="preserve"> ontvangen tot het indienen van een </w:t>
      </w:r>
      <w:r>
        <w:rPr>
          <w:sz w:val="20"/>
        </w:rPr>
        <w:t>i</w:t>
      </w:r>
      <w:r w:rsidRPr="0014299F">
        <w:rPr>
          <w:sz w:val="20"/>
        </w:rPr>
        <w:t>nschrijving. De Aanbestedende dienst is voornemens om uiteindelijk met één inschrijver een overeenkomst te sluiten.</w:t>
      </w:r>
    </w:p>
    <w:p w14:paraId="708E6801"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5" w:name="_Toc84509574"/>
      <w:r w:rsidRPr="00F27822">
        <w:rPr>
          <w:rFonts w:cs="Arial"/>
          <w:bCs/>
        </w:rPr>
        <w:t>Doel selectiefase</w:t>
      </w:r>
      <w:bookmarkEnd w:id="5"/>
    </w:p>
    <w:p w14:paraId="2238F4A3" w14:textId="77777777" w:rsidR="00E35A64" w:rsidRPr="00F20CA6" w:rsidRDefault="00E35A64" w:rsidP="00E35A64">
      <w:pPr>
        <w:jc w:val="both"/>
        <w:rPr>
          <w:sz w:val="20"/>
        </w:rPr>
      </w:pPr>
      <w:r w:rsidRPr="00D82511">
        <w:rPr>
          <w:sz w:val="20"/>
        </w:rPr>
        <w:t>Het doel van dit selectiedocument is drieledig,</w:t>
      </w:r>
      <w:r w:rsidRPr="00F20CA6">
        <w:rPr>
          <w:sz w:val="20"/>
        </w:rPr>
        <w:t xml:space="preserve"> te weten:</w:t>
      </w:r>
    </w:p>
    <w:p w14:paraId="7E0DD7DE" w14:textId="77777777" w:rsidR="00E35A64" w:rsidRPr="00F20CA6" w:rsidRDefault="00E35A64" w:rsidP="00357310">
      <w:pPr>
        <w:pStyle w:val="Lijstalinea"/>
        <w:numPr>
          <w:ilvl w:val="0"/>
          <w:numId w:val="23"/>
        </w:numPr>
        <w:spacing w:line="260" w:lineRule="atLeast"/>
        <w:jc w:val="both"/>
        <w:rPr>
          <w:sz w:val="20"/>
        </w:rPr>
      </w:pPr>
      <w:r w:rsidRPr="00F20CA6">
        <w:rPr>
          <w:sz w:val="20"/>
        </w:rPr>
        <w:t xml:space="preserve">de geïnteresseerde </w:t>
      </w:r>
      <w:r>
        <w:rPr>
          <w:sz w:val="20"/>
        </w:rPr>
        <w:t>gegadigde</w:t>
      </w:r>
      <w:r w:rsidRPr="00F20CA6">
        <w:rPr>
          <w:sz w:val="20"/>
        </w:rPr>
        <w:t xml:space="preserve">n informatie te verstrekken over </w:t>
      </w:r>
      <w:r>
        <w:rPr>
          <w:sz w:val="20"/>
        </w:rPr>
        <w:t xml:space="preserve">de opdracht </w:t>
      </w:r>
      <w:r w:rsidRPr="00F20CA6">
        <w:rPr>
          <w:sz w:val="20"/>
        </w:rPr>
        <w:t>en de aanbestedingsprocedure;</w:t>
      </w:r>
    </w:p>
    <w:p w14:paraId="741F6ADD" w14:textId="77777777" w:rsidR="00E35A64" w:rsidRPr="00F20CA6" w:rsidRDefault="00E35A64" w:rsidP="00357310">
      <w:pPr>
        <w:pStyle w:val="Lijstalinea"/>
        <w:numPr>
          <w:ilvl w:val="0"/>
          <w:numId w:val="23"/>
        </w:numPr>
        <w:spacing w:line="260" w:lineRule="atLeast"/>
        <w:jc w:val="both"/>
        <w:rPr>
          <w:sz w:val="20"/>
        </w:rPr>
      </w:pPr>
      <w:r w:rsidRPr="00F20CA6">
        <w:rPr>
          <w:sz w:val="20"/>
        </w:rPr>
        <w:t xml:space="preserve">duidelijk te maken op welke wijze de </w:t>
      </w:r>
      <w:r>
        <w:rPr>
          <w:sz w:val="20"/>
        </w:rPr>
        <w:t>gegadigde</w:t>
      </w:r>
      <w:r w:rsidRPr="00F20CA6">
        <w:rPr>
          <w:sz w:val="20"/>
        </w:rPr>
        <w:t xml:space="preserve">n zich kunnen aanmelden, </w:t>
      </w:r>
      <w:r>
        <w:rPr>
          <w:sz w:val="20"/>
        </w:rPr>
        <w:t xml:space="preserve">wat de </w:t>
      </w:r>
      <w:r w:rsidRPr="00F20CA6">
        <w:rPr>
          <w:sz w:val="20"/>
        </w:rPr>
        <w:t xml:space="preserve">aanmeldingsvereisten </w:t>
      </w:r>
      <w:r>
        <w:rPr>
          <w:sz w:val="20"/>
        </w:rPr>
        <w:t xml:space="preserve">zijn </w:t>
      </w:r>
      <w:r w:rsidRPr="00F20CA6">
        <w:rPr>
          <w:sz w:val="20"/>
        </w:rPr>
        <w:t>en welke fasering voor het indienen van de gegevens geldt;</w:t>
      </w:r>
    </w:p>
    <w:p w14:paraId="74538D01" w14:textId="77777777" w:rsidR="00E35A64" w:rsidRDefault="00E35A64" w:rsidP="00357310">
      <w:pPr>
        <w:pStyle w:val="Lijstalinea"/>
        <w:numPr>
          <w:ilvl w:val="0"/>
          <w:numId w:val="23"/>
        </w:numPr>
        <w:spacing w:line="260" w:lineRule="atLeast"/>
        <w:jc w:val="both"/>
        <w:rPr>
          <w:sz w:val="20"/>
        </w:rPr>
      </w:pPr>
      <w:r w:rsidRPr="00F20CA6">
        <w:rPr>
          <w:sz w:val="20"/>
        </w:rPr>
        <w:t xml:space="preserve">inzicht te bieden in de wijze waarop de selectie van de </w:t>
      </w:r>
      <w:r>
        <w:rPr>
          <w:sz w:val="20"/>
        </w:rPr>
        <w:t>gegadigde</w:t>
      </w:r>
      <w:r w:rsidRPr="00F20CA6">
        <w:rPr>
          <w:sz w:val="20"/>
        </w:rPr>
        <w:t>n plaatsvindt.</w:t>
      </w:r>
    </w:p>
    <w:p w14:paraId="44554EC8" w14:textId="77777777" w:rsidR="00E35A64" w:rsidRDefault="00E35A64" w:rsidP="00E35A64">
      <w:pPr>
        <w:rPr>
          <w:sz w:val="20"/>
        </w:rPr>
      </w:pPr>
    </w:p>
    <w:p w14:paraId="17BC2C65"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6" w:name="_Toc84509575"/>
      <w:r w:rsidRPr="00F27822">
        <w:rPr>
          <w:rFonts w:cs="Arial"/>
          <w:bCs/>
        </w:rPr>
        <w:t>Leeswijzer</w:t>
      </w:r>
      <w:bookmarkEnd w:id="6"/>
    </w:p>
    <w:p w14:paraId="28FFDB16" w14:textId="77777777" w:rsidR="00E35A64" w:rsidRPr="00F20CA6" w:rsidRDefault="00E35A64" w:rsidP="00E35A64">
      <w:pPr>
        <w:spacing w:line="288" w:lineRule="auto"/>
        <w:jc w:val="both"/>
        <w:rPr>
          <w:sz w:val="20"/>
        </w:rPr>
      </w:pPr>
      <w:r>
        <w:rPr>
          <w:sz w:val="20"/>
        </w:rPr>
        <w:t>In dit document</w:t>
      </w:r>
      <w:r w:rsidRPr="00F20CA6">
        <w:rPr>
          <w:sz w:val="20"/>
        </w:rPr>
        <w:t xml:space="preserve"> wordt eerst de aard van de opdracht omschreven. Aan de hand van deze informatie kunnen </w:t>
      </w:r>
      <w:r w:rsidRPr="00A36FC8">
        <w:rPr>
          <w:sz w:val="20"/>
        </w:rPr>
        <w:t>(potentiële) gegadigden</w:t>
      </w:r>
      <w:r w:rsidRPr="00F20CA6">
        <w:rPr>
          <w:sz w:val="20"/>
        </w:rPr>
        <w:t xml:space="preserve"> zich een beeld vormen van de inhoud en de omvang van de opdracht (hoofdstuk 2). </w:t>
      </w:r>
      <w:r w:rsidRPr="00F0136B">
        <w:rPr>
          <w:sz w:val="20"/>
        </w:rPr>
        <w:t xml:space="preserve">Let op dat </w:t>
      </w:r>
      <w:r>
        <w:rPr>
          <w:sz w:val="20"/>
        </w:rPr>
        <w:t>de informatie die in hoofdstuk 2 staat weergegeven enkel bedoeld is om een beeld van de scope van de opdracht te krijgen. Verdere gegevens zullen bekend worden gemaakt in het gunningsdocument.</w:t>
      </w:r>
    </w:p>
    <w:p w14:paraId="7A849DE6" w14:textId="77777777" w:rsidR="00E35A64" w:rsidRPr="00F20CA6" w:rsidRDefault="00E35A64" w:rsidP="00E35A64">
      <w:pPr>
        <w:spacing w:line="288" w:lineRule="auto"/>
        <w:jc w:val="both"/>
        <w:rPr>
          <w:sz w:val="20"/>
        </w:rPr>
      </w:pPr>
    </w:p>
    <w:p w14:paraId="4CAA88A0" w14:textId="77777777" w:rsidR="00E35A64" w:rsidRPr="00F20CA6" w:rsidRDefault="00E35A64" w:rsidP="00E35A64">
      <w:pPr>
        <w:spacing w:line="288" w:lineRule="auto"/>
        <w:jc w:val="both"/>
        <w:rPr>
          <w:sz w:val="20"/>
        </w:rPr>
      </w:pPr>
      <w:r w:rsidRPr="00F20CA6">
        <w:rPr>
          <w:sz w:val="20"/>
        </w:rPr>
        <w:t>In hoofdstuk 3 wordt vervolgens nader ingegaan op de aanbestedingsprocedure. In dit hoofdstuk zijn de te overleggen gegevens en het tijdstip en de wijze van aanmelding voor de selectie opgenomen.</w:t>
      </w:r>
    </w:p>
    <w:p w14:paraId="45483692" w14:textId="77777777" w:rsidR="00E35A64" w:rsidRPr="00F20CA6" w:rsidRDefault="00E35A64" w:rsidP="00E35A64">
      <w:pPr>
        <w:spacing w:line="288" w:lineRule="auto"/>
        <w:jc w:val="both"/>
        <w:rPr>
          <w:sz w:val="20"/>
        </w:rPr>
      </w:pPr>
    </w:p>
    <w:p w14:paraId="7E624DB6" w14:textId="77777777" w:rsidR="00E35A64" w:rsidRDefault="00E35A64" w:rsidP="00E35A64">
      <w:pPr>
        <w:spacing w:line="288" w:lineRule="auto"/>
        <w:jc w:val="both"/>
        <w:rPr>
          <w:sz w:val="20"/>
        </w:rPr>
      </w:pPr>
      <w:r w:rsidRPr="00F20CA6">
        <w:rPr>
          <w:sz w:val="20"/>
        </w:rPr>
        <w:t>De uitsluitingsgronden</w:t>
      </w:r>
      <w:r>
        <w:rPr>
          <w:sz w:val="20"/>
        </w:rPr>
        <w:t>,</w:t>
      </w:r>
      <w:r w:rsidRPr="00F20CA6">
        <w:rPr>
          <w:sz w:val="20"/>
        </w:rPr>
        <w:t xml:space="preserve"> geschiktheidseisen </w:t>
      </w:r>
      <w:r>
        <w:rPr>
          <w:sz w:val="20"/>
        </w:rPr>
        <w:t xml:space="preserve">en selectiecriteria </w:t>
      </w:r>
      <w:r w:rsidRPr="00F20CA6">
        <w:rPr>
          <w:sz w:val="20"/>
        </w:rPr>
        <w:t xml:space="preserve">zijn in hoofdstuk 4 beschreven. Hoofdstuk 5 beschrijft de procedure na aanmelding als gegadigde. </w:t>
      </w:r>
    </w:p>
    <w:p w14:paraId="1C4C34AF" w14:textId="77777777" w:rsidR="00E35A64" w:rsidRDefault="00E35A64" w:rsidP="00E35A64">
      <w:pPr>
        <w:spacing w:line="288" w:lineRule="auto"/>
        <w:jc w:val="both"/>
        <w:rPr>
          <w:sz w:val="20"/>
        </w:rPr>
      </w:pPr>
    </w:p>
    <w:p w14:paraId="328DD0E7" w14:textId="77777777" w:rsidR="00E35A64" w:rsidRPr="00F20CA6" w:rsidRDefault="00E35A64" w:rsidP="00E35A64">
      <w:pPr>
        <w:spacing w:line="288" w:lineRule="auto"/>
        <w:jc w:val="both"/>
        <w:rPr>
          <w:sz w:val="20"/>
        </w:rPr>
      </w:pPr>
      <w:r w:rsidRPr="00F20CA6">
        <w:rPr>
          <w:sz w:val="20"/>
        </w:rPr>
        <w:t xml:space="preserve">In hoofdstuk 6 </w:t>
      </w:r>
      <w:r>
        <w:rPr>
          <w:sz w:val="20"/>
        </w:rPr>
        <w:t>is informatie over het juridische kader van deze aanbesteding bijeengebracht</w:t>
      </w:r>
      <w:r w:rsidRPr="00F20CA6">
        <w:rPr>
          <w:sz w:val="20"/>
        </w:rPr>
        <w:t>.</w:t>
      </w:r>
    </w:p>
    <w:p w14:paraId="0593F1A8" w14:textId="77777777" w:rsidR="00E35A64" w:rsidRPr="00F20CA6" w:rsidRDefault="00E35A64" w:rsidP="00E35A64">
      <w:pPr>
        <w:spacing w:line="288" w:lineRule="auto"/>
        <w:jc w:val="both"/>
        <w:rPr>
          <w:sz w:val="20"/>
        </w:rPr>
      </w:pPr>
    </w:p>
    <w:p w14:paraId="17AA754D" w14:textId="77777777" w:rsidR="00E35A64" w:rsidRPr="00A200B5" w:rsidRDefault="00E35A64" w:rsidP="00357310">
      <w:pPr>
        <w:pStyle w:val="Kop2"/>
        <w:numPr>
          <w:ilvl w:val="1"/>
          <w:numId w:val="22"/>
        </w:numPr>
        <w:tabs>
          <w:tab w:val="clear" w:pos="851"/>
        </w:tabs>
        <w:ind w:left="680" w:hanging="680"/>
        <w:jc w:val="both"/>
        <w:rPr>
          <w:rFonts w:cs="Arial"/>
          <w:b w:val="0"/>
          <w:bCs/>
        </w:rPr>
      </w:pPr>
      <w:bookmarkStart w:id="7" w:name="_Toc84509576"/>
      <w:bookmarkStart w:id="8" w:name="_Toc34817963"/>
      <w:r w:rsidRPr="00A200B5">
        <w:rPr>
          <w:rFonts w:cs="Arial"/>
          <w:bCs/>
        </w:rPr>
        <w:t>Percelen</w:t>
      </w:r>
      <w:bookmarkEnd w:id="7"/>
    </w:p>
    <w:p w14:paraId="0162D874" w14:textId="33C2428A" w:rsidR="00E35A64" w:rsidRPr="00A200B5" w:rsidRDefault="00E35A64" w:rsidP="00E35A64">
      <w:pPr>
        <w:spacing w:line="288" w:lineRule="auto"/>
        <w:jc w:val="both"/>
        <w:rPr>
          <w:sz w:val="20"/>
        </w:rPr>
      </w:pPr>
      <w:r w:rsidRPr="00A200B5">
        <w:rPr>
          <w:sz w:val="20"/>
        </w:rPr>
        <w:t xml:space="preserve">De Aanbestedende dienst heeft ervoor gekozen om de opdracht te verdelen in </w:t>
      </w:r>
      <w:r w:rsidR="001D69FD">
        <w:rPr>
          <w:sz w:val="20"/>
        </w:rPr>
        <w:t>twee</w:t>
      </w:r>
      <w:r w:rsidRPr="00A200B5">
        <w:rPr>
          <w:sz w:val="20"/>
        </w:rPr>
        <w:t xml:space="preserve"> percelen. Gegadigden kunnen een inschrijving doen voor één</w:t>
      </w:r>
      <w:r w:rsidR="001D69FD">
        <w:rPr>
          <w:sz w:val="20"/>
        </w:rPr>
        <w:t xml:space="preserve"> </w:t>
      </w:r>
      <w:r w:rsidRPr="00A200B5">
        <w:rPr>
          <w:sz w:val="20"/>
        </w:rPr>
        <w:t>perce</w:t>
      </w:r>
      <w:r w:rsidR="001D69FD">
        <w:rPr>
          <w:sz w:val="20"/>
        </w:rPr>
        <w:t>el</w:t>
      </w:r>
      <w:r w:rsidRPr="00A200B5">
        <w:rPr>
          <w:sz w:val="20"/>
        </w:rPr>
        <w:t>. Inschrijvers kunnen maximaal één perceel gegund krijgen.</w:t>
      </w:r>
      <w:r w:rsidR="005B4BA3">
        <w:rPr>
          <w:sz w:val="20"/>
        </w:rPr>
        <w:t xml:space="preserve"> </w:t>
      </w:r>
      <w:r w:rsidRPr="00A200B5">
        <w:rPr>
          <w:sz w:val="20"/>
        </w:rPr>
        <w:t xml:space="preserve"> </w:t>
      </w:r>
    </w:p>
    <w:p w14:paraId="48168693" w14:textId="5654F18C" w:rsidR="00E35A64" w:rsidRDefault="00E35A64" w:rsidP="00E35A64">
      <w:pPr>
        <w:spacing w:line="288" w:lineRule="auto"/>
        <w:jc w:val="both"/>
        <w:rPr>
          <w:sz w:val="20"/>
        </w:rPr>
      </w:pPr>
    </w:p>
    <w:p w14:paraId="13C3594F" w14:textId="53A26A0F" w:rsidR="001B1C2C" w:rsidRDefault="001B1C2C" w:rsidP="00E35A64">
      <w:pPr>
        <w:spacing w:line="288" w:lineRule="auto"/>
        <w:jc w:val="both"/>
        <w:rPr>
          <w:sz w:val="20"/>
        </w:rPr>
      </w:pPr>
    </w:p>
    <w:p w14:paraId="18CBAB40" w14:textId="21270F1E" w:rsidR="001B1C2C" w:rsidRDefault="001B1C2C" w:rsidP="00E35A64">
      <w:pPr>
        <w:spacing w:line="288" w:lineRule="auto"/>
        <w:jc w:val="both"/>
        <w:rPr>
          <w:sz w:val="20"/>
        </w:rPr>
      </w:pPr>
    </w:p>
    <w:p w14:paraId="727BB149" w14:textId="3ACB6B20" w:rsidR="001B1C2C" w:rsidRDefault="001B1C2C" w:rsidP="00E35A64">
      <w:pPr>
        <w:spacing w:line="288" w:lineRule="auto"/>
        <w:jc w:val="both"/>
        <w:rPr>
          <w:sz w:val="20"/>
        </w:rPr>
      </w:pPr>
    </w:p>
    <w:p w14:paraId="28D97A93" w14:textId="79F034E1" w:rsidR="001B1C2C" w:rsidRDefault="001B1C2C" w:rsidP="00E35A64">
      <w:pPr>
        <w:spacing w:line="288" w:lineRule="auto"/>
        <w:jc w:val="both"/>
        <w:rPr>
          <w:sz w:val="20"/>
        </w:rPr>
      </w:pPr>
    </w:p>
    <w:p w14:paraId="0F2994AD" w14:textId="1840397D" w:rsidR="001B1C2C" w:rsidRDefault="001B1C2C" w:rsidP="00E35A64">
      <w:pPr>
        <w:spacing w:line="288" w:lineRule="auto"/>
        <w:jc w:val="both"/>
        <w:rPr>
          <w:sz w:val="20"/>
        </w:rPr>
      </w:pPr>
    </w:p>
    <w:p w14:paraId="72EA3A96" w14:textId="77777777" w:rsidR="001B1C2C" w:rsidRPr="00A200B5" w:rsidRDefault="001B1C2C" w:rsidP="00E35A64">
      <w:pPr>
        <w:spacing w:line="288" w:lineRule="auto"/>
        <w:jc w:val="both"/>
        <w:rPr>
          <w:sz w:val="20"/>
        </w:rPr>
      </w:pPr>
    </w:p>
    <w:p w14:paraId="2335843B" w14:textId="77777777" w:rsidR="00E35A64" w:rsidRPr="00A200B5" w:rsidRDefault="00E35A64" w:rsidP="00E35A64">
      <w:pPr>
        <w:spacing w:line="288" w:lineRule="auto"/>
        <w:jc w:val="both"/>
        <w:rPr>
          <w:sz w:val="20"/>
        </w:rPr>
      </w:pPr>
      <w:r w:rsidRPr="00A200B5">
        <w:rPr>
          <w:sz w:val="20"/>
        </w:rPr>
        <w:t>De perceelverdeling is als volgt vorm gegeven:</w:t>
      </w:r>
    </w:p>
    <w:p w14:paraId="571E8DAB" w14:textId="77777777" w:rsidR="00E35A64" w:rsidRPr="00A200B5" w:rsidRDefault="00E35A64" w:rsidP="00E35A64">
      <w:pPr>
        <w:spacing w:line="288" w:lineRule="auto"/>
        <w:jc w:val="both"/>
        <w:rPr>
          <w:sz w:val="20"/>
        </w:rPr>
      </w:pPr>
      <w:r w:rsidRPr="00A200B5">
        <w:rPr>
          <w:sz w:val="20"/>
        </w:rPr>
        <w:t xml:space="preserve">Perceel 1: </w:t>
      </w:r>
    </w:p>
    <w:p w14:paraId="4A2DC8D7" w14:textId="1547F94C" w:rsidR="00E35A64" w:rsidRPr="00821F23" w:rsidRDefault="00E35A64" w:rsidP="00E35A64">
      <w:pPr>
        <w:spacing w:line="288" w:lineRule="auto"/>
        <w:jc w:val="both"/>
        <w:rPr>
          <w:sz w:val="20"/>
        </w:rPr>
      </w:pPr>
      <w:r w:rsidRPr="00821F23">
        <w:rPr>
          <w:sz w:val="20"/>
        </w:rPr>
        <w:t>Locaties West.</w:t>
      </w:r>
      <w:bookmarkStart w:id="9" w:name="_Hlk67295829"/>
      <w:r w:rsidRPr="00821F23">
        <w:rPr>
          <w:sz w:val="20"/>
        </w:rPr>
        <w:t xml:space="preserve"> </w:t>
      </w:r>
    </w:p>
    <w:bookmarkEnd w:id="9"/>
    <w:p w14:paraId="597EB346" w14:textId="77777777" w:rsidR="00E35A64" w:rsidRPr="00821F23" w:rsidRDefault="00E35A64" w:rsidP="00E35A64">
      <w:pPr>
        <w:spacing w:line="288" w:lineRule="auto"/>
        <w:jc w:val="both"/>
        <w:rPr>
          <w:sz w:val="20"/>
        </w:rPr>
      </w:pPr>
    </w:p>
    <w:p w14:paraId="6CB07618" w14:textId="77777777" w:rsidR="00E35A64" w:rsidRPr="00821F23" w:rsidRDefault="00E35A64" w:rsidP="00E35A64">
      <w:pPr>
        <w:spacing w:line="288" w:lineRule="auto"/>
        <w:jc w:val="both"/>
        <w:rPr>
          <w:sz w:val="20"/>
        </w:rPr>
      </w:pPr>
      <w:r w:rsidRPr="00821F23">
        <w:rPr>
          <w:sz w:val="20"/>
        </w:rPr>
        <w:t>Perceel 2</w:t>
      </w:r>
    </w:p>
    <w:p w14:paraId="48AF659D" w14:textId="1F4BB7DC" w:rsidR="00E35A64" w:rsidRPr="00821F23" w:rsidRDefault="00E35A64" w:rsidP="00E35A64">
      <w:pPr>
        <w:spacing w:line="288" w:lineRule="auto"/>
        <w:jc w:val="both"/>
        <w:rPr>
          <w:sz w:val="20"/>
        </w:rPr>
      </w:pPr>
      <w:r w:rsidRPr="00821F23">
        <w:rPr>
          <w:sz w:val="20"/>
        </w:rPr>
        <w:t xml:space="preserve">Locaties </w:t>
      </w:r>
      <w:r w:rsidR="00C3199E" w:rsidRPr="00821F23">
        <w:rPr>
          <w:sz w:val="20"/>
        </w:rPr>
        <w:t>Oost</w:t>
      </w:r>
      <w:r w:rsidRPr="00821F23">
        <w:rPr>
          <w:sz w:val="20"/>
        </w:rPr>
        <w:t xml:space="preserve">. </w:t>
      </w:r>
    </w:p>
    <w:p w14:paraId="6F43FE19" w14:textId="214ADA1D" w:rsidR="00E35A64" w:rsidRDefault="00E35A64" w:rsidP="00E35A64"/>
    <w:p w14:paraId="4F9E414F" w14:textId="796F8E25" w:rsidR="001B1C2C" w:rsidRPr="001D69FD" w:rsidRDefault="001B1C2C" w:rsidP="001D69FD">
      <w:pPr>
        <w:spacing w:line="288" w:lineRule="auto"/>
        <w:jc w:val="both"/>
        <w:rPr>
          <w:sz w:val="20"/>
        </w:rPr>
      </w:pPr>
      <w:r w:rsidRPr="001D69FD">
        <w:rPr>
          <w:sz w:val="20"/>
        </w:rPr>
        <w:t xml:space="preserve">In paragraaf 2.3 zal hier nader op worden ingegaan. </w:t>
      </w:r>
    </w:p>
    <w:p w14:paraId="1E78019E"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10" w:name="_Toc84509577"/>
      <w:r w:rsidRPr="00F27822">
        <w:rPr>
          <w:rFonts w:cs="Arial"/>
          <w:bCs/>
          <w:lang w:eastAsia="nl-NL"/>
        </w:rPr>
        <w:t>Digitale aanmelding via TenderNed</w:t>
      </w:r>
      <w:bookmarkEnd w:id="8"/>
      <w:bookmarkEnd w:id="10"/>
    </w:p>
    <w:p w14:paraId="7CE2B9AD" w14:textId="77777777" w:rsidR="00E35A64" w:rsidRPr="00F20CA6" w:rsidRDefault="00E35A64" w:rsidP="00E35A64">
      <w:pPr>
        <w:jc w:val="both"/>
        <w:rPr>
          <w:sz w:val="20"/>
        </w:rPr>
      </w:pPr>
      <w:r w:rsidRPr="00F20CA6">
        <w:rPr>
          <w:sz w:val="20"/>
        </w:rPr>
        <w:t xml:space="preserve">De aanbesteding wordt geheel elektronisch uitgevoerd via TenderNed (Zie </w:t>
      </w:r>
      <w:hyperlink r:id="rId14" w:history="1">
        <w:r w:rsidRPr="00F20CA6">
          <w:rPr>
            <w:rStyle w:val="Hyperlink"/>
            <w:sz w:val="20"/>
          </w:rPr>
          <w:t>www.TenderNed.nl</w:t>
        </w:r>
      </w:hyperlink>
      <w:r w:rsidRPr="00F20CA6">
        <w:rPr>
          <w:sz w:val="20"/>
        </w:rPr>
        <w:t xml:space="preserve">). </w:t>
      </w:r>
    </w:p>
    <w:p w14:paraId="20FA134B" w14:textId="77777777" w:rsidR="00E35A64" w:rsidRPr="00F20CA6" w:rsidRDefault="00E35A64" w:rsidP="00E35A64">
      <w:pPr>
        <w:jc w:val="both"/>
        <w:rPr>
          <w:sz w:val="20"/>
        </w:rPr>
      </w:pPr>
      <w:r w:rsidRPr="00F20CA6">
        <w:rPr>
          <w:sz w:val="20"/>
        </w:rPr>
        <w:t>Dit betekent dat:</w:t>
      </w:r>
    </w:p>
    <w:p w14:paraId="34C2D806" w14:textId="77777777" w:rsidR="00E35A64" w:rsidRPr="00F20CA6" w:rsidRDefault="00E35A64" w:rsidP="00357310">
      <w:pPr>
        <w:pStyle w:val="Lijstalinea"/>
        <w:numPr>
          <w:ilvl w:val="0"/>
          <w:numId w:val="26"/>
        </w:numPr>
        <w:spacing w:line="260" w:lineRule="atLeast"/>
        <w:ind w:left="862"/>
        <w:jc w:val="both"/>
        <w:rPr>
          <w:sz w:val="20"/>
        </w:rPr>
      </w:pPr>
      <w:r w:rsidRPr="00F20CA6">
        <w:rPr>
          <w:sz w:val="20"/>
        </w:rPr>
        <w:t>de aanbestedingsdocumenten via TenderNed ter beschikking worden gesteld;</w:t>
      </w:r>
    </w:p>
    <w:p w14:paraId="31E6255D" w14:textId="77777777" w:rsidR="00E35A64" w:rsidRPr="00F20CA6" w:rsidRDefault="00E35A64" w:rsidP="00357310">
      <w:pPr>
        <w:pStyle w:val="Lijstalinea"/>
        <w:numPr>
          <w:ilvl w:val="0"/>
          <w:numId w:val="26"/>
        </w:numPr>
        <w:spacing w:line="260" w:lineRule="atLeast"/>
        <w:ind w:left="862"/>
        <w:jc w:val="both"/>
        <w:rPr>
          <w:sz w:val="20"/>
        </w:rPr>
      </w:pPr>
      <w:r w:rsidRPr="00F20CA6">
        <w:rPr>
          <w:sz w:val="20"/>
        </w:rPr>
        <w:t>ondernemers via TenderNed nadere inlichtingen kunnen inwinnen;</w:t>
      </w:r>
    </w:p>
    <w:p w14:paraId="653429B0" w14:textId="77777777" w:rsidR="00E35A64" w:rsidRPr="00F20CA6" w:rsidRDefault="00E35A64" w:rsidP="00357310">
      <w:pPr>
        <w:pStyle w:val="Lijstalinea"/>
        <w:numPr>
          <w:ilvl w:val="0"/>
          <w:numId w:val="26"/>
        </w:numPr>
        <w:spacing w:line="260" w:lineRule="atLeast"/>
        <w:ind w:left="862"/>
        <w:jc w:val="both"/>
        <w:rPr>
          <w:sz w:val="20"/>
        </w:rPr>
      </w:pPr>
      <w:r w:rsidRPr="00F20CA6">
        <w:rPr>
          <w:sz w:val="20"/>
        </w:rPr>
        <w:t>ondernemers via TenderNed hun aanmelding en (eventuele) aanbieding moeten indienen;</w:t>
      </w:r>
    </w:p>
    <w:p w14:paraId="1D303B07" w14:textId="77777777" w:rsidR="00E35A64" w:rsidRPr="00F20CA6" w:rsidRDefault="00E35A64" w:rsidP="00357310">
      <w:pPr>
        <w:pStyle w:val="Lijstalinea"/>
        <w:numPr>
          <w:ilvl w:val="0"/>
          <w:numId w:val="26"/>
        </w:numPr>
        <w:spacing w:line="260" w:lineRule="atLeast"/>
        <w:ind w:left="862"/>
        <w:jc w:val="both"/>
        <w:rPr>
          <w:sz w:val="20"/>
        </w:rPr>
      </w:pPr>
      <w:r w:rsidRPr="00F20CA6">
        <w:rPr>
          <w:sz w:val="20"/>
        </w:rPr>
        <w:t>de correspondentie ten aanzien van de gunning van de opdracht via TenderNed plaats zal vinden.</w:t>
      </w:r>
    </w:p>
    <w:p w14:paraId="5E553935" w14:textId="77777777" w:rsidR="00E35A64" w:rsidRPr="00F20CA6" w:rsidRDefault="00E35A64" w:rsidP="00E35A64">
      <w:pPr>
        <w:jc w:val="both"/>
        <w:rPr>
          <w:sz w:val="20"/>
        </w:rPr>
      </w:pPr>
    </w:p>
    <w:p w14:paraId="068092E7" w14:textId="77777777" w:rsidR="00E35A64" w:rsidRDefault="00E35A64" w:rsidP="00E35A64">
      <w:pPr>
        <w:jc w:val="both"/>
        <w:rPr>
          <w:sz w:val="20"/>
        </w:rPr>
      </w:pPr>
      <w:r w:rsidRPr="00F20CA6">
        <w:rPr>
          <w:sz w:val="20"/>
        </w:rPr>
        <w:t xml:space="preserve">Om deel te kunnen nemen aan de digitale aanbesteding met behulp van TenderNed dient u een bedrijfsprofiel aan te maken. Indien u hier vragen over heeft </w:t>
      </w:r>
      <w:r>
        <w:rPr>
          <w:sz w:val="20"/>
        </w:rPr>
        <w:t xml:space="preserve">kunt u contact opnemen met </w:t>
      </w:r>
      <w:r w:rsidRPr="00F20CA6">
        <w:rPr>
          <w:sz w:val="20"/>
        </w:rPr>
        <w:t xml:space="preserve">de servicedesk van TenderNed: 0800-8363376 of </w:t>
      </w:r>
      <w:hyperlink r:id="rId15" w:history="1">
        <w:r w:rsidRPr="00F20CA6">
          <w:rPr>
            <w:rStyle w:val="Hyperlink"/>
            <w:sz w:val="20"/>
          </w:rPr>
          <w:t>servicedesk@tenderned.nl</w:t>
        </w:r>
      </w:hyperlink>
      <w:r w:rsidRPr="00F20CA6">
        <w:rPr>
          <w:sz w:val="20"/>
        </w:rPr>
        <w:t xml:space="preserve">.  </w:t>
      </w:r>
    </w:p>
    <w:p w14:paraId="0D9069EF" w14:textId="77777777" w:rsidR="00E35A64" w:rsidRPr="00F20CA6" w:rsidRDefault="00E35A64" w:rsidP="00E35A64">
      <w:pPr>
        <w:jc w:val="both"/>
        <w:rPr>
          <w:sz w:val="20"/>
        </w:rPr>
      </w:pPr>
    </w:p>
    <w:p w14:paraId="783CAA45" w14:textId="77777777" w:rsidR="00E35A64" w:rsidRPr="00572B78" w:rsidRDefault="00E35A64" w:rsidP="00E35A64">
      <w:pPr>
        <w:suppressAutoHyphens/>
        <w:jc w:val="both"/>
        <w:rPr>
          <w:sz w:val="20"/>
          <w:lang w:eastAsia="nl-NL"/>
        </w:rPr>
      </w:pPr>
      <w:r w:rsidRPr="00F20CA6">
        <w:rPr>
          <w:sz w:val="20"/>
        </w:rPr>
        <w:t>De gepubliceerde aankondiging van deze opdracht omvat een verkorte weergave van de belangrijkste uitsluitingsgronden</w:t>
      </w:r>
      <w:r>
        <w:rPr>
          <w:sz w:val="20"/>
        </w:rPr>
        <w:t>,</w:t>
      </w:r>
      <w:r w:rsidRPr="00F20CA6">
        <w:rPr>
          <w:sz w:val="20"/>
        </w:rPr>
        <w:t xml:space="preserve"> geschiktheidseisen</w:t>
      </w:r>
      <w:r>
        <w:rPr>
          <w:sz w:val="20"/>
        </w:rPr>
        <w:t xml:space="preserve"> en selectiecriteria</w:t>
      </w:r>
      <w:r w:rsidRPr="00F20CA6">
        <w:rPr>
          <w:sz w:val="20"/>
        </w:rPr>
        <w:t xml:space="preserve">. In geval van eventuele tegenstrijdigheden tussen de aankondiging en </w:t>
      </w:r>
      <w:r>
        <w:rPr>
          <w:sz w:val="20"/>
        </w:rPr>
        <w:t>het selectiedocument</w:t>
      </w:r>
      <w:r w:rsidRPr="00F20CA6">
        <w:rPr>
          <w:sz w:val="20"/>
        </w:rPr>
        <w:t xml:space="preserve"> is de tekst in </w:t>
      </w:r>
      <w:r>
        <w:rPr>
          <w:sz w:val="20"/>
        </w:rPr>
        <w:t>het selectiedocument bindend.</w:t>
      </w:r>
      <w:r>
        <w:br w:type="page"/>
      </w:r>
    </w:p>
    <w:p w14:paraId="4A5D1EF7" w14:textId="77777777" w:rsidR="00E35A64" w:rsidRPr="00F27822" w:rsidRDefault="00E35A64" w:rsidP="00357310">
      <w:pPr>
        <w:pStyle w:val="Kop1"/>
        <w:numPr>
          <w:ilvl w:val="0"/>
          <w:numId w:val="22"/>
        </w:numPr>
        <w:tabs>
          <w:tab w:val="clear" w:pos="851"/>
        </w:tabs>
        <w:ind w:left="454" w:hanging="454"/>
        <w:jc w:val="both"/>
        <w:rPr>
          <w:rFonts w:cs="Arial"/>
          <w:sz w:val="28"/>
          <w:szCs w:val="28"/>
        </w:rPr>
      </w:pPr>
      <w:bookmarkStart w:id="11" w:name="_Toc84509578"/>
      <w:r w:rsidRPr="00F27822">
        <w:rPr>
          <w:rFonts w:cs="Arial"/>
          <w:sz w:val="28"/>
          <w:szCs w:val="28"/>
        </w:rPr>
        <w:lastRenderedPageBreak/>
        <w:t>De opdracht</w:t>
      </w:r>
      <w:bookmarkEnd w:id="11"/>
      <w:r w:rsidRPr="00F27822">
        <w:rPr>
          <w:rFonts w:cs="Arial"/>
          <w:sz w:val="28"/>
          <w:szCs w:val="28"/>
        </w:rPr>
        <w:t xml:space="preserve"> </w:t>
      </w:r>
    </w:p>
    <w:p w14:paraId="1C03282E" w14:textId="7EEAF501" w:rsidR="005B48B0" w:rsidRPr="002C51C6" w:rsidRDefault="004250CC" w:rsidP="002C51C6">
      <w:pPr>
        <w:pStyle w:val="Kop2"/>
        <w:numPr>
          <w:ilvl w:val="1"/>
          <w:numId w:val="22"/>
        </w:numPr>
        <w:tabs>
          <w:tab w:val="clear" w:pos="851"/>
        </w:tabs>
        <w:ind w:left="680" w:hanging="680"/>
        <w:rPr>
          <w:szCs w:val="24"/>
        </w:rPr>
      </w:pPr>
      <w:bookmarkStart w:id="12" w:name="_Toc84509579"/>
      <w:r>
        <w:rPr>
          <w:szCs w:val="24"/>
        </w:rPr>
        <w:t>Algemeen</w:t>
      </w:r>
      <w:bookmarkEnd w:id="12"/>
    </w:p>
    <w:p w14:paraId="45AD2527" w14:textId="77777777" w:rsidR="002C51C6" w:rsidRDefault="002C51C6" w:rsidP="002C51C6">
      <w:pPr>
        <w:rPr>
          <w:sz w:val="20"/>
          <w:szCs w:val="20"/>
        </w:rPr>
      </w:pPr>
      <w:r w:rsidRPr="002C51C6">
        <w:rPr>
          <w:sz w:val="20"/>
          <w:szCs w:val="20"/>
        </w:rPr>
        <w:t xml:space="preserve">Op </w:t>
      </w:r>
      <w:r w:rsidRPr="002C51C6">
        <w:rPr>
          <w:rFonts w:cstheme="minorHAnsi"/>
          <w:sz w:val="20"/>
          <w:szCs w:val="20"/>
        </w:rPr>
        <w:t xml:space="preserve">1 januari 2021 zijn de onderwijsorganisaties Helicon, </w:t>
      </w:r>
      <w:proofErr w:type="spellStart"/>
      <w:r w:rsidRPr="002C51C6">
        <w:rPr>
          <w:rFonts w:cstheme="minorHAnsi"/>
          <w:sz w:val="20"/>
          <w:szCs w:val="20"/>
        </w:rPr>
        <w:t>Citaverde</w:t>
      </w:r>
      <w:proofErr w:type="spellEnd"/>
      <w:r w:rsidRPr="002C51C6">
        <w:rPr>
          <w:rFonts w:cstheme="minorHAnsi"/>
          <w:sz w:val="20"/>
          <w:szCs w:val="20"/>
        </w:rPr>
        <w:t xml:space="preserve"> en </w:t>
      </w:r>
      <w:proofErr w:type="spellStart"/>
      <w:r w:rsidRPr="002C51C6">
        <w:rPr>
          <w:rFonts w:cstheme="minorHAnsi"/>
          <w:sz w:val="20"/>
          <w:szCs w:val="20"/>
        </w:rPr>
        <w:t>Wellantcollege</w:t>
      </w:r>
      <w:proofErr w:type="spellEnd"/>
      <w:r w:rsidRPr="002C51C6">
        <w:rPr>
          <w:rFonts w:cstheme="minorHAnsi"/>
          <w:sz w:val="20"/>
          <w:szCs w:val="20"/>
        </w:rPr>
        <w:t xml:space="preserve"> civielrechtelijk en </w:t>
      </w:r>
      <w:r w:rsidRPr="002F57CA">
        <w:rPr>
          <w:sz w:val="20"/>
          <w:szCs w:val="20"/>
        </w:rPr>
        <w:t xml:space="preserve">per 1 augustus 2021 volgens de Wet Educatie en Beroepsonderwijs gefuseerd en gaan we verder onder de naam </w:t>
      </w:r>
      <w:proofErr w:type="spellStart"/>
      <w:r w:rsidRPr="002F57CA">
        <w:rPr>
          <w:sz w:val="20"/>
          <w:szCs w:val="20"/>
        </w:rPr>
        <w:t>Yuverta</w:t>
      </w:r>
      <w:proofErr w:type="spellEnd"/>
      <w:r w:rsidRPr="002F57CA">
        <w:rPr>
          <w:sz w:val="20"/>
          <w:szCs w:val="20"/>
        </w:rPr>
        <w:t>.</w:t>
      </w:r>
      <w:r w:rsidRPr="008F72A1">
        <w:rPr>
          <w:sz w:val="20"/>
          <w:szCs w:val="20"/>
        </w:rPr>
        <w:t xml:space="preserve"> </w:t>
      </w:r>
    </w:p>
    <w:p w14:paraId="149C8522" w14:textId="77777777" w:rsidR="008F68A4" w:rsidRDefault="008F68A4" w:rsidP="002C51C6">
      <w:pPr>
        <w:rPr>
          <w:sz w:val="20"/>
          <w:szCs w:val="20"/>
        </w:rPr>
      </w:pPr>
    </w:p>
    <w:p w14:paraId="10376B4D" w14:textId="155E433C" w:rsidR="002F57CA" w:rsidRDefault="002C51C6" w:rsidP="002C51C6">
      <w:pPr>
        <w:rPr>
          <w:sz w:val="20"/>
          <w:szCs w:val="20"/>
        </w:rPr>
      </w:pPr>
      <w:proofErr w:type="spellStart"/>
      <w:r>
        <w:rPr>
          <w:sz w:val="20"/>
          <w:szCs w:val="20"/>
        </w:rPr>
        <w:t>Yuverta</w:t>
      </w:r>
      <w:proofErr w:type="spellEnd"/>
      <w:r>
        <w:rPr>
          <w:sz w:val="20"/>
          <w:szCs w:val="20"/>
        </w:rPr>
        <w:t xml:space="preserve"> </w:t>
      </w:r>
      <w:r w:rsidRPr="002C51C6">
        <w:rPr>
          <w:sz w:val="20"/>
          <w:szCs w:val="20"/>
        </w:rPr>
        <w:t>is de grootste vmbo- en mbo-opleider van Europa in voeding, klimaat en welzijn van mens en dier</w:t>
      </w:r>
      <w:r w:rsidR="008F68A4">
        <w:rPr>
          <w:sz w:val="20"/>
          <w:szCs w:val="20"/>
        </w:rPr>
        <w:t xml:space="preserve"> m</w:t>
      </w:r>
      <w:r w:rsidRPr="002C51C6">
        <w:rPr>
          <w:sz w:val="20"/>
          <w:szCs w:val="20"/>
        </w:rPr>
        <w:t>et een soepele doorstroom tussen opleidingen. Wij staan voor modern, gevarieerd onderwijs</w:t>
      </w:r>
      <w:r w:rsidR="008F68A4">
        <w:rPr>
          <w:sz w:val="20"/>
          <w:szCs w:val="20"/>
        </w:rPr>
        <w:t>,</w:t>
      </w:r>
      <w:r w:rsidRPr="002C51C6">
        <w:rPr>
          <w:sz w:val="20"/>
          <w:szCs w:val="20"/>
        </w:rPr>
        <w:t xml:space="preserve"> van koken tot </w:t>
      </w:r>
      <w:proofErr w:type="spellStart"/>
      <w:r w:rsidRPr="002C51C6">
        <w:rPr>
          <w:sz w:val="20"/>
          <w:szCs w:val="20"/>
        </w:rPr>
        <w:t>urban</w:t>
      </w:r>
      <w:proofErr w:type="spellEnd"/>
      <w:r w:rsidRPr="002C51C6">
        <w:rPr>
          <w:sz w:val="20"/>
          <w:szCs w:val="20"/>
        </w:rPr>
        <w:t xml:space="preserve"> green development en van gezonde dieren tot watermanagement. Met alle aandacht voor de persoonlijke groei en talenten van iedere leerling en student. Met kleinere scholen, waar iedereen elkaar kent en</w:t>
      </w:r>
      <w:r w:rsidR="008F68A4">
        <w:rPr>
          <w:sz w:val="20"/>
          <w:szCs w:val="20"/>
        </w:rPr>
        <w:t xml:space="preserve"> het</w:t>
      </w:r>
      <w:r w:rsidRPr="002C51C6">
        <w:rPr>
          <w:sz w:val="20"/>
          <w:szCs w:val="20"/>
        </w:rPr>
        <w:t xml:space="preserve"> bedrijfsleven, </w:t>
      </w:r>
      <w:r w:rsidR="008F68A4">
        <w:rPr>
          <w:sz w:val="20"/>
          <w:szCs w:val="20"/>
        </w:rPr>
        <w:t xml:space="preserve">de </w:t>
      </w:r>
      <w:r w:rsidRPr="002C51C6">
        <w:rPr>
          <w:sz w:val="20"/>
          <w:szCs w:val="20"/>
        </w:rPr>
        <w:t xml:space="preserve">regio en ouders actief samenwerken. </w:t>
      </w:r>
      <w:r w:rsidR="008F68A4">
        <w:rPr>
          <w:sz w:val="20"/>
          <w:szCs w:val="20"/>
        </w:rPr>
        <w:t>Daarnaast</w:t>
      </w:r>
      <w:r w:rsidRPr="002C51C6">
        <w:rPr>
          <w:sz w:val="20"/>
          <w:szCs w:val="20"/>
        </w:rPr>
        <w:t xml:space="preserve"> een veelzijdige aanpa</w:t>
      </w:r>
      <w:r w:rsidR="008F68A4">
        <w:rPr>
          <w:sz w:val="20"/>
          <w:szCs w:val="20"/>
        </w:rPr>
        <w:t xml:space="preserve">k </w:t>
      </w:r>
      <w:r w:rsidRPr="002C51C6">
        <w:rPr>
          <w:sz w:val="20"/>
          <w:szCs w:val="20"/>
        </w:rPr>
        <w:t>waarin docenten, studenten en leerlingen samen de nieuwe wereld van nu en morgen verkennen en verbeteren.</w:t>
      </w:r>
      <w:r w:rsidR="004250CC">
        <w:rPr>
          <w:sz w:val="20"/>
          <w:szCs w:val="20"/>
        </w:rPr>
        <w:t xml:space="preserve"> </w:t>
      </w:r>
      <w:r w:rsidRPr="002C51C6">
        <w:rPr>
          <w:sz w:val="20"/>
          <w:szCs w:val="20"/>
        </w:rPr>
        <w:t>Dichtbij en persoonlijk, met een breed pakket aan opleidingen, 53 locaties (circa 230.000 m2 BVO), 2.000 medewerkers, 5.000 stagebedrijven,</w:t>
      </w:r>
      <w:r w:rsidRPr="002C51C6" w:rsidDel="00790353">
        <w:rPr>
          <w:sz w:val="20"/>
          <w:szCs w:val="20"/>
        </w:rPr>
        <w:t xml:space="preserve"> </w:t>
      </w:r>
      <w:r w:rsidRPr="002C51C6">
        <w:rPr>
          <w:sz w:val="20"/>
          <w:szCs w:val="20"/>
        </w:rPr>
        <w:t>klaar om de aanstormende generatie vakmensen, 21.000 leerlingen (12.000 vmbo leerlingen, 8.800 mbo studenten en 8.500 cursisten), een plek in die nieuwe samenleving te geven.</w:t>
      </w:r>
      <w:r w:rsidR="004250CC">
        <w:rPr>
          <w:sz w:val="20"/>
          <w:szCs w:val="20"/>
        </w:rPr>
        <w:t xml:space="preserve"> </w:t>
      </w:r>
      <w:r w:rsidRPr="002C51C6">
        <w:rPr>
          <w:sz w:val="20"/>
          <w:szCs w:val="20"/>
        </w:rPr>
        <w:t xml:space="preserve">Informatie over de locaties is te vinden op </w:t>
      </w:r>
      <w:hyperlink r:id="rId16" w:history="1">
        <w:r w:rsidRPr="00503635">
          <w:rPr>
            <w:rStyle w:val="Hyperlink"/>
            <w:sz w:val="20"/>
            <w:szCs w:val="20"/>
          </w:rPr>
          <w:t>https://www.yuverta.nl/</w:t>
        </w:r>
      </w:hyperlink>
      <w:r w:rsidRPr="002C51C6">
        <w:rPr>
          <w:sz w:val="20"/>
          <w:szCs w:val="20"/>
        </w:rPr>
        <w:t>.</w:t>
      </w:r>
    </w:p>
    <w:p w14:paraId="23FC1447" w14:textId="44DE8011" w:rsidR="002F57CA" w:rsidRDefault="002F57CA" w:rsidP="002C51C6">
      <w:pPr>
        <w:rPr>
          <w:sz w:val="20"/>
          <w:szCs w:val="20"/>
        </w:rPr>
      </w:pPr>
      <w:proofErr w:type="spellStart"/>
      <w:r>
        <w:rPr>
          <w:sz w:val="20"/>
          <w:szCs w:val="20"/>
        </w:rPr>
        <w:t>Yuverta</w:t>
      </w:r>
      <w:proofErr w:type="spellEnd"/>
      <w:r>
        <w:rPr>
          <w:sz w:val="20"/>
          <w:szCs w:val="20"/>
        </w:rPr>
        <w:t xml:space="preserve"> is altijd in beweging en bezig met de verbetering en aanpassing van de huisvesting. In dit proces  </w:t>
      </w:r>
    </w:p>
    <w:p w14:paraId="47D410DB" w14:textId="353B812B" w:rsidR="002F57CA" w:rsidRDefault="002F57CA" w:rsidP="002F57CA">
      <w:pPr>
        <w:rPr>
          <w:sz w:val="20"/>
          <w:szCs w:val="20"/>
        </w:rPr>
      </w:pPr>
      <w:r>
        <w:rPr>
          <w:sz w:val="20"/>
          <w:szCs w:val="20"/>
        </w:rPr>
        <w:t xml:space="preserve">bestaat de behoefte om tot innovatie te komen, zoals </w:t>
      </w:r>
      <w:r w:rsidRPr="000156EA">
        <w:rPr>
          <w:sz w:val="20"/>
        </w:rPr>
        <w:t>doelmatigheid, functionaliteit, flexibiliteit, ontwikkelingsvormen, duurzaamheid en circulair bouwen. De expertise van</w:t>
      </w:r>
      <w:r>
        <w:rPr>
          <w:sz w:val="20"/>
        </w:rPr>
        <w:t xml:space="preserve"> </w:t>
      </w:r>
      <w:r w:rsidRPr="000156EA">
        <w:rPr>
          <w:sz w:val="20"/>
        </w:rPr>
        <w:t>partijen bij de innovatie en duurzaamheid wordt als een belangrijke aanvulling gezien op de eigen organisatie</w:t>
      </w:r>
      <w:r>
        <w:rPr>
          <w:sz w:val="20"/>
        </w:rPr>
        <w:t>.</w:t>
      </w:r>
    </w:p>
    <w:p w14:paraId="0B6A23E6" w14:textId="77777777" w:rsidR="00E35A64" w:rsidRPr="00F27822" w:rsidRDefault="00E35A64" w:rsidP="00357310">
      <w:pPr>
        <w:pStyle w:val="Kop2"/>
        <w:numPr>
          <w:ilvl w:val="1"/>
          <w:numId w:val="22"/>
        </w:numPr>
        <w:tabs>
          <w:tab w:val="clear" w:pos="851"/>
        </w:tabs>
        <w:ind w:left="680" w:hanging="680"/>
        <w:rPr>
          <w:b w:val="0"/>
          <w:bCs/>
        </w:rPr>
      </w:pPr>
      <w:bookmarkStart w:id="13" w:name="_Toc523306006"/>
      <w:bookmarkStart w:id="14" w:name="_Toc536042117"/>
      <w:bookmarkStart w:id="15" w:name="_Toc84509580"/>
      <w:r w:rsidRPr="00F27822">
        <w:rPr>
          <w:bCs/>
        </w:rPr>
        <w:t>Te verrichten werkzaamheden</w:t>
      </w:r>
      <w:bookmarkStart w:id="16" w:name="_Toc520814732"/>
      <w:bookmarkStart w:id="17" w:name="_Toc520817388"/>
      <w:bookmarkStart w:id="18" w:name="_Toc520817494"/>
      <w:bookmarkStart w:id="19" w:name="_Toc520817539"/>
      <w:bookmarkStart w:id="20" w:name="_Toc520817688"/>
      <w:bookmarkStart w:id="21" w:name="_Toc520817818"/>
      <w:bookmarkStart w:id="22" w:name="_Toc520818213"/>
      <w:bookmarkStart w:id="23" w:name="_Toc520818258"/>
      <w:bookmarkStart w:id="24" w:name="_Toc520818339"/>
      <w:bookmarkStart w:id="25" w:name="_Toc520818340"/>
      <w:bookmarkEnd w:id="13"/>
      <w:bookmarkEnd w:id="14"/>
      <w:bookmarkEnd w:id="16"/>
      <w:bookmarkEnd w:id="17"/>
      <w:bookmarkEnd w:id="18"/>
      <w:bookmarkEnd w:id="19"/>
      <w:bookmarkEnd w:id="20"/>
      <w:bookmarkEnd w:id="21"/>
      <w:bookmarkEnd w:id="22"/>
      <w:bookmarkEnd w:id="23"/>
      <w:bookmarkEnd w:id="24"/>
      <w:bookmarkEnd w:id="25"/>
      <w:bookmarkEnd w:id="15"/>
    </w:p>
    <w:p w14:paraId="01EFEC99" w14:textId="77777777" w:rsidR="00E35A64" w:rsidRPr="00E146DD" w:rsidRDefault="00E35A64" w:rsidP="00E35A64">
      <w:pPr>
        <w:spacing w:line="288" w:lineRule="auto"/>
        <w:jc w:val="both"/>
        <w:rPr>
          <w:sz w:val="20"/>
        </w:rPr>
      </w:pPr>
      <w:r w:rsidRPr="00E146DD">
        <w:rPr>
          <w:sz w:val="20"/>
        </w:rPr>
        <w:t xml:space="preserve">De Aanbestedende dienst zoekt een contractpartij voor ontwerp en architectonische adviesdiensten (hierna ook ‘Architectendiensten’). </w:t>
      </w:r>
    </w:p>
    <w:p w14:paraId="6C546C57" w14:textId="77777777" w:rsidR="00E35A64" w:rsidRPr="00E146DD" w:rsidRDefault="00E35A64" w:rsidP="00E35A64">
      <w:pPr>
        <w:spacing w:line="288" w:lineRule="auto"/>
        <w:jc w:val="both"/>
        <w:rPr>
          <w:sz w:val="20"/>
        </w:rPr>
      </w:pPr>
    </w:p>
    <w:p w14:paraId="7DCD3FBD" w14:textId="77777777" w:rsidR="00E35A64" w:rsidRPr="00E146DD" w:rsidRDefault="00E35A64" w:rsidP="00E35A64">
      <w:pPr>
        <w:pStyle w:val="p1"/>
        <w:spacing w:line="288" w:lineRule="auto"/>
        <w:rPr>
          <w:sz w:val="20"/>
          <w:szCs w:val="20"/>
        </w:rPr>
      </w:pPr>
      <w:r w:rsidRPr="00E146DD">
        <w:rPr>
          <w:sz w:val="20"/>
          <w:szCs w:val="20"/>
        </w:rPr>
        <w:t xml:space="preserve">De Aanbestedende dienst onderscheidt de volgende werkzaamheden:  </w:t>
      </w:r>
    </w:p>
    <w:p w14:paraId="4613296D" w14:textId="77777777" w:rsidR="00E35A64" w:rsidRPr="000156EA" w:rsidRDefault="00E35A64" w:rsidP="00357310">
      <w:pPr>
        <w:pStyle w:val="Lijstalinea"/>
        <w:numPr>
          <w:ilvl w:val="0"/>
          <w:numId w:val="44"/>
        </w:numPr>
        <w:spacing w:line="288" w:lineRule="auto"/>
        <w:jc w:val="both"/>
        <w:rPr>
          <w:sz w:val="20"/>
        </w:rPr>
      </w:pPr>
      <w:r w:rsidRPr="000156EA">
        <w:rPr>
          <w:sz w:val="20"/>
        </w:rPr>
        <w:t xml:space="preserve">Het ondersteunen van de Opdrachtgever door het deels of geheel uitvoeren van architectonische en bouwkundige advies- en ontwerpwerkzaamheden gedurende projecten (initiatief t/m beheer &amp; onderhoud) binnen de kaders van </w:t>
      </w:r>
      <w:proofErr w:type="spellStart"/>
      <w:r w:rsidRPr="000156EA">
        <w:rPr>
          <w:sz w:val="20"/>
        </w:rPr>
        <w:t>Yuverta</w:t>
      </w:r>
      <w:proofErr w:type="spellEnd"/>
      <w:r w:rsidRPr="000156EA">
        <w:rPr>
          <w:sz w:val="20"/>
        </w:rPr>
        <w:t xml:space="preserve"> (beeldkwaliteit, huisstijl, etc.);</w:t>
      </w:r>
    </w:p>
    <w:p w14:paraId="6829067F" w14:textId="77777777" w:rsidR="00E35A64" w:rsidRPr="000156EA" w:rsidRDefault="00E35A64" w:rsidP="00357310">
      <w:pPr>
        <w:pStyle w:val="Lijstalinea"/>
        <w:numPr>
          <w:ilvl w:val="0"/>
          <w:numId w:val="44"/>
        </w:numPr>
        <w:spacing w:line="288" w:lineRule="auto"/>
        <w:jc w:val="both"/>
        <w:rPr>
          <w:sz w:val="20"/>
        </w:rPr>
      </w:pPr>
      <w:r w:rsidRPr="000156EA">
        <w:rPr>
          <w:sz w:val="20"/>
        </w:rPr>
        <w:t>Het in samenwerking met Opdrachtgever, Adviseurs en/of Aannemers (deels) aantoonbaar uitwerken/door vertalen van en aanvullen van de functionele eisen naar een ontwerp (bouwkundig en architectonisch) dat betrekking kan hebben op: Aanbestedingen van Werken in diverse stadia en met diverse contractvormen en –voorwaarden;</w:t>
      </w:r>
    </w:p>
    <w:p w14:paraId="08EB366B" w14:textId="77777777" w:rsidR="00E35A64" w:rsidRPr="000156EA" w:rsidRDefault="00E35A64" w:rsidP="00357310">
      <w:pPr>
        <w:pStyle w:val="Lijstalinea"/>
        <w:numPr>
          <w:ilvl w:val="0"/>
          <w:numId w:val="44"/>
        </w:numPr>
        <w:spacing w:line="288" w:lineRule="auto"/>
        <w:jc w:val="both"/>
        <w:rPr>
          <w:sz w:val="20"/>
        </w:rPr>
      </w:pPr>
      <w:r w:rsidRPr="000156EA">
        <w:rPr>
          <w:sz w:val="20"/>
        </w:rPr>
        <w:t>Het voorbereiden en aanvragen van Vergunningen / het ondersteunen van de Opdrachtgever bij het aanvragen hiervan;</w:t>
      </w:r>
    </w:p>
    <w:p w14:paraId="42935926" w14:textId="74801B17" w:rsidR="00E35A64" w:rsidRPr="000156EA" w:rsidRDefault="00E35A64" w:rsidP="00357310">
      <w:pPr>
        <w:pStyle w:val="Lijstalinea"/>
        <w:numPr>
          <w:ilvl w:val="0"/>
          <w:numId w:val="44"/>
        </w:numPr>
        <w:spacing w:line="288" w:lineRule="auto"/>
        <w:jc w:val="both"/>
        <w:rPr>
          <w:sz w:val="20"/>
        </w:rPr>
      </w:pPr>
      <w:r w:rsidRPr="000156EA">
        <w:rPr>
          <w:sz w:val="20"/>
        </w:rPr>
        <w:t>Het zelfstandig of in samenwerking met een adviseur uitwerken van bouwfysische, akoestische, brandveiligheid</w:t>
      </w:r>
      <w:r w:rsidR="006051B6">
        <w:rPr>
          <w:sz w:val="20"/>
        </w:rPr>
        <w:t>,</w:t>
      </w:r>
      <w:r w:rsidRPr="000156EA">
        <w:rPr>
          <w:sz w:val="20"/>
        </w:rPr>
        <w:t xml:space="preserve"> constructieve elementen</w:t>
      </w:r>
      <w:r w:rsidR="006051B6">
        <w:rPr>
          <w:sz w:val="20"/>
        </w:rPr>
        <w:t xml:space="preserve"> en uitwerken van bestekken</w:t>
      </w:r>
      <w:r w:rsidRPr="000156EA">
        <w:rPr>
          <w:sz w:val="20"/>
        </w:rPr>
        <w:t>;</w:t>
      </w:r>
    </w:p>
    <w:p w14:paraId="29CFDC13" w14:textId="77777777" w:rsidR="00E35A64" w:rsidRPr="000156EA" w:rsidRDefault="00E35A64" w:rsidP="00357310">
      <w:pPr>
        <w:pStyle w:val="Lijstalinea"/>
        <w:numPr>
          <w:ilvl w:val="0"/>
          <w:numId w:val="44"/>
        </w:numPr>
        <w:spacing w:line="288" w:lineRule="auto"/>
        <w:jc w:val="both"/>
        <w:rPr>
          <w:sz w:val="20"/>
        </w:rPr>
      </w:pPr>
      <w:r w:rsidRPr="000156EA">
        <w:rPr>
          <w:sz w:val="20"/>
        </w:rPr>
        <w:t>Begeleiden/toetsen van Werken die in uitvoering zijn.</w:t>
      </w:r>
    </w:p>
    <w:p w14:paraId="263A9381" w14:textId="22856E69" w:rsidR="00E35A64" w:rsidRDefault="00E35A64" w:rsidP="00357310">
      <w:pPr>
        <w:pStyle w:val="Lijstalinea"/>
        <w:numPr>
          <w:ilvl w:val="0"/>
          <w:numId w:val="44"/>
        </w:numPr>
        <w:spacing w:line="288" w:lineRule="auto"/>
        <w:jc w:val="both"/>
        <w:rPr>
          <w:sz w:val="20"/>
        </w:rPr>
      </w:pPr>
      <w:r w:rsidRPr="000156EA">
        <w:rPr>
          <w:sz w:val="20"/>
        </w:rPr>
        <w:t>Het inbrengen van concrete kennis en advisering met betrekking tot duurzaamheid, circulariteit en innovatie die projecten/de Opdrachtgever inhoudelijk/procesmatig ondersteunen in het behalen van de MVO-/projectdoelstellingen</w:t>
      </w:r>
      <w:r w:rsidR="00BB7ACB">
        <w:rPr>
          <w:sz w:val="20"/>
        </w:rPr>
        <w:t>;</w:t>
      </w:r>
    </w:p>
    <w:p w14:paraId="7554F741" w14:textId="7508D473" w:rsidR="003F47A1" w:rsidRPr="000156EA" w:rsidRDefault="003F47A1" w:rsidP="00357310">
      <w:pPr>
        <w:pStyle w:val="Lijstalinea"/>
        <w:numPr>
          <w:ilvl w:val="0"/>
          <w:numId w:val="44"/>
        </w:numPr>
        <w:spacing w:line="288" w:lineRule="auto"/>
        <w:jc w:val="both"/>
        <w:rPr>
          <w:sz w:val="20"/>
        </w:rPr>
      </w:pPr>
      <w:r>
        <w:rPr>
          <w:sz w:val="20"/>
        </w:rPr>
        <w:t xml:space="preserve">Adviseren </w:t>
      </w:r>
      <w:r w:rsidR="00BB7ACB">
        <w:rPr>
          <w:sz w:val="20"/>
        </w:rPr>
        <w:t>op het gebied van</w:t>
      </w:r>
      <w:r>
        <w:rPr>
          <w:sz w:val="20"/>
        </w:rPr>
        <w:t xml:space="preserve"> koste</w:t>
      </w:r>
      <w:r w:rsidR="00BB7ACB">
        <w:rPr>
          <w:sz w:val="20"/>
        </w:rPr>
        <w:t>n</w:t>
      </w:r>
      <w:r>
        <w:rPr>
          <w:sz w:val="20"/>
        </w:rPr>
        <w:t>raming</w:t>
      </w:r>
      <w:r w:rsidR="00BB7ACB">
        <w:rPr>
          <w:sz w:val="20"/>
        </w:rPr>
        <w:t xml:space="preserve"> en budgetbeheersing</w:t>
      </w:r>
      <w:r w:rsidR="006051B6">
        <w:rPr>
          <w:sz w:val="20"/>
        </w:rPr>
        <w:t>.</w:t>
      </w:r>
    </w:p>
    <w:p w14:paraId="30398418" w14:textId="77777777" w:rsidR="00E35A64" w:rsidRPr="00E146DD" w:rsidRDefault="00E35A64" w:rsidP="00E35A64">
      <w:pPr>
        <w:spacing w:line="288" w:lineRule="auto"/>
        <w:jc w:val="both"/>
        <w:rPr>
          <w:color w:val="FF0000"/>
          <w:sz w:val="20"/>
        </w:rPr>
      </w:pPr>
    </w:p>
    <w:p w14:paraId="3541E5B2" w14:textId="1BD4DDCE" w:rsidR="005A640D" w:rsidRDefault="005A640D" w:rsidP="00E35A64">
      <w:pPr>
        <w:spacing w:line="288" w:lineRule="auto"/>
        <w:jc w:val="both"/>
        <w:rPr>
          <w:sz w:val="20"/>
        </w:rPr>
      </w:pPr>
    </w:p>
    <w:p w14:paraId="504DF5C3" w14:textId="6AF66EEB" w:rsidR="008B6724" w:rsidRDefault="008B6724" w:rsidP="00E35A64">
      <w:pPr>
        <w:spacing w:line="288" w:lineRule="auto"/>
        <w:jc w:val="both"/>
        <w:rPr>
          <w:sz w:val="20"/>
        </w:rPr>
      </w:pPr>
    </w:p>
    <w:p w14:paraId="0B0A202A" w14:textId="5CD4B7E4" w:rsidR="008B6724" w:rsidRDefault="008B6724" w:rsidP="00E35A64">
      <w:pPr>
        <w:spacing w:line="288" w:lineRule="auto"/>
        <w:jc w:val="both"/>
        <w:rPr>
          <w:sz w:val="20"/>
        </w:rPr>
      </w:pPr>
    </w:p>
    <w:p w14:paraId="679F904D" w14:textId="73004551" w:rsidR="008B6724" w:rsidRDefault="008B6724" w:rsidP="00E35A64">
      <w:pPr>
        <w:spacing w:line="288" w:lineRule="auto"/>
        <w:jc w:val="both"/>
        <w:rPr>
          <w:sz w:val="20"/>
        </w:rPr>
      </w:pPr>
    </w:p>
    <w:p w14:paraId="6C7017B4" w14:textId="0CD41505" w:rsidR="008B6724" w:rsidRDefault="008B6724" w:rsidP="00E35A64">
      <w:pPr>
        <w:spacing w:line="288" w:lineRule="auto"/>
        <w:jc w:val="both"/>
        <w:rPr>
          <w:sz w:val="20"/>
        </w:rPr>
      </w:pPr>
    </w:p>
    <w:p w14:paraId="3F37071B" w14:textId="50974F44" w:rsidR="008B6724" w:rsidRDefault="008B6724" w:rsidP="00E35A64">
      <w:pPr>
        <w:spacing w:line="288" w:lineRule="auto"/>
        <w:jc w:val="both"/>
        <w:rPr>
          <w:sz w:val="20"/>
        </w:rPr>
      </w:pPr>
    </w:p>
    <w:p w14:paraId="57C8B958" w14:textId="58E80B9E" w:rsidR="008B6724" w:rsidRDefault="008B6724" w:rsidP="00E35A64">
      <w:pPr>
        <w:spacing w:line="288" w:lineRule="auto"/>
        <w:jc w:val="both"/>
        <w:rPr>
          <w:sz w:val="20"/>
        </w:rPr>
      </w:pPr>
    </w:p>
    <w:p w14:paraId="5912851D" w14:textId="77777777" w:rsidR="008B6724" w:rsidRPr="00E41B52" w:rsidRDefault="008B6724" w:rsidP="00E35A64">
      <w:pPr>
        <w:spacing w:line="288" w:lineRule="auto"/>
        <w:jc w:val="both"/>
        <w:rPr>
          <w:sz w:val="20"/>
        </w:rPr>
      </w:pPr>
    </w:p>
    <w:p w14:paraId="3954B868" w14:textId="47381107" w:rsidR="00AD7FCC" w:rsidRPr="00AD7FCC" w:rsidRDefault="00E35A64" w:rsidP="00AD7FCC">
      <w:pPr>
        <w:pStyle w:val="Kop2"/>
        <w:numPr>
          <w:ilvl w:val="1"/>
          <w:numId w:val="22"/>
        </w:numPr>
        <w:tabs>
          <w:tab w:val="clear" w:pos="851"/>
        </w:tabs>
        <w:ind w:left="680" w:hanging="680"/>
      </w:pPr>
      <w:bookmarkStart w:id="26" w:name="_Toc84509581"/>
      <w:bookmarkStart w:id="27" w:name="_Toc536042118"/>
      <w:bookmarkStart w:id="28" w:name="_Toc523306007"/>
      <w:r w:rsidRPr="00F27822">
        <w:lastRenderedPageBreak/>
        <w:t>Locaties</w:t>
      </w:r>
      <w:bookmarkEnd w:id="26"/>
    </w:p>
    <w:p w14:paraId="667478DD" w14:textId="77777777" w:rsidR="00E35A64" w:rsidRDefault="00E35A64" w:rsidP="00E35A64"/>
    <w:p w14:paraId="1D4D9945" w14:textId="4531DBAE" w:rsidR="00E35A64" w:rsidRPr="001D69FD" w:rsidRDefault="00AE3A77" w:rsidP="001D69FD">
      <w:pPr>
        <w:spacing w:line="288" w:lineRule="auto"/>
        <w:jc w:val="both"/>
        <w:rPr>
          <w:sz w:val="20"/>
        </w:rPr>
      </w:pPr>
      <w:r w:rsidRPr="001D69FD">
        <w:rPr>
          <w:sz w:val="20"/>
        </w:rPr>
        <w:t xml:space="preserve">In bijlage </w:t>
      </w:r>
      <w:r w:rsidR="00D866DD" w:rsidRPr="001D69FD">
        <w:rPr>
          <w:sz w:val="20"/>
        </w:rPr>
        <w:t>4 is een overzicht weergeven van de locaties</w:t>
      </w:r>
      <w:r w:rsidR="00AC3571" w:rsidRPr="001D69FD">
        <w:rPr>
          <w:sz w:val="20"/>
        </w:rPr>
        <w:t xml:space="preserve"> waar de werkzaamheden voor kunnen plaatsvinden. </w:t>
      </w:r>
    </w:p>
    <w:p w14:paraId="6C7ABF00" w14:textId="143141B2" w:rsidR="00844C20" w:rsidRPr="001D69FD" w:rsidRDefault="00844C20" w:rsidP="001D69FD">
      <w:pPr>
        <w:pStyle w:val="Lijstalinea"/>
        <w:spacing w:line="288" w:lineRule="auto"/>
        <w:jc w:val="both"/>
        <w:rPr>
          <w:sz w:val="20"/>
        </w:rPr>
      </w:pPr>
    </w:p>
    <w:tbl>
      <w:tblPr>
        <w:tblStyle w:val="Tabelraster"/>
        <w:tblW w:w="0" w:type="auto"/>
        <w:tblLook w:val="04A0" w:firstRow="1" w:lastRow="0" w:firstColumn="1" w:lastColumn="0" w:noHBand="0" w:noVBand="1"/>
      </w:tblPr>
      <w:tblGrid>
        <w:gridCol w:w="4700"/>
        <w:gridCol w:w="4701"/>
      </w:tblGrid>
      <w:tr w:rsidR="00844C20" w:rsidRPr="001D69FD" w14:paraId="3012E556" w14:textId="77777777" w:rsidTr="009D3C89">
        <w:tc>
          <w:tcPr>
            <w:tcW w:w="4700" w:type="dxa"/>
            <w:shd w:val="clear" w:color="auto" w:fill="A6A6A6" w:themeFill="background1" w:themeFillShade="A6"/>
          </w:tcPr>
          <w:p w14:paraId="3A0E3DEA" w14:textId="7303F818" w:rsidR="00844C20" w:rsidRPr="009D3C89" w:rsidRDefault="00844C20" w:rsidP="00527072">
            <w:pPr>
              <w:pStyle w:val="Lijstalinea"/>
              <w:spacing w:line="288" w:lineRule="auto"/>
              <w:jc w:val="both"/>
              <w:rPr>
                <w:i/>
                <w:iCs/>
                <w:sz w:val="20"/>
              </w:rPr>
            </w:pPr>
            <w:r w:rsidRPr="009D3C89">
              <w:rPr>
                <w:i/>
                <w:iCs/>
                <w:sz w:val="20"/>
              </w:rPr>
              <w:t xml:space="preserve">Perceel 1 </w:t>
            </w:r>
          </w:p>
        </w:tc>
        <w:tc>
          <w:tcPr>
            <w:tcW w:w="4701" w:type="dxa"/>
            <w:shd w:val="clear" w:color="auto" w:fill="A6A6A6" w:themeFill="background1" w:themeFillShade="A6"/>
          </w:tcPr>
          <w:p w14:paraId="4F69FCC5" w14:textId="0CCCEA8F" w:rsidR="00844C20" w:rsidRPr="009D3C89" w:rsidRDefault="00844C20" w:rsidP="00527072">
            <w:pPr>
              <w:pStyle w:val="Lijstalinea"/>
              <w:spacing w:line="288" w:lineRule="auto"/>
              <w:jc w:val="both"/>
              <w:rPr>
                <w:i/>
                <w:iCs/>
                <w:sz w:val="20"/>
              </w:rPr>
            </w:pPr>
            <w:r w:rsidRPr="009D3C89">
              <w:rPr>
                <w:i/>
                <w:iCs/>
                <w:sz w:val="20"/>
              </w:rPr>
              <w:t>Perceel 2</w:t>
            </w:r>
          </w:p>
        </w:tc>
      </w:tr>
      <w:tr w:rsidR="00527072" w:rsidRPr="001D69FD" w14:paraId="6A07B434" w14:textId="77777777" w:rsidTr="00844C20">
        <w:tc>
          <w:tcPr>
            <w:tcW w:w="4700" w:type="dxa"/>
          </w:tcPr>
          <w:p w14:paraId="5FF4F0ED" w14:textId="2A3EF432" w:rsidR="00527072" w:rsidRPr="001D69FD" w:rsidRDefault="00527072" w:rsidP="00527072">
            <w:pPr>
              <w:pStyle w:val="Lijstalinea"/>
              <w:numPr>
                <w:ilvl w:val="0"/>
                <w:numId w:val="44"/>
              </w:numPr>
              <w:spacing w:line="288" w:lineRule="auto"/>
              <w:jc w:val="both"/>
              <w:rPr>
                <w:sz w:val="20"/>
              </w:rPr>
            </w:pPr>
            <w:r w:rsidRPr="001D69FD">
              <w:rPr>
                <w:sz w:val="20"/>
              </w:rPr>
              <w:t>Metropoolregio Rotterdam Den Haag</w:t>
            </w:r>
            <w:r>
              <w:rPr>
                <w:sz w:val="20"/>
              </w:rPr>
              <w:t xml:space="preserve"> </w:t>
            </w:r>
          </w:p>
        </w:tc>
        <w:tc>
          <w:tcPr>
            <w:tcW w:w="4701" w:type="dxa"/>
          </w:tcPr>
          <w:p w14:paraId="52CBA863" w14:textId="57D7F809" w:rsidR="00527072" w:rsidRPr="00527072" w:rsidRDefault="00527072" w:rsidP="00527072">
            <w:pPr>
              <w:pStyle w:val="Lijstalinea"/>
              <w:numPr>
                <w:ilvl w:val="0"/>
                <w:numId w:val="44"/>
              </w:numPr>
              <w:spacing w:line="288" w:lineRule="auto"/>
              <w:jc w:val="both"/>
              <w:rPr>
                <w:sz w:val="20"/>
              </w:rPr>
            </w:pPr>
            <w:r>
              <w:rPr>
                <w:sz w:val="20"/>
              </w:rPr>
              <w:t xml:space="preserve"> </w:t>
            </w:r>
            <w:r w:rsidRPr="00527072">
              <w:rPr>
                <w:sz w:val="20"/>
              </w:rPr>
              <w:t xml:space="preserve">Heuvelrug en rivierengebied </w:t>
            </w:r>
          </w:p>
        </w:tc>
      </w:tr>
      <w:tr w:rsidR="00527072" w:rsidRPr="001D69FD" w14:paraId="7867B8E3" w14:textId="77777777" w:rsidTr="00844C20">
        <w:tc>
          <w:tcPr>
            <w:tcW w:w="4700" w:type="dxa"/>
          </w:tcPr>
          <w:p w14:paraId="449931B7" w14:textId="28C05399" w:rsidR="00527072" w:rsidRPr="001D69FD" w:rsidRDefault="00527072" w:rsidP="00527072">
            <w:pPr>
              <w:pStyle w:val="Lijstalinea"/>
              <w:numPr>
                <w:ilvl w:val="0"/>
                <w:numId w:val="44"/>
              </w:numPr>
              <w:spacing w:line="288" w:lineRule="auto"/>
              <w:jc w:val="both"/>
              <w:rPr>
                <w:sz w:val="20"/>
              </w:rPr>
            </w:pPr>
            <w:r w:rsidRPr="001D69FD">
              <w:rPr>
                <w:sz w:val="20"/>
              </w:rPr>
              <w:t>Gouwe Rijnland</w:t>
            </w:r>
            <w:r>
              <w:rPr>
                <w:sz w:val="20"/>
              </w:rPr>
              <w:t xml:space="preserve"> </w:t>
            </w:r>
          </w:p>
        </w:tc>
        <w:tc>
          <w:tcPr>
            <w:tcW w:w="4701" w:type="dxa"/>
          </w:tcPr>
          <w:p w14:paraId="441518DD" w14:textId="0EF849B6" w:rsidR="00527072" w:rsidRPr="001D69FD" w:rsidRDefault="00527072" w:rsidP="00527072">
            <w:pPr>
              <w:pStyle w:val="Lijstalinea"/>
              <w:numPr>
                <w:ilvl w:val="0"/>
                <w:numId w:val="44"/>
              </w:numPr>
              <w:spacing w:line="288" w:lineRule="auto"/>
              <w:jc w:val="both"/>
              <w:rPr>
                <w:sz w:val="20"/>
              </w:rPr>
            </w:pPr>
            <w:proofErr w:type="spellStart"/>
            <w:r w:rsidRPr="001D69FD">
              <w:rPr>
                <w:sz w:val="20"/>
              </w:rPr>
              <w:t>Agrifood</w:t>
            </w:r>
            <w:proofErr w:type="spellEnd"/>
            <w:r w:rsidRPr="001D69FD">
              <w:rPr>
                <w:sz w:val="20"/>
              </w:rPr>
              <w:t xml:space="preserve"> </w:t>
            </w:r>
            <w:proofErr w:type="spellStart"/>
            <w:r w:rsidRPr="001D69FD">
              <w:rPr>
                <w:sz w:val="20"/>
              </w:rPr>
              <w:t>capital</w:t>
            </w:r>
            <w:proofErr w:type="spellEnd"/>
            <w:r w:rsidRPr="001D69FD">
              <w:rPr>
                <w:sz w:val="20"/>
              </w:rPr>
              <w:t xml:space="preserve"> en Noord Limburg</w:t>
            </w:r>
            <w:r>
              <w:rPr>
                <w:sz w:val="20"/>
              </w:rPr>
              <w:t xml:space="preserve"> </w:t>
            </w:r>
          </w:p>
        </w:tc>
      </w:tr>
      <w:tr w:rsidR="00527072" w:rsidRPr="001D69FD" w14:paraId="5E1033D1" w14:textId="77777777" w:rsidTr="00844C20">
        <w:tc>
          <w:tcPr>
            <w:tcW w:w="4700" w:type="dxa"/>
          </w:tcPr>
          <w:p w14:paraId="3E2CDE2B" w14:textId="291E9F06" w:rsidR="00527072" w:rsidRPr="001D69FD" w:rsidRDefault="00527072" w:rsidP="00527072">
            <w:pPr>
              <w:pStyle w:val="Lijstalinea"/>
              <w:numPr>
                <w:ilvl w:val="0"/>
                <w:numId w:val="44"/>
              </w:numPr>
              <w:spacing w:line="288" w:lineRule="auto"/>
              <w:jc w:val="both"/>
              <w:rPr>
                <w:sz w:val="20"/>
              </w:rPr>
            </w:pPr>
            <w:r w:rsidRPr="001D69FD">
              <w:rPr>
                <w:sz w:val="20"/>
              </w:rPr>
              <w:t>Groot Amsterdam</w:t>
            </w:r>
            <w:r>
              <w:rPr>
                <w:sz w:val="20"/>
              </w:rPr>
              <w:t xml:space="preserve"> </w:t>
            </w:r>
          </w:p>
        </w:tc>
        <w:tc>
          <w:tcPr>
            <w:tcW w:w="4701" w:type="dxa"/>
          </w:tcPr>
          <w:p w14:paraId="5A53DB48" w14:textId="66308602" w:rsidR="00527072" w:rsidRPr="001D69FD" w:rsidRDefault="00527072" w:rsidP="00527072">
            <w:pPr>
              <w:pStyle w:val="Lijstalinea"/>
              <w:numPr>
                <w:ilvl w:val="0"/>
                <w:numId w:val="44"/>
              </w:numPr>
              <w:spacing w:line="288" w:lineRule="auto"/>
              <w:jc w:val="both"/>
              <w:rPr>
                <w:sz w:val="20"/>
              </w:rPr>
            </w:pPr>
            <w:r w:rsidRPr="001D69FD">
              <w:rPr>
                <w:sz w:val="20"/>
              </w:rPr>
              <w:t xml:space="preserve">Brainport en </w:t>
            </w:r>
            <w:proofErr w:type="spellStart"/>
            <w:r w:rsidRPr="001D69FD">
              <w:rPr>
                <w:sz w:val="20"/>
              </w:rPr>
              <w:t>Midpoint</w:t>
            </w:r>
            <w:proofErr w:type="spellEnd"/>
            <w:r>
              <w:rPr>
                <w:sz w:val="20"/>
              </w:rPr>
              <w:t xml:space="preserve"> </w:t>
            </w:r>
          </w:p>
        </w:tc>
      </w:tr>
      <w:tr w:rsidR="00527072" w:rsidRPr="001D69FD" w14:paraId="74C9E4CF" w14:textId="77777777" w:rsidTr="00844C20">
        <w:tc>
          <w:tcPr>
            <w:tcW w:w="4700" w:type="dxa"/>
          </w:tcPr>
          <w:p w14:paraId="2EA0D0E3" w14:textId="3F4358D5" w:rsidR="00527072" w:rsidRPr="001D69FD" w:rsidRDefault="00527072" w:rsidP="00527072">
            <w:pPr>
              <w:pStyle w:val="Lijstalinea"/>
              <w:numPr>
                <w:ilvl w:val="0"/>
                <w:numId w:val="44"/>
              </w:numPr>
              <w:spacing w:line="288" w:lineRule="auto"/>
              <w:jc w:val="both"/>
              <w:rPr>
                <w:sz w:val="20"/>
              </w:rPr>
            </w:pPr>
            <w:r w:rsidRPr="001D69FD">
              <w:rPr>
                <w:sz w:val="20"/>
              </w:rPr>
              <w:t>Midden Nederland</w:t>
            </w:r>
            <w:r>
              <w:rPr>
                <w:sz w:val="20"/>
              </w:rPr>
              <w:t xml:space="preserve"> </w:t>
            </w:r>
          </w:p>
        </w:tc>
        <w:tc>
          <w:tcPr>
            <w:tcW w:w="4701" w:type="dxa"/>
          </w:tcPr>
          <w:p w14:paraId="6A7A66E2" w14:textId="6E91F216" w:rsidR="00527072" w:rsidRPr="001D69FD" w:rsidRDefault="00527072" w:rsidP="00527072">
            <w:pPr>
              <w:pStyle w:val="Lijstalinea"/>
              <w:numPr>
                <w:ilvl w:val="0"/>
                <w:numId w:val="44"/>
              </w:numPr>
              <w:spacing w:line="288" w:lineRule="auto"/>
              <w:jc w:val="both"/>
              <w:rPr>
                <w:sz w:val="20"/>
              </w:rPr>
            </w:pPr>
            <w:r w:rsidRPr="001D69FD">
              <w:rPr>
                <w:sz w:val="20"/>
              </w:rPr>
              <w:t>Midden en Zuid Nederland</w:t>
            </w:r>
            <w:r>
              <w:rPr>
                <w:sz w:val="20"/>
              </w:rPr>
              <w:t xml:space="preserve"> </w:t>
            </w:r>
          </w:p>
        </w:tc>
      </w:tr>
      <w:tr w:rsidR="00527072" w:rsidRPr="001D69FD" w14:paraId="1424161F" w14:textId="77777777" w:rsidTr="00844C20">
        <w:tc>
          <w:tcPr>
            <w:tcW w:w="4700" w:type="dxa"/>
          </w:tcPr>
          <w:p w14:paraId="33685461" w14:textId="1D47D918" w:rsidR="00527072" w:rsidRPr="00706135" w:rsidRDefault="00527072" w:rsidP="00527072">
            <w:pPr>
              <w:pStyle w:val="Lijstalinea"/>
              <w:numPr>
                <w:ilvl w:val="0"/>
                <w:numId w:val="44"/>
              </w:numPr>
              <w:spacing w:line="288" w:lineRule="auto"/>
              <w:jc w:val="both"/>
              <w:rPr>
                <w:sz w:val="20"/>
              </w:rPr>
            </w:pPr>
            <w:r w:rsidRPr="001D69FD">
              <w:rPr>
                <w:sz w:val="20"/>
              </w:rPr>
              <w:t>Groenblauw Delta</w:t>
            </w:r>
            <w:r>
              <w:rPr>
                <w:sz w:val="20"/>
              </w:rPr>
              <w:t xml:space="preserve"> </w:t>
            </w:r>
          </w:p>
        </w:tc>
        <w:tc>
          <w:tcPr>
            <w:tcW w:w="4701" w:type="dxa"/>
          </w:tcPr>
          <w:p w14:paraId="4479EA73" w14:textId="06086670" w:rsidR="00527072" w:rsidRPr="001D69FD" w:rsidRDefault="00527072" w:rsidP="00527072">
            <w:pPr>
              <w:pStyle w:val="Lijstalinea"/>
              <w:spacing w:line="288" w:lineRule="auto"/>
              <w:jc w:val="both"/>
              <w:rPr>
                <w:sz w:val="20"/>
              </w:rPr>
            </w:pPr>
          </w:p>
        </w:tc>
      </w:tr>
    </w:tbl>
    <w:p w14:paraId="6E645B2A" w14:textId="68EC603B" w:rsidR="00090FC2" w:rsidRDefault="00090FC2" w:rsidP="00E35A64"/>
    <w:p w14:paraId="4F34B5B0" w14:textId="3735EB0C" w:rsidR="00090FC2" w:rsidRPr="005C68A8" w:rsidRDefault="00682C52" w:rsidP="005C68A8">
      <w:pPr>
        <w:spacing w:line="288" w:lineRule="auto"/>
        <w:jc w:val="both"/>
        <w:rPr>
          <w:sz w:val="20"/>
        </w:rPr>
      </w:pPr>
      <w:r w:rsidRPr="005C68A8">
        <w:rPr>
          <w:sz w:val="20"/>
        </w:rPr>
        <w:t xml:space="preserve">Er kunnen </w:t>
      </w:r>
      <w:r w:rsidR="00582F28" w:rsidRPr="005C68A8">
        <w:rPr>
          <w:sz w:val="20"/>
        </w:rPr>
        <w:t>locaties worden toegevoegd of worden afgestoten</w:t>
      </w:r>
      <w:r w:rsidR="005C68A8" w:rsidRPr="005C68A8">
        <w:rPr>
          <w:sz w:val="20"/>
        </w:rPr>
        <w:t xml:space="preserve"> binnen regio</w:t>
      </w:r>
      <w:r w:rsidR="00B01478" w:rsidRPr="005C68A8">
        <w:rPr>
          <w:sz w:val="20"/>
        </w:rPr>
        <w:t xml:space="preserve">. </w:t>
      </w:r>
    </w:p>
    <w:p w14:paraId="5C3848AE" w14:textId="77777777" w:rsidR="00E35A64" w:rsidRPr="00732894" w:rsidRDefault="00E35A64" w:rsidP="00357310">
      <w:pPr>
        <w:pStyle w:val="Kop2"/>
        <w:numPr>
          <w:ilvl w:val="1"/>
          <w:numId w:val="22"/>
        </w:numPr>
        <w:tabs>
          <w:tab w:val="clear" w:pos="851"/>
        </w:tabs>
        <w:ind w:left="680" w:hanging="680"/>
        <w:rPr>
          <w:bCs/>
        </w:rPr>
      </w:pPr>
      <w:bookmarkStart w:id="29" w:name="_Toc84509582"/>
      <w:r w:rsidRPr="00732894">
        <w:rPr>
          <w:bCs/>
        </w:rPr>
        <w:t>Verwachte contractomvang</w:t>
      </w:r>
      <w:bookmarkEnd w:id="29"/>
    </w:p>
    <w:p w14:paraId="76492FDF" w14:textId="77777777" w:rsidR="00E35A64" w:rsidRDefault="00E35A64" w:rsidP="00E35A64"/>
    <w:tbl>
      <w:tblPr>
        <w:tblStyle w:val="Tabelraster"/>
        <w:tblW w:w="0" w:type="auto"/>
        <w:tblLook w:val="04A0" w:firstRow="1" w:lastRow="0" w:firstColumn="1" w:lastColumn="0" w:noHBand="0" w:noVBand="1"/>
      </w:tblPr>
      <w:tblGrid>
        <w:gridCol w:w="2063"/>
        <w:gridCol w:w="7146"/>
      </w:tblGrid>
      <w:tr w:rsidR="00527072" w:rsidRPr="005B4BA3" w14:paraId="3E86C748" w14:textId="77777777" w:rsidTr="009D3C89">
        <w:tc>
          <w:tcPr>
            <w:tcW w:w="2063" w:type="dxa"/>
            <w:shd w:val="clear" w:color="auto" w:fill="A6A6A6" w:themeFill="background1" w:themeFillShade="A6"/>
          </w:tcPr>
          <w:p w14:paraId="70BE7718" w14:textId="77777777" w:rsidR="00527072" w:rsidRPr="005B4BA3" w:rsidRDefault="00527072" w:rsidP="005B4BA3">
            <w:pPr>
              <w:spacing w:line="288" w:lineRule="auto"/>
              <w:jc w:val="both"/>
              <w:rPr>
                <w:sz w:val="20"/>
              </w:rPr>
            </w:pPr>
          </w:p>
        </w:tc>
        <w:tc>
          <w:tcPr>
            <w:tcW w:w="7146" w:type="dxa"/>
            <w:shd w:val="clear" w:color="auto" w:fill="A6A6A6" w:themeFill="background1" w:themeFillShade="A6"/>
          </w:tcPr>
          <w:p w14:paraId="507BF585" w14:textId="3532BF9A" w:rsidR="00527072" w:rsidRPr="005B4BA3" w:rsidRDefault="00527072" w:rsidP="005B4BA3">
            <w:pPr>
              <w:spacing w:line="288" w:lineRule="auto"/>
              <w:jc w:val="both"/>
              <w:rPr>
                <w:sz w:val="20"/>
              </w:rPr>
            </w:pPr>
            <w:r w:rsidRPr="005B4BA3">
              <w:rPr>
                <w:sz w:val="20"/>
              </w:rPr>
              <w:t>Geschatte omvang</w:t>
            </w:r>
            <w:r w:rsidR="000A7007">
              <w:rPr>
                <w:sz w:val="20"/>
              </w:rPr>
              <w:t xml:space="preserve"> dienstverlening</w:t>
            </w:r>
            <w:r w:rsidR="00C70346">
              <w:rPr>
                <w:sz w:val="20"/>
              </w:rPr>
              <w:t xml:space="preserve"> over gehele </w:t>
            </w:r>
            <w:r w:rsidR="0085546A">
              <w:rPr>
                <w:sz w:val="20"/>
              </w:rPr>
              <w:t>contractduur</w:t>
            </w:r>
            <w:r w:rsidR="00923EB4">
              <w:rPr>
                <w:sz w:val="20"/>
              </w:rPr>
              <w:t xml:space="preserve"> (4 jaar)</w:t>
            </w:r>
          </w:p>
        </w:tc>
      </w:tr>
      <w:tr w:rsidR="00527072" w:rsidRPr="005B4BA3" w14:paraId="3A989821" w14:textId="77777777" w:rsidTr="0085546A">
        <w:trPr>
          <w:trHeight w:val="414"/>
        </w:trPr>
        <w:tc>
          <w:tcPr>
            <w:tcW w:w="2063" w:type="dxa"/>
          </w:tcPr>
          <w:p w14:paraId="5397F86F" w14:textId="6F149D64" w:rsidR="00527072" w:rsidRPr="005B4BA3" w:rsidRDefault="00527072" w:rsidP="005B4BA3">
            <w:pPr>
              <w:spacing w:line="288" w:lineRule="auto"/>
              <w:jc w:val="both"/>
              <w:rPr>
                <w:sz w:val="20"/>
              </w:rPr>
            </w:pPr>
            <w:r w:rsidRPr="005B4BA3">
              <w:rPr>
                <w:sz w:val="20"/>
              </w:rPr>
              <w:t>Perceel 1</w:t>
            </w:r>
          </w:p>
        </w:tc>
        <w:tc>
          <w:tcPr>
            <w:tcW w:w="7146" w:type="dxa"/>
          </w:tcPr>
          <w:p w14:paraId="357A9450" w14:textId="319EBBCD" w:rsidR="00527072" w:rsidRPr="005B4BA3" w:rsidRDefault="00527072" w:rsidP="005B4BA3">
            <w:pPr>
              <w:spacing w:line="288" w:lineRule="auto"/>
              <w:jc w:val="both"/>
              <w:rPr>
                <w:sz w:val="20"/>
              </w:rPr>
            </w:pPr>
            <w:r w:rsidRPr="005B4BA3">
              <w:rPr>
                <w:sz w:val="20"/>
              </w:rPr>
              <w:t xml:space="preserve">€ </w:t>
            </w:r>
            <w:r w:rsidR="00923EB4">
              <w:rPr>
                <w:sz w:val="20"/>
              </w:rPr>
              <w:t>300</w:t>
            </w:r>
            <w:r w:rsidRPr="005B4BA3">
              <w:rPr>
                <w:sz w:val="20"/>
              </w:rPr>
              <w:t>.000,-</w:t>
            </w:r>
            <w:r w:rsidR="00923EB4">
              <w:rPr>
                <w:sz w:val="20"/>
              </w:rPr>
              <w:t xml:space="preserve"> (excl. btw)</w:t>
            </w:r>
          </w:p>
        </w:tc>
      </w:tr>
      <w:tr w:rsidR="00527072" w:rsidRPr="005B4BA3" w14:paraId="605E95A2" w14:textId="77777777" w:rsidTr="0085546A">
        <w:tc>
          <w:tcPr>
            <w:tcW w:w="2063" w:type="dxa"/>
          </w:tcPr>
          <w:p w14:paraId="0B110661" w14:textId="366019CD" w:rsidR="00527072" w:rsidRPr="005B4BA3" w:rsidRDefault="00527072" w:rsidP="005B4BA3">
            <w:pPr>
              <w:spacing w:line="288" w:lineRule="auto"/>
              <w:jc w:val="both"/>
              <w:rPr>
                <w:sz w:val="20"/>
              </w:rPr>
            </w:pPr>
            <w:r w:rsidRPr="005B4BA3">
              <w:rPr>
                <w:sz w:val="20"/>
              </w:rPr>
              <w:t xml:space="preserve">Perceel 2 </w:t>
            </w:r>
          </w:p>
        </w:tc>
        <w:tc>
          <w:tcPr>
            <w:tcW w:w="7146" w:type="dxa"/>
          </w:tcPr>
          <w:p w14:paraId="3A8A229C" w14:textId="0865A4D9" w:rsidR="00527072" w:rsidRPr="005B4BA3" w:rsidRDefault="00527072" w:rsidP="005B4BA3">
            <w:pPr>
              <w:spacing w:line="288" w:lineRule="auto"/>
              <w:jc w:val="both"/>
              <w:rPr>
                <w:sz w:val="20"/>
              </w:rPr>
            </w:pPr>
            <w:r w:rsidRPr="005B4BA3">
              <w:rPr>
                <w:sz w:val="20"/>
              </w:rPr>
              <w:t xml:space="preserve">€ </w:t>
            </w:r>
            <w:r w:rsidR="00923EB4">
              <w:rPr>
                <w:sz w:val="20"/>
              </w:rPr>
              <w:t>300</w:t>
            </w:r>
            <w:r w:rsidRPr="005B4BA3">
              <w:rPr>
                <w:sz w:val="20"/>
              </w:rPr>
              <w:t>.000,-</w:t>
            </w:r>
            <w:r w:rsidR="00923EB4">
              <w:rPr>
                <w:sz w:val="20"/>
              </w:rPr>
              <w:t xml:space="preserve"> (excl. btw)</w:t>
            </w:r>
          </w:p>
        </w:tc>
      </w:tr>
    </w:tbl>
    <w:p w14:paraId="7C0391E0" w14:textId="77777777" w:rsidR="00E35A64" w:rsidRPr="005B4BA3" w:rsidRDefault="00E35A64" w:rsidP="005B4BA3">
      <w:pPr>
        <w:spacing w:line="288" w:lineRule="auto"/>
        <w:jc w:val="both"/>
        <w:rPr>
          <w:sz w:val="20"/>
        </w:rPr>
      </w:pPr>
    </w:p>
    <w:p w14:paraId="30003B5B" w14:textId="78ADE9AE" w:rsidR="00E35A64" w:rsidRPr="00923EB4" w:rsidRDefault="00E35A64" w:rsidP="005B4BA3">
      <w:pPr>
        <w:spacing w:line="288" w:lineRule="auto"/>
        <w:jc w:val="both"/>
        <w:rPr>
          <w:sz w:val="20"/>
        </w:rPr>
      </w:pPr>
      <w:r w:rsidRPr="005B4BA3">
        <w:rPr>
          <w:sz w:val="20"/>
        </w:rPr>
        <w:t xml:space="preserve">Aan bovengenoemde bedragen kunnen geen rechten worden ontleend. </w:t>
      </w:r>
      <w:r w:rsidR="00FE45E2" w:rsidRPr="005B4BA3">
        <w:rPr>
          <w:sz w:val="20"/>
        </w:rPr>
        <w:t xml:space="preserve">Dit is een grove inschatting op basis </w:t>
      </w:r>
      <w:r w:rsidR="00FE45E2" w:rsidRPr="00923EB4">
        <w:rPr>
          <w:sz w:val="20"/>
        </w:rPr>
        <w:t xml:space="preserve">van uitgaven uit het verleden. </w:t>
      </w:r>
      <w:r w:rsidR="00AB0E93" w:rsidRPr="00923EB4">
        <w:rPr>
          <w:sz w:val="20"/>
        </w:rPr>
        <w:t xml:space="preserve">De </w:t>
      </w:r>
      <w:r w:rsidR="00923EB4" w:rsidRPr="00923EB4">
        <w:rPr>
          <w:sz w:val="20"/>
        </w:rPr>
        <w:t xml:space="preserve">jaarlijkse </w:t>
      </w:r>
      <w:r w:rsidR="00CD5EDB" w:rsidRPr="00923EB4">
        <w:rPr>
          <w:sz w:val="20"/>
        </w:rPr>
        <w:t xml:space="preserve">financiële omvang kan fluctueren afhankelijk van de </w:t>
      </w:r>
      <w:r w:rsidR="00BA46F5" w:rsidRPr="00923EB4">
        <w:rPr>
          <w:sz w:val="20"/>
        </w:rPr>
        <w:t xml:space="preserve">interne </w:t>
      </w:r>
      <w:r w:rsidR="00CD5EDB" w:rsidRPr="00923EB4">
        <w:rPr>
          <w:sz w:val="20"/>
        </w:rPr>
        <w:t>vraag.</w:t>
      </w:r>
      <w:r w:rsidR="00FE45E2" w:rsidRPr="00923EB4">
        <w:rPr>
          <w:sz w:val="20"/>
        </w:rPr>
        <w:t xml:space="preserve"> </w:t>
      </w:r>
      <w:r w:rsidR="00CD5EDB" w:rsidRPr="00923EB4">
        <w:rPr>
          <w:sz w:val="20"/>
        </w:rPr>
        <w:t xml:space="preserve"> </w:t>
      </w:r>
      <w:r w:rsidR="00357BFB" w:rsidRPr="00923EB4">
        <w:rPr>
          <w:sz w:val="20"/>
        </w:rPr>
        <w:t xml:space="preserve">Het kan mogelijk zijn dat er in een perceel in een bepaald jaar geen opdrachten worden verstrekt. </w:t>
      </w:r>
    </w:p>
    <w:p w14:paraId="56C6B0C5" w14:textId="77777777" w:rsidR="005E7543" w:rsidRPr="00923EB4" w:rsidRDefault="005E7543" w:rsidP="00E35A64"/>
    <w:p w14:paraId="42D129C7" w14:textId="6BB52D43" w:rsidR="00E35A64" w:rsidRPr="00732894" w:rsidRDefault="00E35A64" w:rsidP="00357310">
      <w:pPr>
        <w:pStyle w:val="Kop2"/>
        <w:numPr>
          <w:ilvl w:val="1"/>
          <w:numId w:val="22"/>
        </w:numPr>
        <w:tabs>
          <w:tab w:val="clear" w:pos="851"/>
        </w:tabs>
        <w:ind w:left="680" w:hanging="680"/>
        <w:rPr>
          <w:bCs/>
        </w:rPr>
      </w:pPr>
      <w:bookmarkStart w:id="30" w:name="_Toc84509583"/>
      <w:r w:rsidRPr="00732894">
        <w:rPr>
          <w:bCs/>
        </w:rPr>
        <w:t>Contractvorm</w:t>
      </w:r>
      <w:bookmarkEnd w:id="30"/>
      <w:r w:rsidRPr="00732894">
        <w:rPr>
          <w:bCs/>
        </w:rPr>
        <w:t xml:space="preserve"> </w:t>
      </w:r>
      <w:bookmarkEnd w:id="27"/>
    </w:p>
    <w:p w14:paraId="6D3C9BC5" w14:textId="33F73096" w:rsidR="00E35A64" w:rsidRPr="00FC5457" w:rsidRDefault="00E35A64" w:rsidP="00E35A64">
      <w:pPr>
        <w:spacing w:line="288" w:lineRule="auto"/>
        <w:jc w:val="both"/>
        <w:rPr>
          <w:sz w:val="20"/>
        </w:rPr>
      </w:pPr>
      <w:r w:rsidRPr="0055398C">
        <w:rPr>
          <w:sz w:val="20"/>
        </w:rPr>
        <w:t xml:space="preserve">De Aanbestedende dienst zoekt </w:t>
      </w:r>
      <w:r>
        <w:rPr>
          <w:sz w:val="20"/>
        </w:rPr>
        <w:t>per perceel één</w:t>
      </w:r>
      <w:r w:rsidRPr="0055398C">
        <w:rPr>
          <w:sz w:val="20"/>
        </w:rPr>
        <w:t xml:space="preserve"> contractpartij voor </w:t>
      </w:r>
      <w:r>
        <w:rPr>
          <w:sz w:val="20"/>
        </w:rPr>
        <w:t xml:space="preserve">de </w:t>
      </w:r>
      <w:r w:rsidRPr="0055398C">
        <w:rPr>
          <w:sz w:val="20"/>
        </w:rPr>
        <w:t xml:space="preserve">genoemde </w:t>
      </w:r>
      <w:r>
        <w:rPr>
          <w:sz w:val="20"/>
        </w:rPr>
        <w:t>raamovereenkomst</w:t>
      </w:r>
      <w:r w:rsidRPr="0055398C">
        <w:rPr>
          <w:sz w:val="20"/>
        </w:rPr>
        <w:t>.</w:t>
      </w:r>
      <w:r>
        <w:rPr>
          <w:sz w:val="20"/>
        </w:rPr>
        <w:t xml:space="preserve"> </w:t>
      </w:r>
      <w:r w:rsidRPr="00FC5457">
        <w:rPr>
          <w:sz w:val="20"/>
        </w:rPr>
        <w:t xml:space="preserve">Binnen de raamovereenkomsten zullen deelopdrachten worden verstrekt. Voor iedere deelopdracht wordt een offerteaanvraag verstrekt. Na acceptatie van de aanbieding wordt een deelopdracht verstrekt.  </w:t>
      </w:r>
      <w:r w:rsidR="00D77074" w:rsidRPr="00FC5457">
        <w:rPr>
          <w:sz w:val="20"/>
        </w:rPr>
        <w:t xml:space="preserve">De raamovereenkomst </w:t>
      </w:r>
      <w:r w:rsidR="00104D96" w:rsidRPr="00FC5457">
        <w:rPr>
          <w:sz w:val="20"/>
        </w:rPr>
        <w:t xml:space="preserve">zal een </w:t>
      </w:r>
      <w:r w:rsidR="00B82D9E" w:rsidRPr="00FC5457">
        <w:rPr>
          <w:sz w:val="20"/>
        </w:rPr>
        <w:t>initiële</w:t>
      </w:r>
      <w:r w:rsidR="00104D96" w:rsidRPr="00FC5457">
        <w:rPr>
          <w:sz w:val="20"/>
        </w:rPr>
        <w:t xml:space="preserve"> looptijd hebben van 2 jaar. Daarna is eenzijdige </w:t>
      </w:r>
      <w:r w:rsidR="00B82D9E" w:rsidRPr="00FC5457">
        <w:rPr>
          <w:sz w:val="20"/>
        </w:rPr>
        <w:t xml:space="preserve">een </w:t>
      </w:r>
      <w:r w:rsidR="00104D96" w:rsidRPr="00FC5457">
        <w:rPr>
          <w:sz w:val="20"/>
        </w:rPr>
        <w:t>verlenging mogelijk van</w:t>
      </w:r>
      <w:r w:rsidR="00B82D9E" w:rsidRPr="00FC5457">
        <w:rPr>
          <w:sz w:val="20"/>
        </w:rPr>
        <w:t xml:space="preserve"> 2 keer één jaar. </w:t>
      </w:r>
      <w:r w:rsidR="00AA239F" w:rsidRPr="00FC5457">
        <w:rPr>
          <w:sz w:val="20"/>
        </w:rPr>
        <w:t>De ingangsdatum is</w:t>
      </w:r>
      <w:r w:rsidR="00A63383" w:rsidRPr="00FC5457">
        <w:rPr>
          <w:sz w:val="20"/>
        </w:rPr>
        <w:t xml:space="preserve"> direct na ondertekening, naar verwachting </w:t>
      </w:r>
      <w:r w:rsidR="00E12C8A" w:rsidRPr="00FC5457">
        <w:rPr>
          <w:sz w:val="20"/>
        </w:rPr>
        <w:t xml:space="preserve">1 april 2022. </w:t>
      </w:r>
    </w:p>
    <w:p w14:paraId="753FFBD6" w14:textId="77777777" w:rsidR="00AE6A5A" w:rsidRPr="00FC5457" w:rsidRDefault="00AE6A5A" w:rsidP="00E35A64">
      <w:pPr>
        <w:rPr>
          <w:sz w:val="20"/>
        </w:rPr>
      </w:pPr>
    </w:p>
    <w:p w14:paraId="72B963A3" w14:textId="30855246" w:rsidR="00AE6A5A" w:rsidRPr="00FC5457" w:rsidRDefault="00AE6A5A" w:rsidP="00E35A64">
      <w:pPr>
        <w:rPr>
          <w:sz w:val="20"/>
        </w:rPr>
      </w:pPr>
      <w:r w:rsidRPr="00FC5457">
        <w:rPr>
          <w:sz w:val="20"/>
        </w:rPr>
        <w:t>Inschrijvers kunnen maximaal één perceel gegund krijgen.</w:t>
      </w:r>
      <w:r w:rsidR="00573E27" w:rsidRPr="00FC5457">
        <w:rPr>
          <w:sz w:val="20"/>
        </w:rPr>
        <w:t xml:space="preserve"> </w:t>
      </w:r>
    </w:p>
    <w:p w14:paraId="05B214D6" w14:textId="71D0D058" w:rsidR="00C83744" w:rsidRPr="00FC5457" w:rsidRDefault="00C83744" w:rsidP="00E35A64">
      <w:pPr>
        <w:rPr>
          <w:sz w:val="20"/>
        </w:rPr>
      </w:pPr>
    </w:p>
    <w:p w14:paraId="72D5C51D" w14:textId="33F98A6D" w:rsidR="00C83744" w:rsidRPr="00FC5457" w:rsidRDefault="00F672E1" w:rsidP="0034733C">
      <w:pPr>
        <w:spacing w:line="288" w:lineRule="auto"/>
        <w:jc w:val="both"/>
        <w:rPr>
          <w:sz w:val="20"/>
        </w:rPr>
      </w:pPr>
      <w:r w:rsidRPr="00FC5457">
        <w:rPr>
          <w:sz w:val="20"/>
        </w:rPr>
        <w:t xml:space="preserve">De Aanbestedende dienst </w:t>
      </w:r>
      <w:r w:rsidR="00C85082" w:rsidRPr="00FC5457">
        <w:rPr>
          <w:sz w:val="20"/>
        </w:rPr>
        <w:t>kan</w:t>
      </w:r>
      <w:r w:rsidR="00A80CCB" w:rsidRPr="00FC5457">
        <w:rPr>
          <w:sz w:val="20"/>
        </w:rPr>
        <w:t xml:space="preserve"> indien gewenst</w:t>
      </w:r>
      <w:r w:rsidR="00C85082" w:rsidRPr="00FC5457">
        <w:rPr>
          <w:sz w:val="20"/>
        </w:rPr>
        <w:t xml:space="preserve"> </w:t>
      </w:r>
      <w:r w:rsidR="00E040C0" w:rsidRPr="00FC5457">
        <w:rPr>
          <w:sz w:val="20"/>
        </w:rPr>
        <w:t xml:space="preserve">ontwerpwerkzaamheden voor </w:t>
      </w:r>
      <w:r w:rsidR="00C85082" w:rsidRPr="00FC5457">
        <w:rPr>
          <w:sz w:val="20"/>
        </w:rPr>
        <w:t>grootschalige renovati</w:t>
      </w:r>
      <w:r w:rsidR="00E65E58" w:rsidRPr="00FC5457">
        <w:rPr>
          <w:sz w:val="20"/>
        </w:rPr>
        <w:t xml:space="preserve">e, aanbouw of verbouw projecten met een </w:t>
      </w:r>
      <w:r w:rsidR="0034733C" w:rsidRPr="00FC5457">
        <w:rPr>
          <w:sz w:val="20"/>
        </w:rPr>
        <w:t>financiële</w:t>
      </w:r>
      <w:r w:rsidR="00E65E58" w:rsidRPr="00FC5457">
        <w:rPr>
          <w:sz w:val="20"/>
        </w:rPr>
        <w:t xml:space="preserve"> </w:t>
      </w:r>
      <w:r w:rsidR="0034733C" w:rsidRPr="00FC5457">
        <w:rPr>
          <w:sz w:val="20"/>
        </w:rPr>
        <w:t>uitvoeringsomvang van € 1.500.000,-</w:t>
      </w:r>
      <w:r w:rsidR="00FC5457" w:rsidRPr="00FC5457">
        <w:rPr>
          <w:sz w:val="20"/>
        </w:rPr>
        <w:t xml:space="preserve"> (excl. btw)</w:t>
      </w:r>
      <w:r w:rsidR="00E040C0" w:rsidRPr="00FC5457">
        <w:rPr>
          <w:sz w:val="20"/>
        </w:rPr>
        <w:t xml:space="preserve"> </w:t>
      </w:r>
      <w:r w:rsidR="008F40DB" w:rsidRPr="00FC5457">
        <w:rPr>
          <w:sz w:val="20"/>
        </w:rPr>
        <w:t>apart aanbesteden</w:t>
      </w:r>
      <w:r w:rsidR="00CB03A6" w:rsidRPr="00FC5457">
        <w:rPr>
          <w:sz w:val="20"/>
        </w:rPr>
        <w:t xml:space="preserve"> en niet binnen de raamovereenkomst </w:t>
      </w:r>
      <w:r w:rsidR="007B51D3" w:rsidRPr="00FC5457">
        <w:rPr>
          <w:sz w:val="20"/>
        </w:rPr>
        <w:t>plaatse</w:t>
      </w:r>
      <w:r w:rsidR="001F1EA5" w:rsidRPr="00FC5457">
        <w:rPr>
          <w:sz w:val="20"/>
        </w:rPr>
        <w:t>n</w:t>
      </w:r>
      <w:r w:rsidR="00CB03A6" w:rsidRPr="00FC5457">
        <w:rPr>
          <w:sz w:val="20"/>
        </w:rPr>
        <w:t>.</w:t>
      </w:r>
    </w:p>
    <w:p w14:paraId="6EF5570A" w14:textId="77777777" w:rsidR="00E35A64" w:rsidRPr="00FC5457" w:rsidRDefault="00E35A64" w:rsidP="00357310">
      <w:pPr>
        <w:pStyle w:val="Kop2"/>
        <w:numPr>
          <w:ilvl w:val="1"/>
          <w:numId w:val="22"/>
        </w:numPr>
        <w:tabs>
          <w:tab w:val="clear" w:pos="851"/>
        </w:tabs>
        <w:ind w:left="680" w:hanging="680"/>
        <w:rPr>
          <w:b w:val="0"/>
          <w:color w:val="auto"/>
        </w:rPr>
      </w:pPr>
      <w:bookmarkStart w:id="31" w:name="_Toc84509584"/>
      <w:bookmarkStart w:id="32" w:name="_Toc536042119"/>
      <w:r w:rsidRPr="00FC5457">
        <w:rPr>
          <w:color w:val="auto"/>
        </w:rPr>
        <w:t>Inkoopvoorwaarden</w:t>
      </w:r>
      <w:bookmarkEnd w:id="31"/>
    </w:p>
    <w:p w14:paraId="55191E0E" w14:textId="77777777" w:rsidR="00E35A64" w:rsidRPr="00707032" w:rsidRDefault="00E35A64" w:rsidP="00E35A64">
      <w:pPr>
        <w:spacing w:line="288" w:lineRule="auto"/>
        <w:jc w:val="both"/>
        <w:rPr>
          <w:sz w:val="20"/>
        </w:rPr>
      </w:pPr>
      <w:r w:rsidRPr="00707032">
        <w:rPr>
          <w:sz w:val="20"/>
        </w:rPr>
        <w:t xml:space="preserve">Op de werkzaamheden zijn van toepassing : </w:t>
      </w:r>
    </w:p>
    <w:p w14:paraId="3FA2F001" w14:textId="77777777" w:rsidR="00E35A64" w:rsidRPr="00707032" w:rsidRDefault="00E35A64" w:rsidP="00E35A64">
      <w:pPr>
        <w:spacing w:line="288" w:lineRule="auto"/>
        <w:jc w:val="both"/>
        <w:rPr>
          <w:sz w:val="20"/>
        </w:rPr>
      </w:pPr>
    </w:p>
    <w:p w14:paraId="68DE25EF" w14:textId="77777777" w:rsidR="00E35A64" w:rsidRPr="00707032" w:rsidRDefault="00E35A64" w:rsidP="00357310">
      <w:pPr>
        <w:pStyle w:val="Lijstalinea"/>
        <w:numPr>
          <w:ilvl w:val="0"/>
          <w:numId w:val="42"/>
        </w:numPr>
        <w:spacing w:line="288" w:lineRule="auto"/>
        <w:jc w:val="both"/>
        <w:rPr>
          <w:sz w:val="20"/>
        </w:rPr>
      </w:pPr>
      <w:r w:rsidRPr="00707032">
        <w:rPr>
          <w:sz w:val="20"/>
        </w:rPr>
        <w:t>DNR 2011</w:t>
      </w:r>
    </w:p>
    <w:p w14:paraId="2D623E48" w14:textId="77777777" w:rsidR="00E35A64" w:rsidRPr="00D5545A" w:rsidRDefault="00E35A64" w:rsidP="00357310">
      <w:pPr>
        <w:pStyle w:val="Lijstalinea"/>
        <w:numPr>
          <w:ilvl w:val="0"/>
          <w:numId w:val="42"/>
        </w:numPr>
        <w:spacing w:line="288" w:lineRule="auto"/>
        <w:jc w:val="both"/>
        <w:rPr>
          <w:sz w:val="20"/>
        </w:rPr>
      </w:pPr>
      <w:r w:rsidRPr="00D5545A">
        <w:rPr>
          <w:sz w:val="20"/>
        </w:rPr>
        <w:t xml:space="preserve">Addendum op De Nieuwe Regeling (DNR) 2011 </w:t>
      </w:r>
    </w:p>
    <w:p w14:paraId="2CFC1EAF" w14:textId="77777777" w:rsidR="00E35A64" w:rsidRPr="00983856" w:rsidRDefault="00E35A64" w:rsidP="00E35A64">
      <w:pPr>
        <w:spacing w:line="288" w:lineRule="auto"/>
        <w:jc w:val="both"/>
        <w:rPr>
          <w:color w:val="FF0000"/>
          <w:sz w:val="20"/>
        </w:rPr>
      </w:pPr>
    </w:p>
    <w:p w14:paraId="5F31E0D6" w14:textId="77777777" w:rsidR="00E35A64" w:rsidRPr="007E64E8" w:rsidRDefault="00E35A64" w:rsidP="00E35A64"/>
    <w:bookmarkEnd w:id="28"/>
    <w:bookmarkEnd w:id="32"/>
    <w:p w14:paraId="178B539A" w14:textId="77777777" w:rsidR="00E35A64" w:rsidRDefault="00E35A64" w:rsidP="00E35A64">
      <w:pPr>
        <w:pStyle w:val="p1"/>
        <w:spacing w:line="288" w:lineRule="auto"/>
        <w:rPr>
          <w:sz w:val="20"/>
          <w:szCs w:val="20"/>
        </w:rPr>
      </w:pPr>
    </w:p>
    <w:p w14:paraId="5712F6F6" w14:textId="77777777" w:rsidR="00E35A64" w:rsidRDefault="00E35A64" w:rsidP="00E35A64">
      <w:pPr>
        <w:pStyle w:val="p1"/>
        <w:spacing w:line="288" w:lineRule="auto"/>
        <w:rPr>
          <w:sz w:val="20"/>
          <w:szCs w:val="20"/>
        </w:rPr>
      </w:pPr>
    </w:p>
    <w:p w14:paraId="0D99282B" w14:textId="77777777" w:rsidR="00E35A64" w:rsidRDefault="00E35A64" w:rsidP="00E35A64">
      <w:pPr>
        <w:pStyle w:val="p1"/>
        <w:spacing w:line="288" w:lineRule="auto"/>
        <w:rPr>
          <w:sz w:val="20"/>
          <w:szCs w:val="20"/>
        </w:rPr>
      </w:pPr>
    </w:p>
    <w:p w14:paraId="47A6A335" w14:textId="77777777" w:rsidR="00E35A64" w:rsidRDefault="00E35A64" w:rsidP="00E35A64">
      <w:pPr>
        <w:pStyle w:val="p1"/>
        <w:spacing w:line="288" w:lineRule="auto"/>
        <w:rPr>
          <w:sz w:val="20"/>
          <w:szCs w:val="20"/>
        </w:rPr>
      </w:pPr>
    </w:p>
    <w:p w14:paraId="5ECFFAD3" w14:textId="77777777" w:rsidR="00E35A64" w:rsidRDefault="00E35A64" w:rsidP="00E35A64">
      <w:pPr>
        <w:pStyle w:val="p1"/>
        <w:spacing w:line="288" w:lineRule="auto"/>
        <w:rPr>
          <w:sz w:val="20"/>
          <w:szCs w:val="20"/>
        </w:rPr>
      </w:pPr>
    </w:p>
    <w:p w14:paraId="6BD650EF" w14:textId="77777777" w:rsidR="00E35A64" w:rsidRDefault="00E35A64" w:rsidP="00E35A64">
      <w:pPr>
        <w:pStyle w:val="p1"/>
        <w:spacing w:line="288" w:lineRule="auto"/>
        <w:rPr>
          <w:sz w:val="20"/>
          <w:szCs w:val="20"/>
        </w:rPr>
      </w:pPr>
    </w:p>
    <w:p w14:paraId="17EBCA53" w14:textId="77777777" w:rsidR="00E35A64" w:rsidRDefault="00E35A64" w:rsidP="00E35A64">
      <w:pPr>
        <w:pStyle w:val="p1"/>
        <w:spacing w:line="288" w:lineRule="auto"/>
        <w:rPr>
          <w:sz w:val="20"/>
          <w:szCs w:val="20"/>
        </w:rPr>
      </w:pPr>
    </w:p>
    <w:p w14:paraId="4BBDA266" w14:textId="5FCF3BD7" w:rsidR="00E35A64" w:rsidRDefault="00E35A64" w:rsidP="00E35A64">
      <w:pPr>
        <w:pStyle w:val="p1"/>
        <w:spacing w:line="288" w:lineRule="auto"/>
        <w:rPr>
          <w:sz w:val="20"/>
          <w:szCs w:val="20"/>
        </w:rPr>
      </w:pPr>
    </w:p>
    <w:p w14:paraId="2C377D93" w14:textId="0F9573E7" w:rsidR="00E96464" w:rsidRDefault="00E96464" w:rsidP="00E35A64">
      <w:pPr>
        <w:pStyle w:val="p1"/>
        <w:spacing w:line="288" w:lineRule="auto"/>
        <w:rPr>
          <w:sz w:val="20"/>
          <w:szCs w:val="20"/>
        </w:rPr>
      </w:pPr>
    </w:p>
    <w:p w14:paraId="40AA9D05" w14:textId="0C03FA8E" w:rsidR="00E96464" w:rsidRDefault="00E96464" w:rsidP="00E35A64">
      <w:pPr>
        <w:pStyle w:val="p1"/>
        <w:spacing w:line="288" w:lineRule="auto"/>
        <w:rPr>
          <w:sz w:val="20"/>
          <w:szCs w:val="20"/>
        </w:rPr>
      </w:pPr>
    </w:p>
    <w:p w14:paraId="2C16D67F" w14:textId="77777777" w:rsidR="00E35A64" w:rsidRPr="00F27822" w:rsidRDefault="00E35A64" w:rsidP="00357310">
      <w:pPr>
        <w:pStyle w:val="Kop1"/>
        <w:numPr>
          <w:ilvl w:val="0"/>
          <w:numId w:val="22"/>
        </w:numPr>
        <w:tabs>
          <w:tab w:val="clear" w:pos="851"/>
        </w:tabs>
        <w:ind w:left="454" w:hanging="454"/>
        <w:jc w:val="both"/>
        <w:rPr>
          <w:rFonts w:cs="Arial"/>
          <w:sz w:val="28"/>
          <w:szCs w:val="28"/>
        </w:rPr>
      </w:pPr>
      <w:bookmarkStart w:id="33" w:name="_Toc84509585"/>
      <w:r w:rsidRPr="00F27822">
        <w:rPr>
          <w:rFonts w:cs="Arial"/>
          <w:sz w:val="28"/>
          <w:szCs w:val="28"/>
        </w:rPr>
        <w:t>Aanbestedingsprocedure</w:t>
      </w:r>
      <w:bookmarkEnd w:id="33"/>
    </w:p>
    <w:p w14:paraId="525E8AEB"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34" w:name="_Toc84509586"/>
      <w:r w:rsidRPr="00F27822">
        <w:rPr>
          <w:rFonts w:cs="Arial"/>
          <w:bCs/>
        </w:rPr>
        <w:t>Stappen aanbestedingsprocedure</w:t>
      </w:r>
      <w:bookmarkEnd w:id="34"/>
    </w:p>
    <w:p w14:paraId="100436BD" w14:textId="37D5ABE2" w:rsidR="00E35A64" w:rsidRPr="00F20CA6" w:rsidRDefault="00E35A64" w:rsidP="00E35A64">
      <w:pPr>
        <w:jc w:val="both"/>
        <w:rPr>
          <w:sz w:val="20"/>
        </w:rPr>
      </w:pPr>
      <w:r w:rsidRPr="00F20CA6">
        <w:rPr>
          <w:sz w:val="20"/>
        </w:rPr>
        <w:t xml:space="preserve">In de aanbestedingsprocedure </w:t>
      </w:r>
      <w:r>
        <w:rPr>
          <w:sz w:val="20"/>
        </w:rPr>
        <w:t xml:space="preserve">worden </w:t>
      </w:r>
      <w:r w:rsidRPr="00F20CA6">
        <w:rPr>
          <w:sz w:val="20"/>
        </w:rPr>
        <w:t xml:space="preserve">achtereenvolgens de </w:t>
      </w:r>
      <w:r w:rsidR="005A0F7E">
        <w:rPr>
          <w:sz w:val="20"/>
        </w:rPr>
        <w:t>onderstaande</w:t>
      </w:r>
      <w:r w:rsidRPr="00F20CA6">
        <w:rPr>
          <w:sz w:val="20"/>
        </w:rPr>
        <w:t xml:space="preserve"> stappen gezet</w:t>
      </w:r>
      <w:r w:rsidR="005A0F7E">
        <w:rPr>
          <w:sz w:val="20"/>
        </w:rPr>
        <w:t>.</w:t>
      </w:r>
    </w:p>
    <w:p w14:paraId="0CB4A138" w14:textId="77777777" w:rsidR="00E35A64" w:rsidRPr="00F20CA6" w:rsidRDefault="00E35A64" w:rsidP="00357310">
      <w:pPr>
        <w:numPr>
          <w:ilvl w:val="0"/>
          <w:numId w:val="27"/>
        </w:numPr>
        <w:spacing w:line="260" w:lineRule="atLeast"/>
        <w:jc w:val="both"/>
        <w:rPr>
          <w:sz w:val="20"/>
        </w:rPr>
      </w:pPr>
      <w:r w:rsidRPr="00F20CA6">
        <w:rPr>
          <w:sz w:val="20"/>
        </w:rPr>
        <w:t xml:space="preserve">De gegadigden </w:t>
      </w:r>
      <w:r>
        <w:rPr>
          <w:sz w:val="20"/>
        </w:rPr>
        <w:t xml:space="preserve">doen </w:t>
      </w:r>
      <w:r w:rsidRPr="00F20CA6">
        <w:rPr>
          <w:sz w:val="20"/>
        </w:rPr>
        <w:t xml:space="preserve">een aanmelding via TenderNed. </w:t>
      </w:r>
    </w:p>
    <w:p w14:paraId="0899896F" w14:textId="77777777" w:rsidR="00E35A64" w:rsidRPr="00F20CA6" w:rsidRDefault="00E35A64" w:rsidP="00357310">
      <w:pPr>
        <w:pStyle w:val="Lijstalinea"/>
        <w:numPr>
          <w:ilvl w:val="0"/>
          <w:numId w:val="27"/>
        </w:numPr>
        <w:spacing w:line="260" w:lineRule="atLeast"/>
        <w:jc w:val="both"/>
        <w:rPr>
          <w:sz w:val="20"/>
        </w:rPr>
      </w:pPr>
      <w:r>
        <w:rPr>
          <w:sz w:val="20"/>
        </w:rPr>
        <w:t>De Aanbestedende dienst</w:t>
      </w:r>
      <w:r w:rsidRPr="00F20CA6">
        <w:rPr>
          <w:sz w:val="20"/>
        </w:rPr>
        <w:t xml:space="preserve"> </w:t>
      </w:r>
      <w:r>
        <w:rPr>
          <w:sz w:val="20"/>
        </w:rPr>
        <w:t xml:space="preserve">beoordeelt </w:t>
      </w:r>
      <w:r w:rsidRPr="00F20CA6">
        <w:rPr>
          <w:sz w:val="20"/>
        </w:rPr>
        <w:t>alle aanmeldingen op basis van de vormvereisten, geschiktheidseisen en (verklaringen ten aanzien van de) uitsluitingsgronden.</w:t>
      </w:r>
    </w:p>
    <w:p w14:paraId="053A219F" w14:textId="77777777" w:rsidR="00E35A64" w:rsidRPr="00F20CA6" w:rsidRDefault="00E35A64" w:rsidP="00357310">
      <w:pPr>
        <w:numPr>
          <w:ilvl w:val="0"/>
          <w:numId w:val="27"/>
        </w:numPr>
        <w:spacing w:line="260" w:lineRule="atLeast"/>
        <w:jc w:val="both"/>
        <w:rPr>
          <w:sz w:val="20"/>
        </w:rPr>
      </w:pPr>
      <w:r w:rsidRPr="00F20CA6">
        <w:rPr>
          <w:sz w:val="20"/>
        </w:rPr>
        <w:t xml:space="preserve">Dan </w:t>
      </w:r>
      <w:r>
        <w:rPr>
          <w:sz w:val="20"/>
        </w:rPr>
        <w:t>beoordeelt de Aanbestedende dienst</w:t>
      </w:r>
      <w:r w:rsidRPr="00F20CA6">
        <w:rPr>
          <w:sz w:val="20"/>
        </w:rPr>
        <w:t xml:space="preserve"> de overgebleven aanmeldingen op basis van de selectiecriteria</w:t>
      </w:r>
      <w:r w:rsidRPr="00E818E9">
        <w:rPr>
          <w:sz w:val="20"/>
        </w:rPr>
        <w:t>, voor zover nodig om het aantal gegadigden te beperken tot maximaal vijf</w:t>
      </w:r>
      <w:r>
        <w:rPr>
          <w:sz w:val="20"/>
        </w:rPr>
        <w:t xml:space="preserve"> per perceel</w:t>
      </w:r>
      <w:r w:rsidRPr="00E818E9">
        <w:rPr>
          <w:sz w:val="20"/>
        </w:rPr>
        <w:t>.</w:t>
      </w:r>
    </w:p>
    <w:p w14:paraId="22289061" w14:textId="77777777" w:rsidR="00E35A64" w:rsidRPr="00F20CA6" w:rsidRDefault="00E35A64" w:rsidP="00357310">
      <w:pPr>
        <w:numPr>
          <w:ilvl w:val="0"/>
          <w:numId w:val="27"/>
        </w:numPr>
        <w:spacing w:line="260" w:lineRule="atLeast"/>
        <w:jc w:val="both"/>
        <w:rPr>
          <w:sz w:val="20"/>
        </w:rPr>
      </w:pPr>
      <w:r w:rsidRPr="00F20CA6">
        <w:rPr>
          <w:sz w:val="20"/>
        </w:rPr>
        <w:t xml:space="preserve">Na het versturen van het voorlopig selectievoornemen </w:t>
      </w:r>
      <w:r>
        <w:rPr>
          <w:sz w:val="20"/>
        </w:rPr>
        <w:t xml:space="preserve">verzoekt de Aanbestedende dienst </w:t>
      </w:r>
      <w:r w:rsidRPr="00F20CA6">
        <w:rPr>
          <w:sz w:val="20"/>
        </w:rPr>
        <w:t xml:space="preserve">de geselecteerde gegadigde(n) </w:t>
      </w:r>
      <w:r>
        <w:rPr>
          <w:sz w:val="20"/>
        </w:rPr>
        <w:t xml:space="preserve">de overige </w:t>
      </w:r>
      <w:r w:rsidRPr="00E818E9">
        <w:rPr>
          <w:sz w:val="20"/>
        </w:rPr>
        <w:t>aanmeldingsvereisten te</w:t>
      </w:r>
      <w:r>
        <w:rPr>
          <w:sz w:val="20"/>
        </w:rPr>
        <w:t xml:space="preserve"> overhandigen</w:t>
      </w:r>
      <w:r w:rsidRPr="00F20CA6">
        <w:rPr>
          <w:sz w:val="20"/>
        </w:rPr>
        <w:t xml:space="preserve">. </w:t>
      </w:r>
    </w:p>
    <w:p w14:paraId="093794E3" w14:textId="77777777" w:rsidR="00E35A64" w:rsidRPr="00CA5474" w:rsidRDefault="00E35A64" w:rsidP="00357310">
      <w:pPr>
        <w:numPr>
          <w:ilvl w:val="0"/>
          <w:numId w:val="27"/>
        </w:numPr>
        <w:spacing w:line="260" w:lineRule="atLeast"/>
        <w:jc w:val="both"/>
        <w:rPr>
          <w:sz w:val="20"/>
        </w:rPr>
      </w:pPr>
      <w:r w:rsidRPr="00F20CA6">
        <w:rPr>
          <w:sz w:val="20"/>
        </w:rPr>
        <w:t>Het selectievoornemen wordt definitief na het ongebruikt verstrijken van de bezwaartermijn</w:t>
      </w:r>
      <w:r w:rsidRPr="00CA5474">
        <w:rPr>
          <w:sz w:val="20"/>
        </w:rPr>
        <w:t>.</w:t>
      </w:r>
    </w:p>
    <w:p w14:paraId="34576C0F" w14:textId="77777777" w:rsidR="00E35A64" w:rsidRPr="00F20CA6" w:rsidRDefault="00E35A64" w:rsidP="00357310">
      <w:pPr>
        <w:numPr>
          <w:ilvl w:val="0"/>
          <w:numId w:val="27"/>
        </w:numPr>
        <w:spacing w:line="260" w:lineRule="atLeast"/>
        <w:jc w:val="both"/>
        <w:rPr>
          <w:sz w:val="20"/>
        </w:rPr>
      </w:pPr>
      <w:r w:rsidRPr="00F20CA6">
        <w:rPr>
          <w:sz w:val="20"/>
        </w:rPr>
        <w:t xml:space="preserve">Na het ongebruikt verstrijken van de bezwaartermijn worden de geselecteerde gegadigden (vanaf </w:t>
      </w:r>
      <w:r>
        <w:rPr>
          <w:sz w:val="20"/>
        </w:rPr>
        <w:t>dan deelnemers genoemd</w:t>
      </w:r>
      <w:r w:rsidRPr="00F20CA6">
        <w:rPr>
          <w:sz w:val="20"/>
        </w:rPr>
        <w:t xml:space="preserve">) uitgenodigd </w:t>
      </w:r>
      <w:r>
        <w:rPr>
          <w:sz w:val="20"/>
        </w:rPr>
        <w:t xml:space="preserve">voor deelname aan de gunningsfase </w:t>
      </w:r>
      <w:r w:rsidRPr="00F20CA6">
        <w:rPr>
          <w:sz w:val="20"/>
        </w:rPr>
        <w:t xml:space="preserve">op basis van het gunningsdocument. Alleen de </w:t>
      </w:r>
      <w:r>
        <w:rPr>
          <w:sz w:val="20"/>
        </w:rPr>
        <w:t xml:space="preserve">geselecteerde gegadigden </w:t>
      </w:r>
      <w:r w:rsidRPr="00F20CA6">
        <w:rPr>
          <w:sz w:val="20"/>
        </w:rPr>
        <w:t xml:space="preserve">ontvangen dit gunningsdocument.  </w:t>
      </w:r>
    </w:p>
    <w:p w14:paraId="18D939A4" w14:textId="77777777" w:rsidR="00E35A64" w:rsidRPr="00901A88" w:rsidRDefault="00E35A64" w:rsidP="00357310">
      <w:pPr>
        <w:numPr>
          <w:ilvl w:val="0"/>
          <w:numId w:val="27"/>
        </w:numPr>
        <w:spacing w:line="260" w:lineRule="atLeast"/>
        <w:jc w:val="both"/>
        <w:rPr>
          <w:sz w:val="20"/>
        </w:rPr>
      </w:pPr>
      <w:r w:rsidRPr="00F20CA6">
        <w:rPr>
          <w:sz w:val="20"/>
        </w:rPr>
        <w:t xml:space="preserve">Na het indienen van de </w:t>
      </w:r>
      <w:r>
        <w:rPr>
          <w:sz w:val="20"/>
        </w:rPr>
        <w:t>i</w:t>
      </w:r>
      <w:r w:rsidRPr="00F20CA6">
        <w:rPr>
          <w:sz w:val="20"/>
        </w:rPr>
        <w:t xml:space="preserve">nschrijvingen </w:t>
      </w:r>
      <w:r>
        <w:rPr>
          <w:sz w:val="20"/>
        </w:rPr>
        <w:t>beoordeelt de Aanbestedende dienst</w:t>
      </w:r>
      <w:r w:rsidRPr="00F20CA6">
        <w:rPr>
          <w:sz w:val="20"/>
        </w:rPr>
        <w:t xml:space="preserve"> alle ingediende documenten op basis van de vormvereisten en de </w:t>
      </w:r>
      <w:r w:rsidRPr="00901A88">
        <w:rPr>
          <w:sz w:val="20"/>
        </w:rPr>
        <w:t>minimumeisen ten aanzien van de opdracht.</w:t>
      </w:r>
    </w:p>
    <w:p w14:paraId="60851946" w14:textId="77777777" w:rsidR="00E35A64" w:rsidRPr="00901A88" w:rsidRDefault="00E35A64" w:rsidP="00357310">
      <w:pPr>
        <w:numPr>
          <w:ilvl w:val="0"/>
          <w:numId w:val="27"/>
        </w:numPr>
        <w:spacing w:line="260" w:lineRule="atLeast"/>
        <w:rPr>
          <w:sz w:val="20"/>
        </w:rPr>
      </w:pPr>
      <w:r w:rsidRPr="00901A88">
        <w:rPr>
          <w:sz w:val="20"/>
        </w:rPr>
        <w:t xml:space="preserve">Vervolgens beoordelen wij de overgebleven inschrijvingen op basis van de gunningscriteria, </w:t>
      </w:r>
    </w:p>
    <w:p w14:paraId="6D278451" w14:textId="77777777" w:rsidR="00E35A64" w:rsidRPr="00901A88" w:rsidRDefault="00E35A64" w:rsidP="00357310">
      <w:pPr>
        <w:numPr>
          <w:ilvl w:val="0"/>
          <w:numId w:val="27"/>
        </w:numPr>
        <w:spacing w:line="260" w:lineRule="atLeast"/>
        <w:rPr>
          <w:sz w:val="20"/>
        </w:rPr>
      </w:pPr>
      <w:r w:rsidRPr="00901A88">
        <w:rPr>
          <w:sz w:val="20"/>
        </w:rPr>
        <w:t>De gunningsbeslissing wordt pas definitief na het verstrijken van de bezwaartermijn.</w:t>
      </w:r>
    </w:p>
    <w:p w14:paraId="200C1B3A" w14:textId="77777777" w:rsidR="00E35A64" w:rsidRPr="00901A88" w:rsidRDefault="00E35A64" w:rsidP="00357310">
      <w:pPr>
        <w:numPr>
          <w:ilvl w:val="0"/>
          <w:numId w:val="27"/>
        </w:numPr>
        <w:spacing w:line="260" w:lineRule="atLeast"/>
        <w:rPr>
          <w:sz w:val="20"/>
        </w:rPr>
      </w:pPr>
      <w:r w:rsidRPr="00901A88">
        <w:rPr>
          <w:sz w:val="20"/>
        </w:rPr>
        <w:t xml:space="preserve">Na het verstrijken van de bezwaartermijn wordt de overeenkomst ondertekend. </w:t>
      </w:r>
    </w:p>
    <w:p w14:paraId="0B7D4708" w14:textId="77777777" w:rsidR="00E35A64" w:rsidRPr="00F20CA6" w:rsidRDefault="00E35A64" w:rsidP="00E35A64">
      <w:pPr>
        <w:suppressAutoHyphens/>
        <w:jc w:val="both"/>
        <w:rPr>
          <w:snapToGrid w:val="0"/>
          <w:color w:val="FF0000"/>
          <w:sz w:val="20"/>
          <w:lang w:eastAsia="nl-NL"/>
        </w:rPr>
      </w:pPr>
    </w:p>
    <w:p w14:paraId="601AB1E8"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35" w:name="_Toc84509587"/>
      <w:r w:rsidRPr="00F27822">
        <w:rPr>
          <w:rFonts w:cs="Arial"/>
          <w:bCs/>
        </w:rPr>
        <w:t>Planning aanbestedingsprocedure</w:t>
      </w:r>
      <w:bookmarkEnd w:id="35"/>
    </w:p>
    <w:p w14:paraId="7B27ED5D" w14:textId="77777777" w:rsidR="00E35A64" w:rsidRPr="00F20CA6" w:rsidRDefault="00E35A64" w:rsidP="00E35A64">
      <w:pPr>
        <w:jc w:val="both"/>
        <w:rPr>
          <w:sz w:val="20"/>
        </w:rPr>
      </w:pPr>
      <w:r w:rsidRPr="00F20CA6">
        <w:rPr>
          <w:sz w:val="20"/>
        </w:rPr>
        <w:t xml:space="preserve">Voor de planning van de aanbesteding wordt verwezen naar TenderNed. </w:t>
      </w:r>
      <w:r>
        <w:rPr>
          <w:sz w:val="20"/>
        </w:rPr>
        <w:t>De Aanbestedende dienst kan de planning wijzigen.</w:t>
      </w:r>
    </w:p>
    <w:p w14:paraId="45CA120E" w14:textId="77777777" w:rsidR="00E35A64" w:rsidRPr="00F20CA6" w:rsidRDefault="00E35A64" w:rsidP="00E35A64">
      <w:pPr>
        <w:suppressAutoHyphens/>
        <w:jc w:val="both"/>
        <w:rPr>
          <w:snapToGrid w:val="0"/>
          <w:color w:val="FF0000"/>
          <w:sz w:val="20"/>
          <w:lang w:eastAsia="nl-NL"/>
        </w:rPr>
      </w:pPr>
    </w:p>
    <w:p w14:paraId="742373EE"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36" w:name="_Toc84509588"/>
      <w:r w:rsidRPr="00F27822">
        <w:rPr>
          <w:rFonts w:cs="Arial"/>
          <w:bCs/>
        </w:rPr>
        <w:t>Aantal te selecteren partijen</w:t>
      </w:r>
      <w:bookmarkEnd w:id="36"/>
    </w:p>
    <w:p w14:paraId="0F23714B" w14:textId="77777777" w:rsidR="00E35A64" w:rsidRPr="00F20CA6" w:rsidRDefault="00E35A64" w:rsidP="00E35A64">
      <w:pPr>
        <w:jc w:val="both"/>
        <w:rPr>
          <w:sz w:val="20"/>
        </w:rPr>
      </w:pPr>
      <w:r>
        <w:rPr>
          <w:sz w:val="20"/>
        </w:rPr>
        <w:t xml:space="preserve">Om de interne en externe transactiekosten proportioneel te houden is de Aanbestedende dienst voornemens </w:t>
      </w:r>
      <w:r w:rsidRPr="00F20CA6">
        <w:rPr>
          <w:sz w:val="20"/>
        </w:rPr>
        <w:t xml:space="preserve">om </w:t>
      </w:r>
      <w:r>
        <w:rPr>
          <w:sz w:val="20"/>
        </w:rPr>
        <w:t xml:space="preserve">per perceel </w:t>
      </w:r>
      <w:r w:rsidRPr="00F20CA6">
        <w:rPr>
          <w:sz w:val="20"/>
        </w:rPr>
        <w:t xml:space="preserve">maximaal </w:t>
      </w:r>
      <w:r>
        <w:rPr>
          <w:sz w:val="20"/>
        </w:rPr>
        <w:t>vijf inschrijvers te selecteren voor de gunningfase</w:t>
      </w:r>
      <w:r w:rsidRPr="00F20CA6">
        <w:rPr>
          <w:sz w:val="20"/>
        </w:rPr>
        <w:t>.</w:t>
      </w:r>
      <w:r w:rsidRPr="00F20CA6">
        <w:rPr>
          <w:color w:val="FF0000"/>
          <w:sz w:val="20"/>
        </w:rPr>
        <w:t xml:space="preserve"> </w:t>
      </w:r>
      <w:r w:rsidRPr="00F20CA6">
        <w:rPr>
          <w:sz w:val="20"/>
        </w:rPr>
        <w:t xml:space="preserve">Daarbij gelden de volgende randvoorwaarden: </w:t>
      </w:r>
    </w:p>
    <w:p w14:paraId="5DBDF93A" w14:textId="77777777" w:rsidR="00E35A64" w:rsidRPr="00F20CA6" w:rsidRDefault="00E35A64" w:rsidP="00357310">
      <w:pPr>
        <w:pStyle w:val="Lijstalinea"/>
        <w:numPr>
          <w:ilvl w:val="1"/>
          <w:numId w:val="28"/>
        </w:numPr>
        <w:spacing w:line="260" w:lineRule="atLeast"/>
        <w:jc w:val="both"/>
        <w:rPr>
          <w:sz w:val="20"/>
        </w:rPr>
      </w:pPr>
      <w:r w:rsidRPr="00F20CA6">
        <w:rPr>
          <w:sz w:val="20"/>
        </w:rPr>
        <w:t xml:space="preserve">Indien </w:t>
      </w:r>
      <w:r>
        <w:rPr>
          <w:sz w:val="20"/>
        </w:rPr>
        <w:t xml:space="preserve">de Aanbestedende dienst </w:t>
      </w:r>
      <w:r w:rsidRPr="00F20CA6">
        <w:rPr>
          <w:sz w:val="20"/>
        </w:rPr>
        <w:t xml:space="preserve">minder dan </w:t>
      </w:r>
      <w:r>
        <w:rPr>
          <w:sz w:val="20"/>
        </w:rPr>
        <w:t xml:space="preserve">vijf </w:t>
      </w:r>
      <w:r w:rsidRPr="00F20CA6">
        <w:rPr>
          <w:sz w:val="20"/>
        </w:rPr>
        <w:t>aanmeldingen o</w:t>
      </w:r>
      <w:r>
        <w:rPr>
          <w:sz w:val="20"/>
        </w:rPr>
        <w:t xml:space="preserve">ntvangt en/of er minder dan vijf </w:t>
      </w:r>
      <w:r w:rsidRPr="00F20CA6">
        <w:rPr>
          <w:sz w:val="20"/>
        </w:rPr>
        <w:t xml:space="preserve">aanmeldingen overblijven die voldoen aan de </w:t>
      </w:r>
      <w:r>
        <w:rPr>
          <w:sz w:val="20"/>
        </w:rPr>
        <w:t xml:space="preserve">vormvereisten en </w:t>
      </w:r>
      <w:r w:rsidRPr="00F20CA6">
        <w:rPr>
          <w:sz w:val="20"/>
        </w:rPr>
        <w:t xml:space="preserve">geschiktheidseisen </w:t>
      </w:r>
      <w:r>
        <w:rPr>
          <w:sz w:val="20"/>
        </w:rPr>
        <w:t xml:space="preserve">én op wie de uitsluitingsgronden niet van toepassing zijn, </w:t>
      </w:r>
      <w:r w:rsidRPr="00F20CA6">
        <w:rPr>
          <w:sz w:val="20"/>
        </w:rPr>
        <w:t xml:space="preserve">kan </w:t>
      </w:r>
      <w:r>
        <w:rPr>
          <w:sz w:val="20"/>
        </w:rPr>
        <w:t>de Aanbestedende dienst</w:t>
      </w:r>
      <w:r w:rsidRPr="00F20CA6">
        <w:rPr>
          <w:sz w:val="20"/>
        </w:rPr>
        <w:t xml:space="preserve"> doorgaan met de aanbesteding.</w:t>
      </w:r>
    </w:p>
    <w:p w14:paraId="5C0EFBA3" w14:textId="32560FD1" w:rsidR="00E35A64" w:rsidRPr="002A3025" w:rsidRDefault="00E35A64" w:rsidP="00357310">
      <w:pPr>
        <w:numPr>
          <w:ilvl w:val="1"/>
          <w:numId w:val="28"/>
        </w:numPr>
        <w:spacing w:line="260" w:lineRule="atLeast"/>
        <w:jc w:val="both"/>
        <w:rPr>
          <w:sz w:val="20"/>
        </w:rPr>
      </w:pPr>
      <w:r w:rsidRPr="00F20CA6">
        <w:rPr>
          <w:sz w:val="20"/>
        </w:rPr>
        <w:t xml:space="preserve">De </w:t>
      </w:r>
      <w:r>
        <w:rPr>
          <w:sz w:val="20"/>
        </w:rPr>
        <w:t xml:space="preserve">Aanbestedende dienst selecteert nooit meer dan vijf </w:t>
      </w:r>
      <w:r w:rsidRPr="00F20CA6">
        <w:rPr>
          <w:sz w:val="20"/>
        </w:rPr>
        <w:t xml:space="preserve">gegadigden. Wanneer twee of meer gegadigden een gelijke eindscore </w:t>
      </w:r>
      <w:r w:rsidRPr="003E3674">
        <w:rPr>
          <w:sz w:val="20"/>
        </w:rPr>
        <w:t xml:space="preserve">op de selectiecriteria hebben en daardoor niet kan worden bepaald welke gegadigde </w:t>
      </w:r>
      <w:r w:rsidRPr="00561BCD">
        <w:rPr>
          <w:sz w:val="20"/>
        </w:rPr>
        <w:t>op de laatste voor selectie in aanmerking komende plaats eindigt, zal tussen hen de hoogste score op selectiecriterium D doorslaggevend zijn. Mochten gegadigden ook hier gelijk scoren dan zal de gegadigde met de hoogste score op selectiecriterium E doorslaggevend zijn.</w:t>
      </w:r>
      <w:r w:rsidR="003E3674" w:rsidRPr="00561BCD">
        <w:rPr>
          <w:sz w:val="20"/>
        </w:rPr>
        <w:t xml:space="preserve"> Mochten gegadigden ook hier gelijk scoren dan zal de gegadigde met de hoogste score op selectiecriterium F doorslaggevend zijn.</w:t>
      </w:r>
      <w:r w:rsidRPr="00561BCD">
        <w:rPr>
          <w:sz w:val="20"/>
        </w:rPr>
        <w:t xml:space="preserve"> Mochten gegadigden ook hier gelijk scoren zal er loting plaatsvinden tussen die gegadigden. De betreffende </w:t>
      </w:r>
      <w:r w:rsidRPr="00E818E9">
        <w:rPr>
          <w:sz w:val="20"/>
        </w:rPr>
        <w:t>gegadigden worden tijdig op de hoogte gesteld dat er een loting plaatsvindt</w:t>
      </w:r>
      <w:r w:rsidRPr="00F20CA6">
        <w:rPr>
          <w:sz w:val="20"/>
        </w:rPr>
        <w:t xml:space="preserve">, </w:t>
      </w:r>
      <w:r>
        <w:rPr>
          <w:sz w:val="20"/>
        </w:rPr>
        <w:t xml:space="preserve">en </w:t>
      </w:r>
      <w:r w:rsidRPr="00F20CA6">
        <w:rPr>
          <w:sz w:val="20"/>
        </w:rPr>
        <w:t xml:space="preserve">waar en wanneer deze plaatsvindt. </w:t>
      </w:r>
      <w:r>
        <w:rPr>
          <w:sz w:val="20"/>
        </w:rPr>
        <w:t>G</w:t>
      </w:r>
      <w:r w:rsidRPr="00F20CA6">
        <w:rPr>
          <w:sz w:val="20"/>
        </w:rPr>
        <w:t xml:space="preserve">egadigden </w:t>
      </w:r>
      <w:r>
        <w:rPr>
          <w:sz w:val="20"/>
        </w:rPr>
        <w:t xml:space="preserve">worden </w:t>
      </w:r>
      <w:r w:rsidRPr="00F20CA6">
        <w:rPr>
          <w:sz w:val="20"/>
        </w:rPr>
        <w:t xml:space="preserve">niet uitgenodigd om </w:t>
      </w:r>
      <w:r>
        <w:rPr>
          <w:sz w:val="20"/>
        </w:rPr>
        <w:t xml:space="preserve">bij de loting </w:t>
      </w:r>
      <w:r w:rsidRPr="00F20CA6">
        <w:rPr>
          <w:sz w:val="20"/>
        </w:rPr>
        <w:t xml:space="preserve">aanwezig te zijn.  </w:t>
      </w:r>
    </w:p>
    <w:p w14:paraId="45D886B0" w14:textId="77777777" w:rsidR="00E35A64" w:rsidRPr="00F20CA6" w:rsidRDefault="00E35A64" w:rsidP="00E35A64">
      <w:pPr>
        <w:suppressAutoHyphens/>
        <w:jc w:val="both"/>
        <w:rPr>
          <w:sz w:val="20"/>
          <w:lang w:eastAsia="nl-NL"/>
        </w:rPr>
      </w:pPr>
    </w:p>
    <w:p w14:paraId="1EB3EC0D"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37" w:name="_Toc84509589"/>
      <w:r w:rsidRPr="00F27822">
        <w:rPr>
          <w:rFonts w:cs="Arial"/>
          <w:bCs/>
        </w:rPr>
        <w:t>Waar en wanneer dient u uw aanmelding in?</w:t>
      </w:r>
      <w:bookmarkEnd w:id="37"/>
      <w:r w:rsidRPr="00F27822">
        <w:rPr>
          <w:rFonts w:cs="Arial"/>
          <w:bCs/>
        </w:rPr>
        <w:t xml:space="preserve"> </w:t>
      </w:r>
    </w:p>
    <w:p w14:paraId="77736797" w14:textId="77777777" w:rsidR="00E35A64" w:rsidRPr="00F20CA6" w:rsidRDefault="00E35A64" w:rsidP="00E35A64">
      <w:pPr>
        <w:suppressAutoHyphens/>
        <w:jc w:val="both"/>
        <w:rPr>
          <w:sz w:val="20"/>
          <w:lang w:eastAsia="nl-NL"/>
        </w:rPr>
      </w:pPr>
      <w:r>
        <w:rPr>
          <w:sz w:val="20"/>
          <w:lang w:eastAsia="nl-NL"/>
        </w:rPr>
        <w:t>Aanmelding</w:t>
      </w:r>
      <w:r w:rsidRPr="00F20CA6">
        <w:rPr>
          <w:sz w:val="20"/>
          <w:lang w:eastAsia="nl-NL"/>
        </w:rPr>
        <w:t xml:space="preserve">en kunnen enkel digitaal worden ingediend </w:t>
      </w:r>
      <w:r>
        <w:rPr>
          <w:sz w:val="20"/>
          <w:lang w:eastAsia="nl-NL"/>
        </w:rPr>
        <w:t xml:space="preserve">op </w:t>
      </w:r>
      <w:r w:rsidRPr="00F20CA6">
        <w:rPr>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Pr>
          <w:sz w:val="20"/>
          <w:lang w:eastAsia="nl-NL"/>
        </w:rPr>
        <w:t xml:space="preserve">via </w:t>
      </w:r>
      <w:r w:rsidRPr="00F20CA6">
        <w:rPr>
          <w:sz w:val="20"/>
          <w:lang w:eastAsia="nl-NL"/>
        </w:rPr>
        <w:t xml:space="preserve">TenderNed. In </w:t>
      </w:r>
      <w:r w:rsidRPr="00F20CA6">
        <w:rPr>
          <w:sz w:val="20"/>
          <w:lang w:eastAsia="nl-NL"/>
        </w:rPr>
        <w:lastRenderedPageBreak/>
        <w:t xml:space="preserve">geval van twijfel over het juist indienen van uw aanmelding </w:t>
      </w:r>
      <w:r>
        <w:rPr>
          <w:sz w:val="20"/>
          <w:lang w:eastAsia="nl-NL"/>
        </w:rPr>
        <w:t xml:space="preserve">adviseert de Aanbestedende dienst </w:t>
      </w:r>
      <w:r w:rsidRPr="00F20CA6">
        <w:rPr>
          <w:sz w:val="20"/>
          <w:lang w:eastAsia="nl-NL"/>
        </w:rPr>
        <w:t>contact op te nemen met de servicedesk van TenderNed.</w:t>
      </w:r>
    </w:p>
    <w:p w14:paraId="215A06E4" w14:textId="77777777" w:rsidR="00E35A64" w:rsidRPr="00F20CA6" w:rsidRDefault="00E35A64" w:rsidP="00E35A64">
      <w:pPr>
        <w:suppressAutoHyphens/>
        <w:jc w:val="both"/>
        <w:rPr>
          <w:sz w:val="20"/>
          <w:lang w:eastAsia="nl-NL"/>
        </w:rPr>
      </w:pPr>
    </w:p>
    <w:p w14:paraId="15C71633" w14:textId="77777777" w:rsidR="00E35A64" w:rsidRPr="00F20CA6" w:rsidRDefault="00E35A64" w:rsidP="00E35A64">
      <w:pPr>
        <w:suppressAutoHyphens/>
        <w:jc w:val="both"/>
        <w:rPr>
          <w:sz w:val="20"/>
          <w:lang w:eastAsia="nl-NL"/>
        </w:rPr>
      </w:pPr>
      <w:r>
        <w:rPr>
          <w:sz w:val="20"/>
          <w:lang w:eastAsia="nl-NL"/>
        </w:rPr>
        <w:t>Aanmelding</w:t>
      </w:r>
      <w:r w:rsidRPr="00F20CA6">
        <w:rPr>
          <w:sz w:val="20"/>
          <w:lang w:eastAsia="nl-NL"/>
        </w:rPr>
        <w:t xml:space="preserve">en ontvangen op een andere wijze dan via TenderNed, </w:t>
      </w:r>
      <w:r>
        <w:rPr>
          <w:sz w:val="20"/>
          <w:lang w:eastAsia="nl-NL"/>
        </w:rPr>
        <w:t xml:space="preserve">neemt de Aanbestedende dienst </w:t>
      </w:r>
      <w:r w:rsidRPr="00F20CA6">
        <w:rPr>
          <w:sz w:val="20"/>
          <w:lang w:eastAsia="nl-NL"/>
        </w:rPr>
        <w:t xml:space="preserve">niet in behandeling. </w:t>
      </w:r>
      <w:r>
        <w:rPr>
          <w:sz w:val="20"/>
          <w:lang w:eastAsia="nl-NL"/>
        </w:rPr>
        <w:t>Gegadigde</w:t>
      </w:r>
      <w:r w:rsidRPr="00F20CA6">
        <w:rPr>
          <w:sz w:val="20"/>
          <w:lang w:eastAsia="nl-NL"/>
        </w:rPr>
        <w:t xml:space="preserve">n die een aanmelding indienen op een andere wijze dan via TenderNed, komen niet voor selectie in aanmerking. </w:t>
      </w:r>
    </w:p>
    <w:p w14:paraId="11AB4CF1" w14:textId="77777777" w:rsidR="00E35A64" w:rsidRPr="00F20CA6" w:rsidRDefault="00E35A64" w:rsidP="00E35A64">
      <w:pPr>
        <w:suppressAutoHyphens/>
        <w:jc w:val="both"/>
        <w:rPr>
          <w:sz w:val="20"/>
          <w:lang w:eastAsia="nl-NL"/>
        </w:rPr>
      </w:pPr>
    </w:p>
    <w:p w14:paraId="73B365AE" w14:textId="77777777" w:rsidR="00E35A64" w:rsidRPr="00F20CA6" w:rsidRDefault="00E35A64" w:rsidP="00E35A64">
      <w:pPr>
        <w:suppressAutoHyphens/>
        <w:jc w:val="both"/>
        <w:rPr>
          <w:sz w:val="20"/>
          <w:lang w:eastAsia="nl-NL"/>
        </w:rPr>
      </w:pPr>
      <w:r w:rsidRPr="00F20CA6">
        <w:rPr>
          <w:sz w:val="20"/>
          <w:lang w:eastAsia="nl-NL"/>
        </w:rPr>
        <w:t xml:space="preserve">De </w:t>
      </w:r>
      <w:r>
        <w:rPr>
          <w:sz w:val="20"/>
        </w:rPr>
        <w:t xml:space="preserve">Aanbestedende dienst </w:t>
      </w:r>
      <w:r w:rsidRPr="00E818E9">
        <w:rPr>
          <w:sz w:val="20"/>
          <w:lang w:eastAsia="nl-NL"/>
        </w:rPr>
        <w:t>behoudt zich het recht voor gegadigden te verzoeken om een toelichting op de aanmelding en/of de</w:t>
      </w:r>
      <w:r w:rsidRPr="00F20CA6">
        <w:rPr>
          <w:sz w:val="20"/>
          <w:lang w:eastAsia="nl-NL"/>
        </w:rPr>
        <w:t xml:space="preserve"> aanmelding aan te vullen. Dit is een niet (in rechte) afdwingbaar recht van </w:t>
      </w:r>
      <w:r>
        <w:rPr>
          <w:sz w:val="20"/>
          <w:lang w:eastAsia="nl-NL"/>
        </w:rPr>
        <w:t>de Aanbestedende dienst</w:t>
      </w:r>
      <w:r w:rsidRPr="00F20CA6">
        <w:rPr>
          <w:sz w:val="20"/>
          <w:lang w:eastAsia="nl-NL"/>
        </w:rPr>
        <w:t xml:space="preserve">. </w:t>
      </w:r>
    </w:p>
    <w:p w14:paraId="4450C3E4" w14:textId="77777777" w:rsidR="00E35A64" w:rsidRPr="00F20CA6" w:rsidRDefault="00E35A64" w:rsidP="00E35A64">
      <w:pPr>
        <w:suppressAutoHyphens/>
        <w:jc w:val="both"/>
        <w:rPr>
          <w:sz w:val="20"/>
          <w:lang w:eastAsia="nl-NL"/>
        </w:rPr>
      </w:pPr>
    </w:p>
    <w:p w14:paraId="6977C915"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38" w:name="_Toc84509590"/>
      <w:r w:rsidRPr="00F27822">
        <w:rPr>
          <w:rFonts w:cs="Arial"/>
          <w:bCs/>
        </w:rPr>
        <w:t>Welke documenten dient u in bij aanmelding?</w:t>
      </w:r>
      <w:bookmarkEnd w:id="38"/>
    </w:p>
    <w:p w14:paraId="336A20DE" w14:textId="77777777" w:rsidR="00E35A64" w:rsidRPr="00E818E9" w:rsidRDefault="00E35A64" w:rsidP="00E35A64">
      <w:pPr>
        <w:tabs>
          <w:tab w:val="left" w:pos="2700"/>
        </w:tabs>
        <w:jc w:val="both"/>
        <w:rPr>
          <w:sz w:val="20"/>
        </w:rPr>
      </w:pPr>
      <w:r w:rsidRPr="00E818E9">
        <w:rPr>
          <w:sz w:val="20"/>
        </w:rPr>
        <w:t>Gegadigden moeten een aanmelding indienen die bestaat uit:</w:t>
      </w:r>
    </w:p>
    <w:p w14:paraId="097BB041" w14:textId="77777777" w:rsidR="00E35A64" w:rsidRPr="00BD54A3" w:rsidRDefault="00E35A64" w:rsidP="00357310">
      <w:pPr>
        <w:numPr>
          <w:ilvl w:val="0"/>
          <w:numId w:val="29"/>
        </w:numPr>
        <w:tabs>
          <w:tab w:val="left" w:pos="2700"/>
        </w:tabs>
        <w:spacing w:line="260" w:lineRule="atLeast"/>
        <w:jc w:val="both"/>
        <w:rPr>
          <w:sz w:val="20"/>
        </w:rPr>
      </w:pPr>
      <w:r w:rsidRPr="00E818E9">
        <w:rPr>
          <w:sz w:val="20"/>
        </w:rPr>
        <w:t xml:space="preserve">het ingevulde en ondertekende </w:t>
      </w:r>
      <w:r w:rsidRPr="00BD54A3">
        <w:rPr>
          <w:sz w:val="20"/>
        </w:rPr>
        <w:t>UEA (bijlage 1);</w:t>
      </w:r>
    </w:p>
    <w:p w14:paraId="69256BA7" w14:textId="527FA118" w:rsidR="00E35A64" w:rsidRDefault="00E35A64" w:rsidP="00357310">
      <w:pPr>
        <w:numPr>
          <w:ilvl w:val="0"/>
          <w:numId w:val="29"/>
        </w:numPr>
        <w:tabs>
          <w:tab w:val="left" w:pos="2700"/>
        </w:tabs>
        <w:spacing w:line="260" w:lineRule="atLeast"/>
        <w:jc w:val="both"/>
        <w:rPr>
          <w:sz w:val="20"/>
        </w:rPr>
      </w:pPr>
      <w:r w:rsidRPr="00BD54A3">
        <w:rPr>
          <w:sz w:val="20"/>
        </w:rPr>
        <w:t xml:space="preserve">de </w:t>
      </w:r>
      <w:r>
        <w:rPr>
          <w:sz w:val="20"/>
        </w:rPr>
        <w:t>referentie</w:t>
      </w:r>
      <w:r w:rsidRPr="00BD54A3">
        <w:rPr>
          <w:sz w:val="20"/>
        </w:rPr>
        <w:t>verklaring (bijlage 2);</w:t>
      </w:r>
    </w:p>
    <w:p w14:paraId="0553F555" w14:textId="63CD0412" w:rsidR="005B4BA3" w:rsidRDefault="005B4BA3" w:rsidP="005B4BA3">
      <w:pPr>
        <w:tabs>
          <w:tab w:val="left" w:pos="2700"/>
        </w:tabs>
        <w:spacing w:line="260" w:lineRule="atLeast"/>
        <w:jc w:val="both"/>
        <w:rPr>
          <w:sz w:val="20"/>
        </w:rPr>
      </w:pPr>
    </w:p>
    <w:p w14:paraId="4B220613" w14:textId="694AFD83" w:rsidR="005B4BA3" w:rsidRPr="007B3571" w:rsidRDefault="005B4BA3" w:rsidP="005B4BA3">
      <w:pPr>
        <w:tabs>
          <w:tab w:val="left" w:pos="2700"/>
        </w:tabs>
        <w:spacing w:line="260" w:lineRule="atLeast"/>
        <w:jc w:val="both"/>
        <w:rPr>
          <w:sz w:val="20"/>
          <w:u w:val="single"/>
        </w:rPr>
      </w:pPr>
      <w:r w:rsidRPr="007B3571">
        <w:rPr>
          <w:sz w:val="20"/>
          <w:u w:val="single"/>
        </w:rPr>
        <w:t xml:space="preserve">Op de referentie verklaring geeft u aan voor welk perceel u zich aanmeldt. </w:t>
      </w:r>
    </w:p>
    <w:p w14:paraId="5B9FCECA" w14:textId="77777777" w:rsidR="00E35A64" w:rsidRPr="00DB364E" w:rsidRDefault="00E35A64" w:rsidP="00E35A64">
      <w:pPr>
        <w:tabs>
          <w:tab w:val="left" w:pos="2700"/>
        </w:tabs>
        <w:jc w:val="both"/>
        <w:rPr>
          <w:sz w:val="20"/>
        </w:rPr>
      </w:pPr>
    </w:p>
    <w:p w14:paraId="1CCD1585" w14:textId="77777777" w:rsidR="00E35A64" w:rsidRDefault="00E35A64" w:rsidP="00E35A64">
      <w:pPr>
        <w:tabs>
          <w:tab w:val="left" w:pos="2700"/>
        </w:tabs>
        <w:jc w:val="both"/>
        <w:rPr>
          <w:sz w:val="20"/>
        </w:rPr>
      </w:pPr>
      <w:r w:rsidRPr="00F20CA6">
        <w:rPr>
          <w:sz w:val="20"/>
        </w:rPr>
        <w:t xml:space="preserve">Indien </w:t>
      </w:r>
      <w:r w:rsidRPr="00E818E9">
        <w:rPr>
          <w:sz w:val="20"/>
        </w:rPr>
        <w:t xml:space="preserve">een gegadigde een van de bovengenoemde documenten niet, of niet volledig, heeft ingevuld en/of ondertekend dan kan </w:t>
      </w:r>
      <w:r>
        <w:rPr>
          <w:sz w:val="20"/>
        </w:rPr>
        <w:t>de Aanbestedende dienst</w:t>
      </w:r>
      <w:r w:rsidRPr="00E818E9">
        <w:rPr>
          <w:sz w:val="20"/>
        </w:rPr>
        <w:t xml:space="preserve"> de aanmelding ongeldig verklaren.</w:t>
      </w:r>
    </w:p>
    <w:p w14:paraId="02BF45A5" w14:textId="77777777" w:rsidR="00E35A64" w:rsidRPr="00F20CA6" w:rsidRDefault="00E35A64" w:rsidP="00E35A64">
      <w:pPr>
        <w:tabs>
          <w:tab w:val="left" w:pos="2700"/>
        </w:tabs>
        <w:jc w:val="both"/>
        <w:rPr>
          <w:sz w:val="20"/>
        </w:rPr>
      </w:pPr>
    </w:p>
    <w:p w14:paraId="7EDF7280"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39" w:name="_Toc34817978"/>
      <w:bookmarkStart w:id="40" w:name="_Toc84509591"/>
      <w:r w:rsidRPr="00F27822">
        <w:rPr>
          <w:rFonts w:cs="Arial"/>
          <w:bCs/>
          <w:lang w:eastAsia="nl-NL"/>
        </w:rPr>
        <w:t>Wie moet uw aanmelding ondertekenen?</w:t>
      </w:r>
      <w:bookmarkEnd w:id="39"/>
      <w:bookmarkEnd w:id="40"/>
    </w:p>
    <w:p w14:paraId="5D38951B" w14:textId="77777777" w:rsidR="00E35A64" w:rsidRPr="00F20CA6" w:rsidRDefault="00E35A64" w:rsidP="00E35A64">
      <w:pPr>
        <w:jc w:val="both"/>
        <w:rPr>
          <w:sz w:val="20"/>
        </w:rPr>
      </w:pPr>
      <w:r w:rsidRPr="00F20CA6">
        <w:rPr>
          <w:sz w:val="20"/>
        </w:rPr>
        <w:t xml:space="preserve">Uw aanmelding moet rechtsgeldig ondertekend zijn door één of in voorkomend geval meer </w:t>
      </w:r>
      <w:r w:rsidRPr="00E818E9">
        <w:rPr>
          <w:sz w:val="20"/>
        </w:rPr>
        <w:t xml:space="preserve">personen. U moet de rechtsgeldigheid van de ondertekening op verzoek van </w:t>
      </w:r>
      <w:r>
        <w:rPr>
          <w:sz w:val="20"/>
        </w:rPr>
        <w:t>de Aanbestedende dienst</w:t>
      </w:r>
      <w:r w:rsidRPr="00E818E9">
        <w:rPr>
          <w:sz w:val="20"/>
        </w:rPr>
        <w:t xml:space="preserve"> aantonen</w:t>
      </w:r>
      <w:r w:rsidRPr="00F20CA6">
        <w:rPr>
          <w:sz w:val="20"/>
        </w:rPr>
        <w:t xml:space="preserve"> met een kopie van een uittreksel van de Kamer van Koophandel, </w:t>
      </w:r>
      <w:r w:rsidRPr="00F20CA6">
        <w:rPr>
          <w:sz w:val="20"/>
          <w:u w:val="single"/>
        </w:rPr>
        <w:t xml:space="preserve">niet ouder dan zes maanden </w:t>
      </w:r>
      <w:r w:rsidRPr="00F20CA6">
        <w:rPr>
          <w:sz w:val="20"/>
        </w:rPr>
        <w:t xml:space="preserve">(ten opzichte van de sluitingsdatum </w:t>
      </w:r>
      <w:r>
        <w:rPr>
          <w:sz w:val="20"/>
        </w:rPr>
        <w:t xml:space="preserve">voor het </w:t>
      </w:r>
      <w:r w:rsidRPr="00F20CA6">
        <w:rPr>
          <w:sz w:val="20"/>
        </w:rPr>
        <w:t xml:space="preserve">indienen </w:t>
      </w:r>
      <w:r>
        <w:rPr>
          <w:sz w:val="20"/>
        </w:rPr>
        <w:t>van een aanmelding</w:t>
      </w:r>
      <w:r w:rsidRPr="00F20CA6">
        <w:rPr>
          <w:sz w:val="20"/>
        </w:rPr>
        <w:t xml:space="preserve">). Schrijft u in als een samenwerkingsverband van ondernemingen of een combinatie? Dan moeten </w:t>
      </w:r>
      <w:r w:rsidRPr="00F20CA6">
        <w:rPr>
          <w:sz w:val="20"/>
          <w:u w:val="single"/>
        </w:rPr>
        <w:t>alle</w:t>
      </w:r>
      <w:r w:rsidRPr="00F20CA6">
        <w:rPr>
          <w:sz w:val="20"/>
        </w:rPr>
        <w:t xml:space="preserve"> deelnemers van dit samenwerkingsverband </w:t>
      </w:r>
      <w:r w:rsidRPr="00E818E9">
        <w:rPr>
          <w:sz w:val="20"/>
        </w:rPr>
        <w:t>of de combinatie de</w:t>
      </w:r>
      <w:r w:rsidRPr="00F20CA6">
        <w:rPr>
          <w:sz w:val="20"/>
        </w:rPr>
        <w:t xml:space="preserve"> aanmel</w:t>
      </w:r>
      <w:r>
        <w:rPr>
          <w:sz w:val="20"/>
        </w:rPr>
        <w:t>ding rechtsgeldig ondertekenen.</w:t>
      </w:r>
    </w:p>
    <w:p w14:paraId="5EBD2046" w14:textId="77777777" w:rsidR="00E35A64" w:rsidRPr="00F20CA6" w:rsidRDefault="00E35A64" w:rsidP="00E35A64">
      <w:pPr>
        <w:jc w:val="both"/>
        <w:rPr>
          <w:sz w:val="20"/>
        </w:rPr>
      </w:pPr>
    </w:p>
    <w:p w14:paraId="188BF3C0"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41" w:name="_Toc34817962"/>
      <w:bookmarkStart w:id="42" w:name="_Toc84509592"/>
      <w:r w:rsidRPr="00F27822">
        <w:rPr>
          <w:rFonts w:cs="Arial"/>
          <w:bCs/>
          <w:lang w:eastAsia="nl-NL"/>
        </w:rPr>
        <w:t>Hebt u vragen</w:t>
      </w:r>
      <w:bookmarkEnd w:id="41"/>
      <w:r w:rsidRPr="00F27822">
        <w:rPr>
          <w:rFonts w:cs="Arial"/>
          <w:bCs/>
          <w:lang w:eastAsia="nl-NL"/>
        </w:rPr>
        <w:t>?</w:t>
      </w:r>
      <w:bookmarkEnd w:id="42"/>
    </w:p>
    <w:p w14:paraId="4C12C9D1" w14:textId="77777777" w:rsidR="00E35A64" w:rsidRPr="00E818E9" w:rsidRDefault="00E35A64" w:rsidP="00E35A64">
      <w:pPr>
        <w:jc w:val="both"/>
        <w:rPr>
          <w:sz w:val="20"/>
        </w:rPr>
      </w:pPr>
      <w:r w:rsidRPr="00F20CA6">
        <w:rPr>
          <w:sz w:val="20"/>
        </w:rPr>
        <w:t xml:space="preserve">Dit document is met zorg opgesteld. Mocht u desondanks onvolkomenheden in dit document tegenkomen of vragen hebben naar aanleiding van dit document, </w:t>
      </w:r>
      <w:r w:rsidRPr="0090108C">
        <w:rPr>
          <w:sz w:val="20"/>
        </w:rPr>
        <w:t xml:space="preserve">dan verzoekt </w:t>
      </w:r>
      <w:r>
        <w:rPr>
          <w:sz w:val="20"/>
        </w:rPr>
        <w:t>de Aanbestedende dienst</w:t>
      </w:r>
      <w:r w:rsidRPr="0090108C">
        <w:rPr>
          <w:sz w:val="20"/>
        </w:rPr>
        <w:t xml:space="preserve"> u deze in te dienen via de vra</w:t>
      </w:r>
      <w:r>
        <w:rPr>
          <w:sz w:val="20"/>
        </w:rPr>
        <w:t xml:space="preserve">ag en antwoord </w:t>
      </w:r>
      <w:r w:rsidRPr="0090108C">
        <w:rPr>
          <w:sz w:val="20"/>
        </w:rPr>
        <w:t xml:space="preserve">module van TenderNed. De Aanbestedende dienst hanteert een dynamische nota van inlichtingen. Bij voorkeur ontvangt de Aanbestedende dienst uw vragen zo snel als mogelijk. De Aanbestedende dienst zal afhankelijk van het moment en aantal gestelde vragen periodiek een Nota van inlichtingen publiceren tot het in de planning genoemde uiterste tijdstip. U kunt vragen stellen tot de datum en het tijdstip vermeld in de planning op TenderNed. De </w:t>
      </w:r>
      <w:r>
        <w:rPr>
          <w:sz w:val="20"/>
        </w:rPr>
        <w:t>Aanbestedende dienst</w:t>
      </w:r>
      <w:r w:rsidRPr="0090108C">
        <w:rPr>
          <w:sz w:val="20"/>
        </w:rPr>
        <w:t xml:space="preserve"> beantwoordt geen vragen die hierna binnenkomen, behalve als dit vragen zijn die </w:t>
      </w:r>
      <w:r>
        <w:rPr>
          <w:sz w:val="20"/>
        </w:rPr>
        <w:t>de Aanbestedende dienst</w:t>
      </w:r>
      <w:r w:rsidRPr="0090108C">
        <w:rPr>
          <w:sz w:val="20"/>
        </w:rPr>
        <w:t xml:space="preserve"> relevant vindt en die gevolgen kunnen hebben voor de te ontvangen </w:t>
      </w:r>
      <w:r w:rsidRPr="00E818E9">
        <w:rPr>
          <w:sz w:val="20"/>
        </w:rPr>
        <w:t xml:space="preserve">aanmeldingen. Het is niet toegestaan contact op te nemen over deze aanbesteding met andere medewerker(s) van </w:t>
      </w:r>
      <w:r>
        <w:rPr>
          <w:sz w:val="20"/>
        </w:rPr>
        <w:t xml:space="preserve">de Aanbestedende dienst </w:t>
      </w:r>
      <w:r w:rsidRPr="00E818E9">
        <w:rPr>
          <w:sz w:val="20"/>
        </w:rPr>
        <w:t xml:space="preserve">of andere betrokkenen bij het project, dan de contactpersoon genoemd op TenderNed. Doet u dit wel? Dan kan dit uitsluiting tot gevolg hebben. </w:t>
      </w:r>
    </w:p>
    <w:p w14:paraId="07D53231" w14:textId="77777777" w:rsidR="00E35A64" w:rsidRPr="00E818E9" w:rsidRDefault="00E35A64" w:rsidP="00E35A64">
      <w:pPr>
        <w:jc w:val="both"/>
        <w:rPr>
          <w:sz w:val="20"/>
        </w:rPr>
      </w:pPr>
    </w:p>
    <w:p w14:paraId="18F33E6C" w14:textId="77777777" w:rsidR="00E35A64" w:rsidRPr="00F20CA6" w:rsidRDefault="00E35A64" w:rsidP="00E35A64">
      <w:pPr>
        <w:jc w:val="both"/>
        <w:rPr>
          <w:sz w:val="20"/>
        </w:rPr>
      </w:pPr>
      <w:r w:rsidRPr="00E818E9">
        <w:rPr>
          <w:sz w:val="20"/>
        </w:rPr>
        <w:t xml:space="preserve">De </w:t>
      </w:r>
      <w:r w:rsidRPr="003F0C0D">
        <w:rPr>
          <w:sz w:val="20"/>
        </w:rPr>
        <w:t>Aanbestedende dienst</w:t>
      </w:r>
      <w:r w:rsidRPr="00E818E9">
        <w:rPr>
          <w:sz w:val="20"/>
        </w:rPr>
        <w:t xml:space="preserve"> beantwoordt uw vragen in (een) nota(’s) van inlichtingen. U kunt in deze aanbesteding geen rechten ontlenen aan mondelinge verstrekte informatie.</w:t>
      </w:r>
    </w:p>
    <w:p w14:paraId="46AE66B0" w14:textId="77777777" w:rsidR="00E35A64" w:rsidRPr="00F27822" w:rsidRDefault="00E35A64" w:rsidP="00E35A64">
      <w:pPr>
        <w:jc w:val="both"/>
        <w:rPr>
          <w:b/>
          <w:bCs/>
          <w:sz w:val="20"/>
        </w:rPr>
      </w:pPr>
    </w:p>
    <w:p w14:paraId="2BA64348"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43" w:name="_Toc34817979"/>
      <w:bookmarkStart w:id="44" w:name="_Toc84509593"/>
      <w:r w:rsidRPr="00F27822">
        <w:rPr>
          <w:rFonts w:cs="Arial"/>
          <w:bCs/>
          <w:lang w:eastAsia="nl-NL"/>
        </w:rPr>
        <w:t>Overige voorwaarden</w:t>
      </w:r>
      <w:bookmarkEnd w:id="43"/>
      <w:bookmarkEnd w:id="44"/>
    </w:p>
    <w:p w14:paraId="246FF6BA" w14:textId="77777777" w:rsidR="00E35A64" w:rsidRPr="00F20CA6" w:rsidRDefault="00E35A64" w:rsidP="00E35A64">
      <w:pPr>
        <w:tabs>
          <w:tab w:val="left" w:pos="2700"/>
        </w:tabs>
        <w:jc w:val="both"/>
        <w:rPr>
          <w:sz w:val="20"/>
        </w:rPr>
      </w:pPr>
      <w:r w:rsidRPr="00F20CA6">
        <w:rPr>
          <w:sz w:val="20"/>
        </w:rPr>
        <w:t xml:space="preserve">Aan de aanmelding </w:t>
      </w:r>
      <w:r>
        <w:rPr>
          <w:sz w:val="20"/>
        </w:rPr>
        <w:t xml:space="preserve">stelt de Aanbestedende dienst </w:t>
      </w:r>
      <w:r w:rsidRPr="00F20CA6">
        <w:rPr>
          <w:sz w:val="20"/>
        </w:rPr>
        <w:t>de volgende overige voorwaarden:</w:t>
      </w:r>
    </w:p>
    <w:p w14:paraId="765901AD" w14:textId="77777777" w:rsidR="00E35A64" w:rsidRPr="00F20CA6" w:rsidRDefault="00E35A64" w:rsidP="00357310">
      <w:pPr>
        <w:numPr>
          <w:ilvl w:val="0"/>
          <w:numId w:val="29"/>
        </w:numPr>
        <w:tabs>
          <w:tab w:val="left" w:pos="2700"/>
        </w:tabs>
        <w:spacing w:line="260" w:lineRule="atLeast"/>
        <w:jc w:val="both"/>
        <w:rPr>
          <w:sz w:val="20"/>
        </w:rPr>
      </w:pPr>
      <w:r>
        <w:rPr>
          <w:sz w:val="20"/>
        </w:rPr>
        <w:t xml:space="preserve">gegadigden nemen </w:t>
      </w:r>
      <w:r w:rsidRPr="00F20CA6">
        <w:rPr>
          <w:sz w:val="20"/>
        </w:rPr>
        <w:t xml:space="preserve">alle </w:t>
      </w:r>
      <w:r w:rsidRPr="00E818E9">
        <w:rPr>
          <w:sz w:val="20"/>
        </w:rPr>
        <w:t>vereiste informatie</w:t>
      </w:r>
      <w:r w:rsidRPr="00F20CA6">
        <w:rPr>
          <w:sz w:val="20"/>
        </w:rPr>
        <w:t xml:space="preserve"> in de aanmelding </w:t>
      </w:r>
      <w:r>
        <w:rPr>
          <w:sz w:val="20"/>
        </w:rPr>
        <w:t>op</w:t>
      </w:r>
      <w:r w:rsidRPr="00F20CA6">
        <w:rPr>
          <w:sz w:val="20"/>
        </w:rPr>
        <w:t>;</w:t>
      </w:r>
    </w:p>
    <w:p w14:paraId="4FA24E52" w14:textId="752D951F" w:rsidR="00E35A64" w:rsidRPr="00F20CA6" w:rsidRDefault="00E35A64" w:rsidP="00357310">
      <w:pPr>
        <w:numPr>
          <w:ilvl w:val="0"/>
          <w:numId w:val="29"/>
        </w:numPr>
        <w:tabs>
          <w:tab w:val="left" w:pos="2700"/>
        </w:tabs>
        <w:spacing w:line="260" w:lineRule="atLeast"/>
        <w:jc w:val="both"/>
        <w:rPr>
          <w:sz w:val="20"/>
        </w:rPr>
      </w:pPr>
      <w:r>
        <w:rPr>
          <w:sz w:val="20"/>
        </w:rPr>
        <w:t>door aanmelding conformeren</w:t>
      </w:r>
      <w:r w:rsidRPr="00F20CA6">
        <w:rPr>
          <w:sz w:val="20"/>
        </w:rPr>
        <w:t xml:space="preserve"> de gegadigde zich aan alles wat gesteld is in dit aanbestedingsdocument (incl. bijlagen) en </w:t>
      </w:r>
      <w:r>
        <w:rPr>
          <w:sz w:val="20"/>
        </w:rPr>
        <w:t xml:space="preserve">de </w:t>
      </w:r>
      <w:r w:rsidRPr="00F20CA6">
        <w:rPr>
          <w:sz w:val="20"/>
        </w:rPr>
        <w:t>nota</w:t>
      </w:r>
      <w:r>
        <w:rPr>
          <w:sz w:val="20"/>
        </w:rPr>
        <w:t>(‘s)</w:t>
      </w:r>
      <w:r w:rsidRPr="00F20CA6">
        <w:rPr>
          <w:sz w:val="20"/>
        </w:rPr>
        <w:t xml:space="preserve"> van inlichtingen</w:t>
      </w:r>
      <w:r w:rsidR="00DB333B">
        <w:rPr>
          <w:sz w:val="20"/>
        </w:rPr>
        <w:t>;</w:t>
      </w:r>
    </w:p>
    <w:p w14:paraId="20A37F06" w14:textId="77777777" w:rsidR="00E35A64" w:rsidRPr="00F20CA6" w:rsidRDefault="00E35A64" w:rsidP="00357310">
      <w:pPr>
        <w:numPr>
          <w:ilvl w:val="0"/>
          <w:numId w:val="29"/>
        </w:numPr>
        <w:tabs>
          <w:tab w:val="left" w:pos="2700"/>
        </w:tabs>
        <w:spacing w:line="260" w:lineRule="atLeast"/>
        <w:jc w:val="both"/>
        <w:rPr>
          <w:sz w:val="20"/>
        </w:rPr>
      </w:pPr>
      <w:r>
        <w:rPr>
          <w:sz w:val="20"/>
        </w:rPr>
        <w:t xml:space="preserve">gegadigden verbinden </w:t>
      </w:r>
      <w:r w:rsidRPr="00F20CA6">
        <w:rPr>
          <w:sz w:val="20"/>
        </w:rPr>
        <w:t xml:space="preserve">geen voorwaarden </w:t>
      </w:r>
      <w:r>
        <w:rPr>
          <w:sz w:val="20"/>
        </w:rPr>
        <w:t xml:space="preserve">aan hun aanmelding en nemen geen </w:t>
      </w:r>
      <w:r w:rsidRPr="00F20CA6">
        <w:rPr>
          <w:sz w:val="20"/>
        </w:rPr>
        <w:t xml:space="preserve">voorbehouden </w:t>
      </w:r>
      <w:r>
        <w:rPr>
          <w:sz w:val="20"/>
        </w:rPr>
        <w:t xml:space="preserve">op in hun </w:t>
      </w:r>
      <w:r w:rsidRPr="00F20CA6">
        <w:rPr>
          <w:sz w:val="20"/>
        </w:rPr>
        <w:t>aanmelding;</w:t>
      </w:r>
    </w:p>
    <w:p w14:paraId="3B4CDDD9" w14:textId="77777777" w:rsidR="00E35A64" w:rsidRPr="00F20CA6" w:rsidRDefault="00E35A64" w:rsidP="00357310">
      <w:pPr>
        <w:numPr>
          <w:ilvl w:val="0"/>
          <w:numId w:val="29"/>
        </w:numPr>
        <w:tabs>
          <w:tab w:val="left" w:pos="2700"/>
        </w:tabs>
        <w:spacing w:line="260" w:lineRule="atLeast"/>
        <w:jc w:val="both"/>
        <w:rPr>
          <w:sz w:val="20"/>
        </w:rPr>
      </w:pPr>
      <w:r>
        <w:rPr>
          <w:sz w:val="20"/>
        </w:rPr>
        <w:t xml:space="preserve">gegadigden stellen hun </w:t>
      </w:r>
      <w:r w:rsidRPr="00F20CA6">
        <w:rPr>
          <w:sz w:val="20"/>
        </w:rPr>
        <w:t xml:space="preserve">aanmelding in de Nederlandse taal </w:t>
      </w:r>
      <w:r>
        <w:rPr>
          <w:sz w:val="20"/>
        </w:rPr>
        <w:t>op</w:t>
      </w:r>
      <w:r w:rsidRPr="00F20CA6">
        <w:rPr>
          <w:sz w:val="20"/>
        </w:rPr>
        <w:t>;</w:t>
      </w:r>
    </w:p>
    <w:p w14:paraId="0EE7B16A" w14:textId="77777777" w:rsidR="00E35A64" w:rsidRPr="00846A47" w:rsidRDefault="00E35A64" w:rsidP="00357310">
      <w:pPr>
        <w:numPr>
          <w:ilvl w:val="0"/>
          <w:numId w:val="29"/>
        </w:numPr>
        <w:tabs>
          <w:tab w:val="left" w:pos="2700"/>
        </w:tabs>
        <w:spacing w:line="260" w:lineRule="atLeast"/>
        <w:jc w:val="both"/>
        <w:rPr>
          <w:sz w:val="20"/>
        </w:rPr>
      </w:pPr>
      <w:r>
        <w:rPr>
          <w:sz w:val="20"/>
        </w:rPr>
        <w:lastRenderedPageBreak/>
        <w:t xml:space="preserve">de Aanbestedende dienst </w:t>
      </w:r>
      <w:r w:rsidRPr="00886B11">
        <w:rPr>
          <w:sz w:val="20"/>
        </w:rPr>
        <w:t>stelt geen vergoeding beschikbaar aan de gegadigde</w:t>
      </w:r>
      <w:r>
        <w:rPr>
          <w:sz w:val="20"/>
        </w:rPr>
        <w:t>n</w:t>
      </w:r>
      <w:r w:rsidRPr="00886B11">
        <w:rPr>
          <w:sz w:val="20"/>
        </w:rPr>
        <w:t xml:space="preserve"> </w:t>
      </w:r>
      <w:r w:rsidRPr="00B203F5">
        <w:rPr>
          <w:sz w:val="20"/>
        </w:rPr>
        <w:t>voor het opstellen en indienen van een aanmelding.</w:t>
      </w:r>
    </w:p>
    <w:p w14:paraId="698DF257" w14:textId="77777777" w:rsidR="00E35A64" w:rsidRPr="00F20CA6" w:rsidRDefault="00E35A64" w:rsidP="00E35A64">
      <w:pPr>
        <w:tabs>
          <w:tab w:val="left" w:pos="2700"/>
        </w:tabs>
        <w:jc w:val="both"/>
        <w:rPr>
          <w:sz w:val="20"/>
        </w:rPr>
      </w:pPr>
    </w:p>
    <w:p w14:paraId="0596F4B6"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45" w:name="_Toc34817980"/>
      <w:bookmarkStart w:id="46" w:name="_Toc84509594"/>
      <w:r w:rsidRPr="00F27822">
        <w:rPr>
          <w:rFonts w:cs="Arial"/>
          <w:bCs/>
          <w:lang w:eastAsia="nl-NL"/>
        </w:rPr>
        <w:t>Gunningsfase</w:t>
      </w:r>
      <w:bookmarkEnd w:id="45"/>
      <w:bookmarkEnd w:id="46"/>
    </w:p>
    <w:p w14:paraId="0B369C53" w14:textId="77777777" w:rsidR="00E35A64" w:rsidRPr="00BF6FE7" w:rsidRDefault="00E35A64" w:rsidP="00E35A64">
      <w:pPr>
        <w:autoSpaceDE w:val="0"/>
        <w:autoSpaceDN w:val="0"/>
        <w:adjustRightInd w:val="0"/>
        <w:spacing w:line="288" w:lineRule="auto"/>
        <w:jc w:val="both"/>
        <w:rPr>
          <w:color w:val="FF0000"/>
          <w:sz w:val="20"/>
        </w:rPr>
      </w:pPr>
      <w:r w:rsidRPr="00BF6FE7">
        <w:rPr>
          <w:sz w:val="20"/>
        </w:rPr>
        <w:t xml:space="preserve">Om de gegadigden een beeld te geven van de eisen aan de inschrijving in de gunningsfase wordt daar hieronder kort op ingegaan. De uiteindelijke definitieve gunning is onder voorbehoud van goedkeuring </w:t>
      </w:r>
      <w:r>
        <w:rPr>
          <w:sz w:val="20"/>
        </w:rPr>
        <w:t xml:space="preserve">van het bestuur. </w:t>
      </w:r>
    </w:p>
    <w:p w14:paraId="4917C417" w14:textId="77777777" w:rsidR="00E35A64" w:rsidRPr="00BF6FE7" w:rsidRDefault="00E35A64" w:rsidP="00E35A64">
      <w:pPr>
        <w:autoSpaceDE w:val="0"/>
        <w:autoSpaceDN w:val="0"/>
        <w:adjustRightInd w:val="0"/>
        <w:spacing w:line="288" w:lineRule="auto"/>
        <w:jc w:val="both"/>
        <w:rPr>
          <w:color w:val="808080"/>
          <w:sz w:val="20"/>
        </w:rPr>
      </w:pPr>
    </w:p>
    <w:p w14:paraId="2FCA7914" w14:textId="77777777" w:rsidR="00E35A64" w:rsidRPr="00BF6FE7" w:rsidRDefault="00E35A64" w:rsidP="00E35A64">
      <w:pPr>
        <w:autoSpaceDE w:val="0"/>
        <w:autoSpaceDN w:val="0"/>
        <w:adjustRightInd w:val="0"/>
        <w:spacing w:line="288" w:lineRule="auto"/>
        <w:jc w:val="both"/>
        <w:rPr>
          <w:sz w:val="20"/>
        </w:rPr>
      </w:pPr>
      <w:r w:rsidRPr="00BF6FE7">
        <w:rPr>
          <w:sz w:val="20"/>
        </w:rPr>
        <w:t>De informatie in deze paragraaf is van globale en indicatieve aard en hier kunnen door de gegadigden (later inschrijvers) geen rechten aan worden ontleend. In de definitieve versie van het gunningsdocument kan door de Aanbestedende dienst 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0593BC20" w14:textId="77777777" w:rsidR="00E35A64" w:rsidRPr="00BF6FE7" w:rsidRDefault="00E35A64" w:rsidP="00E35A64">
      <w:pPr>
        <w:autoSpaceDE w:val="0"/>
        <w:autoSpaceDN w:val="0"/>
        <w:adjustRightInd w:val="0"/>
        <w:spacing w:line="288" w:lineRule="auto"/>
        <w:jc w:val="both"/>
        <w:rPr>
          <w:sz w:val="20"/>
        </w:rPr>
      </w:pPr>
    </w:p>
    <w:p w14:paraId="0FA4D286" w14:textId="77777777" w:rsidR="00E35A64" w:rsidRPr="00BF6FE7" w:rsidRDefault="00E35A64" w:rsidP="00E35A64">
      <w:pPr>
        <w:spacing w:line="288" w:lineRule="auto"/>
        <w:jc w:val="both"/>
        <w:rPr>
          <w:sz w:val="20"/>
        </w:rPr>
      </w:pPr>
    </w:p>
    <w:p w14:paraId="412D0950" w14:textId="77777777" w:rsidR="00E35A64" w:rsidRPr="00BF6FE7" w:rsidRDefault="00E35A64" w:rsidP="00E35A64">
      <w:pPr>
        <w:spacing w:line="288" w:lineRule="auto"/>
        <w:jc w:val="both"/>
        <w:rPr>
          <w:sz w:val="20"/>
        </w:rPr>
      </w:pPr>
      <w:r w:rsidRPr="00BF6FE7">
        <w:rPr>
          <w:sz w:val="20"/>
        </w:rPr>
        <w:t xml:space="preserve">De Aanbestedende dienst gaat de inschrijvingen beoordelen op basis van beste prijs-kwaliteitverhouding. De gunningscriteria worden verder uitgewerkt in het gunningsdocument. De gunningscriteria die naar verwachting beoordeeld worden zijn de volgende: </w:t>
      </w:r>
    </w:p>
    <w:p w14:paraId="77CB2976" w14:textId="77777777" w:rsidR="00E35A64" w:rsidRPr="002126AA" w:rsidRDefault="00E35A64" w:rsidP="00357310">
      <w:pPr>
        <w:pStyle w:val="Lijstalinea"/>
        <w:numPr>
          <w:ilvl w:val="0"/>
          <w:numId w:val="19"/>
        </w:numPr>
        <w:spacing w:line="288" w:lineRule="auto"/>
        <w:jc w:val="both"/>
        <w:rPr>
          <w:sz w:val="20"/>
        </w:rPr>
      </w:pPr>
      <w:r w:rsidRPr="00E3350B">
        <w:rPr>
          <w:sz w:val="20"/>
        </w:rPr>
        <w:t xml:space="preserve">Op basis van een casus wordt een visie op het ontwerp gedaan die aansluit aan de in het programma van eisen gestelde ruimtelijke, </w:t>
      </w:r>
      <w:r w:rsidRPr="002126AA">
        <w:rPr>
          <w:sz w:val="20"/>
        </w:rPr>
        <w:t xml:space="preserve">functionele en technische kaders. </w:t>
      </w:r>
    </w:p>
    <w:p w14:paraId="4802872F" w14:textId="77777777" w:rsidR="00E35A64" w:rsidRPr="00381D1A" w:rsidRDefault="00E35A64" w:rsidP="00357310">
      <w:pPr>
        <w:numPr>
          <w:ilvl w:val="0"/>
          <w:numId w:val="19"/>
        </w:numPr>
        <w:spacing w:line="288" w:lineRule="auto"/>
        <w:jc w:val="both"/>
        <w:rPr>
          <w:sz w:val="20"/>
          <w:szCs w:val="20"/>
        </w:rPr>
      </w:pPr>
      <w:r w:rsidRPr="00381D1A">
        <w:rPr>
          <w:sz w:val="20"/>
          <w:szCs w:val="20"/>
        </w:rPr>
        <w:t>Functioneel en flexibel ontwerpen; hoe proactief en preventief omgaan met een dynamische organisatie;</w:t>
      </w:r>
    </w:p>
    <w:p w14:paraId="2408DE88" w14:textId="77777777" w:rsidR="00E35A64" w:rsidRPr="002126AA" w:rsidRDefault="00E35A64" w:rsidP="00357310">
      <w:pPr>
        <w:numPr>
          <w:ilvl w:val="0"/>
          <w:numId w:val="19"/>
        </w:numPr>
        <w:spacing w:line="288" w:lineRule="auto"/>
        <w:jc w:val="both"/>
        <w:rPr>
          <w:sz w:val="20"/>
        </w:rPr>
      </w:pPr>
      <w:r w:rsidRPr="002126AA">
        <w:rPr>
          <w:sz w:val="20"/>
        </w:rPr>
        <w:t>Visie op duurzaamheid en circulair bouwen in het ontwerp;</w:t>
      </w:r>
    </w:p>
    <w:p w14:paraId="034DD3B0" w14:textId="48F974E5" w:rsidR="00E35A64" w:rsidRPr="00EB53D8" w:rsidRDefault="00E35A64" w:rsidP="00357310">
      <w:pPr>
        <w:numPr>
          <w:ilvl w:val="0"/>
          <w:numId w:val="19"/>
        </w:numPr>
        <w:spacing w:line="288" w:lineRule="auto"/>
        <w:jc w:val="both"/>
        <w:rPr>
          <w:sz w:val="20"/>
          <w:szCs w:val="20"/>
        </w:rPr>
      </w:pPr>
      <w:r w:rsidRPr="00EB53D8">
        <w:rPr>
          <w:sz w:val="20"/>
          <w:szCs w:val="20"/>
        </w:rPr>
        <w:t xml:space="preserve">Visie op </w:t>
      </w:r>
      <w:r w:rsidR="00435560" w:rsidRPr="00EB53D8">
        <w:rPr>
          <w:sz w:val="20"/>
          <w:szCs w:val="20"/>
        </w:rPr>
        <w:t>w</w:t>
      </w:r>
      <w:r w:rsidRPr="00EB53D8">
        <w:rPr>
          <w:sz w:val="20"/>
          <w:szCs w:val="20"/>
        </w:rPr>
        <w:t>erken binnen complexer gestructureerde projecten en bouworganisatie</w:t>
      </w:r>
      <w:r w:rsidR="00EB53D8" w:rsidRPr="00EB53D8">
        <w:rPr>
          <w:sz w:val="20"/>
          <w:szCs w:val="20"/>
        </w:rPr>
        <w:t>/ netwerken</w:t>
      </w:r>
      <w:r w:rsidRPr="00EB53D8">
        <w:rPr>
          <w:sz w:val="20"/>
          <w:szCs w:val="20"/>
        </w:rPr>
        <w:t>.</w:t>
      </w:r>
    </w:p>
    <w:p w14:paraId="5BBEB6F7" w14:textId="77777777" w:rsidR="00E35A64" w:rsidRPr="00DD626A" w:rsidRDefault="00E35A64" w:rsidP="00357310">
      <w:pPr>
        <w:numPr>
          <w:ilvl w:val="0"/>
          <w:numId w:val="19"/>
        </w:numPr>
        <w:spacing w:line="288" w:lineRule="auto"/>
        <w:jc w:val="both"/>
        <w:rPr>
          <w:sz w:val="20"/>
        </w:rPr>
      </w:pPr>
      <w:r w:rsidRPr="00DD626A">
        <w:rPr>
          <w:sz w:val="20"/>
        </w:rPr>
        <w:t>Uurtarieven.</w:t>
      </w:r>
    </w:p>
    <w:p w14:paraId="3E7E0C22" w14:textId="77777777" w:rsidR="00E35A64" w:rsidRPr="00BF6FE7" w:rsidRDefault="00E35A64" w:rsidP="00E35A64">
      <w:pPr>
        <w:autoSpaceDE w:val="0"/>
        <w:autoSpaceDN w:val="0"/>
        <w:adjustRightInd w:val="0"/>
        <w:spacing w:line="288" w:lineRule="auto"/>
        <w:jc w:val="both"/>
        <w:rPr>
          <w:sz w:val="20"/>
        </w:rPr>
      </w:pPr>
    </w:p>
    <w:p w14:paraId="04A43C23" w14:textId="77777777" w:rsidR="00E35A64" w:rsidRPr="00DD626A" w:rsidRDefault="00E35A64" w:rsidP="00E35A64">
      <w:pPr>
        <w:autoSpaceDE w:val="0"/>
        <w:autoSpaceDN w:val="0"/>
        <w:adjustRightInd w:val="0"/>
        <w:spacing w:line="288" w:lineRule="auto"/>
        <w:jc w:val="both"/>
        <w:rPr>
          <w:sz w:val="20"/>
        </w:rPr>
      </w:pPr>
      <w:r w:rsidRPr="00BF6FE7">
        <w:rPr>
          <w:sz w:val="20"/>
        </w:rPr>
        <w:t xml:space="preserve">De Aanbestedende dienst heeft de intentie om de volgende prijs/kwaliteit weging toe te </w:t>
      </w:r>
      <w:r w:rsidRPr="00DD626A">
        <w:rPr>
          <w:sz w:val="20"/>
        </w:rPr>
        <w:t>passen;</w:t>
      </w:r>
    </w:p>
    <w:p w14:paraId="2BA3BEA4" w14:textId="77777777" w:rsidR="00E35A64" w:rsidRPr="00DD626A" w:rsidRDefault="00E35A64" w:rsidP="00E35A64">
      <w:pPr>
        <w:autoSpaceDE w:val="0"/>
        <w:autoSpaceDN w:val="0"/>
        <w:adjustRightInd w:val="0"/>
        <w:spacing w:line="288" w:lineRule="auto"/>
        <w:ind w:firstLine="708"/>
        <w:jc w:val="both"/>
        <w:rPr>
          <w:sz w:val="20"/>
        </w:rPr>
      </w:pPr>
      <w:r w:rsidRPr="00DD626A">
        <w:rPr>
          <w:sz w:val="20"/>
        </w:rPr>
        <w:t xml:space="preserve">Gunningscriterium “Prijs”: </w:t>
      </w:r>
      <w:r w:rsidRPr="00DD626A">
        <w:rPr>
          <w:sz w:val="20"/>
        </w:rPr>
        <w:tab/>
        <w:t>30%</w:t>
      </w:r>
    </w:p>
    <w:p w14:paraId="43D56EB2" w14:textId="77777777" w:rsidR="00E35A64" w:rsidRPr="00DD626A" w:rsidRDefault="00E35A64" w:rsidP="00E35A64">
      <w:pPr>
        <w:ind w:firstLine="708"/>
        <w:rPr>
          <w:sz w:val="20"/>
        </w:rPr>
      </w:pPr>
      <w:r w:rsidRPr="00DD626A">
        <w:rPr>
          <w:sz w:val="20"/>
        </w:rPr>
        <w:t xml:space="preserve">Gunningscriteria “Kwaliteit”: </w:t>
      </w:r>
      <w:r w:rsidRPr="00DD626A">
        <w:rPr>
          <w:sz w:val="20"/>
        </w:rPr>
        <w:tab/>
        <w:t xml:space="preserve">70% </w:t>
      </w:r>
    </w:p>
    <w:p w14:paraId="6E0489B0" w14:textId="77777777" w:rsidR="00E35A64" w:rsidRPr="00BF6FE7" w:rsidRDefault="00E35A64" w:rsidP="00E35A64">
      <w:pPr>
        <w:spacing w:line="288" w:lineRule="auto"/>
        <w:jc w:val="both"/>
        <w:rPr>
          <w:sz w:val="20"/>
        </w:rPr>
      </w:pPr>
    </w:p>
    <w:p w14:paraId="3F231BC6" w14:textId="77777777" w:rsidR="00E35A64" w:rsidRPr="00BF6FE7" w:rsidRDefault="00E35A64" w:rsidP="00E35A64">
      <w:pPr>
        <w:spacing w:line="288" w:lineRule="auto"/>
        <w:jc w:val="both"/>
        <w:rPr>
          <w:color w:val="FF0000"/>
          <w:sz w:val="20"/>
        </w:rPr>
      </w:pPr>
      <w:r w:rsidRPr="00BF6FE7">
        <w:rPr>
          <w:sz w:val="20"/>
        </w:rPr>
        <w:t>Aan bovenstaande gunningscriteria en percentages kunnen geen rechten worden ontleend.</w:t>
      </w:r>
    </w:p>
    <w:p w14:paraId="40ED5811" w14:textId="77777777" w:rsidR="00E35A64" w:rsidRPr="00BF6FE7" w:rsidRDefault="00E35A64" w:rsidP="00E35A64">
      <w:pPr>
        <w:jc w:val="both"/>
        <w:rPr>
          <w:color w:val="FF0000"/>
          <w:sz w:val="20"/>
        </w:rPr>
      </w:pPr>
    </w:p>
    <w:p w14:paraId="6C58558C"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47" w:name="_Toc521059219"/>
      <w:bookmarkStart w:id="48" w:name="_Toc34817982"/>
      <w:bookmarkStart w:id="49" w:name="_Toc84509595"/>
      <w:bookmarkEnd w:id="47"/>
      <w:r w:rsidRPr="00F27822">
        <w:rPr>
          <w:rFonts w:cs="Arial"/>
          <w:bCs/>
          <w:lang w:eastAsia="nl-NL"/>
        </w:rPr>
        <w:t>Reservepositie</w:t>
      </w:r>
      <w:bookmarkEnd w:id="48"/>
      <w:bookmarkEnd w:id="49"/>
    </w:p>
    <w:p w14:paraId="13D6BFBE" w14:textId="77777777" w:rsidR="00E35A64" w:rsidRPr="00F20CA6" w:rsidRDefault="00E35A64" w:rsidP="00E35A64">
      <w:pPr>
        <w:jc w:val="both"/>
        <w:rPr>
          <w:sz w:val="20"/>
        </w:rPr>
      </w:pPr>
      <w:r>
        <w:rPr>
          <w:sz w:val="20"/>
        </w:rPr>
        <w:t>Indien</w:t>
      </w:r>
      <w:r w:rsidRPr="00F20CA6">
        <w:rPr>
          <w:sz w:val="20"/>
        </w:rPr>
        <w:t xml:space="preserve"> na bekendm</w:t>
      </w:r>
      <w:r>
        <w:rPr>
          <w:sz w:val="20"/>
        </w:rPr>
        <w:t>aking van het selectieresultaat</w:t>
      </w:r>
      <w:r w:rsidRPr="00F20CA6">
        <w:rPr>
          <w:sz w:val="20"/>
        </w:rPr>
        <w:t xml:space="preserve"> een geselecteerde gegadigde om wat voor reden </w:t>
      </w:r>
      <w:r>
        <w:rPr>
          <w:sz w:val="20"/>
        </w:rPr>
        <w:t>niet langer deelneemt aan de aanbestedingsprocedure</w:t>
      </w:r>
      <w:r w:rsidRPr="00F20CA6">
        <w:rPr>
          <w:sz w:val="20"/>
        </w:rPr>
        <w:t xml:space="preserve">, dan is </w:t>
      </w:r>
      <w:r>
        <w:rPr>
          <w:sz w:val="20"/>
        </w:rPr>
        <w:t xml:space="preserve">de Aanbestedende dienst </w:t>
      </w:r>
      <w:r w:rsidRPr="00F20CA6">
        <w:rPr>
          <w:sz w:val="20"/>
        </w:rPr>
        <w:t xml:space="preserve">gerechtigd, doch niet verplicht, om de in de selectiefase als (steeds) opvolgend geëindigde gegadigde </w:t>
      </w:r>
      <w:r>
        <w:rPr>
          <w:sz w:val="20"/>
        </w:rPr>
        <w:t xml:space="preserve">alsnog </w:t>
      </w:r>
      <w:r w:rsidRPr="00F20CA6">
        <w:rPr>
          <w:sz w:val="20"/>
        </w:rPr>
        <w:t>tot de gunningsfase toe te laten.</w:t>
      </w:r>
    </w:p>
    <w:p w14:paraId="30869472" w14:textId="77777777" w:rsidR="00E35A64" w:rsidRDefault="00E35A64" w:rsidP="00E35A64">
      <w:pPr>
        <w:jc w:val="both"/>
        <w:rPr>
          <w:sz w:val="20"/>
        </w:rPr>
      </w:pPr>
    </w:p>
    <w:p w14:paraId="35F9AAA3" w14:textId="77777777" w:rsidR="00E35A64" w:rsidRPr="00617405" w:rsidRDefault="00E35A64" w:rsidP="00E35A64">
      <w:pPr>
        <w:jc w:val="both"/>
        <w:rPr>
          <w:sz w:val="20"/>
        </w:rPr>
      </w:pPr>
      <w:r w:rsidRPr="00617405">
        <w:rPr>
          <w:sz w:val="20"/>
        </w:rPr>
        <w:t xml:space="preserve">Indien gedurende de contractfase blijkt dat de winnende inschrijving niet gestand kan doen of op basis van </w:t>
      </w:r>
      <w:proofErr w:type="spellStart"/>
      <w:r w:rsidRPr="00617405">
        <w:rPr>
          <w:sz w:val="20"/>
        </w:rPr>
        <w:t>KPI’s</w:t>
      </w:r>
      <w:proofErr w:type="spellEnd"/>
      <w:r w:rsidRPr="00617405">
        <w:rPr>
          <w:sz w:val="20"/>
        </w:rPr>
        <w:t xml:space="preserve"> negatief wordt beoordeeld, dan is de Aanbestedende dienst gerechtigd, doch niet verplicht, om de opdracht (telkens) aan de opvolgend geëindigde inschrijver (onder voorbehoud van positieve verificatie) te gunnen.</w:t>
      </w:r>
    </w:p>
    <w:p w14:paraId="46140528" w14:textId="77777777" w:rsidR="00E35A64" w:rsidRDefault="00E35A64" w:rsidP="00E35A64">
      <w:pPr>
        <w:spacing w:line="240" w:lineRule="auto"/>
        <w:rPr>
          <w:color w:val="000644" w:themeColor="text1"/>
        </w:rPr>
      </w:pPr>
    </w:p>
    <w:p w14:paraId="0916B67D" w14:textId="77777777" w:rsidR="00E35A64" w:rsidRPr="005F4C46" w:rsidRDefault="00E35A64" w:rsidP="00E35A64">
      <w:pPr>
        <w:rPr>
          <w:b/>
          <w:color w:val="000644" w:themeColor="text1"/>
          <w:sz w:val="25"/>
        </w:rPr>
      </w:pPr>
      <w:r>
        <w:rPr>
          <w:color w:val="000644" w:themeColor="text1"/>
        </w:rPr>
        <w:br w:type="page"/>
      </w:r>
    </w:p>
    <w:p w14:paraId="47637C8D" w14:textId="77777777" w:rsidR="00E35A64" w:rsidRPr="00F20CA6" w:rsidRDefault="00E35A64" w:rsidP="00357310">
      <w:pPr>
        <w:pStyle w:val="Kop1"/>
        <w:numPr>
          <w:ilvl w:val="0"/>
          <w:numId w:val="22"/>
        </w:numPr>
        <w:tabs>
          <w:tab w:val="clear" w:pos="851"/>
        </w:tabs>
        <w:ind w:left="454" w:hanging="454"/>
        <w:jc w:val="both"/>
        <w:rPr>
          <w:rFonts w:cs="Arial"/>
        </w:rPr>
      </w:pPr>
      <w:bookmarkStart w:id="50" w:name="_Toc84509596"/>
      <w:r w:rsidRPr="00F20CA6">
        <w:rPr>
          <w:rFonts w:cs="Arial"/>
        </w:rPr>
        <w:lastRenderedPageBreak/>
        <w:t>Uitsluitingsgronden, geschiktheidseisen en selectiecriteria</w:t>
      </w:r>
      <w:bookmarkEnd w:id="50"/>
    </w:p>
    <w:p w14:paraId="4EAE0E54" w14:textId="77777777" w:rsidR="00E35A64" w:rsidRPr="00F20CA6" w:rsidRDefault="00E35A64" w:rsidP="00E35A64">
      <w:pPr>
        <w:jc w:val="both"/>
      </w:pPr>
    </w:p>
    <w:p w14:paraId="066895F2"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51" w:name="_Toc84509597"/>
      <w:r w:rsidRPr="00F27822">
        <w:rPr>
          <w:rFonts w:cs="Arial"/>
          <w:bCs/>
        </w:rPr>
        <w:t>Algemeen</w:t>
      </w:r>
      <w:bookmarkEnd w:id="51"/>
    </w:p>
    <w:p w14:paraId="754D07D4" w14:textId="77777777" w:rsidR="00E35A64" w:rsidRPr="00174677" w:rsidRDefault="00E35A64" w:rsidP="00E35A64">
      <w:pPr>
        <w:jc w:val="both"/>
        <w:rPr>
          <w:sz w:val="20"/>
        </w:rPr>
      </w:pPr>
      <w:r>
        <w:rPr>
          <w:sz w:val="20"/>
        </w:rPr>
        <w:t>De Aanbestedende dienst toetst</w:t>
      </w:r>
      <w:r w:rsidRPr="00174677">
        <w:rPr>
          <w:sz w:val="20"/>
        </w:rPr>
        <w:t xml:space="preserve"> </w:t>
      </w:r>
      <w:r>
        <w:rPr>
          <w:sz w:val="20"/>
        </w:rPr>
        <w:t xml:space="preserve">de </w:t>
      </w:r>
      <w:r w:rsidRPr="00174677">
        <w:rPr>
          <w:sz w:val="20"/>
        </w:rPr>
        <w:t>aanmelding</w:t>
      </w:r>
      <w:r>
        <w:rPr>
          <w:sz w:val="20"/>
        </w:rPr>
        <w:t>en</w:t>
      </w:r>
      <w:r w:rsidRPr="00174677">
        <w:rPr>
          <w:sz w:val="20"/>
        </w:rPr>
        <w:t xml:space="preserve"> op de uitsluitingsgronden </w:t>
      </w:r>
      <w:r>
        <w:rPr>
          <w:sz w:val="20"/>
        </w:rPr>
        <w:t>en geschiktheidseisen</w:t>
      </w:r>
      <w:r w:rsidRPr="00174677">
        <w:rPr>
          <w:sz w:val="20"/>
        </w:rPr>
        <w:t xml:space="preserve"> zoals geformuleerd in onderstaande paragrafen. </w:t>
      </w:r>
      <w:r w:rsidRPr="005F3897">
        <w:rPr>
          <w:sz w:val="20"/>
        </w:rPr>
        <w:t>De basis voor deze uitsluitingsgronden en geschiktheidseisen vormt de Aanbestedingswet 2012. Voldoet</w:t>
      </w:r>
      <w:r w:rsidRPr="00174677">
        <w:rPr>
          <w:sz w:val="20"/>
        </w:rPr>
        <w:t xml:space="preserve"> </w:t>
      </w:r>
      <w:r>
        <w:rPr>
          <w:sz w:val="20"/>
        </w:rPr>
        <w:t xml:space="preserve">een gegadigde </w:t>
      </w:r>
      <w:r w:rsidRPr="00174677">
        <w:rPr>
          <w:sz w:val="20"/>
        </w:rPr>
        <w:t xml:space="preserve">niet aan de </w:t>
      </w:r>
      <w:r>
        <w:rPr>
          <w:sz w:val="20"/>
        </w:rPr>
        <w:t>geschiktheidseisen en/</w:t>
      </w:r>
      <w:r w:rsidRPr="00174677">
        <w:rPr>
          <w:sz w:val="20"/>
        </w:rPr>
        <w:t xml:space="preserve">of zijn de uitsluitingsgronden op </w:t>
      </w:r>
      <w:r>
        <w:rPr>
          <w:sz w:val="20"/>
        </w:rPr>
        <w:t xml:space="preserve">een gegadigde </w:t>
      </w:r>
      <w:r w:rsidRPr="00174677">
        <w:rPr>
          <w:sz w:val="20"/>
        </w:rPr>
        <w:t>van toepassing</w:t>
      </w:r>
      <w:r>
        <w:rPr>
          <w:sz w:val="20"/>
        </w:rPr>
        <w:t>, en zijn geen uitzonderingen als bedoeld in de Aanbestedingswet 2012</w:t>
      </w:r>
      <w:r w:rsidRPr="00174677">
        <w:rPr>
          <w:sz w:val="20"/>
        </w:rPr>
        <w:t xml:space="preserve"> </w:t>
      </w:r>
      <w:r>
        <w:rPr>
          <w:sz w:val="20"/>
        </w:rPr>
        <w:t xml:space="preserve">van toepassing, </w:t>
      </w:r>
      <w:r w:rsidRPr="00174677">
        <w:rPr>
          <w:sz w:val="20"/>
        </w:rPr>
        <w:t xml:space="preserve">dan wordt </w:t>
      </w:r>
      <w:r>
        <w:rPr>
          <w:sz w:val="20"/>
        </w:rPr>
        <w:t xml:space="preserve">de </w:t>
      </w:r>
      <w:r w:rsidRPr="00174677">
        <w:rPr>
          <w:sz w:val="20"/>
        </w:rPr>
        <w:t xml:space="preserve">aanmelding </w:t>
      </w:r>
      <w:r>
        <w:rPr>
          <w:sz w:val="20"/>
        </w:rPr>
        <w:t xml:space="preserve">van deze gegadigde </w:t>
      </w:r>
      <w:r w:rsidRPr="00174677">
        <w:rPr>
          <w:sz w:val="20"/>
        </w:rPr>
        <w:t xml:space="preserve">terzijde gelegd en wordt </w:t>
      </w:r>
      <w:r>
        <w:rPr>
          <w:sz w:val="20"/>
        </w:rPr>
        <w:t xml:space="preserve">deze gegadigde </w:t>
      </w:r>
      <w:r w:rsidRPr="00174677">
        <w:rPr>
          <w:sz w:val="20"/>
        </w:rPr>
        <w:t>uitgesloten van verdere deelname aan deze aanbestedingsprocedure.</w:t>
      </w:r>
    </w:p>
    <w:p w14:paraId="27324295" w14:textId="77777777" w:rsidR="00E35A64" w:rsidRPr="00F27822" w:rsidRDefault="00E35A64" w:rsidP="00E35A64">
      <w:pPr>
        <w:jc w:val="both"/>
        <w:rPr>
          <w:b/>
          <w:bCs/>
        </w:rPr>
      </w:pPr>
    </w:p>
    <w:p w14:paraId="4E311DA1" w14:textId="77777777" w:rsidR="00E35A64" w:rsidRPr="00F27822" w:rsidRDefault="00E35A64" w:rsidP="00357310">
      <w:pPr>
        <w:pStyle w:val="Kop2"/>
        <w:numPr>
          <w:ilvl w:val="1"/>
          <w:numId w:val="22"/>
        </w:numPr>
        <w:tabs>
          <w:tab w:val="clear" w:pos="851"/>
        </w:tabs>
        <w:ind w:left="680" w:hanging="680"/>
        <w:jc w:val="both"/>
        <w:rPr>
          <w:rFonts w:cs="Arial"/>
          <w:b w:val="0"/>
          <w:bCs/>
        </w:rPr>
      </w:pPr>
      <w:bookmarkStart w:id="52" w:name="_Toc84509598"/>
      <w:r w:rsidRPr="00F27822">
        <w:rPr>
          <w:rFonts w:cs="Arial"/>
          <w:bCs/>
        </w:rPr>
        <w:t>Uitsluitingsgronden</w:t>
      </w:r>
      <w:bookmarkEnd w:id="52"/>
    </w:p>
    <w:p w14:paraId="4D4A789D" w14:textId="77777777" w:rsidR="00E35A64" w:rsidRPr="002A3D7A" w:rsidRDefault="00E35A64" w:rsidP="00E35A64">
      <w:pPr>
        <w:jc w:val="both"/>
        <w:rPr>
          <w:sz w:val="20"/>
        </w:rPr>
      </w:pPr>
      <w:r w:rsidRPr="00174677">
        <w:rPr>
          <w:sz w:val="20"/>
        </w:rPr>
        <w:t xml:space="preserve">In artikel 2.86 </w:t>
      </w:r>
      <w:r w:rsidRPr="002A3D7A">
        <w:rPr>
          <w:sz w:val="20"/>
        </w:rPr>
        <w:t xml:space="preserve">en 2.87 van de Aanbestedingswet 2012 staat beschreven in welke gevallen </w:t>
      </w:r>
      <w:r>
        <w:rPr>
          <w:sz w:val="20"/>
        </w:rPr>
        <w:t>de Aanbestedende dienst</w:t>
      </w:r>
      <w:r w:rsidRPr="002A3D7A">
        <w:rPr>
          <w:sz w:val="20"/>
        </w:rPr>
        <w:t xml:space="preserve"> een gegadigde moet</w:t>
      </w:r>
      <w:r>
        <w:rPr>
          <w:sz w:val="20"/>
        </w:rPr>
        <w:t>,</w:t>
      </w:r>
      <w:r w:rsidRPr="002A3D7A">
        <w:rPr>
          <w:sz w:val="20"/>
        </w:rPr>
        <w:t xml:space="preserve"> respectievelijk kan uitsluiten van deelname aan deze aanbesteding. De facultatieve uitsluitingsgronden die van toepassing zijn op deze aanbesteding zijn geselecteerd in het </w:t>
      </w:r>
      <w:r>
        <w:rPr>
          <w:sz w:val="20"/>
        </w:rPr>
        <w:t>UEA</w:t>
      </w:r>
      <w:r w:rsidRPr="002A3D7A">
        <w:rPr>
          <w:sz w:val="20"/>
        </w:rPr>
        <w:t xml:space="preserve"> in bijlage 1. </w:t>
      </w:r>
    </w:p>
    <w:p w14:paraId="3D01F1AE" w14:textId="77777777" w:rsidR="00E35A64" w:rsidRPr="002A3D7A" w:rsidRDefault="00E35A64" w:rsidP="00E35A64">
      <w:pPr>
        <w:jc w:val="both"/>
        <w:rPr>
          <w:sz w:val="20"/>
        </w:rPr>
      </w:pPr>
    </w:p>
    <w:p w14:paraId="0EA18777" w14:textId="77777777" w:rsidR="00E35A64" w:rsidRDefault="00E35A64" w:rsidP="00E35A64">
      <w:pPr>
        <w:jc w:val="both"/>
        <w:rPr>
          <w:sz w:val="20"/>
        </w:rPr>
      </w:pPr>
      <w:r w:rsidRPr="002A3D7A">
        <w:rPr>
          <w:sz w:val="20"/>
        </w:rPr>
        <w:t>Door middel van het UEA verklaart u dat de verplichte en de geselecteerde facultatieve uitsluitingsgronden niet op u van toepassing zijn. Het UEA moet worden ondertekend door een persoon die de onderneming rechtsgeldig vertegenwoordigt. Het UEA moet u bij uw aanmelding indienen. Voegt u het UEA niet toe aan uw aanmelding dan wordt u uitgesloten</w:t>
      </w:r>
      <w:r w:rsidRPr="00174677">
        <w:rPr>
          <w:sz w:val="20"/>
        </w:rPr>
        <w:t xml:space="preserve"> van verdere deelname. </w:t>
      </w:r>
    </w:p>
    <w:p w14:paraId="65D69F3E" w14:textId="77777777" w:rsidR="00E35A64" w:rsidRDefault="00E35A64" w:rsidP="00E35A64">
      <w:pPr>
        <w:jc w:val="both"/>
        <w:rPr>
          <w:sz w:val="20"/>
        </w:rPr>
      </w:pPr>
    </w:p>
    <w:p w14:paraId="75A80482" w14:textId="77777777" w:rsidR="00E35A64" w:rsidRPr="002D0D43" w:rsidRDefault="00E35A64" w:rsidP="00E35A64">
      <w:pPr>
        <w:jc w:val="both"/>
        <w:rPr>
          <w:b/>
          <w:sz w:val="20"/>
        </w:rPr>
      </w:pPr>
      <w:r w:rsidRPr="002D0D43">
        <w:rPr>
          <w:b/>
          <w:sz w:val="20"/>
        </w:rPr>
        <w:t>Zijn meer ondernemingen betrokken bij de inschrijving? Dan kan het zijn dat meerdere ondernemingen een afzonderlijk UEA moeten indienen. Zie hierover hoofdstuk 5 van deze selectieleidraad en zie ook de toelichting in het UEA.</w:t>
      </w:r>
    </w:p>
    <w:p w14:paraId="49C1DA26" w14:textId="77777777" w:rsidR="00E35A64" w:rsidRPr="00174677" w:rsidRDefault="00E35A64" w:rsidP="00E35A64">
      <w:pPr>
        <w:jc w:val="both"/>
        <w:rPr>
          <w:sz w:val="20"/>
        </w:rPr>
      </w:pPr>
    </w:p>
    <w:p w14:paraId="2CDAC570" w14:textId="77777777" w:rsidR="00E35A64" w:rsidRPr="00174677" w:rsidRDefault="00E35A64" w:rsidP="00E35A64">
      <w:pPr>
        <w:jc w:val="both"/>
        <w:rPr>
          <w:sz w:val="20"/>
        </w:rPr>
      </w:pPr>
      <w:r w:rsidRPr="00174677">
        <w:rPr>
          <w:sz w:val="20"/>
        </w:rPr>
        <w:t xml:space="preserve">Nadat </w:t>
      </w:r>
      <w:r>
        <w:rPr>
          <w:sz w:val="20"/>
        </w:rPr>
        <w:t xml:space="preserve">de Aanbestedende dienst </w:t>
      </w:r>
      <w:r w:rsidRPr="00174677">
        <w:rPr>
          <w:sz w:val="20"/>
        </w:rPr>
        <w:t xml:space="preserve">het voorlopige selectiebesluit </w:t>
      </w:r>
      <w:r>
        <w:rPr>
          <w:sz w:val="20"/>
        </w:rPr>
        <w:t xml:space="preserve">bekend heeft </w:t>
      </w:r>
      <w:r w:rsidRPr="00174677">
        <w:rPr>
          <w:sz w:val="20"/>
        </w:rPr>
        <w:t>gemaakt</w:t>
      </w:r>
      <w:r>
        <w:rPr>
          <w:sz w:val="20"/>
        </w:rPr>
        <w:t>,</w:t>
      </w:r>
      <w:r w:rsidRPr="00174677">
        <w:rPr>
          <w:sz w:val="20"/>
        </w:rPr>
        <w:t xml:space="preserve"> </w:t>
      </w:r>
      <w:r>
        <w:rPr>
          <w:sz w:val="20"/>
        </w:rPr>
        <w:t xml:space="preserve">vraagt de Aanbestedende dienst </w:t>
      </w:r>
      <w:r w:rsidRPr="00174677">
        <w:rPr>
          <w:sz w:val="20"/>
        </w:rPr>
        <w:t xml:space="preserve">de geselecteerde partijen om bewijsstukken zoals vermeld in artikel 2.89 van de Aanbestedingswet 2012, binnen de door </w:t>
      </w:r>
      <w:r>
        <w:rPr>
          <w:sz w:val="20"/>
        </w:rPr>
        <w:t xml:space="preserve">de Aanbestedende dienst </w:t>
      </w:r>
      <w:r w:rsidRPr="00174677">
        <w:rPr>
          <w:sz w:val="20"/>
        </w:rPr>
        <w:t xml:space="preserve">gestelde termijn in te dienen. </w:t>
      </w:r>
      <w:r>
        <w:rPr>
          <w:sz w:val="20"/>
        </w:rPr>
        <w:t xml:space="preserve">De Aanbestedende dienst zal </w:t>
      </w:r>
      <w:r w:rsidRPr="00174677">
        <w:rPr>
          <w:sz w:val="20"/>
        </w:rPr>
        <w:t>voor deze aanbesteding volgende bewijsmiddelen opvragen:</w:t>
      </w:r>
    </w:p>
    <w:p w14:paraId="5FD52729" w14:textId="77777777" w:rsidR="00E35A64" w:rsidRPr="00174677" w:rsidRDefault="00E35A64" w:rsidP="00357310">
      <w:pPr>
        <w:pStyle w:val="Lijstalinea"/>
        <w:numPr>
          <w:ilvl w:val="0"/>
          <w:numId w:val="24"/>
        </w:numPr>
        <w:spacing w:line="260" w:lineRule="atLeast"/>
        <w:jc w:val="both"/>
        <w:rPr>
          <w:sz w:val="20"/>
        </w:rPr>
      </w:pPr>
      <w:r w:rsidRPr="00174677">
        <w:rPr>
          <w:sz w:val="20"/>
        </w:rPr>
        <w:t>een kopie van het uittreksel uit het beroeps- of handelsregister</w:t>
      </w:r>
      <w:r>
        <w:rPr>
          <w:sz w:val="20"/>
        </w:rPr>
        <w:t xml:space="preserve">, die op </w:t>
      </w:r>
      <w:r w:rsidRPr="00174677">
        <w:rPr>
          <w:sz w:val="20"/>
        </w:rPr>
        <w:t xml:space="preserve">de </w:t>
      </w:r>
      <w:r>
        <w:rPr>
          <w:sz w:val="20"/>
        </w:rPr>
        <w:t xml:space="preserve">uiterste datum voor het indienen van een aanmelding </w:t>
      </w:r>
      <w:r w:rsidRPr="00174677">
        <w:rPr>
          <w:sz w:val="20"/>
        </w:rPr>
        <w:t>niet ouder</w:t>
      </w:r>
      <w:r>
        <w:rPr>
          <w:sz w:val="20"/>
        </w:rPr>
        <w:t xml:space="preserve"> is</w:t>
      </w:r>
      <w:r w:rsidRPr="00174677">
        <w:rPr>
          <w:sz w:val="20"/>
        </w:rPr>
        <w:t xml:space="preserve"> dan zes maanden;</w:t>
      </w:r>
    </w:p>
    <w:p w14:paraId="0F4C490F" w14:textId="77777777" w:rsidR="00E35A64" w:rsidRPr="00174677" w:rsidRDefault="00E35A64" w:rsidP="00357310">
      <w:pPr>
        <w:pStyle w:val="Lijstalinea"/>
        <w:numPr>
          <w:ilvl w:val="0"/>
          <w:numId w:val="24"/>
        </w:numPr>
        <w:spacing w:line="260" w:lineRule="atLeast"/>
        <w:jc w:val="both"/>
        <w:rPr>
          <w:sz w:val="20"/>
        </w:rPr>
      </w:pPr>
      <w:r w:rsidRPr="00174677">
        <w:rPr>
          <w:sz w:val="20"/>
        </w:rPr>
        <w:t xml:space="preserve">een gedragsverklaring aanbesteden zoals bedoeld in artikel 4.1 van de Aanbestedingswet 2012, die op de </w:t>
      </w:r>
      <w:r>
        <w:rPr>
          <w:sz w:val="20"/>
        </w:rPr>
        <w:t xml:space="preserve">uiterste datum voor het indienen van een </w:t>
      </w:r>
      <w:r w:rsidRPr="00174677">
        <w:rPr>
          <w:sz w:val="20"/>
        </w:rPr>
        <w:t>aanmelding</w:t>
      </w:r>
      <w:r>
        <w:rPr>
          <w:sz w:val="20"/>
        </w:rPr>
        <w:t xml:space="preserve"> niet ouder is dan twee jaar;</w:t>
      </w:r>
    </w:p>
    <w:p w14:paraId="7C9B6CE8" w14:textId="77777777" w:rsidR="00E35A64" w:rsidRPr="00174677" w:rsidRDefault="00E35A64" w:rsidP="00357310">
      <w:pPr>
        <w:pStyle w:val="Lijstalinea"/>
        <w:numPr>
          <w:ilvl w:val="0"/>
          <w:numId w:val="24"/>
        </w:numPr>
        <w:spacing w:line="260" w:lineRule="atLeast"/>
        <w:jc w:val="both"/>
        <w:rPr>
          <w:sz w:val="20"/>
        </w:rPr>
      </w:pPr>
      <w:r w:rsidRPr="00174677">
        <w:rPr>
          <w:sz w:val="20"/>
        </w:rPr>
        <w:t xml:space="preserve">een verklaring omtrent betalingsgedrag van de belastingdienst, die op de </w:t>
      </w:r>
      <w:r>
        <w:rPr>
          <w:sz w:val="20"/>
        </w:rPr>
        <w:t xml:space="preserve">uiterste datum voor het indienen van een </w:t>
      </w:r>
      <w:r w:rsidRPr="00174677">
        <w:rPr>
          <w:sz w:val="20"/>
        </w:rPr>
        <w:t>aanmelding niet ouder is dan zes maanden.</w:t>
      </w:r>
    </w:p>
    <w:p w14:paraId="71AE03C7" w14:textId="77777777" w:rsidR="00E35A64" w:rsidRPr="00174677" w:rsidRDefault="00E35A64" w:rsidP="00E35A64">
      <w:pPr>
        <w:jc w:val="both"/>
        <w:rPr>
          <w:sz w:val="20"/>
        </w:rPr>
      </w:pPr>
    </w:p>
    <w:p w14:paraId="3BD3E11B" w14:textId="77777777" w:rsidR="00E35A64" w:rsidRPr="00174677" w:rsidRDefault="00E35A64" w:rsidP="00E35A64">
      <w:pPr>
        <w:jc w:val="both"/>
        <w:rPr>
          <w:sz w:val="20"/>
        </w:rPr>
      </w:pPr>
      <w:r w:rsidRPr="00174677">
        <w:rPr>
          <w:sz w:val="20"/>
          <w:u w:val="single"/>
        </w:rPr>
        <w:t>LET OP</w:t>
      </w:r>
      <w:r>
        <w:rPr>
          <w:sz w:val="20"/>
        </w:rPr>
        <w:t>: h</w:t>
      </w:r>
      <w:r w:rsidRPr="00174677">
        <w:rPr>
          <w:sz w:val="20"/>
        </w:rPr>
        <w:t xml:space="preserve">et </w:t>
      </w:r>
      <w:r w:rsidRPr="005F3897">
        <w:rPr>
          <w:sz w:val="20"/>
        </w:rPr>
        <w:t xml:space="preserve">aanvragen </w:t>
      </w:r>
      <w:r w:rsidRPr="00174677">
        <w:rPr>
          <w:sz w:val="20"/>
        </w:rPr>
        <w:t xml:space="preserve">van een gedragsverklaring of een verklaring van de belastingdienst neemt enige tijd in beslag. </w:t>
      </w:r>
      <w:r>
        <w:rPr>
          <w:sz w:val="20"/>
        </w:rPr>
        <w:t>De Aanbestedende dienst adviseert u dan ook de</w:t>
      </w:r>
      <w:r w:rsidRPr="00174677">
        <w:rPr>
          <w:sz w:val="20"/>
        </w:rPr>
        <w:t xml:space="preserve"> aanvraag, indien nodig, te doen gedurende de aanbestedingsperiode zodat, wanneer </w:t>
      </w:r>
      <w:r>
        <w:rPr>
          <w:sz w:val="20"/>
        </w:rPr>
        <w:t xml:space="preserve">de Aanbestedende dienst </w:t>
      </w:r>
      <w:r w:rsidRPr="00174677">
        <w:rPr>
          <w:sz w:val="20"/>
        </w:rPr>
        <w:t xml:space="preserve">deze documenten </w:t>
      </w:r>
      <w:r>
        <w:rPr>
          <w:sz w:val="20"/>
        </w:rPr>
        <w:t xml:space="preserve">bij u </w:t>
      </w:r>
      <w:r w:rsidRPr="00174677">
        <w:rPr>
          <w:sz w:val="20"/>
        </w:rPr>
        <w:t xml:space="preserve">opvraagt, </w:t>
      </w:r>
      <w:r>
        <w:rPr>
          <w:sz w:val="20"/>
        </w:rPr>
        <w:t xml:space="preserve">u </w:t>
      </w:r>
      <w:r w:rsidRPr="00174677">
        <w:rPr>
          <w:sz w:val="20"/>
        </w:rPr>
        <w:t xml:space="preserve">de documenten binnen de gestelde termijn </w:t>
      </w:r>
      <w:r>
        <w:rPr>
          <w:sz w:val="20"/>
        </w:rPr>
        <w:t>kunt aanleveren</w:t>
      </w:r>
      <w:r w:rsidRPr="00174677">
        <w:rPr>
          <w:sz w:val="20"/>
        </w:rPr>
        <w:t>.</w:t>
      </w:r>
    </w:p>
    <w:p w14:paraId="4A6F8D5E" w14:textId="77777777" w:rsidR="00E35A64" w:rsidRPr="00174677" w:rsidRDefault="00E35A64" w:rsidP="00E35A64">
      <w:pPr>
        <w:jc w:val="both"/>
        <w:rPr>
          <w:sz w:val="20"/>
        </w:rPr>
      </w:pPr>
    </w:p>
    <w:p w14:paraId="348F30B5" w14:textId="77777777" w:rsidR="00E35A64" w:rsidRPr="00174677" w:rsidRDefault="00E35A64" w:rsidP="00E35A64">
      <w:pPr>
        <w:jc w:val="both"/>
        <w:rPr>
          <w:sz w:val="20"/>
        </w:rPr>
      </w:pPr>
      <w:r>
        <w:rPr>
          <w:sz w:val="20"/>
        </w:rPr>
        <w:t xml:space="preserve">Geven de instanties in het land waar u gevestigd bent </w:t>
      </w:r>
      <w:r w:rsidRPr="00174677">
        <w:rPr>
          <w:sz w:val="20"/>
        </w:rPr>
        <w:t xml:space="preserve">de bewijsstukken niet </w:t>
      </w:r>
      <w:r>
        <w:rPr>
          <w:sz w:val="20"/>
        </w:rPr>
        <w:t>af</w:t>
      </w:r>
      <w:r w:rsidRPr="00174677">
        <w:rPr>
          <w:sz w:val="20"/>
        </w:rPr>
        <w:t xml:space="preserve">? </w:t>
      </w:r>
      <w:r w:rsidRPr="005F3897">
        <w:rPr>
          <w:sz w:val="20"/>
        </w:rPr>
        <w:t xml:space="preserve">Dan kunt u bij </w:t>
      </w:r>
      <w:proofErr w:type="spellStart"/>
      <w:r w:rsidRPr="005F3897">
        <w:rPr>
          <w:sz w:val="20"/>
        </w:rPr>
        <w:t>eCertis</w:t>
      </w:r>
      <w:proofErr w:type="spellEnd"/>
      <w:r w:rsidRPr="005F3897">
        <w:rPr>
          <w:sz w:val="20"/>
        </w:rPr>
        <w:t xml:space="preserve"> (</w:t>
      </w:r>
      <w:hyperlink r:id="rId17" w:anchor="/search" w:history="1">
        <w:r w:rsidRPr="005F3897">
          <w:rPr>
            <w:sz w:val="20"/>
          </w:rPr>
          <w:t>https://ec.europa.eu/tools/ecertis/#/search</w:t>
        </w:r>
      </w:hyperlink>
      <w:r w:rsidRPr="005F3897">
        <w:rPr>
          <w:sz w:val="20"/>
        </w:rPr>
        <w:t>) vinden welk alternatief document u dient te verstrekken. Is in het land waar u gevestigd bent geen alternatief verkrijgbaar, dan volstaat een verklaring onder ede of een plechtige verklaring die betrokkene ten overstaande</w:t>
      </w:r>
      <w:r w:rsidRPr="00174677">
        <w:rPr>
          <w:sz w:val="20"/>
        </w:rPr>
        <w:t xml:space="preserve"> van een bevoegde rechterlijke of administratieve instantie, een notaris of een bevoegde beroepsorganisatie van het land van oorsprong of herkomst </w:t>
      </w:r>
      <w:r>
        <w:rPr>
          <w:sz w:val="20"/>
        </w:rPr>
        <w:t>aflegt.</w:t>
      </w:r>
    </w:p>
    <w:p w14:paraId="744C5642" w14:textId="77777777" w:rsidR="00E35A64" w:rsidRPr="00174677" w:rsidRDefault="00E35A64" w:rsidP="00E35A64">
      <w:pPr>
        <w:jc w:val="both"/>
        <w:rPr>
          <w:sz w:val="20"/>
        </w:rPr>
      </w:pPr>
    </w:p>
    <w:p w14:paraId="2F961F42" w14:textId="77777777" w:rsidR="00E35A64" w:rsidRPr="00174677" w:rsidRDefault="00E35A64" w:rsidP="00E35A64">
      <w:pPr>
        <w:jc w:val="both"/>
        <w:rPr>
          <w:sz w:val="20"/>
        </w:rPr>
      </w:pPr>
      <w:r>
        <w:rPr>
          <w:sz w:val="20"/>
        </w:rPr>
        <w:t xml:space="preserve">Levert </w:t>
      </w:r>
      <w:r w:rsidRPr="00174677">
        <w:rPr>
          <w:sz w:val="20"/>
        </w:rPr>
        <w:t xml:space="preserve">u de </w:t>
      </w:r>
      <w:r>
        <w:rPr>
          <w:sz w:val="20"/>
        </w:rPr>
        <w:t xml:space="preserve">vereiste </w:t>
      </w:r>
      <w:r w:rsidRPr="00174677">
        <w:rPr>
          <w:sz w:val="20"/>
        </w:rPr>
        <w:t xml:space="preserve">bewijsstukken niet binnen de door </w:t>
      </w:r>
      <w:r>
        <w:rPr>
          <w:sz w:val="20"/>
        </w:rPr>
        <w:t xml:space="preserve">de Aanbestedende dienst </w:t>
      </w:r>
      <w:r w:rsidRPr="00174677">
        <w:rPr>
          <w:sz w:val="20"/>
        </w:rPr>
        <w:t xml:space="preserve">gestelde termijn </w:t>
      </w:r>
      <w:r>
        <w:rPr>
          <w:sz w:val="20"/>
        </w:rPr>
        <w:t>aan</w:t>
      </w:r>
      <w:r w:rsidRPr="00174677">
        <w:rPr>
          <w:sz w:val="20"/>
        </w:rPr>
        <w:t xml:space="preserve">, dan </w:t>
      </w:r>
      <w:r>
        <w:rPr>
          <w:sz w:val="20"/>
        </w:rPr>
        <w:t xml:space="preserve">sluit de Aanbestedende dienst </w:t>
      </w:r>
      <w:r w:rsidRPr="00174677">
        <w:rPr>
          <w:sz w:val="20"/>
        </w:rPr>
        <w:t xml:space="preserve">u alsnog </w:t>
      </w:r>
      <w:r>
        <w:rPr>
          <w:sz w:val="20"/>
        </w:rPr>
        <w:t xml:space="preserve">uit </w:t>
      </w:r>
      <w:r w:rsidRPr="00174677">
        <w:rPr>
          <w:sz w:val="20"/>
        </w:rPr>
        <w:t xml:space="preserve">van deelname aan deze aanbestedingsprocedure. Het voorlopige selectiebesluit wordt dan herzien en de </w:t>
      </w:r>
      <w:r>
        <w:rPr>
          <w:sz w:val="20"/>
        </w:rPr>
        <w:t>eerst</w:t>
      </w:r>
      <w:r w:rsidRPr="00174677">
        <w:rPr>
          <w:sz w:val="20"/>
        </w:rPr>
        <w:t xml:space="preserve">volgende </w:t>
      </w:r>
      <w:r>
        <w:rPr>
          <w:sz w:val="20"/>
        </w:rPr>
        <w:t xml:space="preserve">gegadigde </w:t>
      </w:r>
      <w:r w:rsidRPr="00174677">
        <w:rPr>
          <w:sz w:val="20"/>
        </w:rPr>
        <w:t xml:space="preserve">in rangorde </w:t>
      </w:r>
      <w:r>
        <w:rPr>
          <w:sz w:val="20"/>
        </w:rPr>
        <w:t xml:space="preserve">die alsnog wenst deel te nemen aan de gunningfase én de vereiste bewijsstukken tijdig aanlevert, </w:t>
      </w:r>
      <w:r w:rsidRPr="00174677">
        <w:rPr>
          <w:sz w:val="20"/>
        </w:rPr>
        <w:t>wordt dan geselecteerd voor deelname aan de inschrijvingsfase.</w:t>
      </w:r>
    </w:p>
    <w:p w14:paraId="2D39F56E" w14:textId="0A876D7E" w:rsidR="00E35A64" w:rsidRDefault="00E35A64" w:rsidP="00E35A64">
      <w:pPr>
        <w:jc w:val="both"/>
      </w:pPr>
    </w:p>
    <w:p w14:paraId="088033DF" w14:textId="4883218E" w:rsidR="001D69FD" w:rsidRDefault="001D69FD" w:rsidP="00E35A64">
      <w:pPr>
        <w:jc w:val="both"/>
      </w:pPr>
    </w:p>
    <w:p w14:paraId="69AB2817" w14:textId="6ADB7830" w:rsidR="001D69FD" w:rsidRDefault="001D69FD" w:rsidP="00E35A64">
      <w:pPr>
        <w:jc w:val="both"/>
      </w:pPr>
    </w:p>
    <w:p w14:paraId="009EB9C2" w14:textId="77777777" w:rsidR="001D69FD" w:rsidRPr="00F20CA6" w:rsidRDefault="001D69FD" w:rsidP="00E35A64">
      <w:pPr>
        <w:jc w:val="both"/>
      </w:pPr>
    </w:p>
    <w:p w14:paraId="23893742" w14:textId="77777777" w:rsidR="00E35A64" w:rsidRPr="003D1117" w:rsidRDefault="00E35A64" w:rsidP="00357310">
      <w:pPr>
        <w:pStyle w:val="Kop2"/>
        <w:numPr>
          <w:ilvl w:val="1"/>
          <w:numId w:val="22"/>
        </w:numPr>
        <w:tabs>
          <w:tab w:val="clear" w:pos="851"/>
        </w:tabs>
        <w:ind w:left="680" w:hanging="680"/>
        <w:jc w:val="both"/>
        <w:rPr>
          <w:rFonts w:cs="Arial"/>
          <w:b w:val="0"/>
          <w:bCs/>
        </w:rPr>
      </w:pPr>
      <w:bookmarkStart w:id="53" w:name="_Toc84509599"/>
      <w:r w:rsidRPr="003D1117">
        <w:rPr>
          <w:rFonts w:cs="Arial"/>
          <w:bCs/>
        </w:rPr>
        <w:t>Geschiktheidseisen</w:t>
      </w:r>
      <w:bookmarkEnd w:id="53"/>
    </w:p>
    <w:p w14:paraId="62199E97" w14:textId="77777777" w:rsidR="00E35A64" w:rsidRPr="001D69FD" w:rsidRDefault="00E35A64" w:rsidP="00E35A64">
      <w:pPr>
        <w:jc w:val="both"/>
        <w:rPr>
          <w:sz w:val="20"/>
        </w:rPr>
      </w:pPr>
      <w:r w:rsidRPr="001D69FD">
        <w:rPr>
          <w:sz w:val="20"/>
        </w:rPr>
        <w:t>Wanneer u verklaart dat er geen uitsluitingsgronden op uw onderneming van toepassing zijn, stelt de Aanbestedende dienst op basis van de geschiktheidseisen vast of uw onderneming geschikt is om de overeenkomst uit te voeren.</w:t>
      </w:r>
    </w:p>
    <w:p w14:paraId="0BE5E8DD" w14:textId="77777777" w:rsidR="00E35A64" w:rsidRDefault="00E35A64" w:rsidP="00E35A64">
      <w:pPr>
        <w:jc w:val="both"/>
        <w:rPr>
          <w:color w:val="000644" w:themeColor="text1"/>
          <w:sz w:val="20"/>
        </w:rPr>
      </w:pPr>
    </w:p>
    <w:p w14:paraId="0E23303E" w14:textId="77777777" w:rsidR="00E35A64" w:rsidRPr="000F6B7C" w:rsidRDefault="00E35A64" w:rsidP="00357310">
      <w:pPr>
        <w:pStyle w:val="Kop3"/>
        <w:numPr>
          <w:ilvl w:val="2"/>
          <w:numId w:val="22"/>
        </w:numPr>
        <w:tabs>
          <w:tab w:val="clear" w:pos="851"/>
        </w:tabs>
        <w:ind w:left="907" w:hanging="907"/>
        <w:jc w:val="both"/>
        <w:rPr>
          <w:rFonts w:cs="Arial"/>
          <w:sz w:val="20"/>
        </w:rPr>
      </w:pPr>
      <w:bookmarkStart w:id="54" w:name="_Toc84509600"/>
      <w:r w:rsidRPr="000F6B7C">
        <w:rPr>
          <w:rFonts w:cs="Arial"/>
          <w:sz w:val="20"/>
        </w:rPr>
        <w:t>Kerncompetenties</w:t>
      </w:r>
      <w:bookmarkEnd w:id="54"/>
    </w:p>
    <w:p w14:paraId="76FE78B6" w14:textId="77777777" w:rsidR="00E35A64" w:rsidRPr="001D69FD" w:rsidRDefault="00E35A64" w:rsidP="00E35A64">
      <w:pPr>
        <w:jc w:val="both"/>
        <w:rPr>
          <w:sz w:val="20"/>
        </w:rPr>
      </w:pPr>
      <w:r w:rsidRPr="001D69FD">
        <w:rPr>
          <w:sz w:val="20"/>
        </w:rPr>
        <w:t xml:space="preserve">De Aanbestedende dienst heeft kerncompetenties geformuleerd die overeenkomen met de vereiste ervaring op essentiële aspecten van de opdracht. De gegadigde dient te voldoen aan onderstaande competenties. </w:t>
      </w:r>
    </w:p>
    <w:p w14:paraId="1B69D52E" w14:textId="77777777" w:rsidR="00E35A64" w:rsidRPr="001D69FD" w:rsidRDefault="00E35A64" w:rsidP="00E35A64">
      <w:pPr>
        <w:jc w:val="both"/>
        <w:rPr>
          <w:sz w:val="20"/>
        </w:rPr>
      </w:pPr>
    </w:p>
    <w:p w14:paraId="46241150" w14:textId="77777777" w:rsidR="00E35A64" w:rsidRPr="001D69FD" w:rsidRDefault="00E35A64" w:rsidP="00357310">
      <w:pPr>
        <w:pStyle w:val="Lijstalinea"/>
        <w:numPr>
          <w:ilvl w:val="0"/>
          <w:numId w:val="38"/>
        </w:numPr>
        <w:spacing w:line="288" w:lineRule="auto"/>
        <w:rPr>
          <w:sz w:val="20"/>
          <w:u w:val="single"/>
        </w:rPr>
      </w:pPr>
      <w:r w:rsidRPr="001D69FD">
        <w:rPr>
          <w:sz w:val="20"/>
          <w:u w:val="single"/>
        </w:rPr>
        <w:t>Ontwerpervaring binnen onderwijs</w:t>
      </w:r>
    </w:p>
    <w:p w14:paraId="70B90E77" w14:textId="4D495036" w:rsidR="00E35A64" w:rsidRPr="00C376CC" w:rsidRDefault="00E35A64" w:rsidP="00E35A64">
      <w:pPr>
        <w:ind w:left="708"/>
        <w:rPr>
          <w:i/>
          <w:iCs/>
          <w:sz w:val="20"/>
        </w:rPr>
      </w:pPr>
      <w:r w:rsidRPr="00C376CC">
        <w:rPr>
          <w:sz w:val="20"/>
        </w:rPr>
        <w:t xml:space="preserve">Gegadigde heeft ervaring met het architectonisch &amp; bouwtechnisch ontwerpen met betrekking tot renovatie, aanbouw of verbouw. met een minimale BVO van 250 m2. Deze werkzaamheden dienen bij een </w:t>
      </w:r>
      <w:r w:rsidRPr="002236CD">
        <w:rPr>
          <w:sz w:val="20"/>
        </w:rPr>
        <w:t xml:space="preserve">onderwijsinstelling </w:t>
      </w:r>
      <w:r w:rsidR="0030024C" w:rsidRPr="002236CD">
        <w:rPr>
          <w:sz w:val="20"/>
        </w:rPr>
        <w:t xml:space="preserve">met </w:t>
      </w:r>
      <w:r w:rsidR="00247AFE" w:rsidRPr="002236CD">
        <w:rPr>
          <w:sz w:val="20"/>
        </w:rPr>
        <w:t>middelbaar onderwijs of voorgezet</w:t>
      </w:r>
      <w:r w:rsidR="0030024C" w:rsidRPr="002236CD">
        <w:rPr>
          <w:sz w:val="20"/>
        </w:rPr>
        <w:t xml:space="preserve"> </w:t>
      </w:r>
      <w:r w:rsidR="00247AFE" w:rsidRPr="002236CD">
        <w:rPr>
          <w:sz w:val="20"/>
        </w:rPr>
        <w:t xml:space="preserve">onderwijs </w:t>
      </w:r>
      <w:r w:rsidRPr="002236CD">
        <w:rPr>
          <w:sz w:val="20"/>
        </w:rPr>
        <w:t xml:space="preserve">te zijn </w:t>
      </w:r>
      <w:r w:rsidRPr="00C376CC">
        <w:rPr>
          <w:sz w:val="20"/>
        </w:rPr>
        <w:t xml:space="preserve">uitgevoerd. </w:t>
      </w:r>
    </w:p>
    <w:p w14:paraId="066CD45C" w14:textId="77777777" w:rsidR="00E35A64" w:rsidRPr="00C376CC" w:rsidRDefault="00E35A64" w:rsidP="00E35A64">
      <w:pPr>
        <w:pStyle w:val="Lijstalinea"/>
        <w:spacing w:line="288" w:lineRule="auto"/>
        <w:ind w:left="0" w:firstLine="708"/>
        <w:rPr>
          <w:sz w:val="20"/>
        </w:rPr>
      </w:pPr>
    </w:p>
    <w:p w14:paraId="181B7AE8" w14:textId="69C61B3D" w:rsidR="00E35A64" w:rsidRDefault="00E35A64" w:rsidP="00E35A64">
      <w:pPr>
        <w:pStyle w:val="Lijstalinea"/>
        <w:spacing w:line="288" w:lineRule="auto"/>
        <w:ind w:left="708"/>
        <w:rPr>
          <w:sz w:val="20"/>
        </w:rPr>
      </w:pPr>
      <w:r w:rsidRPr="00C376CC">
        <w:rPr>
          <w:sz w:val="20"/>
        </w:rPr>
        <w:t>De referentie dient betrekking te hebben op een ontwerpopdracht waarvoor tenminste een definitief ontwerp is afgerond, goedgekeurd, gefactureerd en betaald.</w:t>
      </w:r>
    </w:p>
    <w:p w14:paraId="700FF42F" w14:textId="411383DF" w:rsidR="005B0E30" w:rsidRDefault="005B0E30" w:rsidP="00E35A64">
      <w:pPr>
        <w:pStyle w:val="Lijstalinea"/>
        <w:spacing w:line="288" w:lineRule="auto"/>
        <w:ind w:left="708"/>
        <w:rPr>
          <w:sz w:val="20"/>
        </w:rPr>
      </w:pPr>
    </w:p>
    <w:p w14:paraId="24B6C8E5" w14:textId="2D2B8F06" w:rsidR="005B0E30" w:rsidRPr="00704ECD" w:rsidRDefault="005B0E30" w:rsidP="00E35A64">
      <w:pPr>
        <w:pStyle w:val="Lijstalinea"/>
        <w:spacing w:line="288" w:lineRule="auto"/>
        <w:ind w:left="708"/>
        <w:rPr>
          <w:sz w:val="20"/>
        </w:rPr>
      </w:pPr>
      <w:r w:rsidRPr="00704ECD">
        <w:rPr>
          <w:sz w:val="20"/>
        </w:rPr>
        <w:t xml:space="preserve">Benadrukt wordt dat het niet om </w:t>
      </w:r>
      <w:r w:rsidR="00EB53D8" w:rsidRPr="00704ECD">
        <w:rPr>
          <w:sz w:val="20"/>
        </w:rPr>
        <w:t xml:space="preserve">volledige </w:t>
      </w:r>
      <w:r w:rsidRPr="00704ECD">
        <w:rPr>
          <w:sz w:val="20"/>
        </w:rPr>
        <w:t xml:space="preserve">nieuwbouw gaat maar een aanpassing </w:t>
      </w:r>
      <w:r w:rsidR="00EB53D8" w:rsidRPr="00704ECD">
        <w:rPr>
          <w:sz w:val="20"/>
        </w:rPr>
        <w:t>aan</w:t>
      </w:r>
      <w:r w:rsidRPr="00704ECD">
        <w:rPr>
          <w:sz w:val="20"/>
        </w:rPr>
        <w:t xml:space="preserve"> een bestaande constructie waarbij de dagelijks functie/ bedrijfsvoering van het gebouw ongehinderd doorgang blijft hebben.</w:t>
      </w:r>
    </w:p>
    <w:p w14:paraId="452F7835" w14:textId="77777777" w:rsidR="00E35A64" w:rsidRPr="00C376CC" w:rsidRDefault="00E35A64" w:rsidP="00E35A64">
      <w:pPr>
        <w:spacing w:line="288" w:lineRule="auto"/>
        <w:jc w:val="both"/>
        <w:rPr>
          <w:sz w:val="20"/>
        </w:rPr>
      </w:pPr>
    </w:p>
    <w:p w14:paraId="49235FF2" w14:textId="77777777" w:rsidR="00E35A64" w:rsidRPr="00C376CC" w:rsidRDefault="00E35A64" w:rsidP="00357310">
      <w:pPr>
        <w:pStyle w:val="Lijstalinea"/>
        <w:numPr>
          <w:ilvl w:val="0"/>
          <w:numId w:val="38"/>
        </w:numPr>
        <w:spacing w:line="288" w:lineRule="auto"/>
        <w:rPr>
          <w:sz w:val="20"/>
          <w:u w:val="single"/>
        </w:rPr>
      </w:pPr>
      <w:r w:rsidRPr="00C376CC">
        <w:rPr>
          <w:sz w:val="20"/>
          <w:u w:val="single"/>
        </w:rPr>
        <w:t>Ervaring met meerdere opdrachten tegelijk..</w:t>
      </w:r>
    </w:p>
    <w:p w14:paraId="6D24A6D2" w14:textId="77777777" w:rsidR="00E35A64" w:rsidRPr="00686386" w:rsidRDefault="00E35A64" w:rsidP="00E35A64">
      <w:pPr>
        <w:pStyle w:val="Lijstalinea"/>
        <w:spacing w:line="288" w:lineRule="auto"/>
        <w:rPr>
          <w:sz w:val="20"/>
        </w:rPr>
      </w:pPr>
      <w:r w:rsidRPr="00686386">
        <w:rPr>
          <w:sz w:val="20"/>
        </w:rPr>
        <w:t xml:space="preserve">De Aanbestedende dienst acht het relevant dat de gegadigde ervaring heeft met een bepaalde beschikbare capaciteit omdat onderhavige raamovereenkomst ook een bepaalde beschikbare capaciteit verlangt. </w:t>
      </w:r>
    </w:p>
    <w:p w14:paraId="3220B350" w14:textId="77777777" w:rsidR="00E35A64" w:rsidRPr="00686386" w:rsidRDefault="00E35A64" w:rsidP="00E35A64">
      <w:pPr>
        <w:pStyle w:val="Lijstalinea"/>
        <w:spacing w:line="288" w:lineRule="auto"/>
        <w:rPr>
          <w:sz w:val="20"/>
        </w:rPr>
      </w:pPr>
    </w:p>
    <w:p w14:paraId="2B8BC2A1" w14:textId="7094C8C9" w:rsidR="00E35A64" w:rsidRDefault="00E35A64" w:rsidP="00E35A64">
      <w:pPr>
        <w:pStyle w:val="Lijstalinea"/>
        <w:spacing w:line="288" w:lineRule="auto"/>
        <w:rPr>
          <w:sz w:val="20"/>
        </w:rPr>
      </w:pPr>
      <w:r w:rsidRPr="00686386">
        <w:rPr>
          <w:sz w:val="20"/>
        </w:rPr>
        <w:t xml:space="preserve">Gegadigde heeft ervaring met minimaal 3 opdrachten tegelijk bij </w:t>
      </w:r>
      <w:r w:rsidR="001F1F7C">
        <w:rPr>
          <w:sz w:val="20"/>
        </w:rPr>
        <w:t>één of meerdere</w:t>
      </w:r>
      <w:r w:rsidRPr="00686386">
        <w:rPr>
          <w:sz w:val="20"/>
        </w:rPr>
        <w:t xml:space="preserve"> opdrachtgevers die betrekking hebben op het architectonisch &amp; bouwtechnisch ontwerpen met betrekking tot renovatie, aanbouw of verbouw. Iedere opdracht heeft een minimale BVO van 250 m2. </w:t>
      </w:r>
      <w:r w:rsidR="00792D64">
        <w:rPr>
          <w:sz w:val="20"/>
        </w:rPr>
        <w:t>Alle drie de</w:t>
      </w:r>
      <w:r w:rsidRPr="00686386">
        <w:rPr>
          <w:sz w:val="20"/>
        </w:rPr>
        <w:t xml:space="preserve"> opdrachten moeten elkaar minimaal 6 maanden overlappen. </w:t>
      </w:r>
    </w:p>
    <w:p w14:paraId="453CBD58" w14:textId="7B37BD4B" w:rsidR="00504B96" w:rsidRDefault="00504B96" w:rsidP="00E35A64">
      <w:pPr>
        <w:pStyle w:val="Lijstalinea"/>
        <w:spacing w:line="288" w:lineRule="auto"/>
        <w:rPr>
          <w:sz w:val="20"/>
        </w:rPr>
      </w:pPr>
    </w:p>
    <w:p w14:paraId="349F01C5" w14:textId="77777777" w:rsidR="00504B96" w:rsidRPr="00C376CC" w:rsidRDefault="00504B96" w:rsidP="00504B96">
      <w:pPr>
        <w:pStyle w:val="Lijstalinea"/>
        <w:spacing w:line="288" w:lineRule="auto"/>
        <w:ind w:left="708"/>
        <w:rPr>
          <w:sz w:val="20"/>
        </w:rPr>
      </w:pPr>
      <w:r w:rsidRPr="00C376CC">
        <w:rPr>
          <w:sz w:val="20"/>
        </w:rPr>
        <w:t>De referentie dient betrekking te hebben op een ontwerpopdracht waarvoor tenminste een definitief ontwerp is afgerond, goedgekeurd, gefactureerd en betaald.</w:t>
      </w:r>
    </w:p>
    <w:p w14:paraId="7F66E523" w14:textId="1377D709" w:rsidR="00C74AB9" w:rsidRDefault="00C74AB9" w:rsidP="00E35A64">
      <w:pPr>
        <w:pStyle w:val="Lijstalinea"/>
        <w:spacing w:line="288" w:lineRule="auto"/>
        <w:rPr>
          <w:sz w:val="20"/>
        </w:rPr>
      </w:pPr>
    </w:p>
    <w:p w14:paraId="778126C5" w14:textId="7BFF8670" w:rsidR="00504B96" w:rsidRPr="00704ECD" w:rsidRDefault="00504B96" w:rsidP="00E35A64">
      <w:pPr>
        <w:pStyle w:val="Lijstalinea"/>
        <w:spacing w:line="288" w:lineRule="auto"/>
        <w:rPr>
          <w:sz w:val="20"/>
        </w:rPr>
      </w:pPr>
      <w:r w:rsidRPr="00704ECD">
        <w:rPr>
          <w:sz w:val="20"/>
        </w:rPr>
        <w:t>Ben</w:t>
      </w:r>
      <w:r w:rsidR="00F96178" w:rsidRPr="00704ECD">
        <w:rPr>
          <w:sz w:val="20"/>
        </w:rPr>
        <w:t xml:space="preserve">adrukt wordt dat het niet om </w:t>
      </w:r>
      <w:r w:rsidR="00EB53D8" w:rsidRPr="00704ECD">
        <w:rPr>
          <w:sz w:val="20"/>
        </w:rPr>
        <w:t xml:space="preserve">volledige </w:t>
      </w:r>
      <w:r w:rsidR="00F96178" w:rsidRPr="00704ECD">
        <w:rPr>
          <w:sz w:val="20"/>
        </w:rPr>
        <w:t>nieuwbouw gaat</w:t>
      </w:r>
      <w:r w:rsidR="0073494C" w:rsidRPr="00704ECD">
        <w:rPr>
          <w:sz w:val="20"/>
        </w:rPr>
        <w:t xml:space="preserve"> maar </w:t>
      </w:r>
      <w:r w:rsidR="00902B2C" w:rsidRPr="00704ECD">
        <w:rPr>
          <w:sz w:val="20"/>
        </w:rPr>
        <w:t xml:space="preserve">een aanpassing </w:t>
      </w:r>
      <w:r w:rsidR="00EB53D8" w:rsidRPr="00704ECD">
        <w:rPr>
          <w:sz w:val="20"/>
        </w:rPr>
        <w:t>aan</w:t>
      </w:r>
      <w:r w:rsidR="00902B2C" w:rsidRPr="00704ECD">
        <w:rPr>
          <w:sz w:val="20"/>
        </w:rPr>
        <w:t xml:space="preserve"> een bestaande constructie</w:t>
      </w:r>
      <w:r w:rsidR="0093312C" w:rsidRPr="00704ECD">
        <w:rPr>
          <w:sz w:val="20"/>
        </w:rPr>
        <w:t xml:space="preserve"> waarbij de dagelijks functie</w:t>
      </w:r>
      <w:r w:rsidR="007548BA" w:rsidRPr="00704ECD">
        <w:rPr>
          <w:sz w:val="20"/>
        </w:rPr>
        <w:t>/ bedrijfsvoering</w:t>
      </w:r>
      <w:r w:rsidR="0093312C" w:rsidRPr="00704ECD">
        <w:rPr>
          <w:sz w:val="20"/>
        </w:rPr>
        <w:t xml:space="preserve"> van het gebouw </w:t>
      </w:r>
      <w:r w:rsidR="005B0E30" w:rsidRPr="00704ECD">
        <w:rPr>
          <w:sz w:val="20"/>
        </w:rPr>
        <w:t xml:space="preserve">ongehinderd </w:t>
      </w:r>
      <w:r w:rsidR="0093312C" w:rsidRPr="00704ECD">
        <w:rPr>
          <w:sz w:val="20"/>
        </w:rPr>
        <w:t>doorgang blijft hebben</w:t>
      </w:r>
      <w:r w:rsidR="005B0E30" w:rsidRPr="00704ECD">
        <w:rPr>
          <w:sz w:val="20"/>
        </w:rPr>
        <w:t xml:space="preserve">. </w:t>
      </w:r>
    </w:p>
    <w:p w14:paraId="1A408CEC" w14:textId="77777777" w:rsidR="009E17CE" w:rsidRPr="00686386" w:rsidRDefault="009E17CE" w:rsidP="00E35A64">
      <w:pPr>
        <w:pStyle w:val="Lijstalinea"/>
        <w:spacing w:line="288" w:lineRule="auto"/>
        <w:rPr>
          <w:sz w:val="20"/>
        </w:rPr>
      </w:pPr>
    </w:p>
    <w:p w14:paraId="7921127A" w14:textId="78FDCE57" w:rsidR="00C74AB9" w:rsidRPr="00C376CC" w:rsidRDefault="00C74AB9" w:rsidP="00C74AB9">
      <w:pPr>
        <w:pStyle w:val="Lijstalinea"/>
        <w:numPr>
          <w:ilvl w:val="0"/>
          <w:numId w:val="38"/>
        </w:numPr>
        <w:spacing w:line="288" w:lineRule="auto"/>
        <w:rPr>
          <w:sz w:val="20"/>
          <w:u w:val="single"/>
        </w:rPr>
      </w:pPr>
      <w:r w:rsidRPr="00C376CC">
        <w:rPr>
          <w:sz w:val="20"/>
          <w:u w:val="single"/>
        </w:rPr>
        <w:t xml:space="preserve">Ervaring met </w:t>
      </w:r>
      <w:r w:rsidR="006A0B6D">
        <w:rPr>
          <w:sz w:val="20"/>
          <w:u w:val="single"/>
        </w:rPr>
        <w:t>BIM</w:t>
      </w:r>
      <w:r w:rsidRPr="00C376CC">
        <w:rPr>
          <w:sz w:val="20"/>
          <w:u w:val="single"/>
        </w:rPr>
        <w:t>..</w:t>
      </w:r>
    </w:p>
    <w:p w14:paraId="0DAC8781" w14:textId="0931DF67" w:rsidR="00C74AB9" w:rsidRDefault="458B754E" w:rsidP="458B754E">
      <w:pPr>
        <w:spacing w:line="288" w:lineRule="auto"/>
        <w:ind w:left="708"/>
        <w:jc w:val="both"/>
        <w:rPr>
          <w:spacing w:val="-2"/>
          <w:sz w:val="20"/>
          <w:szCs w:val="20"/>
        </w:rPr>
      </w:pPr>
      <w:r w:rsidRPr="458B754E">
        <w:rPr>
          <w:sz w:val="20"/>
          <w:szCs w:val="20"/>
        </w:rPr>
        <w:t>Gegadigde heeft ervaring met het integraal ontwerpen van een bouwwerk van minimaal 250 m2 BVO. Onder integraal ontwerp wordt verstaan het combineren van bouwkundige, constructieve en installatietechnische componenten, op een niveau van LOD 200 of lager.</w:t>
      </w:r>
    </w:p>
    <w:p w14:paraId="4F11A4D1" w14:textId="77777777" w:rsidR="0030024C" w:rsidRDefault="0030024C" w:rsidP="00E35A64">
      <w:pPr>
        <w:spacing w:line="288" w:lineRule="auto"/>
        <w:jc w:val="both"/>
        <w:rPr>
          <w:spacing w:val="-2"/>
          <w:sz w:val="20"/>
        </w:rPr>
      </w:pPr>
    </w:p>
    <w:p w14:paraId="0FB3C20C" w14:textId="77777777" w:rsidR="00E35A64" w:rsidRPr="00695B56" w:rsidRDefault="00E35A64" w:rsidP="00E35A64">
      <w:pPr>
        <w:spacing w:line="288" w:lineRule="auto"/>
        <w:jc w:val="both"/>
        <w:rPr>
          <w:spacing w:val="-2"/>
          <w:sz w:val="20"/>
        </w:rPr>
      </w:pPr>
      <w:r w:rsidRPr="00695B56">
        <w:rPr>
          <w:spacing w:val="-2"/>
          <w:sz w:val="20"/>
        </w:rPr>
        <w:t xml:space="preserve">Deze kerncompetenties dienen te worden aangetoond in de vorm van (project)referenties die voldoen aan de volgende kenmerken: </w:t>
      </w:r>
    </w:p>
    <w:p w14:paraId="7E27FF4D" w14:textId="77777777" w:rsidR="00E35A64" w:rsidRPr="00695B56" w:rsidRDefault="00E35A64" w:rsidP="00357310">
      <w:pPr>
        <w:numPr>
          <w:ilvl w:val="0"/>
          <w:numId w:val="37"/>
        </w:numPr>
        <w:tabs>
          <w:tab w:val="clear" w:pos="360"/>
          <w:tab w:val="num" w:pos="720"/>
        </w:tabs>
        <w:spacing w:line="288" w:lineRule="auto"/>
        <w:ind w:left="720"/>
        <w:jc w:val="both"/>
        <w:rPr>
          <w:sz w:val="20"/>
        </w:rPr>
      </w:pPr>
      <w:r w:rsidRPr="00695B56">
        <w:rPr>
          <w:sz w:val="20"/>
        </w:rPr>
        <w:t>U maakt bij uw aanmelding gebruik van de referentieverklaring</w:t>
      </w:r>
      <w:r>
        <w:rPr>
          <w:sz w:val="20"/>
        </w:rPr>
        <w:t>, exclusief</w:t>
      </w:r>
      <w:r w:rsidRPr="00695B56">
        <w:rPr>
          <w:sz w:val="20"/>
        </w:rPr>
        <w:t xml:space="preserve"> </w:t>
      </w:r>
      <w:r>
        <w:rPr>
          <w:sz w:val="20"/>
        </w:rPr>
        <w:t xml:space="preserve">eventueel </w:t>
      </w:r>
      <w:r w:rsidRPr="00695B56">
        <w:rPr>
          <w:sz w:val="20"/>
        </w:rPr>
        <w:t xml:space="preserve">aanvullend beeldmateriaal (format conform bijlage 2); </w:t>
      </w:r>
    </w:p>
    <w:p w14:paraId="5F7A2EF9" w14:textId="77777777" w:rsidR="00E35A64" w:rsidRPr="00030CFC" w:rsidRDefault="00E35A64" w:rsidP="00357310">
      <w:pPr>
        <w:numPr>
          <w:ilvl w:val="0"/>
          <w:numId w:val="37"/>
        </w:numPr>
        <w:tabs>
          <w:tab w:val="clear" w:pos="360"/>
          <w:tab w:val="num" w:pos="720"/>
        </w:tabs>
        <w:spacing w:line="288" w:lineRule="auto"/>
        <w:ind w:left="720"/>
        <w:jc w:val="both"/>
        <w:rPr>
          <w:sz w:val="20"/>
        </w:rPr>
      </w:pPr>
      <w:r w:rsidRPr="00695B56">
        <w:rPr>
          <w:sz w:val="20"/>
        </w:rPr>
        <w:t xml:space="preserve">Iedere kerncompetentie dient te worden aangetoond met maximaal 1 referentie. </w:t>
      </w:r>
    </w:p>
    <w:p w14:paraId="6D68E5FD" w14:textId="77777777" w:rsidR="00E35A64" w:rsidRPr="00E02F29" w:rsidRDefault="00E35A64" w:rsidP="00357310">
      <w:pPr>
        <w:numPr>
          <w:ilvl w:val="0"/>
          <w:numId w:val="37"/>
        </w:numPr>
        <w:tabs>
          <w:tab w:val="clear" w:pos="360"/>
          <w:tab w:val="num" w:pos="709"/>
        </w:tabs>
        <w:spacing w:line="288" w:lineRule="auto"/>
        <w:ind w:left="720"/>
        <w:jc w:val="both"/>
        <w:rPr>
          <w:sz w:val="20"/>
        </w:rPr>
      </w:pPr>
      <w:r w:rsidRPr="00E148F9">
        <w:rPr>
          <w:sz w:val="20"/>
        </w:rPr>
        <w:lastRenderedPageBreak/>
        <w:t>Het referentieproject dient na 1 januari 2017 te zijn gerealiseerd en opgeleverd (geheel uitgevoerd</w:t>
      </w:r>
      <w:r w:rsidRPr="00E02F29">
        <w:rPr>
          <w:sz w:val="20"/>
        </w:rPr>
        <w:t xml:space="preserve"> eigen ontwerp). De uitvoering (bouw) van het referentieproject hoeft nog niet te zijn voltooid.</w:t>
      </w:r>
    </w:p>
    <w:p w14:paraId="6C4C0B73" w14:textId="77777777" w:rsidR="00E35A64" w:rsidRPr="00695B56" w:rsidRDefault="00E35A64" w:rsidP="00357310">
      <w:pPr>
        <w:numPr>
          <w:ilvl w:val="0"/>
          <w:numId w:val="37"/>
        </w:numPr>
        <w:tabs>
          <w:tab w:val="clear" w:pos="360"/>
          <w:tab w:val="num" w:pos="720"/>
          <w:tab w:val="num" w:pos="1068"/>
        </w:tabs>
        <w:spacing w:line="288" w:lineRule="auto"/>
        <w:ind w:left="720"/>
        <w:jc w:val="both"/>
        <w:rPr>
          <w:sz w:val="20"/>
        </w:rPr>
      </w:pPr>
      <w:r>
        <w:rPr>
          <w:sz w:val="20"/>
        </w:rPr>
        <w:t>H</w:t>
      </w:r>
      <w:r w:rsidRPr="00695B56">
        <w:rPr>
          <w:sz w:val="20"/>
        </w:rPr>
        <w:t xml:space="preserve">et is mogelijk dat één referentie aan meerdere of alle kerncompetenties voldoet. In dit geval volstaat het aanleveren van deze ene referentie voor de betreffende kerncompetenties. </w:t>
      </w:r>
    </w:p>
    <w:p w14:paraId="3C603463" w14:textId="77777777" w:rsidR="00E35A64" w:rsidRPr="00695B56" w:rsidRDefault="00E35A64" w:rsidP="00E35A64">
      <w:pPr>
        <w:spacing w:line="288" w:lineRule="auto"/>
        <w:jc w:val="both"/>
        <w:rPr>
          <w:sz w:val="20"/>
          <w:u w:val="single"/>
        </w:rPr>
      </w:pPr>
    </w:p>
    <w:p w14:paraId="51C68C4F" w14:textId="214FFC62" w:rsidR="00E35A64" w:rsidRDefault="00E35A64" w:rsidP="00E35A64">
      <w:pPr>
        <w:spacing w:line="288" w:lineRule="auto"/>
        <w:jc w:val="both"/>
        <w:rPr>
          <w:sz w:val="20"/>
        </w:rPr>
      </w:pPr>
      <w:r w:rsidRPr="00695B56">
        <w:rPr>
          <w:sz w:val="20"/>
        </w:rPr>
        <w:t xml:space="preserve">De </w:t>
      </w:r>
      <w:r>
        <w:rPr>
          <w:sz w:val="20"/>
        </w:rPr>
        <w:t xml:space="preserve">Aanbestedende </w:t>
      </w:r>
      <w:r w:rsidRPr="00695B56">
        <w:rPr>
          <w:sz w:val="20"/>
        </w:rPr>
        <w:t xml:space="preserve">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4901A471" w14:textId="77777777" w:rsidR="00E35A64" w:rsidRDefault="00E35A64" w:rsidP="00E35A64">
      <w:pPr>
        <w:spacing w:line="288" w:lineRule="auto"/>
        <w:jc w:val="both"/>
        <w:rPr>
          <w:sz w:val="20"/>
        </w:rPr>
      </w:pPr>
    </w:p>
    <w:p w14:paraId="5F0E528C" w14:textId="77777777" w:rsidR="00E35A64" w:rsidRPr="000F6B7C" w:rsidRDefault="00E35A64" w:rsidP="00357310">
      <w:pPr>
        <w:pStyle w:val="Kop3"/>
        <w:numPr>
          <w:ilvl w:val="2"/>
          <w:numId w:val="22"/>
        </w:numPr>
        <w:tabs>
          <w:tab w:val="clear" w:pos="851"/>
        </w:tabs>
        <w:ind w:left="907" w:hanging="907"/>
        <w:rPr>
          <w:sz w:val="20"/>
        </w:rPr>
      </w:pPr>
      <w:bookmarkStart w:id="55" w:name="_Toc521335069"/>
      <w:bookmarkStart w:id="56" w:name="_Toc536042138"/>
      <w:bookmarkStart w:id="57" w:name="_Toc84509601"/>
      <w:r w:rsidRPr="000F6B7C">
        <w:rPr>
          <w:sz w:val="20"/>
        </w:rPr>
        <w:t>Beroepsbevoegdheid</w:t>
      </w:r>
      <w:bookmarkStart w:id="58" w:name="_Toc520818359"/>
      <w:bookmarkEnd w:id="55"/>
      <w:bookmarkEnd w:id="56"/>
      <w:bookmarkEnd w:id="58"/>
      <w:bookmarkEnd w:id="57"/>
    </w:p>
    <w:p w14:paraId="4381BA59" w14:textId="77777777" w:rsidR="00E35A64" w:rsidRPr="00F956B9" w:rsidRDefault="00E35A64" w:rsidP="00E35A64">
      <w:pPr>
        <w:spacing w:line="288" w:lineRule="auto"/>
        <w:rPr>
          <w:sz w:val="20"/>
        </w:rPr>
      </w:pPr>
      <w:r w:rsidRPr="00F956B9">
        <w:rPr>
          <w:sz w:val="20"/>
        </w:rPr>
        <w:t xml:space="preserve">Gegadigde, een in het samenwerkingsverband deelnemende </w:t>
      </w:r>
      <w:proofErr w:type="spellStart"/>
      <w:r w:rsidRPr="00F956B9">
        <w:rPr>
          <w:sz w:val="20"/>
        </w:rPr>
        <w:t>combinant</w:t>
      </w:r>
      <w:proofErr w:type="spellEnd"/>
      <w:r w:rsidRPr="00F956B9">
        <w:rPr>
          <w:sz w:val="20"/>
        </w:rPr>
        <w:t xml:space="preserve"> of een door hem</w:t>
      </w:r>
      <w:r>
        <w:rPr>
          <w:sz w:val="20"/>
        </w:rPr>
        <w:t xml:space="preserve"> </w:t>
      </w:r>
      <w:r w:rsidRPr="00F956B9">
        <w:rPr>
          <w:sz w:val="20"/>
        </w:rPr>
        <w:t>ingeschakelde derde/onderaannemer dient te zijn ingeschreven in het architectenregister.</w:t>
      </w:r>
      <w:r>
        <w:rPr>
          <w:sz w:val="20"/>
        </w:rPr>
        <w:t xml:space="preserve"> </w:t>
      </w:r>
      <w:r w:rsidRPr="00F956B9">
        <w:rPr>
          <w:sz w:val="20"/>
        </w:rPr>
        <w:t>Gegadigde dient afschrift van een geldige inschrijving in het architectenregister van hem zelf of van</w:t>
      </w:r>
      <w:r>
        <w:rPr>
          <w:sz w:val="20"/>
        </w:rPr>
        <w:t xml:space="preserve"> </w:t>
      </w:r>
      <w:r w:rsidRPr="00F956B9">
        <w:rPr>
          <w:sz w:val="20"/>
        </w:rPr>
        <w:t xml:space="preserve">een door hem ingeschakelde </w:t>
      </w:r>
      <w:proofErr w:type="spellStart"/>
      <w:r w:rsidRPr="00F956B9">
        <w:rPr>
          <w:sz w:val="20"/>
        </w:rPr>
        <w:t>combinant</w:t>
      </w:r>
      <w:proofErr w:type="spellEnd"/>
      <w:r w:rsidRPr="00F956B9">
        <w:rPr>
          <w:sz w:val="20"/>
        </w:rPr>
        <w:t xml:space="preserve"> of derde bij voor het voornemen tot gunning in te dienen. </w:t>
      </w:r>
    </w:p>
    <w:p w14:paraId="62D6BAFA" w14:textId="77777777" w:rsidR="00E35A64" w:rsidRPr="00F956B9" w:rsidRDefault="00E35A64" w:rsidP="00E35A64">
      <w:pPr>
        <w:spacing w:line="288" w:lineRule="auto"/>
        <w:jc w:val="both"/>
        <w:rPr>
          <w:sz w:val="20"/>
        </w:rPr>
      </w:pPr>
    </w:p>
    <w:p w14:paraId="62CFF012" w14:textId="77777777" w:rsidR="00E35A64" w:rsidRPr="00F956B9" w:rsidRDefault="00E35A64" w:rsidP="00E35A64">
      <w:pPr>
        <w:spacing w:line="288" w:lineRule="auto"/>
        <w:jc w:val="both"/>
        <w:rPr>
          <w:sz w:val="20"/>
        </w:rPr>
      </w:pPr>
      <w:r w:rsidRPr="00F956B9">
        <w:rPr>
          <w:sz w:val="20"/>
        </w:rP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5E39C7EA" w14:textId="77777777" w:rsidR="00E35A64" w:rsidRDefault="00E35A64" w:rsidP="00E35A64">
      <w:pPr>
        <w:jc w:val="both"/>
      </w:pPr>
    </w:p>
    <w:p w14:paraId="69B752FE" w14:textId="77777777" w:rsidR="00E35A64" w:rsidRPr="000F6B7C" w:rsidRDefault="00E35A64" w:rsidP="00357310">
      <w:pPr>
        <w:pStyle w:val="Kop2"/>
        <w:numPr>
          <w:ilvl w:val="1"/>
          <w:numId w:val="22"/>
        </w:numPr>
        <w:tabs>
          <w:tab w:val="clear" w:pos="851"/>
        </w:tabs>
        <w:ind w:left="680" w:hanging="680"/>
        <w:jc w:val="both"/>
        <w:rPr>
          <w:rFonts w:cs="Arial"/>
          <w:b w:val="0"/>
          <w:bCs/>
        </w:rPr>
      </w:pPr>
      <w:bookmarkStart w:id="59" w:name="_Toc357153205"/>
      <w:bookmarkStart w:id="60" w:name="_Toc482106810"/>
      <w:bookmarkStart w:id="61" w:name="_Toc521335070"/>
      <w:bookmarkStart w:id="62" w:name="_Toc536042139"/>
      <w:bookmarkStart w:id="63" w:name="_Toc84509602"/>
      <w:r w:rsidRPr="000F6B7C">
        <w:rPr>
          <w:rFonts w:cs="Arial"/>
          <w:bCs/>
        </w:rPr>
        <w:t>Selectiecriteria</w:t>
      </w:r>
      <w:bookmarkEnd w:id="59"/>
      <w:bookmarkEnd w:id="60"/>
      <w:bookmarkEnd w:id="61"/>
      <w:bookmarkEnd w:id="62"/>
      <w:bookmarkEnd w:id="63"/>
    </w:p>
    <w:p w14:paraId="38F7C532" w14:textId="77777777" w:rsidR="00E35A64" w:rsidRPr="00BF6FE7" w:rsidRDefault="00E35A64" w:rsidP="00E35A64">
      <w:pPr>
        <w:spacing w:line="288" w:lineRule="auto"/>
        <w:jc w:val="both"/>
        <w:rPr>
          <w:sz w:val="20"/>
        </w:rPr>
      </w:pPr>
      <w:r w:rsidRPr="00BF6FE7">
        <w:rPr>
          <w:sz w:val="20"/>
        </w:rPr>
        <w:t>Indien op meer dan vijf gegadigden geen uitsluitingsgronden van toepassing zijn en meer dan vijf gegadigden voldoen aan de gestelde geschiktheidseisen zullen deze aanmeldingen worden beoordeeld aan de hand van onderstaande selectiecriteria. Doel van deze beoordeling is het terugbrengen van het aantal gegadigden dat deel mag nemen aan de gunningsfases tot vijf.</w:t>
      </w:r>
    </w:p>
    <w:p w14:paraId="1454F0B9" w14:textId="77777777" w:rsidR="00E35A64" w:rsidRDefault="00E35A64" w:rsidP="00E35A64">
      <w:pPr>
        <w:spacing w:line="288" w:lineRule="auto"/>
        <w:jc w:val="both"/>
        <w:rPr>
          <w:sz w:val="20"/>
        </w:rPr>
      </w:pPr>
    </w:p>
    <w:p w14:paraId="19A3AFB8" w14:textId="77777777" w:rsidR="00E35A64" w:rsidRPr="004651AF" w:rsidRDefault="00E35A64" w:rsidP="00E35A64">
      <w:pPr>
        <w:spacing w:line="288" w:lineRule="auto"/>
        <w:jc w:val="both"/>
        <w:rPr>
          <w:color w:val="FF0000"/>
          <w:sz w:val="20"/>
        </w:rPr>
      </w:pPr>
      <w:r w:rsidRPr="00894841">
        <w:rPr>
          <w:sz w:val="20"/>
        </w:rPr>
        <w:t>Gegadigden kunnen met bepaalde referenties meerwaarde scoren. Uitgangspunt voor de bepaling van de meerwaarde is de mate waarin de ingediende referenties gelijkenissen/overeenkomsten kennen met onderhavige ontwerpopgave. Het principe is hoe meer gelijkenissen/overeenkomsten, hoe hoger de meerwaarde.</w:t>
      </w:r>
    </w:p>
    <w:p w14:paraId="3798D666" w14:textId="77777777" w:rsidR="00E35A64" w:rsidRDefault="00E35A64" w:rsidP="00E35A64">
      <w:pPr>
        <w:spacing w:line="288" w:lineRule="auto"/>
        <w:jc w:val="both"/>
        <w:rPr>
          <w:color w:val="FF0000"/>
          <w:sz w:val="20"/>
        </w:rPr>
      </w:pPr>
    </w:p>
    <w:p w14:paraId="7D65D580" w14:textId="2DE0271E" w:rsidR="00E35A64" w:rsidRPr="004651AF" w:rsidRDefault="00E35A64" w:rsidP="00E35A64">
      <w:pPr>
        <w:spacing w:line="288" w:lineRule="auto"/>
        <w:jc w:val="both"/>
        <w:rPr>
          <w:color w:val="FF0000"/>
          <w:sz w:val="20"/>
        </w:rPr>
      </w:pPr>
      <w:r w:rsidRPr="002236CD">
        <w:rPr>
          <w:sz w:val="20"/>
        </w:rPr>
        <w:t xml:space="preserve">De </w:t>
      </w:r>
      <w:r w:rsidRPr="009F6756">
        <w:rPr>
          <w:sz w:val="20"/>
        </w:rPr>
        <w:t xml:space="preserve">maximaal te behalen totale score (meerwaarde) is </w:t>
      </w:r>
      <w:r w:rsidR="009F6756" w:rsidRPr="009F6756">
        <w:rPr>
          <w:sz w:val="20"/>
        </w:rPr>
        <w:t>55 punten</w:t>
      </w:r>
      <w:r w:rsidRPr="009F6756">
        <w:rPr>
          <w:sz w:val="20"/>
        </w:rPr>
        <w:t xml:space="preserve"> De vijf </w:t>
      </w:r>
      <w:r w:rsidRPr="00221ACE">
        <w:rPr>
          <w:sz w:val="20"/>
        </w:rPr>
        <w:t xml:space="preserve">hoogst scorende gegadigden zullen een uitnodiging voor de gunningsfase ontvangen. De gegadigde krijgt de score 0 als ze alleen voldoet aan het minimaal gevraagde bij de kerncompetenties in paragraaf 4.3.1. </w:t>
      </w:r>
    </w:p>
    <w:p w14:paraId="4BE75271" w14:textId="77777777" w:rsidR="00E35A64" w:rsidRDefault="00E35A64" w:rsidP="00E35A64">
      <w:pPr>
        <w:spacing w:line="288" w:lineRule="auto"/>
        <w:jc w:val="both"/>
      </w:pPr>
    </w:p>
    <w:p w14:paraId="0452A8FF" w14:textId="6D5A9281" w:rsidR="00E35A64" w:rsidRPr="000F6B7C" w:rsidRDefault="00E35A64" w:rsidP="00357310">
      <w:pPr>
        <w:pStyle w:val="Kop3"/>
        <w:numPr>
          <w:ilvl w:val="2"/>
          <w:numId w:val="22"/>
        </w:numPr>
        <w:tabs>
          <w:tab w:val="clear" w:pos="851"/>
        </w:tabs>
        <w:ind w:left="907" w:hanging="907"/>
        <w:rPr>
          <w:sz w:val="20"/>
        </w:rPr>
      </w:pPr>
      <w:bookmarkStart w:id="64" w:name="_Toc536042141"/>
      <w:bookmarkStart w:id="65" w:name="_Toc84509603"/>
      <w:r w:rsidRPr="000F6B7C">
        <w:rPr>
          <w:sz w:val="20"/>
        </w:rPr>
        <w:t xml:space="preserve">Selectiecriterium </w:t>
      </w:r>
      <w:r w:rsidR="001D69FD" w:rsidRPr="00C20292">
        <w:rPr>
          <w:color w:val="auto"/>
          <w:sz w:val="20"/>
        </w:rPr>
        <w:t>D</w:t>
      </w:r>
      <w:r w:rsidRPr="00C20292">
        <w:rPr>
          <w:color w:val="auto"/>
          <w:sz w:val="20"/>
        </w:rPr>
        <w:t>: duurzaamheid</w:t>
      </w:r>
      <w:bookmarkEnd w:id="64"/>
      <w:bookmarkEnd w:id="65"/>
    </w:p>
    <w:p w14:paraId="505C3BA2" w14:textId="1F106266" w:rsidR="00E35A64" w:rsidRPr="00BF6FE7" w:rsidRDefault="00E35A64" w:rsidP="00E35A64">
      <w:pPr>
        <w:pStyle w:val="Lijstalinea"/>
        <w:spacing w:line="288" w:lineRule="auto"/>
        <w:ind w:left="0"/>
        <w:jc w:val="both"/>
        <w:rPr>
          <w:sz w:val="20"/>
        </w:rPr>
      </w:pPr>
      <w:r w:rsidRPr="00BF6FE7">
        <w:rPr>
          <w:sz w:val="20"/>
        </w:rPr>
        <w:t>De Aanbestedende dienst heeft interesse in circulair en duurzaam bouwen. Indien de gegadigde ervaring heeft met het ontwerpen van gebouwen waarbij rekening is gehouden met circulariteit en duurzaamheid is dit van meerwaarde voor de Aanbestedende dienst. Er is gekozen om in het kader van duurzaamheid aan onderstaande referentie meerwaarde toe te kennen.</w:t>
      </w:r>
    </w:p>
    <w:tbl>
      <w:tblPr>
        <w:tblStyle w:val="Tabelraster"/>
        <w:tblW w:w="0" w:type="auto"/>
        <w:jc w:val="center"/>
        <w:tblLook w:val="04A0" w:firstRow="1" w:lastRow="0" w:firstColumn="1" w:lastColumn="0" w:noHBand="0" w:noVBand="1"/>
      </w:tblPr>
      <w:tblGrid>
        <w:gridCol w:w="6516"/>
        <w:gridCol w:w="1417"/>
      </w:tblGrid>
      <w:tr w:rsidR="00E35A64" w:rsidRPr="00456286" w14:paraId="2A7C7BA2" w14:textId="77777777" w:rsidTr="009D3C89">
        <w:trPr>
          <w:jc w:val="center"/>
        </w:trPr>
        <w:tc>
          <w:tcPr>
            <w:tcW w:w="6516" w:type="dxa"/>
            <w:shd w:val="clear" w:color="auto" w:fill="A6A6A6" w:themeFill="background1" w:themeFillShade="A6"/>
            <w:vAlign w:val="center"/>
          </w:tcPr>
          <w:p w14:paraId="7D68A5DE" w14:textId="77777777" w:rsidR="00E35A64" w:rsidRPr="00D716FF" w:rsidRDefault="00E35A64" w:rsidP="00357310">
            <w:pPr>
              <w:pStyle w:val="Lijstalinea"/>
              <w:numPr>
                <w:ilvl w:val="0"/>
                <w:numId w:val="38"/>
              </w:numPr>
              <w:spacing w:after="200" w:line="288" w:lineRule="auto"/>
              <w:rPr>
                <w:b/>
                <w:bCs/>
                <w:sz w:val="20"/>
              </w:rPr>
            </w:pPr>
            <w:r w:rsidRPr="00D716FF">
              <w:rPr>
                <w:b/>
                <w:bCs/>
                <w:sz w:val="20"/>
              </w:rPr>
              <w:t xml:space="preserve">Ervaring met duurzaamheid </w:t>
            </w:r>
          </w:p>
        </w:tc>
        <w:tc>
          <w:tcPr>
            <w:tcW w:w="1417" w:type="dxa"/>
            <w:shd w:val="clear" w:color="auto" w:fill="A6A6A6" w:themeFill="background1" w:themeFillShade="A6"/>
          </w:tcPr>
          <w:p w14:paraId="32B024B1" w14:textId="77777777" w:rsidR="00E35A64" w:rsidRPr="00D716FF" w:rsidRDefault="00E35A64" w:rsidP="00B673F2">
            <w:pPr>
              <w:pStyle w:val="Lijstalinea"/>
              <w:spacing w:line="288" w:lineRule="auto"/>
              <w:ind w:left="0"/>
              <w:jc w:val="both"/>
              <w:rPr>
                <w:b/>
                <w:bCs/>
                <w:sz w:val="20"/>
              </w:rPr>
            </w:pPr>
            <w:r w:rsidRPr="00D716FF">
              <w:rPr>
                <w:b/>
                <w:bCs/>
                <w:sz w:val="20"/>
              </w:rPr>
              <w:t>Te behalen punten</w:t>
            </w:r>
          </w:p>
        </w:tc>
      </w:tr>
      <w:tr w:rsidR="00E35A64" w:rsidRPr="00456286" w14:paraId="18D2F495" w14:textId="77777777" w:rsidTr="00D716FF">
        <w:trPr>
          <w:jc w:val="center"/>
        </w:trPr>
        <w:tc>
          <w:tcPr>
            <w:tcW w:w="6516" w:type="dxa"/>
          </w:tcPr>
          <w:p w14:paraId="049FCDD2" w14:textId="1B5B212F" w:rsidR="00E35A64" w:rsidRPr="001E22B3" w:rsidRDefault="00E35A64" w:rsidP="001E22B3">
            <w:pPr>
              <w:pStyle w:val="Lijstalinea"/>
              <w:numPr>
                <w:ilvl w:val="0"/>
                <w:numId w:val="53"/>
              </w:numPr>
              <w:spacing w:after="200" w:line="288" w:lineRule="auto"/>
              <w:rPr>
                <w:sz w:val="20"/>
              </w:rPr>
            </w:pPr>
            <w:r w:rsidRPr="001E22B3">
              <w:rPr>
                <w:sz w:val="20"/>
              </w:rPr>
              <w:t>Referentie betreft een renovatie met MPG</w:t>
            </w:r>
            <w:r w:rsidRPr="001E22B3" w:rsidDel="00DA7D68">
              <w:rPr>
                <w:sz w:val="20"/>
              </w:rPr>
              <w:t xml:space="preserve"> </w:t>
            </w:r>
            <w:r w:rsidR="00D716FF" w:rsidRPr="001E22B3">
              <w:rPr>
                <w:sz w:val="20"/>
              </w:rPr>
              <w:t xml:space="preserve">score </w:t>
            </w:r>
            <w:r w:rsidR="004B7F06" w:rsidRPr="001E22B3">
              <w:rPr>
                <w:sz w:val="20"/>
              </w:rPr>
              <w:t>0,6 t/m 0,8</w:t>
            </w:r>
          </w:p>
        </w:tc>
        <w:tc>
          <w:tcPr>
            <w:tcW w:w="1417" w:type="dxa"/>
            <w:vAlign w:val="center"/>
          </w:tcPr>
          <w:p w14:paraId="01A7AE36" w14:textId="77777777" w:rsidR="00E35A64" w:rsidRPr="00D716FF" w:rsidRDefault="00E35A64" w:rsidP="00B673F2">
            <w:pPr>
              <w:pStyle w:val="Lijstalinea"/>
              <w:spacing w:line="288" w:lineRule="auto"/>
              <w:ind w:left="0"/>
              <w:jc w:val="center"/>
              <w:rPr>
                <w:sz w:val="20"/>
              </w:rPr>
            </w:pPr>
            <w:r w:rsidRPr="00D716FF">
              <w:rPr>
                <w:sz w:val="20"/>
              </w:rPr>
              <w:t>5</w:t>
            </w:r>
          </w:p>
        </w:tc>
      </w:tr>
      <w:tr w:rsidR="00E35A64" w:rsidRPr="00456286" w14:paraId="0CDFEB65" w14:textId="77777777" w:rsidTr="00D716FF">
        <w:trPr>
          <w:jc w:val="center"/>
        </w:trPr>
        <w:tc>
          <w:tcPr>
            <w:tcW w:w="6516" w:type="dxa"/>
          </w:tcPr>
          <w:p w14:paraId="6FFDBCFD" w14:textId="468453D1" w:rsidR="00E35A64" w:rsidRPr="001E22B3" w:rsidRDefault="00E35A64" w:rsidP="001E22B3">
            <w:pPr>
              <w:pStyle w:val="Lijstalinea"/>
              <w:numPr>
                <w:ilvl w:val="0"/>
                <w:numId w:val="53"/>
              </w:numPr>
              <w:spacing w:after="200" w:line="288" w:lineRule="auto"/>
              <w:rPr>
                <w:sz w:val="20"/>
              </w:rPr>
            </w:pPr>
            <w:r w:rsidRPr="001E22B3">
              <w:rPr>
                <w:sz w:val="20"/>
              </w:rPr>
              <w:t>Referentie betreft een renovatie met MPG</w:t>
            </w:r>
            <w:r w:rsidR="007350F7" w:rsidRPr="001E22B3">
              <w:rPr>
                <w:sz w:val="20"/>
              </w:rPr>
              <w:t xml:space="preserve">  </w:t>
            </w:r>
            <w:r w:rsidR="00D716FF" w:rsidRPr="001E22B3">
              <w:rPr>
                <w:sz w:val="20"/>
              </w:rPr>
              <w:t xml:space="preserve">score </w:t>
            </w:r>
            <w:r w:rsidR="007350F7" w:rsidRPr="001E22B3">
              <w:rPr>
                <w:sz w:val="20"/>
              </w:rPr>
              <w:t>0,</w:t>
            </w:r>
            <w:r w:rsidR="004B7F06" w:rsidRPr="001E22B3">
              <w:rPr>
                <w:sz w:val="20"/>
              </w:rPr>
              <w:t>5</w:t>
            </w:r>
            <w:r w:rsidR="00E303CF" w:rsidRPr="001E22B3">
              <w:rPr>
                <w:sz w:val="20"/>
              </w:rPr>
              <w:t xml:space="preserve"> t/m 0,</w:t>
            </w:r>
            <w:r w:rsidR="004B7F06" w:rsidRPr="001E22B3">
              <w:rPr>
                <w:sz w:val="20"/>
              </w:rPr>
              <w:t>6</w:t>
            </w:r>
          </w:p>
        </w:tc>
        <w:tc>
          <w:tcPr>
            <w:tcW w:w="1417" w:type="dxa"/>
            <w:vAlign w:val="center"/>
          </w:tcPr>
          <w:p w14:paraId="7448187A" w14:textId="77777777" w:rsidR="00E35A64" w:rsidRPr="00D716FF" w:rsidRDefault="00E35A64" w:rsidP="00B673F2">
            <w:pPr>
              <w:pStyle w:val="Lijstalinea"/>
              <w:spacing w:line="288" w:lineRule="auto"/>
              <w:ind w:left="0"/>
              <w:jc w:val="center"/>
              <w:rPr>
                <w:sz w:val="20"/>
              </w:rPr>
            </w:pPr>
            <w:r w:rsidRPr="00D716FF">
              <w:rPr>
                <w:sz w:val="20"/>
              </w:rPr>
              <w:t>10</w:t>
            </w:r>
          </w:p>
        </w:tc>
      </w:tr>
      <w:tr w:rsidR="00E35A64" w:rsidRPr="00456286" w14:paraId="199DFEEE" w14:textId="77777777" w:rsidTr="00D716FF">
        <w:trPr>
          <w:jc w:val="center"/>
        </w:trPr>
        <w:tc>
          <w:tcPr>
            <w:tcW w:w="6516" w:type="dxa"/>
          </w:tcPr>
          <w:p w14:paraId="05564AE6" w14:textId="7EF1EB44" w:rsidR="00E35A64" w:rsidRPr="001E22B3" w:rsidRDefault="00E35A64" w:rsidP="001E22B3">
            <w:pPr>
              <w:pStyle w:val="Lijstalinea"/>
              <w:numPr>
                <w:ilvl w:val="0"/>
                <w:numId w:val="53"/>
              </w:numPr>
              <w:spacing w:after="200" w:line="288" w:lineRule="auto"/>
              <w:rPr>
                <w:sz w:val="20"/>
              </w:rPr>
            </w:pPr>
            <w:r w:rsidRPr="001E22B3">
              <w:rPr>
                <w:sz w:val="20"/>
              </w:rPr>
              <w:t>Referentie betreft een renovatie met MPG</w:t>
            </w:r>
            <w:r w:rsidR="00D716FF" w:rsidRPr="001E22B3">
              <w:rPr>
                <w:sz w:val="20"/>
              </w:rPr>
              <w:t xml:space="preserve"> score</w:t>
            </w:r>
            <w:r w:rsidR="007350F7" w:rsidRPr="001E22B3">
              <w:rPr>
                <w:sz w:val="20"/>
              </w:rPr>
              <w:t xml:space="preserve">  </w:t>
            </w:r>
            <w:r w:rsidR="00EB45F2" w:rsidRPr="001E22B3">
              <w:rPr>
                <w:sz w:val="20"/>
              </w:rPr>
              <w:t>&lt;</w:t>
            </w:r>
            <w:r w:rsidR="00573EDF" w:rsidRPr="001E22B3">
              <w:rPr>
                <w:sz w:val="20"/>
              </w:rPr>
              <w:t>=</w:t>
            </w:r>
            <w:r w:rsidR="00EB45F2" w:rsidRPr="001E22B3">
              <w:rPr>
                <w:sz w:val="20"/>
              </w:rPr>
              <w:t>0,</w:t>
            </w:r>
            <w:r w:rsidR="004B7F06" w:rsidRPr="001E22B3">
              <w:rPr>
                <w:sz w:val="20"/>
              </w:rPr>
              <w:t>5</w:t>
            </w:r>
          </w:p>
        </w:tc>
        <w:tc>
          <w:tcPr>
            <w:tcW w:w="1417" w:type="dxa"/>
            <w:vAlign w:val="center"/>
          </w:tcPr>
          <w:p w14:paraId="5A841ECA" w14:textId="77777777" w:rsidR="00E35A64" w:rsidRPr="00D716FF" w:rsidRDefault="00E35A64" w:rsidP="00B673F2">
            <w:pPr>
              <w:pStyle w:val="Lijstalinea"/>
              <w:spacing w:line="288" w:lineRule="auto"/>
              <w:ind w:left="0"/>
              <w:jc w:val="center"/>
              <w:rPr>
                <w:bCs/>
                <w:sz w:val="20"/>
              </w:rPr>
            </w:pPr>
            <w:r w:rsidRPr="00D716FF">
              <w:rPr>
                <w:bCs/>
                <w:sz w:val="20"/>
              </w:rPr>
              <w:t>15</w:t>
            </w:r>
          </w:p>
        </w:tc>
      </w:tr>
      <w:tr w:rsidR="00E35A64" w:rsidRPr="00456286" w14:paraId="2F488CAF" w14:textId="77777777" w:rsidTr="00D716FF">
        <w:trPr>
          <w:trHeight w:val="694"/>
          <w:jc w:val="center"/>
        </w:trPr>
        <w:tc>
          <w:tcPr>
            <w:tcW w:w="6516" w:type="dxa"/>
            <w:vAlign w:val="center"/>
          </w:tcPr>
          <w:p w14:paraId="5D49B83E" w14:textId="77777777" w:rsidR="00E35A64" w:rsidRPr="00D716FF" w:rsidRDefault="00E35A64" w:rsidP="00B673F2">
            <w:pPr>
              <w:spacing w:line="288" w:lineRule="auto"/>
              <w:rPr>
                <w:b/>
                <w:sz w:val="20"/>
              </w:rPr>
            </w:pPr>
            <w:r w:rsidRPr="00D716FF">
              <w:rPr>
                <w:b/>
                <w:sz w:val="20"/>
              </w:rPr>
              <w:t>Maximale score</w:t>
            </w:r>
          </w:p>
        </w:tc>
        <w:tc>
          <w:tcPr>
            <w:tcW w:w="1417" w:type="dxa"/>
            <w:vAlign w:val="center"/>
          </w:tcPr>
          <w:p w14:paraId="702DFCCF" w14:textId="4F2EEB20" w:rsidR="00E35A64" w:rsidRPr="00D716FF" w:rsidRDefault="00D716FF" w:rsidP="00B673F2">
            <w:pPr>
              <w:pStyle w:val="Lijstalinea"/>
              <w:spacing w:line="288" w:lineRule="auto"/>
              <w:ind w:left="0"/>
              <w:jc w:val="center"/>
              <w:rPr>
                <w:b/>
                <w:sz w:val="20"/>
              </w:rPr>
            </w:pPr>
            <w:r>
              <w:rPr>
                <w:b/>
                <w:sz w:val="20"/>
              </w:rPr>
              <w:t>15</w:t>
            </w:r>
          </w:p>
        </w:tc>
      </w:tr>
    </w:tbl>
    <w:p w14:paraId="0D49D63E" w14:textId="77777777" w:rsidR="00E35A64" w:rsidRPr="00BF6FE7" w:rsidRDefault="00E35A64" w:rsidP="00E35A64">
      <w:pPr>
        <w:spacing w:line="288" w:lineRule="auto"/>
        <w:jc w:val="both"/>
        <w:rPr>
          <w:spacing w:val="-2"/>
          <w:sz w:val="20"/>
        </w:rPr>
      </w:pPr>
    </w:p>
    <w:p w14:paraId="64ACB2A2" w14:textId="03D05F66" w:rsidR="00E35A64" w:rsidRPr="00BF6FE7" w:rsidRDefault="00E35A64" w:rsidP="00E35A64">
      <w:pPr>
        <w:spacing w:line="288" w:lineRule="auto"/>
        <w:jc w:val="both"/>
        <w:rPr>
          <w:spacing w:val="-2"/>
          <w:sz w:val="20"/>
        </w:rPr>
      </w:pPr>
      <w:r w:rsidRPr="00BF6FE7">
        <w:rPr>
          <w:spacing w:val="-2"/>
          <w:sz w:val="20"/>
        </w:rPr>
        <w:lastRenderedPageBreak/>
        <w:t xml:space="preserve">Dit selectiecriterium mag met </w:t>
      </w:r>
      <w:r w:rsidR="002E1A04">
        <w:rPr>
          <w:spacing w:val="-2"/>
          <w:sz w:val="20"/>
        </w:rPr>
        <w:t xml:space="preserve">een </w:t>
      </w:r>
      <w:r w:rsidRPr="00BF6FE7">
        <w:rPr>
          <w:spacing w:val="-2"/>
          <w:sz w:val="20"/>
          <w:u w:val="single"/>
        </w:rPr>
        <w:t>aparte referentie worden aangetoond</w:t>
      </w:r>
      <w:r w:rsidRPr="00BF6FE7">
        <w:rPr>
          <w:spacing w:val="-2"/>
          <w:sz w:val="20"/>
        </w:rPr>
        <w:t xml:space="preserve"> en voldoen aan de volgende kenmerken: </w:t>
      </w:r>
    </w:p>
    <w:p w14:paraId="504DCDD6" w14:textId="77777777" w:rsidR="00E35A64" w:rsidRDefault="00E35A64" w:rsidP="00357310">
      <w:pPr>
        <w:pStyle w:val="Lijstalinea"/>
        <w:numPr>
          <w:ilvl w:val="0"/>
          <w:numId w:val="40"/>
        </w:numPr>
        <w:spacing w:line="288" w:lineRule="auto"/>
        <w:jc w:val="both"/>
        <w:rPr>
          <w:sz w:val="20"/>
        </w:rPr>
      </w:pPr>
      <w:r w:rsidRPr="00A221A5">
        <w:rPr>
          <w:sz w:val="20"/>
        </w:rPr>
        <w:t>U maakt bij uw aanmelding gebruik van de referentieverklaring</w:t>
      </w:r>
      <w:r>
        <w:rPr>
          <w:sz w:val="20"/>
        </w:rPr>
        <w:t>,</w:t>
      </w:r>
      <w:r w:rsidRPr="00A221A5">
        <w:rPr>
          <w:sz w:val="20"/>
        </w:rPr>
        <w:t xml:space="preserve"> </w:t>
      </w:r>
      <w:r>
        <w:rPr>
          <w:sz w:val="20"/>
        </w:rPr>
        <w:t xml:space="preserve">exclusief eventueel </w:t>
      </w:r>
      <w:r w:rsidRPr="00695B56">
        <w:rPr>
          <w:sz w:val="20"/>
        </w:rPr>
        <w:t xml:space="preserve">aanvullend beeldmateriaal </w:t>
      </w:r>
      <w:r w:rsidRPr="00A221A5">
        <w:rPr>
          <w:sz w:val="20"/>
        </w:rPr>
        <w:t>(format conform bijlage 2);</w:t>
      </w:r>
    </w:p>
    <w:p w14:paraId="53DE748A" w14:textId="1CAA57AB" w:rsidR="00E35A64" w:rsidRDefault="00E35A64" w:rsidP="00357310">
      <w:pPr>
        <w:pStyle w:val="Lijstalinea"/>
        <w:numPr>
          <w:ilvl w:val="0"/>
          <w:numId w:val="40"/>
        </w:numPr>
        <w:spacing w:line="288" w:lineRule="auto"/>
        <w:jc w:val="both"/>
        <w:rPr>
          <w:sz w:val="20"/>
        </w:rPr>
      </w:pPr>
      <w:r w:rsidRPr="00A221A5">
        <w:rPr>
          <w:sz w:val="20"/>
        </w:rPr>
        <w:t xml:space="preserve">Maximaal 1 referentie </w:t>
      </w:r>
      <w:r w:rsidR="005654DF">
        <w:rPr>
          <w:sz w:val="20"/>
        </w:rPr>
        <w:t>voor dit</w:t>
      </w:r>
      <w:r w:rsidRPr="00A221A5">
        <w:rPr>
          <w:sz w:val="20"/>
        </w:rPr>
        <w:t xml:space="preserve"> selectiecriterium</w:t>
      </w:r>
      <w:r w:rsidR="00B46D2C">
        <w:rPr>
          <w:sz w:val="20"/>
        </w:rPr>
        <w:t xml:space="preserve"> (D. ervaring met Duurzaamheid)</w:t>
      </w:r>
      <w:r>
        <w:rPr>
          <w:sz w:val="20"/>
        </w:rPr>
        <w:t>;</w:t>
      </w:r>
    </w:p>
    <w:p w14:paraId="1829BE42" w14:textId="77777777" w:rsidR="00E35A64" w:rsidRDefault="00E35A64" w:rsidP="00357310">
      <w:pPr>
        <w:pStyle w:val="Lijstalinea"/>
        <w:numPr>
          <w:ilvl w:val="0"/>
          <w:numId w:val="40"/>
        </w:numPr>
        <w:spacing w:line="288" w:lineRule="auto"/>
        <w:jc w:val="both"/>
        <w:rPr>
          <w:sz w:val="20"/>
        </w:rPr>
      </w:pPr>
      <w:r w:rsidRPr="00A221A5">
        <w:rPr>
          <w:sz w:val="20"/>
        </w:rPr>
        <w:t>Het referentieproject dient na 1 januari 201</w:t>
      </w:r>
      <w:r>
        <w:rPr>
          <w:sz w:val="20"/>
        </w:rPr>
        <w:t>7</w:t>
      </w:r>
      <w:r w:rsidRPr="00A221A5">
        <w:rPr>
          <w:sz w:val="20"/>
        </w:rPr>
        <w:t xml:space="preserve"> te zijn gerealiseerd en opgeleverd (geheel uitgevoerd eigen ontwerp). De uitvoering (bouw) van het referentieproject hoeft nog niet te zijn voltooid</w:t>
      </w:r>
      <w:r>
        <w:rPr>
          <w:sz w:val="20"/>
        </w:rPr>
        <w:t>;</w:t>
      </w:r>
    </w:p>
    <w:p w14:paraId="1474A194" w14:textId="77777777" w:rsidR="00E35A64" w:rsidRPr="00BF6FE7" w:rsidRDefault="00E35A64" w:rsidP="00E35A64">
      <w:pPr>
        <w:spacing w:line="288" w:lineRule="auto"/>
        <w:jc w:val="both"/>
        <w:rPr>
          <w:sz w:val="20"/>
          <w:u w:val="single"/>
        </w:rPr>
      </w:pPr>
    </w:p>
    <w:p w14:paraId="596755B3" w14:textId="77777777" w:rsidR="00E35A64" w:rsidRPr="00BF6FE7" w:rsidRDefault="00E35A64" w:rsidP="00E35A64">
      <w:pPr>
        <w:spacing w:line="288" w:lineRule="auto"/>
        <w:jc w:val="both"/>
        <w:rPr>
          <w:sz w:val="20"/>
        </w:rPr>
      </w:pPr>
      <w:r w:rsidRPr="00BF6FE7">
        <w:rPr>
          <w:sz w:val="20"/>
        </w:rPr>
        <w:t xml:space="preserve">De Aanbestedende 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6C4F90F0" w14:textId="77777777" w:rsidR="00E35A64" w:rsidRPr="00BF6FE7" w:rsidRDefault="00E35A64" w:rsidP="00E35A64">
      <w:pPr>
        <w:spacing w:line="240" w:lineRule="auto"/>
        <w:rPr>
          <w:b/>
          <w:bCs/>
          <w:sz w:val="20"/>
        </w:rPr>
      </w:pPr>
    </w:p>
    <w:p w14:paraId="43782A05" w14:textId="468A9865" w:rsidR="00E35A64" w:rsidRPr="00402D6F" w:rsidRDefault="00E35A64" w:rsidP="00357310">
      <w:pPr>
        <w:pStyle w:val="Kop3"/>
        <w:numPr>
          <w:ilvl w:val="2"/>
          <w:numId w:val="22"/>
        </w:numPr>
        <w:tabs>
          <w:tab w:val="clear" w:pos="851"/>
        </w:tabs>
        <w:ind w:left="907" w:hanging="907"/>
        <w:rPr>
          <w:sz w:val="20"/>
        </w:rPr>
      </w:pPr>
      <w:bookmarkStart w:id="66" w:name="_Toc84509604"/>
      <w:r w:rsidRPr="000F6B7C">
        <w:rPr>
          <w:sz w:val="20"/>
        </w:rPr>
        <w:t xml:space="preserve">Selectiecriterium </w:t>
      </w:r>
      <w:r w:rsidR="001D69FD">
        <w:rPr>
          <w:sz w:val="20"/>
        </w:rPr>
        <w:t>E</w:t>
      </w:r>
      <w:r w:rsidRPr="00402D6F">
        <w:rPr>
          <w:sz w:val="20"/>
        </w:rPr>
        <w:t xml:space="preserve">: </w:t>
      </w:r>
      <w:r w:rsidR="00ED34AA">
        <w:rPr>
          <w:sz w:val="20"/>
        </w:rPr>
        <w:t xml:space="preserve"> </w:t>
      </w:r>
      <w:r w:rsidR="00355562">
        <w:rPr>
          <w:sz w:val="20"/>
        </w:rPr>
        <w:t>BIM ervaring</w:t>
      </w:r>
      <w:bookmarkEnd w:id="66"/>
    </w:p>
    <w:p w14:paraId="73F0CBC5" w14:textId="09E0A2BA" w:rsidR="00E35A64" w:rsidRPr="00BF6FE7" w:rsidRDefault="00E35A64" w:rsidP="00E35A64">
      <w:pPr>
        <w:pStyle w:val="Lijstalinea"/>
        <w:spacing w:line="288" w:lineRule="auto"/>
        <w:ind w:left="0"/>
        <w:jc w:val="both"/>
        <w:rPr>
          <w:sz w:val="20"/>
        </w:rPr>
      </w:pPr>
      <w:r w:rsidRPr="00402D6F">
        <w:rPr>
          <w:sz w:val="20"/>
        </w:rPr>
        <w:t xml:space="preserve">De Aanbestedende dienst heeft interesse in 3d ontwerpen. Indien de gegadigde </w:t>
      </w:r>
      <w:r w:rsidR="00E500FD">
        <w:rPr>
          <w:sz w:val="20"/>
        </w:rPr>
        <w:t xml:space="preserve">nog </w:t>
      </w:r>
      <w:r w:rsidR="00874BF4">
        <w:rPr>
          <w:sz w:val="20"/>
        </w:rPr>
        <w:t xml:space="preserve">meer </w:t>
      </w:r>
      <w:r w:rsidRPr="00402D6F">
        <w:rPr>
          <w:sz w:val="20"/>
        </w:rPr>
        <w:t xml:space="preserve">ervaring hierin heeft is dit van meerwaarde voor de Aanbestedende </w:t>
      </w:r>
      <w:r w:rsidRPr="00BF6FE7">
        <w:rPr>
          <w:sz w:val="20"/>
        </w:rPr>
        <w:t xml:space="preserve">dienst. Er is gekozen om aan onderstaande referentie </w:t>
      </w:r>
      <w:r>
        <w:rPr>
          <w:sz w:val="20"/>
        </w:rPr>
        <w:t>m</w:t>
      </w:r>
      <w:r w:rsidRPr="00BF6FE7">
        <w:rPr>
          <w:sz w:val="20"/>
        </w:rPr>
        <w:t>eerwaarde toe te kennen.</w:t>
      </w:r>
    </w:p>
    <w:p w14:paraId="77C6291E" w14:textId="77777777" w:rsidR="00E35A64" w:rsidRPr="00BF6FE7" w:rsidRDefault="00E35A64" w:rsidP="00E35A64">
      <w:pPr>
        <w:pStyle w:val="Lijstalinea"/>
        <w:spacing w:line="288" w:lineRule="auto"/>
        <w:ind w:left="0"/>
        <w:jc w:val="both"/>
        <w:rPr>
          <w:sz w:val="20"/>
        </w:rPr>
      </w:pPr>
    </w:p>
    <w:tbl>
      <w:tblPr>
        <w:tblStyle w:val="Tabelraster"/>
        <w:tblW w:w="0" w:type="auto"/>
        <w:jc w:val="center"/>
        <w:tblLook w:val="04A0" w:firstRow="1" w:lastRow="0" w:firstColumn="1" w:lastColumn="0" w:noHBand="0" w:noVBand="1"/>
      </w:tblPr>
      <w:tblGrid>
        <w:gridCol w:w="5812"/>
        <w:gridCol w:w="1276"/>
      </w:tblGrid>
      <w:tr w:rsidR="00E35A64" w:rsidRPr="00192095" w14:paraId="18B59448" w14:textId="77777777" w:rsidTr="009D3C89">
        <w:trPr>
          <w:jc w:val="center"/>
        </w:trPr>
        <w:tc>
          <w:tcPr>
            <w:tcW w:w="5812" w:type="dxa"/>
            <w:shd w:val="clear" w:color="auto" w:fill="A6A6A6" w:themeFill="background1" w:themeFillShade="A6"/>
            <w:vAlign w:val="center"/>
          </w:tcPr>
          <w:p w14:paraId="08245B1D" w14:textId="77777777" w:rsidR="00E35A64" w:rsidRPr="00192095" w:rsidRDefault="00E35A64" w:rsidP="00357310">
            <w:pPr>
              <w:pStyle w:val="Lijstalinea"/>
              <w:numPr>
                <w:ilvl w:val="0"/>
                <w:numId w:val="38"/>
              </w:numPr>
              <w:spacing w:after="200" w:line="288" w:lineRule="auto"/>
              <w:rPr>
                <w:b/>
                <w:bCs/>
                <w:sz w:val="20"/>
              </w:rPr>
            </w:pPr>
            <w:r w:rsidRPr="00192095">
              <w:rPr>
                <w:b/>
                <w:bCs/>
                <w:sz w:val="20"/>
              </w:rPr>
              <w:t xml:space="preserve">Ervaring met BIM </w:t>
            </w:r>
          </w:p>
        </w:tc>
        <w:tc>
          <w:tcPr>
            <w:tcW w:w="1276" w:type="dxa"/>
            <w:shd w:val="clear" w:color="auto" w:fill="A6A6A6" w:themeFill="background1" w:themeFillShade="A6"/>
          </w:tcPr>
          <w:p w14:paraId="75C81AB5" w14:textId="77777777" w:rsidR="00E35A64" w:rsidRPr="00192095" w:rsidRDefault="00E35A64" w:rsidP="00B673F2">
            <w:pPr>
              <w:pStyle w:val="Lijstalinea"/>
              <w:spacing w:line="288" w:lineRule="auto"/>
              <w:ind w:left="0"/>
              <w:jc w:val="both"/>
              <w:rPr>
                <w:b/>
                <w:bCs/>
                <w:sz w:val="20"/>
              </w:rPr>
            </w:pPr>
            <w:r w:rsidRPr="00192095">
              <w:rPr>
                <w:b/>
                <w:bCs/>
                <w:sz w:val="20"/>
              </w:rPr>
              <w:t>Te behalen punten</w:t>
            </w:r>
          </w:p>
        </w:tc>
      </w:tr>
      <w:tr w:rsidR="00E35A64" w:rsidRPr="00192095" w14:paraId="24BE23C6" w14:textId="77777777" w:rsidTr="00874BF4">
        <w:trPr>
          <w:jc w:val="center"/>
        </w:trPr>
        <w:tc>
          <w:tcPr>
            <w:tcW w:w="5812" w:type="dxa"/>
          </w:tcPr>
          <w:p w14:paraId="5F7CBF8F" w14:textId="77777777" w:rsidR="00E35A64" w:rsidRPr="00192095" w:rsidRDefault="00E35A64" w:rsidP="00B673F2">
            <w:pPr>
              <w:spacing w:line="288" w:lineRule="auto"/>
              <w:rPr>
                <w:sz w:val="20"/>
              </w:rPr>
            </w:pPr>
            <w:r w:rsidRPr="00192095">
              <w:rPr>
                <w:sz w:val="20"/>
              </w:rPr>
              <w:t xml:space="preserve">Gegadigde heeft ervaring met het integraal ontwerpen van een bouwwerk van minimaal 250 m2 BVO. Onder integraal ontwerp wordt verstaan het combineren van bouwkundige, constructieve en installatietechnische componenten, op een niveau van LOD 300 of hoger. </w:t>
            </w:r>
          </w:p>
        </w:tc>
        <w:tc>
          <w:tcPr>
            <w:tcW w:w="1276" w:type="dxa"/>
            <w:vAlign w:val="center"/>
          </w:tcPr>
          <w:p w14:paraId="4FCDC9A8" w14:textId="3AE51D9F" w:rsidR="00E35A64" w:rsidRPr="00192095" w:rsidRDefault="00015180" w:rsidP="00B673F2">
            <w:pPr>
              <w:pStyle w:val="Lijstalinea"/>
              <w:spacing w:line="288" w:lineRule="auto"/>
              <w:ind w:left="0"/>
              <w:jc w:val="center"/>
              <w:rPr>
                <w:sz w:val="20"/>
              </w:rPr>
            </w:pPr>
            <w:r>
              <w:rPr>
                <w:sz w:val="20"/>
              </w:rPr>
              <w:t>5</w:t>
            </w:r>
          </w:p>
        </w:tc>
      </w:tr>
      <w:tr w:rsidR="00E35A64" w:rsidRPr="00192095" w14:paraId="2C0F1778" w14:textId="77777777" w:rsidTr="00874BF4">
        <w:trPr>
          <w:trHeight w:val="694"/>
          <w:jc w:val="center"/>
        </w:trPr>
        <w:tc>
          <w:tcPr>
            <w:tcW w:w="5812" w:type="dxa"/>
            <w:vAlign w:val="center"/>
          </w:tcPr>
          <w:p w14:paraId="2D6F326E" w14:textId="77777777" w:rsidR="00E35A64" w:rsidRPr="00192095" w:rsidRDefault="00E35A64" w:rsidP="00B673F2">
            <w:pPr>
              <w:pStyle w:val="Lijstalinea"/>
              <w:spacing w:line="288" w:lineRule="auto"/>
              <w:rPr>
                <w:b/>
                <w:sz w:val="20"/>
              </w:rPr>
            </w:pPr>
            <w:r w:rsidRPr="00192095">
              <w:rPr>
                <w:b/>
                <w:sz w:val="20"/>
              </w:rPr>
              <w:t>Maximale score</w:t>
            </w:r>
          </w:p>
        </w:tc>
        <w:tc>
          <w:tcPr>
            <w:tcW w:w="1276" w:type="dxa"/>
            <w:vAlign w:val="center"/>
          </w:tcPr>
          <w:p w14:paraId="1DEE7516" w14:textId="77777777" w:rsidR="00E35A64" w:rsidRPr="00192095" w:rsidRDefault="00E35A64" w:rsidP="00B673F2">
            <w:pPr>
              <w:pStyle w:val="Lijstalinea"/>
              <w:spacing w:line="288" w:lineRule="auto"/>
              <w:ind w:left="0"/>
              <w:jc w:val="center"/>
              <w:rPr>
                <w:b/>
                <w:sz w:val="20"/>
              </w:rPr>
            </w:pPr>
          </w:p>
          <w:p w14:paraId="600E9FA3" w14:textId="0AA0E9CE" w:rsidR="00E35A64" w:rsidRPr="00192095" w:rsidRDefault="00015180" w:rsidP="00B673F2">
            <w:pPr>
              <w:pStyle w:val="Lijstalinea"/>
              <w:spacing w:line="288" w:lineRule="auto"/>
              <w:ind w:left="0"/>
              <w:jc w:val="center"/>
              <w:rPr>
                <w:b/>
                <w:sz w:val="20"/>
              </w:rPr>
            </w:pPr>
            <w:r>
              <w:rPr>
                <w:b/>
                <w:sz w:val="20"/>
              </w:rPr>
              <w:t>5</w:t>
            </w:r>
          </w:p>
        </w:tc>
      </w:tr>
    </w:tbl>
    <w:p w14:paraId="5A04159B" w14:textId="77777777" w:rsidR="00E35A64" w:rsidRPr="00BF6FE7" w:rsidRDefault="00E35A64" w:rsidP="00E35A64">
      <w:pPr>
        <w:spacing w:line="288" w:lineRule="auto"/>
        <w:jc w:val="both"/>
        <w:rPr>
          <w:spacing w:val="-2"/>
          <w:sz w:val="20"/>
        </w:rPr>
      </w:pPr>
    </w:p>
    <w:p w14:paraId="69BDD24B" w14:textId="1E5EF319" w:rsidR="00E35A64" w:rsidRPr="00BF6FE7" w:rsidRDefault="00E35A64" w:rsidP="00E35A64">
      <w:pPr>
        <w:spacing w:line="288" w:lineRule="auto"/>
        <w:jc w:val="both"/>
        <w:rPr>
          <w:spacing w:val="-2"/>
          <w:sz w:val="20"/>
        </w:rPr>
      </w:pPr>
      <w:r w:rsidRPr="00E148F9">
        <w:rPr>
          <w:spacing w:val="-2"/>
          <w:sz w:val="20"/>
        </w:rPr>
        <w:t xml:space="preserve">Dit selectiecriterium mag met </w:t>
      </w:r>
      <w:r w:rsidR="00E148F9" w:rsidRPr="00E148F9">
        <w:rPr>
          <w:spacing w:val="-2"/>
          <w:sz w:val="20"/>
        </w:rPr>
        <w:t xml:space="preserve">een </w:t>
      </w:r>
      <w:r w:rsidRPr="00E148F9">
        <w:rPr>
          <w:spacing w:val="-2"/>
          <w:sz w:val="20"/>
        </w:rPr>
        <w:t>aparte referentie worden aangetoond en voldoen aan de volgende kenmer</w:t>
      </w:r>
      <w:r w:rsidRPr="00BF6FE7">
        <w:rPr>
          <w:spacing w:val="-2"/>
          <w:sz w:val="20"/>
        </w:rPr>
        <w:t xml:space="preserve">ken: </w:t>
      </w:r>
    </w:p>
    <w:p w14:paraId="3239722C" w14:textId="77777777" w:rsidR="00E35A64" w:rsidRDefault="00E35A64" w:rsidP="00357310">
      <w:pPr>
        <w:pStyle w:val="Lijstalinea"/>
        <w:numPr>
          <w:ilvl w:val="0"/>
          <w:numId w:val="40"/>
        </w:numPr>
        <w:spacing w:line="288" w:lineRule="auto"/>
        <w:jc w:val="both"/>
        <w:rPr>
          <w:sz w:val="20"/>
        </w:rPr>
      </w:pPr>
      <w:r w:rsidRPr="00A221A5">
        <w:rPr>
          <w:sz w:val="20"/>
        </w:rPr>
        <w:t>U maakt bij uw aanmelding gebruik van de referentieverklaring</w:t>
      </w:r>
      <w:r>
        <w:rPr>
          <w:sz w:val="20"/>
        </w:rPr>
        <w:t>,</w:t>
      </w:r>
      <w:r w:rsidRPr="00A221A5">
        <w:rPr>
          <w:sz w:val="20"/>
        </w:rPr>
        <w:t xml:space="preserve"> </w:t>
      </w:r>
      <w:r>
        <w:rPr>
          <w:sz w:val="20"/>
        </w:rPr>
        <w:t xml:space="preserve">exclusief eventueel </w:t>
      </w:r>
      <w:r w:rsidRPr="00695B56">
        <w:rPr>
          <w:sz w:val="20"/>
        </w:rPr>
        <w:t xml:space="preserve">aanvullend beeldmateriaal </w:t>
      </w:r>
      <w:r w:rsidRPr="00A221A5">
        <w:rPr>
          <w:sz w:val="20"/>
        </w:rPr>
        <w:t>(format conform bijlage 2);</w:t>
      </w:r>
    </w:p>
    <w:p w14:paraId="60DDBD2D" w14:textId="69BDD682" w:rsidR="00E35A64" w:rsidRDefault="00E35A64" w:rsidP="00357310">
      <w:pPr>
        <w:pStyle w:val="Lijstalinea"/>
        <w:numPr>
          <w:ilvl w:val="0"/>
          <w:numId w:val="40"/>
        </w:numPr>
        <w:spacing w:line="288" w:lineRule="auto"/>
        <w:jc w:val="both"/>
        <w:rPr>
          <w:sz w:val="20"/>
        </w:rPr>
      </w:pPr>
      <w:r w:rsidRPr="00A221A5">
        <w:rPr>
          <w:sz w:val="20"/>
        </w:rPr>
        <w:t>Maximaal 1 referentie</w:t>
      </w:r>
      <w:r w:rsidR="00E91A51">
        <w:rPr>
          <w:sz w:val="20"/>
        </w:rPr>
        <w:t xml:space="preserve"> voor dit</w:t>
      </w:r>
      <w:r w:rsidRPr="00A221A5">
        <w:rPr>
          <w:sz w:val="20"/>
        </w:rPr>
        <w:t xml:space="preserve"> selectiecriterium</w:t>
      </w:r>
      <w:r w:rsidR="00B46D2C">
        <w:rPr>
          <w:sz w:val="20"/>
        </w:rPr>
        <w:t xml:space="preserve"> (E. </w:t>
      </w:r>
      <w:r w:rsidR="00355562">
        <w:rPr>
          <w:sz w:val="20"/>
        </w:rPr>
        <w:t>BIM ervaring</w:t>
      </w:r>
      <w:r w:rsidR="00546AE6">
        <w:rPr>
          <w:sz w:val="20"/>
        </w:rPr>
        <w:t>)</w:t>
      </w:r>
      <w:r>
        <w:rPr>
          <w:sz w:val="20"/>
        </w:rPr>
        <w:t>;</w:t>
      </w:r>
    </w:p>
    <w:p w14:paraId="35AF5438" w14:textId="77777777" w:rsidR="00E35A64" w:rsidRDefault="00E35A64" w:rsidP="00357310">
      <w:pPr>
        <w:pStyle w:val="Lijstalinea"/>
        <w:numPr>
          <w:ilvl w:val="0"/>
          <w:numId w:val="40"/>
        </w:numPr>
        <w:spacing w:line="288" w:lineRule="auto"/>
        <w:jc w:val="both"/>
        <w:rPr>
          <w:sz w:val="20"/>
        </w:rPr>
      </w:pPr>
      <w:r w:rsidRPr="00A221A5">
        <w:rPr>
          <w:sz w:val="20"/>
        </w:rPr>
        <w:t>Het referentieproject dient na 1 januari 201</w:t>
      </w:r>
      <w:r>
        <w:rPr>
          <w:sz w:val="20"/>
        </w:rPr>
        <w:t>7</w:t>
      </w:r>
      <w:r w:rsidRPr="00A221A5">
        <w:rPr>
          <w:sz w:val="20"/>
        </w:rPr>
        <w:t xml:space="preserve"> te zijn gerealiseerd en opgeleverd (geheel uitgevoerd eigen ontwerp). De uitvoering (bouw) van het referentieproject hoeft nog niet te zijn voltooid</w:t>
      </w:r>
      <w:r>
        <w:rPr>
          <w:sz w:val="20"/>
        </w:rPr>
        <w:t>;</w:t>
      </w:r>
    </w:p>
    <w:p w14:paraId="223EBF43" w14:textId="77777777" w:rsidR="00E35A64" w:rsidRPr="00A221A5" w:rsidRDefault="00E35A64" w:rsidP="00357310">
      <w:pPr>
        <w:pStyle w:val="Lijstalinea"/>
        <w:numPr>
          <w:ilvl w:val="0"/>
          <w:numId w:val="40"/>
        </w:numPr>
        <w:spacing w:line="288" w:lineRule="auto"/>
        <w:jc w:val="both"/>
        <w:rPr>
          <w:sz w:val="20"/>
        </w:rPr>
      </w:pPr>
      <w:r>
        <w:rPr>
          <w:sz w:val="20"/>
        </w:rPr>
        <w:t>D</w:t>
      </w:r>
      <w:r w:rsidRPr="00A221A5">
        <w:rPr>
          <w:sz w:val="20"/>
        </w:rPr>
        <w:t>e opdrachtgever van het referentiewerk heeft geen juridische banden met de gegadigde.</w:t>
      </w:r>
    </w:p>
    <w:p w14:paraId="5C3C3BCA" w14:textId="77777777" w:rsidR="00E35A64" w:rsidRPr="00BF6FE7" w:rsidRDefault="00E35A64" w:rsidP="00E35A64">
      <w:pPr>
        <w:spacing w:line="288" w:lineRule="auto"/>
        <w:jc w:val="both"/>
        <w:rPr>
          <w:sz w:val="20"/>
          <w:u w:val="single"/>
        </w:rPr>
      </w:pPr>
    </w:p>
    <w:p w14:paraId="0DCE950B" w14:textId="77777777" w:rsidR="00E35A64" w:rsidRPr="00BF6FE7" w:rsidRDefault="00E35A64" w:rsidP="00E35A64">
      <w:pPr>
        <w:spacing w:line="288" w:lineRule="auto"/>
        <w:jc w:val="both"/>
        <w:rPr>
          <w:sz w:val="20"/>
        </w:rPr>
      </w:pPr>
      <w:r w:rsidRPr="00BF6FE7">
        <w:rPr>
          <w:sz w:val="20"/>
        </w:rPr>
        <w:t xml:space="preserve">De Aanbestedende 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0664B477" w14:textId="106E9C9E" w:rsidR="00E35A64" w:rsidRDefault="00E35A64" w:rsidP="00E35A64"/>
    <w:p w14:paraId="27D6D67A" w14:textId="2B76D0AC" w:rsidR="001B2548" w:rsidRDefault="001B2548" w:rsidP="00E35A64"/>
    <w:p w14:paraId="08302935" w14:textId="2F6E319A" w:rsidR="002E1A04" w:rsidRDefault="002E1A04" w:rsidP="00E35A64"/>
    <w:p w14:paraId="3171C0A1" w14:textId="28732634" w:rsidR="002E1A04" w:rsidRDefault="002E1A04" w:rsidP="00E35A64"/>
    <w:p w14:paraId="648D652A" w14:textId="1285F4C6" w:rsidR="002E1A04" w:rsidRDefault="002E1A04" w:rsidP="00E35A64"/>
    <w:p w14:paraId="380C1ABF" w14:textId="77777777" w:rsidR="002E1A04" w:rsidRDefault="002E1A04" w:rsidP="00E35A64"/>
    <w:p w14:paraId="40171444" w14:textId="3019B7A0" w:rsidR="001B2548" w:rsidRDefault="001B2548" w:rsidP="00E35A64"/>
    <w:p w14:paraId="65A6455F" w14:textId="77777777" w:rsidR="001B2548" w:rsidRDefault="001B2548" w:rsidP="00E35A64"/>
    <w:p w14:paraId="606BE73C" w14:textId="77777777" w:rsidR="00E35A64" w:rsidRPr="0096746D" w:rsidRDefault="00E35A64" w:rsidP="00E35A64"/>
    <w:p w14:paraId="2692D6DE" w14:textId="42612F51" w:rsidR="00E35A64" w:rsidRDefault="00E35A64" w:rsidP="00357310">
      <w:pPr>
        <w:pStyle w:val="Kop3"/>
        <w:numPr>
          <w:ilvl w:val="2"/>
          <w:numId w:val="22"/>
        </w:numPr>
        <w:tabs>
          <w:tab w:val="clear" w:pos="851"/>
        </w:tabs>
        <w:ind w:left="907" w:hanging="907"/>
        <w:rPr>
          <w:sz w:val="20"/>
        </w:rPr>
      </w:pPr>
      <w:bookmarkStart w:id="67" w:name="_Toc84509605"/>
      <w:r>
        <w:rPr>
          <w:sz w:val="20"/>
        </w:rPr>
        <w:lastRenderedPageBreak/>
        <w:t xml:space="preserve">Selectiecriterium </w:t>
      </w:r>
      <w:r w:rsidR="001D69FD">
        <w:rPr>
          <w:sz w:val="20"/>
        </w:rPr>
        <w:t>F</w:t>
      </w:r>
      <w:r>
        <w:rPr>
          <w:sz w:val="20"/>
        </w:rPr>
        <w:t xml:space="preserve">: </w:t>
      </w:r>
      <w:r w:rsidR="00E500FD">
        <w:rPr>
          <w:sz w:val="20"/>
        </w:rPr>
        <w:t>s</w:t>
      </w:r>
      <w:r>
        <w:rPr>
          <w:sz w:val="20"/>
        </w:rPr>
        <w:t>amenwerking</w:t>
      </w:r>
      <w:bookmarkEnd w:id="67"/>
    </w:p>
    <w:p w14:paraId="2DA26456" w14:textId="77777777" w:rsidR="00E35A64" w:rsidRPr="00E26ACB" w:rsidRDefault="00E35A64" w:rsidP="00874BF4">
      <w:pPr>
        <w:pStyle w:val="Lijstalinea"/>
        <w:spacing w:line="288" w:lineRule="auto"/>
        <w:ind w:left="0"/>
        <w:rPr>
          <w:sz w:val="20"/>
        </w:rPr>
      </w:pPr>
      <w:r w:rsidRPr="00E26ACB">
        <w:rPr>
          <w:sz w:val="20"/>
        </w:rPr>
        <w:t xml:space="preserve">De Aanbestedende dienst acht het relevant dat de gegadigde ervaring heeft met het uitwerken van een bouwkundig Ontwerp (VO of DO) naar een Technisch Ontwerp in samenwerking met een aannemer. </w:t>
      </w:r>
    </w:p>
    <w:p w14:paraId="49EFF788" w14:textId="77777777" w:rsidR="00E35A64" w:rsidRPr="00E26ACB" w:rsidRDefault="00E35A64" w:rsidP="00E35A64">
      <w:pPr>
        <w:pStyle w:val="Lijstalinea"/>
        <w:spacing w:line="288" w:lineRule="auto"/>
        <w:rPr>
          <w:sz w:val="20"/>
        </w:rPr>
      </w:pPr>
    </w:p>
    <w:tbl>
      <w:tblPr>
        <w:tblStyle w:val="Tabelraster"/>
        <w:tblW w:w="0" w:type="auto"/>
        <w:jc w:val="center"/>
        <w:tblLook w:val="04A0" w:firstRow="1" w:lastRow="0" w:firstColumn="1" w:lastColumn="0" w:noHBand="0" w:noVBand="1"/>
      </w:tblPr>
      <w:tblGrid>
        <w:gridCol w:w="5812"/>
        <w:gridCol w:w="1276"/>
      </w:tblGrid>
      <w:tr w:rsidR="00E35A64" w:rsidRPr="00192095" w14:paraId="00DE23DF" w14:textId="77777777" w:rsidTr="009D3C89">
        <w:trPr>
          <w:jc w:val="center"/>
        </w:trPr>
        <w:tc>
          <w:tcPr>
            <w:tcW w:w="5812" w:type="dxa"/>
            <w:shd w:val="clear" w:color="auto" w:fill="A6A6A6" w:themeFill="background1" w:themeFillShade="A6"/>
            <w:vAlign w:val="center"/>
          </w:tcPr>
          <w:p w14:paraId="15F7F067" w14:textId="77777777" w:rsidR="00E35A64" w:rsidRPr="00192095" w:rsidRDefault="00E35A64" w:rsidP="00357310">
            <w:pPr>
              <w:pStyle w:val="Lijstalinea"/>
              <w:numPr>
                <w:ilvl w:val="0"/>
                <w:numId w:val="38"/>
              </w:numPr>
              <w:spacing w:after="200" w:line="288" w:lineRule="auto"/>
              <w:rPr>
                <w:b/>
                <w:bCs/>
                <w:sz w:val="20"/>
              </w:rPr>
            </w:pPr>
            <w:r w:rsidRPr="00192095">
              <w:rPr>
                <w:b/>
                <w:bCs/>
                <w:sz w:val="20"/>
              </w:rPr>
              <w:t>Ervaring met</w:t>
            </w:r>
            <w:r>
              <w:rPr>
                <w:b/>
                <w:bCs/>
                <w:sz w:val="20"/>
              </w:rPr>
              <w:t xml:space="preserve"> samenwerking</w:t>
            </w:r>
            <w:r w:rsidRPr="00192095">
              <w:rPr>
                <w:b/>
                <w:bCs/>
                <w:sz w:val="20"/>
              </w:rPr>
              <w:t xml:space="preserve"> </w:t>
            </w:r>
          </w:p>
        </w:tc>
        <w:tc>
          <w:tcPr>
            <w:tcW w:w="1276" w:type="dxa"/>
            <w:shd w:val="clear" w:color="auto" w:fill="A6A6A6" w:themeFill="background1" w:themeFillShade="A6"/>
          </w:tcPr>
          <w:p w14:paraId="63CE6AA5" w14:textId="77777777" w:rsidR="00E35A64" w:rsidRPr="00192095" w:rsidRDefault="00E35A64" w:rsidP="00B673F2">
            <w:pPr>
              <w:pStyle w:val="Lijstalinea"/>
              <w:spacing w:line="288" w:lineRule="auto"/>
              <w:ind w:left="0"/>
              <w:jc w:val="both"/>
              <w:rPr>
                <w:b/>
                <w:bCs/>
                <w:sz w:val="20"/>
              </w:rPr>
            </w:pPr>
            <w:r w:rsidRPr="00192095">
              <w:rPr>
                <w:b/>
                <w:bCs/>
                <w:sz w:val="20"/>
              </w:rPr>
              <w:t>Te behalen punten</w:t>
            </w:r>
          </w:p>
        </w:tc>
      </w:tr>
      <w:tr w:rsidR="00E35A64" w:rsidRPr="00192095" w14:paraId="6C136AD7" w14:textId="77777777" w:rsidTr="00874BF4">
        <w:trPr>
          <w:jc w:val="center"/>
        </w:trPr>
        <w:tc>
          <w:tcPr>
            <w:tcW w:w="5812" w:type="dxa"/>
          </w:tcPr>
          <w:p w14:paraId="6512D303" w14:textId="77777777" w:rsidR="00E35A64" w:rsidRPr="00E26ACB" w:rsidRDefault="00E35A64" w:rsidP="00B673F2">
            <w:pPr>
              <w:pStyle w:val="Lijstalinea"/>
              <w:spacing w:line="288" w:lineRule="auto"/>
              <w:rPr>
                <w:sz w:val="20"/>
              </w:rPr>
            </w:pPr>
            <w:r w:rsidRPr="00E26ACB">
              <w:rPr>
                <w:sz w:val="20"/>
              </w:rPr>
              <w:t>Met de samenwerking wordt bedoeld een bouwteam overeenkomst of een geïntegreerde contractvorm (UAV/ UAV-</w:t>
            </w:r>
            <w:proofErr w:type="spellStart"/>
            <w:r w:rsidRPr="00E26ACB">
              <w:rPr>
                <w:sz w:val="20"/>
              </w:rPr>
              <w:t>gc</w:t>
            </w:r>
            <w:proofErr w:type="spellEnd"/>
            <w:r w:rsidRPr="00E26ACB">
              <w:rPr>
                <w:sz w:val="20"/>
              </w:rPr>
              <w:t>).</w:t>
            </w:r>
          </w:p>
          <w:p w14:paraId="1E36125A" w14:textId="06B84477" w:rsidR="00E35A64" w:rsidRDefault="00E35A64" w:rsidP="00B673F2">
            <w:pPr>
              <w:ind w:left="708"/>
              <w:rPr>
                <w:sz w:val="20"/>
              </w:rPr>
            </w:pPr>
            <w:r w:rsidRPr="00E26ACB">
              <w:rPr>
                <w:sz w:val="20"/>
              </w:rPr>
              <w:t>De referentie dient betrekking te hebben op een ontwerpopdracht waarvoor tenminste het Technisch Ontwerp (in samenwerking met een aannemer) is afgerond en goedgekeurd, met een minimale BVO van 250 m</w:t>
            </w:r>
            <w:r w:rsidRPr="00B64CCA">
              <w:rPr>
                <w:sz w:val="20"/>
              </w:rPr>
              <w:t>2</w:t>
            </w:r>
            <w:r w:rsidRPr="00E26ACB">
              <w:rPr>
                <w:sz w:val="20"/>
              </w:rPr>
              <w:t>.</w:t>
            </w:r>
          </w:p>
          <w:p w14:paraId="662737D5" w14:textId="77777777" w:rsidR="00B77C5D" w:rsidRPr="00E26ACB" w:rsidRDefault="00B77C5D" w:rsidP="00B673F2">
            <w:pPr>
              <w:ind w:left="708"/>
              <w:rPr>
                <w:sz w:val="20"/>
              </w:rPr>
            </w:pPr>
          </w:p>
          <w:p w14:paraId="643BE001" w14:textId="77777777" w:rsidR="00E35A64" w:rsidRDefault="00E35A64" w:rsidP="00B673F2">
            <w:pPr>
              <w:pStyle w:val="Lijstalinea"/>
              <w:spacing w:line="288" w:lineRule="auto"/>
              <w:rPr>
                <w:sz w:val="20"/>
              </w:rPr>
            </w:pPr>
            <w:r w:rsidRPr="00E26ACB">
              <w:rPr>
                <w:sz w:val="20"/>
              </w:rPr>
              <w:t xml:space="preserve">Een referentie waarbij de aannemer eerst na afronding van het Technisch Ontwerp (bij start aanvragen van omgevingsvergunning) toetreedt, voldoet niet. Referenties met toetredingsmomenten van de aannemer voorafgaand aan het TO voldoen wel. </w:t>
            </w:r>
          </w:p>
          <w:p w14:paraId="609501EF" w14:textId="77777777" w:rsidR="007C56B8" w:rsidRDefault="007C56B8" w:rsidP="00B673F2">
            <w:pPr>
              <w:pStyle w:val="Lijstalinea"/>
              <w:spacing w:line="288" w:lineRule="auto"/>
              <w:rPr>
                <w:sz w:val="20"/>
              </w:rPr>
            </w:pPr>
          </w:p>
          <w:p w14:paraId="2331D57B" w14:textId="77777777" w:rsidR="00B64CCA" w:rsidRPr="00BE2E75" w:rsidRDefault="00B64CCA" w:rsidP="00B64CCA">
            <w:pPr>
              <w:pStyle w:val="Lijstalinea"/>
              <w:spacing w:line="240" w:lineRule="auto"/>
              <w:rPr>
                <w:sz w:val="20"/>
              </w:rPr>
            </w:pPr>
            <w:r w:rsidRPr="00BE2E75">
              <w:rPr>
                <w:sz w:val="20"/>
              </w:rPr>
              <w:t>De samenwerking dient te zijn vastgelegd in een bouwteam-/samenwerkingsovereenkomst of UAV-GC contract. Op verzoek van de Aanbestedende dienst dient een kopie van de overeenkomst ter verificatie worden overhandigd, waarbij persoonsgegevens, aanneemsommen onleesbaar zijn doorgehaald.</w:t>
            </w:r>
          </w:p>
          <w:p w14:paraId="1B6ADA18" w14:textId="537AA5A7" w:rsidR="007C56B8" w:rsidRPr="00192095" w:rsidRDefault="007C56B8" w:rsidP="00B673F2">
            <w:pPr>
              <w:pStyle w:val="Lijstalinea"/>
              <w:spacing w:line="288" w:lineRule="auto"/>
              <w:rPr>
                <w:sz w:val="20"/>
              </w:rPr>
            </w:pPr>
          </w:p>
        </w:tc>
        <w:tc>
          <w:tcPr>
            <w:tcW w:w="1276" w:type="dxa"/>
            <w:vAlign w:val="center"/>
          </w:tcPr>
          <w:p w14:paraId="6D3D8490" w14:textId="6763FE54" w:rsidR="00E35A64" w:rsidRPr="00192095" w:rsidRDefault="00E35A64" w:rsidP="00B673F2">
            <w:pPr>
              <w:pStyle w:val="Lijstalinea"/>
              <w:spacing w:line="288" w:lineRule="auto"/>
              <w:ind w:left="0"/>
              <w:jc w:val="center"/>
              <w:rPr>
                <w:sz w:val="20"/>
              </w:rPr>
            </w:pPr>
            <w:r>
              <w:rPr>
                <w:sz w:val="20"/>
              </w:rPr>
              <w:t>1</w:t>
            </w:r>
            <w:r w:rsidR="005C0D27">
              <w:rPr>
                <w:sz w:val="20"/>
              </w:rPr>
              <w:t>0</w:t>
            </w:r>
          </w:p>
        </w:tc>
      </w:tr>
      <w:tr w:rsidR="00E35A64" w:rsidRPr="00192095" w14:paraId="1B797296" w14:textId="77777777" w:rsidTr="00874BF4">
        <w:trPr>
          <w:trHeight w:val="694"/>
          <w:jc w:val="center"/>
        </w:trPr>
        <w:tc>
          <w:tcPr>
            <w:tcW w:w="5812" w:type="dxa"/>
            <w:vAlign w:val="center"/>
          </w:tcPr>
          <w:p w14:paraId="3FF6B4EA" w14:textId="77777777" w:rsidR="00E35A64" w:rsidRPr="00192095" w:rsidRDefault="00E35A64" w:rsidP="00B673F2">
            <w:pPr>
              <w:pStyle w:val="Lijstalinea"/>
              <w:spacing w:line="288" w:lineRule="auto"/>
              <w:rPr>
                <w:b/>
                <w:sz w:val="20"/>
              </w:rPr>
            </w:pPr>
            <w:r w:rsidRPr="00192095">
              <w:rPr>
                <w:b/>
                <w:sz w:val="20"/>
              </w:rPr>
              <w:t>Maximale score</w:t>
            </w:r>
          </w:p>
        </w:tc>
        <w:tc>
          <w:tcPr>
            <w:tcW w:w="1276" w:type="dxa"/>
            <w:vAlign w:val="center"/>
          </w:tcPr>
          <w:p w14:paraId="768743C1" w14:textId="77777777" w:rsidR="00E35A64" w:rsidRPr="00192095" w:rsidRDefault="00E35A64" w:rsidP="00B673F2">
            <w:pPr>
              <w:pStyle w:val="Lijstalinea"/>
              <w:spacing w:line="288" w:lineRule="auto"/>
              <w:ind w:left="0"/>
              <w:jc w:val="center"/>
              <w:rPr>
                <w:b/>
                <w:sz w:val="20"/>
              </w:rPr>
            </w:pPr>
          </w:p>
          <w:p w14:paraId="3E3F3FA5" w14:textId="77777777" w:rsidR="00E35A64" w:rsidRPr="00192095" w:rsidRDefault="00E35A64" w:rsidP="00B673F2">
            <w:pPr>
              <w:pStyle w:val="Lijstalinea"/>
              <w:spacing w:line="288" w:lineRule="auto"/>
              <w:ind w:left="0"/>
              <w:jc w:val="center"/>
              <w:rPr>
                <w:b/>
                <w:sz w:val="20"/>
              </w:rPr>
            </w:pPr>
            <w:r w:rsidRPr="00192095">
              <w:rPr>
                <w:b/>
                <w:sz w:val="20"/>
              </w:rPr>
              <w:t>10</w:t>
            </w:r>
          </w:p>
        </w:tc>
      </w:tr>
    </w:tbl>
    <w:p w14:paraId="1D2DAF93" w14:textId="77777777" w:rsidR="00E35A64" w:rsidRPr="00BF6FE7" w:rsidRDefault="00E35A64" w:rsidP="00E35A64">
      <w:pPr>
        <w:spacing w:line="288" w:lineRule="auto"/>
        <w:jc w:val="both"/>
        <w:rPr>
          <w:spacing w:val="-2"/>
          <w:sz w:val="20"/>
        </w:rPr>
      </w:pPr>
    </w:p>
    <w:p w14:paraId="7CB54E06" w14:textId="5046464E" w:rsidR="00E35A64" w:rsidRPr="00BF6FE7" w:rsidRDefault="00E35A64" w:rsidP="00E35A64">
      <w:pPr>
        <w:spacing w:line="288" w:lineRule="auto"/>
        <w:jc w:val="both"/>
        <w:rPr>
          <w:spacing w:val="-2"/>
          <w:sz w:val="20"/>
        </w:rPr>
      </w:pPr>
      <w:r w:rsidRPr="00B77C5D">
        <w:rPr>
          <w:spacing w:val="-2"/>
          <w:sz w:val="20"/>
        </w:rPr>
        <w:t xml:space="preserve">Dit selectiecriterium mag met </w:t>
      </w:r>
      <w:r w:rsidR="00B77C5D" w:rsidRPr="00B77C5D">
        <w:rPr>
          <w:spacing w:val="-2"/>
          <w:sz w:val="20"/>
        </w:rPr>
        <w:t xml:space="preserve">een </w:t>
      </w:r>
      <w:r w:rsidRPr="00B77C5D">
        <w:rPr>
          <w:spacing w:val="-2"/>
          <w:sz w:val="20"/>
        </w:rPr>
        <w:t>aparte referentie worden aangetoond en voldoen aan de volgende ken</w:t>
      </w:r>
      <w:r w:rsidRPr="00BF6FE7">
        <w:rPr>
          <w:spacing w:val="-2"/>
          <w:sz w:val="20"/>
        </w:rPr>
        <w:t xml:space="preserve">merken: </w:t>
      </w:r>
    </w:p>
    <w:p w14:paraId="527F4227" w14:textId="77777777" w:rsidR="00E35A64" w:rsidRDefault="00E35A64" w:rsidP="00357310">
      <w:pPr>
        <w:pStyle w:val="Lijstalinea"/>
        <w:numPr>
          <w:ilvl w:val="0"/>
          <w:numId w:val="40"/>
        </w:numPr>
        <w:spacing w:line="288" w:lineRule="auto"/>
        <w:jc w:val="both"/>
        <w:rPr>
          <w:sz w:val="20"/>
        </w:rPr>
      </w:pPr>
      <w:r w:rsidRPr="00A221A5">
        <w:rPr>
          <w:sz w:val="20"/>
        </w:rPr>
        <w:t>U maakt bij uw aanmelding gebruik van de referentieverklaring</w:t>
      </w:r>
      <w:r>
        <w:rPr>
          <w:sz w:val="20"/>
        </w:rPr>
        <w:t>,</w:t>
      </w:r>
      <w:r w:rsidRPr="00A221A5">
        <w:rPr>
          <w:sz w:val="20"/>
        </w:rPr>
        <w:t xml:space="preserve"> </w:t>
      </w:r>
      <w:r>
        <w:rPr>
          <w:sz w:val="20"/>
        </w:rPr>
        <w:t xml:space="preserve">exclusief eventueel </w:t>
      </w:r>
      <w:r w:rsidRPr="00695B56">
        <w:rPr>
          <w:sz w:val="20"/>
        </w:rPr>
        <w:t xml:space="preserve">aanvullend beeldmateriaal </w:t>
      </w:r>
      <w:r w:rsidRPr="00A221A5">
        <w:rPr>
          <w:sz w:val="20"/>
        </w:rPr>
        <w:t>(format conform bijlage 2);</w:t>
      </w:r>
    </w:p>
    <w:p w14:paraId="7719A350" w14:textId="7FE1D645" w:rsidR="00E35A64" w:rsidRDefault="00E35A64" w:rsidP="00357310">
      <w:pPr>
        <w:pStyle w:val="Lijstalinea"/>
        <w:numPr>
          <w:ilvl w:val="0"/>
          <w:numId w:val="40"/>
        </w:numPr>
        <w:spacing w:line="288" w:lineRule="auto"/>
        <w:jc w:val="both"/>
        <w:rPr>
          <w:sz w:val="20"/>
        </w:rPr>
      </w:pPr>
      <w:r w:rsidRPr="00A221A5">
        <w:rPr>
          <w:sz w:val="20"/>
        </w:rPr>
        <w:t xml:space="preserve">Maximaal 1 referentie </w:t>
      </w:r>
      <w:r w:rsidR="00BE2E75">
        <w:rPr>
          <w:sz w:val="20"/>
        </w:rPr>
        <w:t>voor dit</w:t>
      </w:r>
      <w:r w:rsidRPr="00A221A5">
        <w:rPr>
          <w:sz w:val="20"/>
        </w:rPr>
        <w:t xml:space="preserve"> selectiecriterium</w:t>
      </w:r>
      <w:r w:rsidR="00BE2E75">
        <w:rPr>
          <w:sz w:val="20"/>
        </w:rPr>
        <w:t xml:space="preserve"> (</w:t>
      </w:r>
      <w:r w:rsidR="00711B54">
        <w:rPr>
          <w:sz w:val="20"/>
        </w:rPr>
        <w:t>F. Ervaring met samenwerking)</w:t>
      </w:r>
      <w:r>
        <w:rPr>
          <w:sz w:val="20"/>
        </w:rPr>
        <w:t>;</w:t>
      </w:r>
    </w:p>
    <w:p w14:paraId="2D9B2967" w14:textId="77777777" w:rsidR="00E35A64" w:rsidRDefault="00E35A64" w:rsidP="00357310">
      <w:pPr>
        <w:pStyle w:val="Lijstalinea"/>
        <w:numPr>
          <w:ilvl w:val="0"/>
          <w:numId w:val="40"/>
        </w:numPr>
        <w:spacing w:line="288" w:lineRule="auto"/>
        <w:jc w:val="both"/>
        <w:rPr>
          <w:sz w:val="20"/>
        </w:rPr>
      </w:pPr>
      <w:r w:rsidRPr="00A221A5">
        <w:rPr>
          <w:sz w:val="20"/>
        </w:rPr>
        <w:t>Het referentieproject dient na 1 januari 201</w:t>
      </w:r>
      <w:r>
        <w:rPr>
          <w:sz w:val="20"/>
        </w:rPr>
        <w:t>7</w:t>
      </w:r>
      <w:r w:rsidRPr="00A221A5">
        <w:rPr>
          <w:sz w:val="20"/>
        </w:rPr>
        <w:t xml:space="preserve"> te zijn gerealiseerd en opgeleverd (geheel uitgevoerd eigen ontwerp). De uitvoering (bouw) van het referentieproject hoeft nog niet te zijn voltooid</w:t>
      </w:r>
      <w:r>
        <w:rPr>
          <w:sz w:val="20"/>
        </w:rPr>
        <w:t>;</w:t>
      </w:r>
    </w:p>
    <w:p w14:paraId="34901947" w14:textId="77777777" w:rsidR="00E35A64" w:rsidRPr="00A221A5" w:rsidRDefault="00E35A64" w:rsidP="00357310">
      <w:pPr>
        <w:pStyle w:val="Lijstalinea"/>
        <w:numPr>
          <w:ilvl w:val="0"/>
          <w:numId w:val="40"/>
        </w:numPr>
        <w:spacing w:line="288" w:lineRule="auto"/>
        <w:jc w:val="both"/>
        <w:rPr>
          <w:sz w:val="20"/>
        </w:rPr>
      </w:pPr>
      <w:r>
        <w:rPr>
          <w:sz w:val="20"/>
        </w:rPr>
        <w:t>D</w:t>
      </w:r>
      <w:r w:rsidRPr="00A221A5">
        <w:rPr>
          <w:sz w:val="20"/>
        </w:rPr>
        <w:t>e opdrachtgever van het referentiewerk heeft geen juridische banden met de gegadigde.</w:t>
      </w:r>
    </w:p>
    <w:p w14:paraId="17268FDD" w14:textId="77777777" w:rsidR="00E35A64" w:rsidRPr="00BF6FE7" w:rsidRDefault="00E35A64" w:rsidP="00E35A64">
      <w:pPr>
        <w:spacing w:line="288" w:lineRule="auto"/>
        <w:jc w:val="both"/>
        <w:rPr>
          <w:sz w:val="20"/>
          <w:u w:val="single"/>
        </w:rPr>
      </w:pPr>
    </w:p>
    <w:p w14:paraId="04563E35" w14:textId="77777777" w:rsidR="001B2548" w:rsidRDefault="00E35A64" w:rsidP="00E35A64">
      <w:pPr>
        <w:spacing w:line="288" w:lineRule="auto"/>
        <w:jc w:val="both"/>
        <w:rPr>
          <w:sz w:val="20"/>
        </w:rPr>
      </w:pPr>
      <w:r w:rsidRPr="00BF6FE7">
        <w:rPr>
          <w:sz w:val="20"/>
        </w:rPr>
        <w:t>De Aanbestedende 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w:t>
      </w:r>
    </w:p>
    <w:p w14:paraId="78ECBCAB" w14:textId="77777777" w:rsidR="001B2548" w:rsidRDefault="001B2548" w:rsidP="00E35A64">
      <w:pPr>
        <w:spacing w:line="288" w:lineRule="auto"/>
        <w:jc w:val="both"/>
        <w:rPr>
          <w:sz w:val="20"/>
        </w:rPr>
      </w:pPr>
    </w:p>
    <w:p w14:paraId="166F9313" w14:textId="77777777" w:rsidR="001B2548" w:rsidRDefault="001B2548" w:rsidP="00E35A64">
      <w:pPr>
        <w:spacing w:line="288" w:lineRule="auto"/>
        <w:jc w:val="both"/>
        <w:rPr>
          <w:sz w:val="20"/>
        </w:rPr>
      </w:pPr>
    </w:p>
    <w:p w14:paraId="3569D7A7" w14:textId="77777777" w:rsidR="001B2548" w:rsidRDefault="001B2548" w:rsidP="00E35A64">
      <w:pPr>
        <w:spacing w:line="288" w:lineRule="auto"/>
        <w:jc w:val="both"/>
        <w:rPr>
          <w:sz w:val="20"/>
        </w:rPr>
      </w:pPr>
    </w:p>
    <w:p w14:paraId="27798EC2" w14:textId="77777777" w:rsidR="001B2548" w:rsidRDefault="001B2548" w:rsidP="00E35A64">
      <w:pPr>
        <w:spacing w:line="288" w:lineRule="auto"/>
        <w:jc w:val="both"/>
        <w:rPr>
          <w:sz w:val="20"/>
        </w:rPr>
      </w:pPr>
    </w:p>
    <w:p w14:paraId="3D69C74F" w14:textId="00D932AC" w:rsidR="00E35A64" w:rsidRPr="00BF6FE7" w:rsidRDefault="00E35A64" w:rsidP="00E35A64">
      <w:pPr>
        <w:spacing w:line="288" w:lineRule="auto"/>
        <w:jc w:val="both"/>
        <w:rPr>
          <w:sz w:val="20"/>
        </w:rPr>
      </w:pPr>
      <w:r w:rsidRPr="00BF6FE7">
        <w:rPr>
          <w:sz w:val="20"/>
        </w:rPr>
        <w:t xml:space="preserve"> </w:t>
      </w:r>
    </w:p>
    <w:p w14:paraId="6BD2124D" w14:textId="77777777" w:rsidR="00E35A64" w:rsidRPr="00CC0A47" w:rsidRDefault="00E35A64" w:rsidP="00E35A64"/>
    <w:p w14:paraId="75150171" w14:textId="41451C17" w:rsidR="00E35A64" w:rsidRPr="00923F10" w:rsidRDefault="00E35A64" w:rsidP="00357310">
      <w:pPr>
        <w:pStyle w:val="Kop3"/>
        <w:numPr>
          <w:ilvl w:val="2"/>
          <w:numId w:val="22"/>
        </w:numPr>
        <w:tabs>
          <w:tab w:val="clear" w:pos="851"/>
        </w:tabs>
        <w:ind w:left="907" w:hanging="907"/>
        <w:rPr>
          <w:sz w:val="20"/>
        </w:rPr>
      </w:pPr>
      <w:bookmarkStart w:id="68" w:name="_Toc84509606"/>
      <w:r w:rsidRPr="00923F10">
        <w:rPr>
          <w:sz w:val="20"/>
        </w:rPr>
        <w:lastRenderedPageBreak/>
        <w:t>Selectiecriterium</w:t>
      </w:r>
      <w:r w:rsidR="001D69FD">
        <w:rPr>
          <w:sz w:val="20"/>
        </w:rPr>
        <w:t xml:space="preserve"> G</w:t>
      </w:r>
      <w:r w:rsidR="00ED34AA">
        <w:rPr>
          <w:sz w:val="20"/>
        </w:rPr>
        <w:t>:</w:t>
      </w:r>
      <w:r w:rsidR="001D69FD">
        <w:rPr>
          <w:sz w:val="20"/>
        </w:rPr>
        <w:t xml:space="preserve"> </w:t>
      </w:r>
      <w:r w:rsidR="00ED34AA">
        <w:rPr>
          <w:sz w:val="20"/>
        </w:rPr>
        <w:t>combinatie c</w:t>
      </w:r>
      <w:r w:rsidRPr="00923F10">
        <w:rPr>
          <w:sz w:val="20"/>
        </w:rPr>
        <w:t>ompetenties</w:t>
      </w:r>
      <w:bookmarkEnd w:id="68"/>
    </w:p>
    <w:p w14:paraId="41E5346D" w14:textId="77777777" w:rsidR="00E35A64" w:rsidRPr="00BF6FE7" w:rsidRDefault="00E35A64" w:rsidP="00E35A64">
      <w:pPr>
        <w:rPr>
          <w:sz w:val="20"/>
        </w:rPr>
      </w:pPr>
      <w:r w:rsidRPr="00BF6FE7">
        <w:rPr>
          <w:sz w:val="20"/>
        </w:rPr>
        <w:t>Er kan meerwaarde worden behaald als onderstaande kerncompetenties en/of selectiecriteria in één referentie voorkomen;</w:t>
      </w:r>
    </w:p>
    <w:p w14:paraId="1119147D" w14:textId="77777777" w:rsidR="00E35A64" w:rsidRPr="00BF6FE7" w:rsidRDefault="00E35A64" w:rsidP="00E35A64">
      <w:pPr>
        <w:rPr>
          <w:sz w:val="20"/>
        </w:rPr>
      </w:pPr>
    </w:p>
    <w:tbl>
      <w:tblPr>
        <w:tblStyle w:val="Tabelraster"/>
        <w:tblW w:w="0" w:type="auto"/>
        <w:jc w:val="center"/>
        <w:tblLook w:val="04A0" w:firstRow="1" w:lastRow="0" w:firstColumn="1" w:lastColumn="0" w:noHBand="0" w:noVBand="1"/>
      </w:tblPr>
      <w:tblGrid>
        <w:gridCol w:w="5812"/>
        <w:gridCol w:w="1276"/>
      </w:tblGrid>
      <w:tr w:rsidR="00E35A64" w:rsidRPr="009618A6" w14:paraId="36567FA1" w14:textId="77777777" w:rsidTr="009D3C89">
        <w:trPr>
          <w:jc w:val="center"/>
        </w:trPr>
        <w:tc>
          <w:tcPr>
            <w:tcW w:w="5812" w:type="dxa"/>
            <w:shd w:val="clear" w:color="auto" w:fill="A6A6A6" w:themeFill="background1" w:themeFillShade="A6"/>
            <w:vAlign w:val="center"/>
          </w:tcPr>
          <w:p w14:paraId="0A33BF8D" w14:textId="77777777" w:rsidR="00E35A64" w:rsidRPr="009618A6" w:rsidRDefault="00E35A64" w:rsidP="00357310">
            <w:pPr>
              <w:pStyle w:val="Lijstalinea"/>
              <w:numPr>
                <w:ilvl w:val="0"/>
                <w:numId w:val="38"/>
              </w:numPr>
              <w:spacing w:after="200" w:line="288" w:lineRule="auto"/>
              <w:rPr>
                <w:b/>
                <w:bCs/>
                <w:sz w:val="20"/>
              </w:rPr>
            </w:pPr>
            <w:r w:rsidRPr="009618A6">
              <w:rPr>
                <w:b/>
                <w:bCs/>
                <w:sz w:val="20"/>
              </w:rPr>
              <w:t>Combinatie kerncompetenties en/of selectiecriteria</w:t>
            </w:r>
          </w:p>
        </w:tc>
        <w:tc>
          <w:tcPr>
            <w:tcW w:w="1276" w:type="dxa"/>
            <w:shd w:val="clear" w:color="auto" w:fill="A6A6A6" w:themeFill="background1" w:themeFillShade="A6"/>
          </w:tcPr>
          <w:p w14:paraId="7E484A47" w14:textId="77777777" w:rsidR="00E35A64" w:rsidRPr="009D3C89" w:rsidRDefault="00E35A64" w:rsidP="00B673F2">
            <w:pPr>
              <w:pStyle w:val="Lijstalinea"/>
              <w:spacing w:line="288" w:lineRule="auto"/>
              <w:ind w:left="0"/>
              <w:jc w:val="both"/>
              <w:rPr>
                <w:b/>
                <w:bCs/>
                <w:sz w:val="20"/>
              </w:rPr>
            </w:pPr>
            <w:r w:rsidRPr="009D3C89">
              <w:rPr>
                <w:b/>
                <w:bCs/>
                <w:sz w:val="20"/>
              </w:rPr>
              <w:t>Te behalen punten</w:t>
            </w:r>
          </w:p>
        </w:tc>
      </w:tr>
      <w:tr w:rsidR="00E35A64" w:rsidRPr="007204E5" w14:paraId="27F04421" w14:textId="77777777" w:rsidTr="001D69FD">
        <w:trPr>
          <w:jc w:val="center"/>
        </w:trPr>
        <w:tc>
          <w:tcPr>
            <w:tcW w:w="5812" w:type="dxa"/>
          </w:tcPr>
          <w:p w14:paraId="2F6B0474" w14:textId="3EDDBF9D" w:rsidR="00E35A64" w:rsidRPr="00583C66" w:rsidRDefault="00E35A64" w:rsidP="00583C66">
            <w:pPr>
              <w:pStyle w:val="Lijstalinea"/>
              <w:numPr>
                <w:ilvl w:val="0"/>
                <w:numId w:val="50"/>
              </w:numPr>
              <w:spacing w:after="200" w:line="288" w:lineRule="auto"/>
              <w:rPr>
                <w:sz w:val="20"/>
              </w:rPr>
            </w:pPr>
            <w:r w:rsidRPr="00583C66">
              <w:rPr>
                <w:sz w:val="20"/>
              </w:rPr>
              <w:t>Eén referentie welke voldoet aan de gestelde voorwaarden van de kerncompetenties A en B.</w:t>
            </w:r>
          </w:p>
        </w:tc>
        <w:tc>
          <w:tcPr>
            <w:tcW w:w="1276" w:type="dxa"/>
            <w:vAlign w:val="center"/>
          </w:tcPr>
          <w:p w14:paraId="37969C20" w14:textId="77777777" w:rsidR="00E35A64" w:rsidRPr="007204E5" w:rsidRDefault="00E35A64" w:rsidP="007204E5">
            <w:pPr>
              <w:spacing w:after="200" w:line="288" w:lineRule="auto"/>
              <w:jc w:val="center"/>
              <w:rPr>
                <w:sz w:val="20"/>
              </w:rPr>
            </w:pPr>
            <w:r w:rsidRPr="007204E5">
              <w:rPr>
                <w:sz w:val="20"/>
              </w:rPr>
              <w:t>5</w:t>
            </w:r>
          </w:p>
        </w:tc>
      </w:tr>
      <w:tr w:rsidR="00E35A64" w:rsidRPr="009618A6" w14:paraId="4B8906D5" w14:textId="77777777" w:rsidTr="001D69FD">
        <w:trPr>
          <w:jc w:val="center"/>
        </w:trPr>
        <w:tc>
          <w:tcPr>
            <w:tcW w:w="5812" w:type="dxa"/>
          </w:tcPr>
          <w:p w14:paraId="47726AEC" w14:textId="4D903912" w:rsidR="00E35A64" w:rsidRPr="00583C66" w:rsidRDefault="00E35A64" w:rsidP="00583C66">
            <w:pPr>
              <w:pStyle w:val="Lijstalinea"/>
              <w:numPr>
                <w:ilvl w:val="0"/>
                <w:numId w:val="50"/>
              </w:numPr>
              <w:spacing w:after="200" w:line="288" w:lineRule="auto"/>
              <w:rPr>
                <w:sz w:val="20"/>
              </w:rPr>
            </w:pPr>
            <w:r w:rsidRPr="00583C66">
              <w:rPr>
                <w:sz w:val="20"/>
              </w:rPr>
              <w:t xml:space="preserve">Eén referentie welke voldoet aan de gestelde voorwaarden van de kerncompetenties A en </w:t>
            </w:r>
            <w:r w:rsidR="006A0B6D" w:rsidRPr="00583C66">
              <w:rPr>
                <w:sz w:val="20"/>
              </w:rPr>
              <w:t>kerncompetentie</w:t>
            </w:r>
            <w:r w:rsidRPr="00583C66">
              <w:rPr>
                <w:sz w:val="20"/>
              </w:rPr>
              <w:t xml:space="preserve"> C.</w:t>
            </w:r>
          </w:p>
        </w:tc>
        <w:tc>
          <w:tcPr>
            <w:tcW w:w="1276" w:type="dxa"/>
            <w:vAlign w:val="center"/>
          </w:tcPr>
          <w:p w14:paraId="0B7CBDC6" w14:textId="77777777" w:rsidR="00E35A64" w:rsidRPr="009618A6" w:rsidRDefault="00E35A64" w:rsidP="00B673F2">
            <w:pPr>
              <w:pStyle w:val="Lijstalinea"/>
              <w:spacing w:line="288" w:lineRule="auto"/>
              <w:ind w:left="0"/>
              <w:jc w:val="center"/>
              <w:rPr>
                <w:bCs/>
                <w:sz w:val="20"/>
              </w:rPr>
            </w:pPr>
            <w:r w:rsidRPr="009618A6">
              <w:rPr>
                <w:bCs/>
                <w:sz w:val="20"/>
              </w:rPr>
              <w:t>5</w:t>
            </w:r>
          </w:p>
        </w:tc>
      </w:tr>
      <w:tr w:rsidR="00024994" w:rsidRPr="009618A6" w14:paraId="384881A5" w14:textId="77777777" w:rsidTr="001D69FD">
        <w:trPr>
          <w:jc w:val="center"/>
        </w:trPr>
        <w:tc>
          <w:tcPr>
            <w:tcW w:w="5812" w:type="dxa"/>
          </w:tcPr>
          <w:p w14:paraId="2A2F46B8" w14:textId="4172D152" w:rsidR="00024994" w:rsidRPr="00583C66" w:rsidRDefault="00024994" w:rsidP="00583C66">
            <w:pPr>
              <w:pStyle w:val="Lijstalinea"/>
              <w:numPr>
                <w:ilvl w:val="0"/>
                <w:numId w:val="50"/>
              </w:numPr>
              <w:spacing w:after="200" w:line="288" w:lineRule="auto"/>
              <w:rPr>
                <w:sz w:val="20"/>
              </w:rPr>
            </w:pPr>
            <w:r w:rsidRPr="00583C66">
              <w:rPr>
                <w:sz w:val="20"/>
              </w:rPr>
              <w:t>Eén referentie welke voldoet aan de gestelde voorwaarden van de kerncompetenties A en selectiecriteria F.</w:t>
            </w:r>
          </w:p>
        </w:tc>
        <w:tc>
          <w:tcPr>
            <w:tcW w:w="1276" w:type="dxa"/>
            <w:vAlign w:val="center"/>
          </w:tcPr>
          <w:p w14:paraId="72B8D822" w14:textId="090C684A" w:rsidR="00024994" w:rsidRPr="009618A6" w:rsidRDefault="00F17D94" w:rsidP="00B673F2">
            <w:pPr>
              <w:pStyle w:val="Lijstalinea"/>
              <w:spacing w:line="288" w:lineRule="auto"/>
              <w:ind w:left="0"/>
              <w:jc w:val="center"/>
              <w:rPr>
                <w:bCs/>
                <w:sz w:val="20"/>
              </w:rPr>
            </w:pPr>
            <w:r>
              <w:rPr>
                <w:bCs/>
                <w:sz w:val="20"/>
              </w:rPr>
              <w:t>5</w:t>
            </w:r>
          </w:p>
        </w:tc>
      </w:tr>
      <w:tr w:rsidR="00E35A64" w:rsidRPr="009618A6" w14:paraId="66E1115F" w14:textId="77777777" w:rsidTr="001D69FD">
        <w:trPr>
          <w:jc w:val="center"/>
        </w:trPr>
        <w:tc>
          <w:tcPr>
            <w:tcW w:w="5812" w:type="dxa"/>
          </w:tcPr>
          <w:p w14:paraId="62D7F22B" w14:textId="64D206FA" w:rsidR="00E35A64" w:rsidRPr="00583C66" w:rsidRDefault="00E35A64" w:rsidP="00583C66">
            <w:pPr>
              <w:pStyle w:val="Lijstalinea"/>
              <w:numPr>
                <w:ilvl w:val="0"/>
                <w:numId w:val="50"/>
              </w:numPr>
              <w:spacing w:after="200" w:line="288" w:lineRule="auto"/>
              <w:rPr>
                <w:sz w:val="20"/>
              </w:rPr>
            </w:pPr>
            <w:r w:rsidRPr="00583C66">
              <w:rPr>
                <w:sz w:val="20"/>
              </w:rPr>
              <w:t xml:space="preserve">Eén referentie welke voldoet aan de gestelde voorwaarden van de kerncompetenties A en C en selectiecriteria </w:t>
            </w:r>
            <w:r w:rsidR="00024994" w:rsidRPr="00583C66">
              <w:rPr>
                <w:sz w:val="20"/>
              </w:rPr>
              <w:t>F</w:t>
            </w:r>
            <w:r w:rsidRPr="00583C66">
              <w:rPr>
                <w:sz w:val="20"/>
              </w:rPr>
              <w:t>.</w:t>
            </w:r>
          </w:p>
        </w:tc>
        <w:tc>
          <w:tcPr>
            <w:tcW w:w="1276" w:type="dxa"/>
            <w:vAlign w:val="center"/>
          </w:tcPr>
          <w:p w14:paraId="11723ED4" w14:textId="77777777" w:rsidR="00E35A64" w:rsidRPr="009618A6" w:rsidRDefault="00E35A64" w:rsidP="00B673F2">
            <w:pPr>
              <w:pStyle w:val="Lijstalinea"/>
              <w:spacing w:line="288" w:lineRule="auto"/>
              <w:ind w:left="0"/>
              <w:jc w:val="center"/>
              <w:rPr>
                <w:bCs/>
                <w:sz w:val="20"/>
              </w:rPr>
            </w:pPr>
            <w:r w:rsidRPr="009618A6">
              <w:rPr>
                <w:bCs/>
                <w:sz w:val="20"/>
              </w:rPr>
              <w:t>5</w:t>
            </w:r>
          </w:p>
        </w:tc>
      </w:tr>
      <w:tr w:rsidR="00E35A64" w:rsidRPr="009618A6" w14:paraId="085D9729" w14:textId="77777777" w:rsidTr="001D69FD">
        <w:trPr>
          <w:jc w:val="center"/>
        </w:trPr>
        <w:tc>
          <w:tcPr>
            <w:tcW w:w="5812" w:type="dxa"/>
          </w:tcPr>
          <w:p w14:paraId="636458DA" w14:textId="603F030F" w:rsidR="00E35A64" w:rsidRPr="00583C66" w:rsidRDefault="00E35A64" w:rsidP="00583C66">
            <w:pPr>
              <w:pStyle w:val="Lijstalinea"/>
              <w:numPr>
                <w:ilvl w:val="0"/>
                <w:numId w:val="50"/>
              </w:numPr>
              <w:spacing w:after="200" w:line="288" w:lineRule="auto"/>
              <w:rPr>
                <w:sz w:val="20"/>
              </w:rPr>
            </w:pPr>
            <w:r w:rsidRPr="00583C66">
              <w:rPr>
                <w:sz w:val="20"/>
              </w:rPr>
              <w:t xml:space="preserve">Eén referentie welke voldoet aan de gestelde voorwaarden van de kerncompetenties A en C en selectiecriteria D en </w:t>
            </w:r>
            <w:r w:rsidR="00AD3A57" w:rsidRPr="00583C66">
              <w:rPr>
                <w:sz w:val="20"/>
              </w:rPr>
              <w:t>F</w:t>
            </w:r>
            <w:r w:rsidR="00D9609F" w:rsidRPr="00583C66">
              <w:rPr>
                <w:sz w:val="20"/>
              </w:rPr>
              <w:t>.</w:t>
            </w:r>
          </w:p>
        </w:tc>
        <w:tc>
          <w:tcPr>
            <w:tcW w:w="1276" w:type="dxa"/>
            <w:vAlign w:val="center"/>
          </w:tcPr>
          <w:p w14:paraId="1BB1A041" w14:textId="77777777" w:rsidR="00E35A64" w:rsidRPr="009618A6" w:rsidRDefault="00E35A64" w:rsidP="00B673F2">
            <w:pPr>
              <w:pStyle w:val="Lijstalinea"/>
              <w:spacing w:line="288" w:lineRule="auto"/>
              <w:ind w:left="0"/>
              <w:jc w:val="center"/>
              <w:rPr>
                <w:bCs/>
                <w:sz w:val="20"/>
              </w:rPr>
            </w:pPr>
            <w:r w:rsidRPr="009618A6">
              <w:rPr>
                <w:bCs/>
                <w:sz w:val="20"/>
              </w:rPr>
              <w:t>5</w:t>
            </w:r>
          </w:p>
        </w:tc>
      </w:tr>
      <w:tr w:rsidR="00E35A64" w:rsidRPr="00BF6FE7" w14:paraId="095C285E" w14:textId="77777777" w:rsidTr="001D69FD">
        <w:trPr>
          <w:jc w:val="center"/>
        </w:trPr>
        <w:tc>
          <w:tcPr>
            <w:tcW w:w="5812" w:type="dxa"/>
            <w:vAlign w:val="center"/>
          </w:tcPr>
          <w:p w14:paraId="097CC68E" w14:textId="77777777" w:rsidR="00E35A64" w:rsidRPr="00BF6FE7" w:rsidRDefault="00E35A64" w:rsidP="00B673F2">
            <w:pPr>
              <w:pStyle w:val="Lijstalinea"/>
              <w:spacing w:line="288" w:lineRule="auto"/>
              <w:rPr>
                <w:b/>
                <w:sz w:val="20"/>
              </w:rPr>
            </w:pPr>
            <w:r w:rsidRPr="00BF6FE7">
              <w:rPr>
                <w:b/>
                <w:sz w:val="20"/>
              </w:rPr>
              <w:t>Maximale score</w:t>
            </w:r>
          </w:p>
        </w:tc>
        <w:tc>
          <w:tcPr>
            <w:tcW w:w="1276" w:type="dxa"/>
            <w:vAlign w:val="center"/>
          </w:tcPr>
          <w:p w14:paraId="12D9F414" w14:textId="77777777" w:rsidR="00E35A64" w:rsidRDefault="00E35A64" w:rsidP="00B673F2">
            <w:pPr>
              <w:pStyle w:val="Lijstalinea"/>
              <w:spacing w:line="288" w:lineRule="auto"/>
              <w:ind w:left="0"/>
              <w:jc w:val="center"/>
              <w:rPr>
                <w:b/>
                <w:sz w:val="20"/>
              </w:rPr>
            </w:pPr>
          </w:p>
          <w:p w14:paraId="4E756979" w14:textId="6477D217" w:rsidR="00E35A64" w:rsidRPr="00BF6FE7" w:rsidRDefault="00E35A64" w:rsidP="00B673F2">
            <w:pPr>
              <w:pStyle w:val="Lijstalinea"/>
              <w:spacing w:line="288" w:lineRule="auto"/>
              <w:ind w:left="0"/>
              <w:jc w:val="center"/>
              <w:rPr>
                <w:b/>
                <w:sz w:val="20"/>
              </w:rPr>
            </w:pPr>
            <w:r w:rsidRPr="00BF6FE7">
              <w:rPr>
                <w:b/>
                <w:sz w:val="20"/>
              </w:rPr>
              <w:t>2</w:t>
            </w:r>
            <w:r w:rsidR="00F17D94">
              <w:rPr>
                <w:b/>
                <w:sz w:val="20"/>
              </w:rPr>
              <w:t>5</w:t>
            </w:r>
          </w:p>
        </w:tc>
      </w:tr>
    </w:tbl>
    <w:p w14:paraId="2F8556B8" w14:textId="77777777" w:rsidR="00E35A64" w:rsidRDefault="00E35A64" w:rsidP="00E35A64"/>
    <w:p w14:paraId="6FAB2BCA" w14:textId="361D5B34" w:rsidR="005C0D27" w:rsidRDefault="005C0D27" w:rsidP="00E35A64"/>
    <w:p w14:paraId="6E63A264" w14:textId="57ADBE63" w:rsidR="005C0D27" w:rsidRPr="00941324" w:rsidRDefault="005C0D27" w:rsidP="00941324">
      <w:pPr>
        <w:spacing w:line="288" w:lineRule="auto"/>
        <w:jc w:val="both"/>
        <w:rPr>
          <w:spacing w:val="-2"/>
          <w:sz w:val="20"/>
        </w:rPr>
      </w:pPr>
      <w:r w:rsidRPr="00941324">
        <w:rPr>
          <w:sz w:val="20"/>
        </w:rPr>
        <w:t>U maakt bij uw aanmelding gebruik van de referentieverklaring</w:t>
      </w:r>
      <w:r w:rsidR="00941324">
        <w:rPr>
          <w:sz w:val="20"/>
        </w:rPr>
        <w:t xml:space="preserve"> om de combinaties inzichtelijk te maken,</w:t>
      </w:r>
      <w:r w:rsidRPr="00941324">
        <w:rPr>
          <w:sz w:val="20"/>
        </w:rPr>
        <w:t xml:space="preserve"> exclusief eventueel aanvullend beeldmateriaal (format conform bijlage 2)</w:t>
      </w:r>
      <w:r w:rsidR="007B27AE">
        <w:rPr>
          <w:sz w:val="20"/>
        </w:rPr>
        <w:t>.</w:t>
      </w:r>
    </w:p>
    <w:p w14:paraId="5D326283" w14:textId="77777777" w:rsidR="005C0D27" w:rsidRPr="00BF6FE7" w:rsidRDefault="005C0D27" w:rsidP="005C0D27">
      <w:pPr>
        <w:spacing w:line="288" w:lineRule="auto"/>
        <w:jc w:val="both"/>
        <w:rPr>
          <w:sz w:val="20"/>
          <w:u w:val="single"/>
        </w:rPr>
      </w:pPr>
    </w:p>
    <w:p w14:paraId="12B22184" w14:textId="77777777" w:rsidR="00E35A64" w:rsidRPr="000F6B7C" w:rsidRDefault="00E35A64" w:rsidP="005C0D27">
      <w:pPr>
        <w:pStyle w:val="Kop2"/>
        <w:numPr>
          <w:ilvl w:val="1"/>
          <w:numId w:val="22"/>
        </w:numPr>
        <w:jc w:val="both"/>
        <w:rPr>
          <w:rFonts w:cs="Arial"/>
          <w:b w:val="0"/>
          <w:bCs/>
        </w:rPr>
      </w:pPr>
      <w:bookmarkStart w:id="69" w:name="_Toc84509607"/>
      <w:r w:rsidRPr="000F6B7C">
        <w:rPr>
          <w:rFonts w:cs="Arial"/>
          <w:bCs/>
        </w:rPr>
        <w:t>Beoordeling geschiktheidseisen en selectiecriteria</w:t>
      </w:r>
      <w:bookmarkEnd w:id="69"/>
    </w:p>
    <w:p w14:paraId="56BC876A" w14:textId="77777777" w:rsidR="00E35A64" w:rsidRDefault="00E35A64" w:rsidP="00E35A64">
      <w:pPr>
        <w:jc w:val="both"/>
        <w:rPr>
          <w:rFonts w:eastAsia="Arial"/>
          <w:sz w:val="20"/>
        </w:rPr>
      </w:pPr>
    </w:p>
    <w:p w14:paraId="19A3CBC5" w14:textId="77777777" w:rsidR="00E35A64" w:rsidRPr="007A1F88" w:rsidRDefault="00E35A64" w:rsidP="00E35A64">
      <w:pPr>
        <w:jc w:val="both"/>
        <w:rPr>
          <w:rFonts w:eastAsia="Arial"/>
          <w:sz w:val="20"/>
        </w:rPr>
      </w:pPr>
      <w:r w:rsidRPr="007A1F88">
        <w:rPr>
          <w:rFonts w:eastAsia="Arial"/>
          <w:sz w:val="20"/>
        </w:rPr>
        <w:t xml:space="preserve">De inkoper opent de digitale kluis in TenderNed samen met een collega. Vervolgens worden de kwaliteitsdocumenten </w:t>
      </w:r>
      <w:r w:rsidRPr="005060EE">
        <w:rPr>
          <w:rFonts w:eastAsia="Arial"/>
          <w:sz w:val="20"/>
        </w:rPr>
        <w:t xml:space="preserve">doorgestuurd naar de </w:t>
      </w:r>
      <w:r w:rsidRPr="007A1F88">
        <w:rPr>
          <w:rFonts w:eastAsia="Arial"/>
          <w:sz w:val="20"/>
        </w:rPr>
        <w:t>beoordelingscommissie. De beoordelingscommissie bestaat uit de volgende functies:</w:t>
      </w:r>
    </w:p>
    <w:p w14:paraId="3BCD0B60" w14:textId="74395C2C" w:rsidR="00E35A64" w:rsidRPr="00AF37C2" w:rsidRDefault="00E35A64" w:rsidP="00357310">
      <w:pPr>
        <w:pStyle w:val="Lijstalinea"/>
        <w:numPr>
          <w:ilvl w:val="0"/>
          <w:numId w:val="36"/>
        </w:numPr>
        <w:spacing w:line="260" w:lineRule="atLeast"/>
        <w:jc w:val="both"/>
        <w:rPr>
          <w:rFonts w:eastAsia="Arial"/>
          <w:strike/>
          <w:sz w:val="20"/>
        </w:rPr>
      </w:pPr>
      <w:r>
        <w:rPr>
          <w:rFonts w:eastAsia="Arial"/>
          <w:sz w:val="20"/>
        </w:rPr>
        <w:t>P</w:t>
      </w:r>
      <w:r w:rsidRPr="00AF37C2">
        <w:rPr>
          <w:rFonts w:eastAsia="Arial"/>
          <w:sz w:val="20"/>
        </w:rPr>
        <w:t>rojectleider</w:t>
      </w:r>
      <w:r w:rsidR="001E22B3">
        <w:rPr>
          <w:rFonts w:eastAsia="Arial"/>
          <w:sz w:val="20"/>
        </w:rPr>
        <w:t>;</w:t>
      </w:r>
    </w:p>
    <w:p w14:paraId="443A2E4D" w14:textId="2CA58486" w:rsidR="00E35A64" w:rsidRPr="00AF37C2" w:rsidRDefault="00E35A64" w:rsidP="00357310">
      <w:pPr>
        <w:pStyle w:val="Lijstalinea"/>
        <w:numPr>
          <w:ilvl w:val="0"/>
          <w:numId w:val="36"/>
        </w:numPr>
        <w:spacing w:line="260" w:lineRule="atLeast"/>
        <w:jc w:val="both"/>
        <w:rPr>
          <w:rFonts w:eastAsia="Arial"/>
          <w:sz w:val="20"/>
        </w:rPr>
      </w:pPr>
      <w:r w:rsidRPr="00AF37C2">
        <w:rPr>
          <w:rFonts w:eastAsia="Arial"/>
          <w:sz w:val="20"/>
        </w:rPr>
        <w:t>Inkoopadviseur</w:t>
      </w:r>
      <w:r w:rsidR="001E22B3">
        <w:rPr>
          <w:rFonts w:eastAsia="Arial"/>
          <w:sz w:val="20"/>
        </w:rPr>
        <w:t>.</w:t>
      </w:r>
    </w:p>
    <w:p w14:paraId="070F244E" w14:textId="77777777" w:rsidR="00E35A64" w:rsidRPr="007A1F88" w:rsidRDefault="00E35A64" w:rsidP="00E35A64"/>
    <w:p w14:paraId="6AF08020" w14:textId="77777777" w:rsidR="00E35A64" w:rsidRDefault="00E35A64" w:rsidP="00E35A64">
      <w:pPr>
        <w:jc w:val="both"/>
        <w:rPr>
          <w:b/>
          <w:sz w:val="25"/>
        </w:rPr>
      </w:pPr>
      <w:r w:rsidRPr="009D537A">
        <w:rPr>
          <w:sz w:val="20"/>
        </w:rPr>
        <w:t xml:space="preserve">De </w:t>
      </w:r>
      <w:r>
        <w:rPr>
          <w:sz w:val="20"/>
        </w:rPr>
        <w:t xml:space="preserve">Aanbestedende dienst </w:t>
      </w:r>
      <w:r w:rsidRPr="009D537A">
        <w:rPr>
          <w:sz w:val="20"/>
        </w:rPr>
        <w:t xml:space="preserve">behoudt zich het recht voor om zonder tussenkomst van de </w:t>
      </w:r>
      <w:r w:rsidRPr="0021413C">
        <w:rPr>
          <w:sz w:val="20"/>
        </w:rPr>
        <w:t xml:space="preserve">gegadigde contact op te nemen met de opdrachtgevers en eventuele andere betrokkenen om de ingediende informatie, gegevens en bescheiden (op juistheid) te controleren. Indien de inhoud van de verklaring van een referent niet overeenkomt met wat de gegadigde heeft verklaard, stelt </w:t>
      </w:r>
      <w:r>
        <w:rPr>
          <w:sz w:val="20"/>
        </w:rPr>
        <w:t>de Aanbestedende dienst</w:t>
      </w:r>
      <w:r w:rsidRPr="0021413C">
        <w:rPr>
          <w:sz w:val="20"/>
        </w:rPr>
        <w:t xml:space="preserve"> de gegadigde in de gelegenheid om de discrepanties toe te lichten, waarna </w:t>
      </w:r>
      <w:r>
        <w:rPr>
          <w:sz w:val="20"/>
        </w:rPr>
        <w:t>de Aanbestedende dienst</w:t>
      </w:r>
      <w:r w:rsidRPr="0021413C">
        <w:rPr>
          <w:sz w:val="20"/>
        </w:rPr>
        <w:t xml:space="preserve"> besluit over het al dan niet uitsluiten van gegadigde van het vervolg van de aanbesteding.</w:t>
      </w:r>
      <w:r>
        <w:br w:type="page"/>
      </w:r>
    </w:p>
    <w:p w14:paraId="277049E2" w14:textId="77777777" w:rsidR="00E35A64" w:rsidRPr="00F27822" w:rsidRDefault="00E35A64" w:rsidP="005C0D27">
      <w:pPr>
        <w:pStyle w:val="Kop1"/>
        <w:numPr>
          <w:ilvl w:val="0"/>
          <w:numId w:val="22"/>
        </w:numPr>
        <w:ind w:left="454" w:hanging="454"/>
        <w:jc w:val="both"/>
        <w:rPr>
          <w:rFonts w:cs="Arial"/>
          <w:sz w:val="28"/>
          <w:szCs w:val="28"/>
        </w:rPr>
      </w:pPr>
      <w:bookmarkStart w:id="70" w:name="_Toc84509608"/>
      <w:r w:rsidRPr="00F27822">
        <w:rPr>
          <w:rFonts w:cs="Arial"/>
          <w:sz w:val="28"/>
          <w:szCs w:val="28"/>
        </w:rPr>
        <w:lastRenderedPageBreak/>
        <w:t>Wijze van aanmelden</w:t>
      </w:r>
      <w:bookmarkEnd w:id="70"/>
    </w:p>
    <w:p w14:paraId="3903B90B" w14:textId="77777777" w:rsidR="00E35A64" w:rsidRPr="00F27822" w:rsidRDefault="00E35A64" w:rsidP="005C0D27">
      <w:pPr>
        <w:pStyle w:val="Kop2"/>
        <w:numPr>
          <w:ilvl w:val="1"/>
          <w:numId w:val="22"/>
        </w:numPr>
        <w:ind w:left="680" w:hanging="680"/>
        <w:jc w:val="both"/>
        <w:rPr>
          <w:rFonts w:cs="Arial"/>
          <w:b w:val="0"/>
          <w:bCs/>
        </w:rPr>
      </w:pPr>
      <w:bookmarkStart w:id="71" w:name="_Toc84509609"/>
      <w:r w:rsidRPr="00F27822">
        <w:rPr>
          <w:rFonts w:cs="Arial"/>
          <w:bCs/>
        </w:rPr>
        <w:t>Algemeen</w:t>
      </w:r>
      <w:bookmarkEnd w:id="71"/>
    </w:p>
    <w:p w14:paraId="5EDE9B5C" w14:textId="77777777" w:rsidR="00E35A64" w:rsidRDefault="00E35A64" w:rsidP="00E35A64">
      <w:pPr>
        <w:spacing w:line="288" w:lineRule="auto"/>
        <w:jc w:val="both"/>
        <w:rPr>
          <w:sz w:val="20"/>
        </w:rPr>
      </w:pPr>
      <w:r w:rsidRPr="00F20CA6">
        <w:rPr>
          <w:sz w:val="20"/>
        </w:rPr>
        <w:t xml:space="preserve">In onderstaande paragrafen </w:t>
      </w:r>
      <w:r>
        <w:rPr>
          <w:sz w:val="20"/>
        </w:rPr>
        <w:t xml:space="preserve">stelt de Aanbestedende dienst </w:t>
      </w:r>
      <w:r w:rsidRPr="00F20CA6">
        <w:rPr>
          <w:sz w:val="20"/>
        </w:rPr>
        <w:t xml:space="preserve">voorschriften, eisen en voorwaarden ten aanzien van combinatievorming, </w:t>
      </w:r>
      <w:proofErr w:type="spellStart"/>
      <w:r w:rsidRPr="00F20CA6">
        <w:rPr>
          <w:sz w:val="20"/>
        </w:rPr>
        <w:t>onderaanneming</w:t>
      </w:r>
      <w:proofErr w:type="spellEnd"/>
      <w:r w:rsidRPr="00F20CA6">
        <w:rPr>
          <w:sz w:val="20"/>
        </w:rPr>
        <w:t xml:space="preserve">, beroep op draagkracht en/of bekwaamheden derden en inschrijven vanuit een holding. </w:t>
      </w:r>
    </w:p>
    <w:p w14:paraId="1CFAF363" w14:textId="77777777" w:rsidR="00E35A64" w:rsidRPr="00894841" w:rsidRDefault="00E35A64" w:rsidP="00E35A64">
      <w:pPr>
        <w:spacing w:line="288" w:lineRule="auto"/>
        <w:jc w:val="both"/>
        <w:rPr>
          <w:sz w:val="20"/>
        </w:rPr>
      </w:pPr>
    </w:p>
    <w:p w14:paraId="6257E412" w14:textId="77777777" w:rsidR="00E35A64" w:rsidRPr="00894841" w:rsidRDefault="00E35A64" w:rsidP="00E35A64">
      <w:pPr>
        <w:spacing w:line="288" w:lineRule="auto"/>
        <w:jc w:val="both"/>
        <w:rPr>
          <w:sz w:val="20"/>
        </w:rPr>
      </w:pPr>
      <w:r w:rsidRPr="00894841">
        <w:rPr>
          <w:sz w:val="20"/>
        </w:rPr>
        <w:t>Een rechtspersoon meldt zich slechts één keer aan, ofwel als afzonderlijke gegadigde of als partij in een samenwerkingsverband. De Aanbestedende dienst 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BW.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60D56ED6" w14:textId="77777777" w:rsidR="00E35A64" w:rsidRPr="00894841" w:rsidRDefault="00E35A64" w:rsidP="00E35A64">
      <w:pPr>
        <w:spacing w:line="288" w:lineRule="auto"/>
        <w:jc w:val="both"/>
        <w:rPr>
          <w:sz w:val="20"/>
        </w:rPr>
      </w:pPr>
    </w:p>
    <w:p w14:paraId="770A01F2" w14:textId="77777777" w:rsidR="00E35A64" w:rsidRPr="000D3097" w:rsidRDefault="00E35A64" w:rsidP="00E35A64">
      <w:pPr>
        <w:spacing w:line="288" w:lineRule="auto"/>
        <w:jc w:val="both"/>
        <w:rPr>
          <w:sz w:val="20"/>
        </w:rPr>
      </w:pPr>
      <w:r w:rsidRPr="007A1B0B">
        <w:rPr>
          <w:sz w:val="20"/>
        </w:rPr>
        <w:t>Wanneer een gegadigde voorgaande regels overtreedt, worden alle aanmeldingen waaraan de betreffende gegadigde deelneemt terzijde geschoven en van verdere deelname uitgesloten.</w:t>
      </w:r>
      <w:r w:rsidRPr="00F20CA6">
        <w:rPr>
          <w:sz w:val="20"/>
        </w:rPr>
        <w:t xml:space="preserve"> </w:t>
      </w:r>
    </w:p>
    <w:p w14:paraId="55F9AAEE" w14:textId="77777777" w:rsidR="00E35A64" w:rsidRPr="00894841" w:rsidRDefault="00E35A64" w:rsidP="00E35A64">
      <w:pPr>
        <w:spacing w:line="288" w:lineRule="auto"/>
        <w:jc w:val="both"/>
        <w:rPr>
          <w:sz w:val="20"/>
        </w:rPr>
      </w:pPr>
      <w:bookmarkStart w:id="72" w:name="_Toc256000024"/>
      <w:bookmarkStart w:id="73" w:name="_Toc439667409"/>
      <w:bookmarkStart w:id="74" w:name="_Toc449700331"/>
      <w:bookmarkStart w:id="75" w:name="_Toc459099764"/>
      <w:bookmarkStart w:id="76" w:name="_Toc11930051"/>
      <w:bookmarkStart w:id="77" w:name="_Toc30766470"/>
      <w:bookmarkStart w:id="78" w:name="_Toc34817995"/>
    </w:p>
    <w:p w14:paraId="661F5CC7" w14:textId="77777777" w:rsidR="00E35A64" w:rsidRPr="00F27822" w:rsidRDefault="00E35A64" w:rsidP="005C0D27">
      <w:pPr>
        <w:pStyle w:val="Kop2"/>
        <w:numPr>
          <w:ilvl w:val="1"/>
          <w:numId w:val="22"/>
        </w:numPr>
        <w:ind w:left="680" w:hanging="680"/>
        <w:jc w:val="both"/>
        <w:rPr>
          <w:rFonts w:cs="Arial"/>
          <w:b w:val="0"/>
          <w:bCs/>
        </w:rPr>
      </w:pPr>
      <w:bookmarkStart w:id="79" w:name="_Toc84509610"/>
      <w:r w:rsidRPr="00F27822">
        <w:rPr>
          <w:rFonts w:cs="Arial"/>
          <w:bCs/>
        </w:rPr>
        <w:t>Combinatievorming</w:t>
      </w:r>
      <w:bookmarkEnd w:id="72"/>
      <w:bookmarkEnd w:id="73"/>
      <w:bookmarkEnd w:id="74"/>
      <w:bookmarkEnd w:id="75"/>
      <w:bookmarkEnd w:id="76"/>
      <w:bookmarkEnd w:id="77"/>
      <w:bookmarkEnd w:id="78"/>
      <w:bookmarkEnd w:id="79"/>
    </w:p>
    <w:p w14:paraId="5C3722D8" w14:textId="77777777" w:rsidR="00E35A64" w:rsidRDefault="00E35A64" w:rsidP="00E35A64">
      <w:pPr>
        <w:jc w:val="both"/>
        <w:rPr>
          <w:sz w:val="20"/>
        </w:rPr>
      </w:pPr>
      <w:r w:rsidRPr="00F20CA6">
        <w:rPr>
          <w:sz w:val="20"/>
        </w:rPr>
        <w:t xml:space="preserve">Ondernemers kunnen een combinatie aangaan voor de uitvoering van deze opdracht </w:t>
      </w:r>
      <w:r w:rsidRPr="007A1B0B">
        <w:rPr>
          <w:sz w:val="20"/>
        </w:rPr>
        <w:t xml:space="preserve">en zich gezamenlijk aanmelden. De combinatie wijst een penvoerder aan die namens de combinatie als contactpersoon tijdens de aanbesteding fungeert. </w:t>
      </w:r>
    </w:p>
    <w:p w14:paraId="4A40AF88" w14:textId="77777777" w:rsidR="00E35A64" w:rsidRDefault="00E35A64" w:rsidP="00E35A64">
      <w:pPr>
        <w:jc w:val="both"/>
        <w:rPr>
          <w:sz w:val="20"/>
        </w:rPr>
      </w:pPr>
    </w:p>
    <w:p w14:paraId="2E9ABFEF" w14:textId="77777777" w:rsidR="00E35A64" w:rsidRDefault="00E35A64" w:rsidP="00E35A64">
      <w:pPr>
        <w:jc w:val="both"/>
        <w:rPr>
          <w:sz w:val="20"/>
        </w:rPr>
      </w:pPr>
      <w:r>
        <w:rPr>
          <w:sz w:val="20"/>
        </w:rPr>
        <w:t xml:space="preserve">Voor wat betreft de combinatievorming volstaat in de selectiefase dat </w:t>
      </w:r>
      <w:proofErr w:type="spellStart"/>
      <w:r>
        <w:rPr>
          <w:sz w:val="20"/>
        </w:rPr>
        <w:t>combinanten</w:t>
      </w:r>
      <w:proofErr w:type="spellEnd"/>
      <w:r>
        <w:rPr>
          <w:sz w:val="20"/>
        </w:rPr>
        <w:t xml:space="preserve"> zich in de selectiefase aan elkaar hebben verbonden op basis van een intentieovereenkomst. In de gunningsfase, uiterlijk bij het indienen van de finale inschrijving, zullen </w:t>
      </w:r>
      <w:proofErr w:type="spellStart"/>
      <w:r>
        <w:rPr>
          <w:sz w:val="20"/>
        </w:rPr>
        <w:t>combinanten</w:t>
      </w:r>
      <w:proofErr w:type="spellEnd"/>
      <w:r>
        <w:rPr>
          <w:sz w:val="20"/>
        </w:rPr>
        <w:t xml:space="preserve"> zich definitief jegens elkaar moeten hebben verbonden zodat zij ook jegens elkaar een beroep kunnen doen op gestanddoening van de als combinatie ingediende inschrijving.</w:t>
      </w:r>
    </w:p>
    <w:p w14:paraId="01C21144" w14:textId="77777777" w:rsidR="00E35A64" w:rsidRDefault="00E35A64" w:rsidP="00E35A64">
      <w:pPr>
        <w:jc w:val="both"/>
        <w:rPr>
          <w:sz w:val="20"/>
        </w:rPr>
      </w:pPr>
      <w:r>
        <w:rPr>
          <w:sz w:val="20"/>
        </w:rPr>
        <w:t>De intentieovereenkomst zal bij wege van verificatie worden opgevraagd (en door de combinatie moeten worden overgelegd) na bekendmaking van de selectiebeslissing (het voornemen om een combinatie te selecteren).</w:t>
      </w:r>
    </w:p>
    <w:p w14:paraId="0D1CFE3A" w14:textId="77777777" w:rsidR="00E35A64" w:rsidRDefault="00E35A64" w:rsidP="00E35A64">
      <w:pPr>
        <w:jc w:val="both"/>
        <w:rPr>
          <w:sz w:val="20"/>
        </w:rPr>
      </w:pPr>
    </w:p>
    <w:p w14:paraId="2C51A41B" w14:textId="77777777" w:rsidR="00E35A64" w:rsidRDefault="00E35A64" w:rsidP="00E35A64">
      <w:pPr>
        <w:jc w:val="both"/>
        <w:rPr>
          <w:sz w:val="20"/>
        </w:rPr>
      </w:pPr>
      <w:r w:rsidRPr="007A1B0B">
        <w:rPr>
          <w:sz w:val="20"/>
        </w:rPr>
        <w:t xml:space="preserve">De partijen van de combinatie dienen elk </w:t>
      </w:r>
      <w:r w:rsidRPr="007A1B0B">
        <w:rPr>
          <w:sz w:val="20"/>
          <w:u w:val="single"/>
        </w:rPr>
        <w:t>afzonderlijk</w:t>
      </w:r>
      <w:r w:rsidRPr="007A1B0B">
        <w:rPr>
          <w:sz w:val="20"/>
        </w:rPr>
        <w:t xml:space="preserve"> een UEA in, waarmee alle betrokkenen hoofdelijke aansprakelijkheid aanvaarden voor de nakoming van de verplichtingen die voortvloeien uit de opdracht indien die aan de betreffende combinatie wordt gegund. Het is zonder instemming van </w:t>
      </w:r>
      <w:r>
        <w:rPr>
          <w:sz w:val="20"/>
        </w:rPr>
        <w:t>de Aanbestedende dienst</w:t>
      </w:r>
      <w:r w:rsidRPr="007A1B0B">
        <w:rPr>
          <w:sz w:val="20"/>
        </w:rPr>
        <w:t xml:space="preserve"> niet toegestaan om tijdens de periode tussen het doen van de aanmelding en de definitieve</w:t>
      </w:r>
      <w:r w:rsidRPr="00F20CA6">
        <w:rPr>
          <w:sz w:val="20"/>
        </w:rPr>
        <w:t xml:space="preserve"> gunning de samenstelling van de combinatie te wijzigen.</w:t>
      </w:r>
    </w:p>
    <w:p w14:paraId="531170A5" w14:textId="77777777" w:rsidR="00E35A64" w:rsidRDefault="00E35A64" w:rsidP="00E35A64">
      <w:pPr>
        <w:jc w:val="both"/>
        <w:rPr>
          <w:sz w:val="20"/>
        </w:rPr>
      </w:pPr>
    </w:p>
    <w:p w14:paraId="5F1B5A85" w14:textId="77777777" w:rsidR="00E35A64" w:rsidRPr="007A1B0B" w:rsidRDefault="00E35A64" w:rsidP="00E35A64">
      <w:pPr>
        <w:jc w:val="both"/>
        <w:rPr>
          <w:sz w:val="20"/>
        </w:rPr>
      </w:pPr>
      <w:r w:rsidRPr="007A1B0B">
        <w:rPr>
          <w:sz w:val="20"/>
        </w:rPr>
        <w:t xml:space="preserve">De </w:t>
      </w:r>
      <w:r>
        <w:rPr>
          <w:sz w:val="20"/>
        </w:rPr>
        <w:t>Aanbestedende dienst</w:t>
      </w:r>
      <w:r w:rsidRPr="007A1B0B">
        <w:rPr>
          <w:sz w:val="20"/>
        </w:rPr>
        <w:t xml:space="preserve"> zal een voorstel tot wijzigingen van de combinatie kunnen honoreren indien zich daartegen vanuit het perspectief van het gelijke speelveld geen bezwaren voordoen. Dit betekent tenminste dat bij doorvoering van de wijziging:</w:t>
      </w:r>
    </w:p>
    <w:p w14:paraId="376C8A1E" w14:textId="77777777" w:rsidR="00E35A64" w:rsidRPr="007A1B0B" w:rsidRDefault="00E35A64" w:rsidP="00357310">
      <w:pPr>
        <w:pStyle w:val="Lijstalinea"/>
        <w:numPr>
          <w:ilvl w:val="0"/>
          <w:numId w:val="30"/>
        </w:numPr>
        <w:spacing w:line="260" w:lineRule="atLeast"/>
        <w:jc w:val="both"/>
        <w:rPr>
          <w:sz w:val="20"/>
        </w:rPr>
      </w:pPr>
      <w:r w:rsidRPr="007A1B0B">
        <w:rPr>
          <w:sz w:val="20"/>
        </w:rPr>
        <w:t>op de combinatie geen uitsluitingsgronden van toepassing zijn;</w:t>
      </w:r>
    </w:p>
    <w:p w14:paraId="59FB66A8" w14:textId="77777777" w:rsidR="00E35A64" w:rsidRPr="007A1B0B" w:rsidRDefault="00E35A64" w:rsidP="00357310">
      <w:pPr>
        <w:pStyle w:val="Lijstalinea"/>
        <w:numPr>
          <w:ilvl w:val="0"/>
          <w:numId w:val="30"/>
        </w:numPr>
        <w:spacing w:line="260" w:lineRule="atLeast"/>
        <w:jc w:val="both"/>
        <w:rPr>
          <w:sz w:val="20"/>
        </w:rPr>
      </w:pPr>
      <w:r w:rsidRPr="007A1B0B">
        <w:rPr>
          <w:sz w:val="20"/>
        </w:rPr>
        <w:t>de combinatie nog steeds voldoet aan alle geschiktheidseisen;</w:t>
      </w:r>
    </w:p>
    <w:p w14:paraId="1C9E18FE" w14:textId="77777777" w:rsidR="00E35A64" w:rsidRPr="007A1B0B" w:rsidRDefault="00E35A64" w:rsidP="00357310">
      <w:pPr>
        <w:pStyle w:val="Lijstalinea"/>
        <w:numPr>
          <w:ilvl w:val="0"/>
          <w:numId w:val="30"/>
        </w:numPr>
        <w:spacing w:line="260" w:lineRule="atLeast"/>
        <w:jc w:val="both"/>
        <w:rPr>
          <w:sz w:val="20"/>
        </w:rPr>
      </w:pPr>
      <w:r w:rsidRPr="007A1B0B">
        <w:rPr>
          <w:sz w:val="20"/>
        </w:rPr>
        <w:t xml:space="preserve">de eventuele scores op de selectiecriteria, gecorrigeerd voor het wegvallen van een </w:t>
      </w:r>
      <w:proofErr w:type="spellStart"/>
      <w:r w:rsidRPr="007A1B0B">
        <w:rPr>
          <w:sz w:val="20"/>
        </w:rPr>
        <w:t>combinant</w:t>
      </w:r>
      <w:proofErr w:type="spellEnd"/>
      <w:r w:rsidRPr="007A1B0B">
        <w:rPr>
          <w:sz w:val="20"/>
        </w:rPr>
        <w:t>, niet lager zijn geworden dan de hoogst scorende gegadigde die een geldige aanmelding heeft gedaan en niet voor deelname aan het vervolg van de aanbesteding is uitgenodigd;</w:t>
      </w:r>
    </w:p>
    <w:p w14:paraId="78319991" w14:textId="77777777" w:rsidR="00E35A64" w:rsidRPr="007A1B0B" w:rsidRDefault="00E35A64" w:rsidP="00357310">
      <w:pPr>
        <w:pStyle w:val="Lijstalinea"/>
        <w:numPr>
          <w:ilvl w:val="0"/>
          <w:numId w:val="30"/>
        </w:numPr>
        <w:spacing w:line="260" w:lineRule="atLeast"/>
        <w:jc w:val="both"/>
        <w:rPr>
          <w:sz w:val="20"/>
        </w:rPr>
      </w:pPr>
      <w:r w:rsidRPr="007A1B0B">
        <w:rPr>
          <w:sz w:val="20"/>
        </w:rPr>
        <w:t>geen concrete aanwijzingen bestaan dat de eerlijke mededinging tussen de gegadigden wordt verstoord.</w:t>
      </w:r>
    </w:p>
    <w:p w14:paraId="21DD52F4" w14:textId="77777777" w:rsidR="00E35A64" w:rsidRDefault="00E35A64" w:rsidP="00E35A64">
      <w:pPr>
        <w:jc w:val="both"/>
        <w:rPr>
          <w:sz w:val="20"/>
        </w:rPr>
      </w:pPr>
    </w:p>
    <w:p w14:paraId="42C4171C" w14:textId="77777777" w:rsidR="00E35A64" w:rsidRPr="00F20CA6" w:rsidRDefault="00E35A64" w:rsidP="00E35A64">
      <w:pPr>
        <w:jc w:val="both"/>
        <w:rPr>
          <w:sz w:val="20"/>
        </w:rPr>
      </w:pPr>
      <w:r w:rsidRPr="005060EE">
        <w:rPr>
          <w:sz w:val="20"/>
        </w:rPr>
        <w:t xml:space="preserve">Voor definitieve gunning verlangt </w:t>
      </w:r>
      <w:r>
        <w:rPr>
          <w:sz w:val="20"/>
        </w:rPr>
        <w:t>de Aanbestedende dienst</w:t>
      </w:r>
      <w:r w:rsidRPr="005060EE">
        <w:rPr>
          <w:sz w:val="20"/>
        </w:rPr>
        <w:t xml:space="preserve"> dat de gegadigde een coördinatieovereenkomst overhandigt waarin beschreven staat hoe de combinatie samenwerkt en welke verantwoordelijkheden bij welke </w:t>
      </w:r>
      <w:proofErr w:type="spellStart"/>
      <w:r w:rsidRPr="005060EE">
        <w:rPr>
          <w:sz w:val="20"/>
        </w:rPr>
        <w:t>combinant</w:t>
      </w:r>
      <w:proofErr w:type="spellEnd"/>
      <w:r w:rsidRPr="005060EE">
        <w:rPr>
          <w:sz w:val="20"/>
        </w:rPr>
        <w:t xml:space="preserve"> </w:t>
      </w:r>
      <w:r w:rsidRPr="00F20CA6">
        <w:rPr>
          <w:sz w:val="20"/>
        </w:rPr>
        <w:t xml:space="preserve">liggen. </w:t>
      </w:r>
    </w:p>
    <w:p w14:paraId="77B7570C" w14:textId="77777777" w:rsidR="00E35A64" w:rsidRPr="00F20CA6" w:rsidRDefault="00E35A64" w:rsidP="00E35A64">
      <w:pPr>
        <w:jc w:val="both"/>
        <w:rPr>
          <w:b/>
          <w:sz w:val="20"/>
        </w:rPr>
      </w:pPr>
    </w:p>
    <w:p w14:paraId="4F936B4F" w14:textId="77777777" w:rsidR="00E35A64" w:rsidRPr="00F27822" w:rsidRDefault="00E35A64" w:rsidP="005C0D27">
      <w:pPr>
        <w:pStyle w:val="Kop2"/>
        <w:numPr>
          <w:ilvl w:val="1"/>
          <w:numId w:val="22"/>
        </w:numPr>
        <w:ind w:left="680" w:hanging="680"/>
        <w:jc w:val="both"/>
        <w:rPr>
          <w:rFonts w:cs="Arial"/>
          <w:b w:val="0"/>
          <w:bCs/>
        </w:rPr>
      </w:pPr>
      <w:bookmarkStart w:id="80" w:name="_Toc256000025"/>
      <w:bookmarkStart w:id="81" w:name="_Toc439667410"/>
      <w:bookmarkStart w:id="82" w:name="_Toc449700332"/>
      <w:bookmarkStart w:id="83" w:name="_Toc459099765"/>
      <w:bookmarkStart w:id="84" w:name="_Toc11930052"/>
      <w:bookmarkStart w:id="85" w:name="_Toc30766471"/>
      <w:bookmarkStart w:id="86" w:name="_Toc34817996"/>
      <w:bookmarkStart w:id="87" w:name="_Toc84509611"/>
      <w:proofErr w:type="spellStart"/>
      <w:r w:rsidRPr="00F27822">
        <w:rPr>
          <w:rFonts w:cs="Arial"/>
          <w:bCs/>
        </w:rPr>
        <w:lastRenderedPageBreak/>
        <w:t>Onderaanneming</w:t>
      </w:r>
      <w:bookmarkEnd w:id="80"/>
      <w:bookmarkEnd w:id="81"/>
      <w:bookmarkEnd w:id="82"/>
      <w:bookmarkEnd w:id="83"/>
      <w:bookmarkEnd w:id="84"/>
      <w:bookmarkEnd w:id="85"/>
      <w:bookmarkEnd w:id="86"/>
      <w:bookmarkEnd w:id="87"/>
      <w:proofErr w:type="spellEnd"/>
    </w:p>
    <w:p w14:paraId="65888A97" w14:textId="77777777" w:rsidR="00E35A64" w:rsidRPr="007A1B0B" w:rsidRDefault="00E35A64" w:rsidP="00E35A64">
      <w:pPr>
        <w:tabs>
          <w:tab w:val="left" w:pos="2700"/>
        </w:tabs>
        <w:jc w:val="both"/>
        <w:rPr>
          <w:sz w:val="20"/>
        </w:rPr>
      </w:pPr>
      <w:r w:rsidRPr="007A1B0B">
        <w:rPr>
          <w:sz w:val="20"/>
        </w:rPr>
        <w:t xml:space="preserve">Wanneer een gegadigde zich aanmeldt met een onderaannemer waarbij de gegadigde een beroep doet op de onderaannemer </w:t>
      </w:r>
      <w:r w:rsidRPr="007A1B0B">
        <w:rPr>
          <w:iCs/>
          <w:sz w:val="20"/>
        </w:rPr>
        <w:t>om te voldoen aan de geschiktheidseisen of met het oog op de selectiecriteria</w:t>
      </w:r>
      <w:r w:rsidRPr="007A1B0B">
        <w:rPr>
          <w:sz w:val="20"/>
        </w:rPr>
        <w:t>, dan vermeldt de gegadigde bij aanmelding in het UEA onder deel IIC op welke onderaannemers hij een beroep doet. Daarbij vermeldt de gegadigde ook de specifieke draagkracht waarop de gegadigde steunt voor elk van de betrokken onderaannemers.</w:t>
      </w:r>
      <w:r>
        <w:rPr>
          <w:sz w:val="20"/>
        </w:rPr>
        <w:t xml:space="preserve"> Let op: Ook deze onderaannemer moet een UEA indienen.</w:t>
      </w:r>
    </w:p>
    <w:p w14:paraId="4239BB57" w14:textId="77777777" w:rsidR="00E35A64" w:rsidRDefault="00E35A64" w:rsidP="00E35A64">
      <w:pPr>
        <w:tabs>
          <w:tab w:val="left" w:pos="2700"/>
        </w:tabs>
        <w:jc w:val="both"/>
        <w:rPr>
          <w:strike/>
          <w:sz w:val="20"/>
        </w:rPr>
      </w:pPr>
    </w:p>
    <w:p w14:paraId="3BD4D571" w14:textId="77777777" w:rsidR="00E35A64" w:rsidRDefault="00E35A64" w:rsidP="00E35A64">
      <w:pPr>
        <w:tabs>
          <w:tab w:val="left" w:pos="2700"/>
        </w:tabs>
        <w:jc w:val="both"/>
        <w:rPr>
          <w:sz w:val="20"/>
        </w:rPr>
      </w:pPr>
      <w:r w:rsidRPr="00457F63">
        <w:rPr>
          <w:sz w:val="20"/>
        </w:rPr>
        <w:t xml:space="preserve">In de gunningsfase werkt </w:t>
      </w:r>
      <w:r>
        <w:rPr>
          <w:sz w:val="20"/>
        </w:rPr>
        <w:t>de Aanbestedende dienst</w:t>
      </w:r>
      <w:r w:rsidRPr="00457F63">
        <w:rPr>
          <w:sz w:val="20"/>
        </w:rPr>
        <w:t xml:space="preserve"> nader uit welke eisen zij stelt aan het inzetten van een onderaannemer in het kader van de </w:t>
      </w:r>
      <w:r w:rsidRPr="00457F63">
        <w:rPr>
          <w:i/>
          <w:iCs/>
          <w:sz w:val="20"/>
        </w:rPr>
        <w:t>uitvoering</w:t>
      </w:r>
      <w:r w:rsidRPr="00457F63">
        <w:rPr>
          <w:sz w:val="20"/>
        </w:rPr>
        <w:t xml:space="preserve"> van de overeenkomst. Dergelijke </w:t>
      </w:r>
      <w:proofErr w:type="spellStart"/>
      <w:r w:rsidRPr="00457F63">
        <w:rPr>
          <w:sz w:val="20"/>
        </w:rPr>
        <w:t>onderaanneming</w:t>
      </w:r>
      <w:proofErr w:type="spellEnd"/>
      <w:r w:rsidRPr="00457F63">
        <w:rPr>
          <w:sz w:val="20"/>
        </w:rPr>
        <w:t xml:space="preserve">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6F0D2BE9" w14:textId="77777777" w:rsidR="00E35A64" w:rsidRPr="00F20CA6" w:rsidRDefault="00E35A64" w:rsidP="00E35A64">
      <w:pPr>
        <w:jc w:val="both"/>
        <w:rPr>
          <w:b/>
          <w:sz w:val="20"/>
        </w:rPr>
      </w:pPr>
    </w:p>
    <w:p w14:paraId="675A7E02" w14:textId="77777777" w:rsidR="00E35A64" w:rsidRPr="00F27822" w:rsidRDefault="00E35A64" w:rsidP="005C0D27">
      <w:pPr>
        <w:pStyle w:val="Kop2"/>
        <w:numPr>
          <w:ilvl w:val="1"/>
          <w:numId w:val="22"/>
        </w:numPr>
        <w:ind w:left="680" w:hanging="680"/>
        <w:jc w:val="both"/>
        <w:rPr>
          <w:rFonts w:cs="Arial"/>
          <w:b w:val="0"/>
          <w:bCs/>
        </w:rPr>
      </w:pPr>
      <w:bookmarkStart w:id="88" w:name="_Toc256000027"/>
      <w:bookmarkStart w:id="89" w:name="_Toc439667412"/>
      <w:bookmarkStart w:id="90" w:name="_Toc449700334"/>
      <w:bookmarkStart w:id="91" w:name="_Toc459099767"/>
      <w:bookmarkStart w:id="92" w:name="_Toc11930053"/>
      <w:bookmarkStart w:id="93" w:name="_Toc30766472"/>
      <w:bookmarkStart w:id="94" w:name="_Toc34817997"/>
      <w:bookmarkStart w:id="95" w:name="_Toc84509612"/>
      <w:r w:rsidRPr="00F27822">
        <w:rPr>
          <w:rFonts w:cs="Arial"/>
          <w:bCs/>
        </w:rPr>
        <w:t>Aanmelding vanuit een holding</w:t>
      </w:r>
      <w:bookmarkEnd w:id="88"/>
      <w:bookmarkEnd w:id="89"/>
      <w:bookmarkEnd w:id="90"/>
      <w:bookmarkEnd w:id="91"/>
      <w:bookmarkEnd w:id="92"/>
      <w:bookmarkEnd w:id="93"/>
      <w:bookmarkEnd w:id="94"/>
      <w:bookmarkEnd w:id="95"/>
    </w:p>
    <w:p w14:paraId="15A0F004" w14:textId="77777777" w:rsidR="00E35A64" w:rsidRPr="003A2356" w:rsidRDefault="00E35A64" w:rsidP="00E35A64">
      <w:pPr>
        <w:jc w:val="both"/>
        <w:rPr>
          <w:sz w:val="20"/>
        </w:rPr>
      </w:pPr>
      <w:r w:rsidRPr="00F20CA6">
        <w:rPr>
          <w:sz w:val="20"/>
        </w:rPr>
        <w:t xml:space="preserve">Van één concern mogen meerdere ondernemingen inschrijven als gegadigden (hetzij zelfstandig, als hoofd- en onderaannemer en/of als combinatie), indien zij – op verzoek van </w:t>
      </w:r>
      <w:r>
        <w:rPr>
          <w:sz w:val="20"/>
        </w:rPr>
        <w:t xml:space="preserve">de Aanbestedende dienst </w:t>
      </w:r>
      <w:r w:rsidRPr="00F20CA6">
        <w:rPr>
          <w:sz w:val="20"/>
        </w:rPr>
        <w:t>– onomstotelijk aantonen dat</w:t>
      </w:r>
      <w:r>
        <w:rPr>
          <w:sz w:val="20"/>
        </w:rPr>
        <w:t xml:space="preserve"> zij ieder als gegadigde</w:t>
      </w:r>
      <w:r w:rsidRPr="00F20CA6">
        <w:rPr>
          <w:sz w:val="20"/>
        </w:rPr>
        <w:t xml:space="preserve"> onafhankelijk van de andere gegadigden (waaronder de gegadigden die deel uitmaken van hetzelfde concern) hebben opgesteld, en hierbij vertrouwelijkheid in acht hebben genomen. </w:t>
      </w:r>
      <w:r>
        <w:rPr>
          <w:sz w:val="20"/>
        </w:rPr>
        <w:t xml:space="preserve">Tonen </w:t>
      </w:r>
      <w:r w:rsidRPr="00F20CA6">
        <w:rPr>
          <w:sz w:val="20"/>
        </w:rPr>
        <w:t xml:space="preserve">één of meerdere van de betreffende gegadigden </w:t>
      </w:r>
      <w:r>
        <w:rPr>
          <w:sz w:val="20"/>
        </w:rPr>
        <w:t>dit niet aan</w:t>
      </w:r>
      <w:r w:rsidRPr="00F20CA6">
        <w:rPr>
          <w:sz w:val="20"/>
        </w:rPr>
        <w:t>, dan leidt dit tot uitsluiting van alle tot het betreffende concern behorende gegadigden.</w:t>
      </w:r>
      <w:r>
        <w:rPr>
          <w:sz w:val="20"/>
        </w:rPr>
        <w:t xml:space="preserve"> </w:t>
      </w:r>
      <w:r w:rsidRPr="00F20CA6">
        <w:rPr>
          <w:iCs/>
          <w:sz w:val="20"/>
          <w:lang w:eastAsia="zh-CN"/>
        </w:rPr>
        <w:t>Ondernemingen behoren to</w:t>
      </w:r>
      <w:r>
        <w:rPr>
          <w:iCs/>
          <w:sz w:val="20"/>
          <w:lang w:eastAsia="zh-CN"/>
        </w:rPr>
        <w:t>t hetzelfde concern indien zij:</w:t>
      </w:r>
    </w:p>
    <w:p w14:paraId="5A248266" w14:textId="77777777" w:rsidR="00E35A64" w:rsidRPr="00F20CA6" w:rsidRDefault="00E35A64" w:rsidP="00357310">
      <w:pPr>
        <w:numPr>
          <w:ilvl w:val="0"/>
          <w:numId w:val="31"/>
        </w:numPr>
        <w:autoSpaceDE w:val="0"/>
        <w:autoSpaceDN w:val="0"/>
        <w:adjustRightInd w:val="0"/>
        <w:spacing w:line="260" w:lineRule="atLeast"/>
        <w:ind w:hanging="720"/>
        <w:jc w:val="both"/>
        <w:rPr>
          <w:iCs/>
          <w:sz w:val="20"/>
          <w:lang w:eastAsia="zh-CN"/>
        </w:rPr>
      </w:pPr>
      <w:r w:rsidRPr="00F20CA6">
        <w:rPr>
          <w:iCs/>
          <w:sz w:val="20"/>
          <w:lang w:eastAsia="zh-CN"/>
        </w:rPr>
        <w:t>aan elkaar zijn gelieerd op een wijze als bedoeld in artikel 24a boek 2 Burgerlijk Wetboek;</w:t>
      </w:r>
    </w:p>
    <w:p w14:paraId="45AB5EB1" w14:textId="77777777" w:rsidR="00E35A64" w:rsidRPr="00F20CA6" w:rsidRDefault="00E35A64" w:rsidP="00357310">
      <w:pPr>
        <w:numPr>
          <w:ilvl w:val="0"/>
          <w:numId w:val="31"/>
        </w:numPr>
        <w:autoSpaceDE w:val="0"/>
        <w:autoSpaceDN w:val="0"/>
        <w:adjustRightInd w:val="0"/>
        <w:spacing w:line="260" w:lineRule="atLeast"/>
        <w:ind w:hanging="720"/>
        <w:jc w:val="both"/>
        <w:rPr>
          <w:iCs/>
          <w:sz w:val="20"/>
          <w:lang w:eastAsia="zh-CN"/>
        </w:rPr>
      </w:pPr>
      <w:r w:rsidRPr="00F20CA6">
        <w:rPr>
          <w:iCs/>
          <w:sz w:val="20"/>
          <w:lang w:eastAsia="zh-CN"/>
        </w:rPr>
        <w:t xml:space="preserve">met elkaar zijn verbonden in een groep als bedoeld in artikel 24b boek 2 Burgerlijk Wetboek; of </w:t>
      </w:r>
    </w:p>
    <w:p w14:paraId="5A5C8BC2" w14:textId="77777777" w:rsidR="00E35A64" w:rsidRPr="00F20CA6" w:rsidRDefault="00E35A64" w:rsidP="00357310">
      <w:pPr>
        <w:numPr>
          <w:ilvl w:val="0"/>
          <w:numId w:val="31"/>
        </w:numPr>
        <w:autoSpaceDE w:val="0"/>
        <w:autoSpaceDN w:val="0"/>
        <w:adjustRightInd w:val="0"/>
        <w:spacing w:line="260" w:lineRule="atLeast"/>
        <w:ind w:hanging="720"/>
        <w:jc w:val="both"/>
        <w:rPr>
          <w:iCs/>
          <w:sz w:val="20"/>
          <w:lang w:eastAsia="zh-CN"/>
        </w:rPr>
      </w:pPr>
      <w:r w:rsidRPr="00F20CA6">
        <w:rPr>
          <w:iCs/>
          <w:sz w:val="20"/>
          <w:lang w:eastAsia="zh-CN"/>
        </w:rPr>
        <w:t>aan elkaar zijn gelieerd in een aan sub a of sub b vergelijkbare rechtsvormen naar buitenlands recht.</w:t>
      </w:r>
    </w:p>
    <w:p w14:paraId="2B6A7B0D" w14:textId="77777777" w:rsidR="00E35A64" w:rsidRDefault="00E35A64" w:rsidP="00E35A64">
      <w:pPr>
        <w:autoSpaceDE w:val="0"/>
        <w:autoSpaceDN w:val="0"/>
        <w:adjustRightInd w:val="0"/>
        <w:jc w:val="both"/>
        <w:rPr>
          <w:iCs/>
          <w:sz w:val="20"/>
          <w:lang w:eastAsia="zh-CN"/>
        </w:rPr>
      </w:pPr>
    </w:p>
    <w:p w14:paraId="2EFF78F1" w14:textId="77777777" w:rsidR="00E35A64" w:rsidRPr="00F20CA6" w:rsidRDefault="00E35A64" w:rsidP="00E35A64">
      <w:pPr>
        <w:autoSpaceDE w:val="0"/>
        <w:autoSpaceDN w:val="0"/>
        <w:adjustRightInd w:val="0"/>
        <w:jc w:val="both"/>
        <w:rPr>
          <w:sz w:val="20"/>
        </w:rPr>
      </w:pPr>
      <w:r w:rsidRPr="00F20CA6">
        <w:rPr>
          <w:sz w:val="20"/>
        </w:rPr>
        <w:t xml:space="preserve">Op verzoek van </w:t>
      </w:r>
      <w:r>
        <w:rPr>
          <w:sz w:val="20"/>
        </w:rPr>
        <w:t xml:space="preserve">de Aanbestedende dienst </w:t>
      </w:r>
      <w:r w:rsidRPr="00F20CA6">
        <w:rPr>
          <w:sz w:val="20"/>
        </w:rPr>
        <w:t xml:space="preserve">dienen gegadigden </w:t>
      </w:r>
      <w:r>
        <w:rPr>
          <w:sz w:val="20"/>
        </w:rPr>
        <w:t xml:space="preserve">de volgende informatie </w:t>
      </w:r>
      <w:r w:rsidRPr="00F20CA6">
        <w:rPr>
          <w:sz w:val="20"/>
        </w:rPr>
        <w:t>aan te leveren:</w:t>
      </w:r>
    </w:p>
    <w:p w14:paraId="19CF7983" w14:textId="77777777" w:rsidR="00E35A64" w:rsidRPr="00F20CA6" w:rsidRDefault="00E35A64" w:rsidP="00E35A64">
      <w:pPr>
        <w:rPr>
          <w:sz w:val="20"/>
        </w:rPr>
      </w:pPr>
      <w:r w:rsidRPr="00F20CA6">
        <w:rPr>
          <w:sz w:val="20"/>
        </w:rPr>
        <w:t>1.</w:t>
      </w:r>
      <w:r w:rsidRPr="00F20CA6">
        <w:rPr>
          <w:sz w:val="20"/>
        </w:rPr>
        <w:tab/>
        <w:t xml:space="preserve">Een organogram, waaruit duidelijk </w:t>
      </w:r>
      <w:r>
        <w:rPr>
          <w:sz w:val="20"/>
        </w:rPr>
        <w:t xml:space="preserve">blijkt </w:t>
      </w:r>
      <w:r w:rsidRPr="00F20CA6">
        <w:rPr>
          <w:sz w:val="20"/>
        </w:rPr>
        <w:t xml:space="preserve">welke concernrelaties gegadigden hebben. </w:t>
      </w:r>
    </w:p>
    <w:p w14:paraId="477566C3" w14:textId="77777777" w:rsidR="00E35A64" w:rsidRDefault="00E35A64" w:rsidP="00E35A64">
      <w:pPr>
        <w:rPr>
          <w:sz w:val="20"/>
        </w:rPr>
      </w:pPr>
      <w:r w:rsidRPr="00F20CA6">
        <w:rPr>
          <w:sz w:val="20"/>
        </w:rPr>
        <w:t>2.</w:t>
      </w:r>
      <w:r w:rsidRPr="00F20CA6">
        <w:rPr>
          <w:sz w:val="20"/>
        </w:rPr>
        <w:tab/>
        <w:t xml:space="preserve">Een toelichting waarin </w:t>
      </w:r>
      <w:r>
        <w:rPr>
          <w:sz w:val="20"/>
        </w:rPr>
        <w:t xml:space="preserve">gegadigden beschrijven </w:t>
      </w:r>
      <w:r w:rsidRPr="00F20CA6">
        <w:rPr>
          <w:sz w:val="20"/>
        </w:rPr>
        <w:t xml:space="preserve">hoe de verhouding tussen de betrokken ondernemingen </w:t>
      </w:r>
      <w:r w:rsidRPr="00457F63">
        <w:rPr>
          <w:sz w:val="20"/>
        </w:rPr>
        <w:t>van hetzelfde concern is/wordt geregeld, opdat en waarmee de onafhankelijkheid en vertrouwelijkheid bij de opstelling van de inschrijving wordt gewaarborgd.</w:t>
      </w:r>
    </w:p>
    <w:p w14:paraId="7DF42E50" w14:textId="77777777" w:rsidR="00E35A64" w:rsidRDefault="00E35A64" w:rsidP="00E35A64">
      <w:pPr>
        <w:spacing w:line="240" w:lineRule="auto"/>
        <w:rPr>
          <w:sz w:val="20"/>
        </w:rPr>
      </w:pPr>
      <w:r>
        <w:rPr>
          <w:sz w:val="20"/>
        </w:rPr>
        <w:br w:type="page"/>
      </w:r>
    </w:p>
    <w:p w14:paraId="1BA1AD59" w14:textId="77777777" w:rsidR="00E35A64" w:rsidRPr="00F27822" w:rsidRDefault="00E35A64" w:rsidP="005C0D27">
      <w:pPr>
        <w:pStyle w:val="Kop1"/>
        <w:numPr>
          <w:ilvl w:val="0"/>
          <w:numId w:val="22"/>
        </w:numPr>
        <w:ind w:left="454" w:hanging="454"/>
        <w:jc w:val="both"/>
        <w:rPr>
          <w:rFonts w:cs="Arial"/>
          <w:sz w:val="28"/>
          <w:szCs w:val="28"/>
        </w:rPr>
      </w:pPr>
      <w:bookmarkStart w:id="96" w:name="_Toc84509613"/>
      <w:r w:rsidRPr="00F27822">
        <w:rPr>
          <w:rFonts w:cs="Arial"/>
          <w:sz w:val="28"/>
          <w:szCs w:val="28"/>
        </w:rPr>
        <w:lastRenderedPageBreak/>
        <w:t>Juridisch kader</w:t>
      </w:r>
      <w:bookmarkEnd w:id="96"/>
    </w:p>
    <w:p w14:paraId="7524D3E6" w14:textId="77777777" w:rsidR="00E35A64" w:rsidRPr="00F27822" w:rsidRDefault="00E35A64" w:rsidP="005C0D27">
      <w:pPr>
        <w:pStyle w:val="Kop2"/>
        <w:numPr>
          <w:ilvl w:val="1"/>
          <w:numId w:val="22"/>
        </w:numPr>
        <w:ind w:left="680" w:hanging="680"/>
        <w:jc w:val="both"/>
        <w:rPr>
          <w:rFonts w:cs="Arial"/>
          <w:b w:val="0"/>
          <w:bCs/>
        </w:rPr>
      </w:pPr>
      <w:bookmarkStart w:id="97" w:name="_Toc84509614"/>
      <w:r w:rsidRPr="00F27822">
        <w:rPr>
          <w:rFonts w:cs="Arial"/>
          <w:bCs/>
        </w:rPr>
        <w:t>Rechtsbescherming</w:t>
      </w:r>
      <w:bookmarkEnd w:id="97"/>
    </w:p>
    <w:p w14:paraId="20E21BE9" w14:textId="77777777" w:rsidR="00E35A64" w:rsidRPr="00387224" w:rsidRDefault="00E35A64" w:rsidP="00E35A64">
      <w:pPr>
        <w:jc w:val="both"/>
        <w:rPr>
          <w:sz w:val="20"/>
        </w:rPr>
      </w:pPr>
      <w:r w:rsidRPr="00387224">
        <w:rPr>
          <w:sz w:val="20"/>
        </w:rPr>
        <w:t xml:space="preserve">De </w:t>
      </w:r>
      <w:r>
        <w:rPr>
          <w:sz w:val="20"/>
        </w:rPr>
        <w:t xml:space="preserve">Aanbestedende dienst heeft </w:t>
      </w:r>
      <w:r w:rsidRPr="00387224">
        <w:rPr>
          <w:sz w:val="20"/>
        </w:rPr>
        <w:t xml:space="preserve">aanbestedingsdocumenten ten behoeve van de selectiefase </w:t>
      </w:r>
      <w:r>
        <w:rPr>
          <w:sz w:val="20"/>
        </w:rPr>
        <w:t>met grote zorg samengesteld. G</w:t>
      </w:r>
      <w:r w:rsidRPr="00387224">
        <w:rPr>
          <w:sz w:val="20"/>
        </w:rPr>
        <w:t>egadigde</w:t>
      </w:r>
      <w:r>
        <w:rPr>
          <w:sz w:val="20"/>
        </w:rPr>
        <w:t>n</w:t>
      </w:r>
      <w:r w:rsidRPr="00387224">
        <w:rPr>
          <w:sz w:val="20"/>
        </w:rPr>
        <w:t xml:space="preserve"> </w:t>
      </w:r>
      <w:r>
        <w:rPr>
          <w:sz w:val="20"/>
        </w:rPr>
        <w:t xml:space="preserve">worden </w:t>
      </w:r>
      <w:r w:rsidRPr="00387224">
        <w:rPr>
          <w:sz w:val="20"/>
        </w:rPr>
        <w:t>verzocht eventuele onvolkomenheden, onduidelijkheden, tegenstrijdigheden, gebreken en fouten (in de mee</w:t>
      </w:r>
      <w:r>
        <w:rPr>
          <w:sz w:val="20"/>
        </w:rPr>
        <w:t>st brede zin van het woord) en/</w:t>
      </w:r>
      <w:r w:rsidRPr="00387224">
        <w:rPr>
          <w:sz w:val="20"/>
        </w:rPr>
        <w:t xml:space="preserve">of bepalingen in de aanbestedingsdocumenten of nadere motiveringen van </w:t>
      </w:r>
      <w:r>
        <w:rPr>
          <w:sz w:val="20"/>
        </w:rPr>
        <w:t xml:space="preserve">de Aanbestedende dienst die </w:t>
      </w:r>
      <w:r w:rsidRPr="00387224">
        <w:rPr>
          <w:sz w:val="20"/>
        </w:rPr>
        <w:t>in strijd zij</w:t>
      </w:r>
      <w:r>
        <w:rPr>
          <w:sz w:val="20"/>
        </w:rPr>
        <w:t>n met de (</w:t>
      </w:r>
      <w:proofErr w:type="spellStart"/>
      <w:r>
        <w:rPr>
          <w:sz w:val="20"/>
        </w:rPr>
        <w:t>Aanbestedings</w:t>
      </w:r>
      <w:proofErr w:type="spellEnd"/>
      <w:r>
        <w:rPr>
          <w:sz w:val="20"/>
        </w:rPr>
        <w:t>)wet en/</w:t>
      </w:r>
      <w:r w:rsidRPr="00387224">
        <w:rPr>
          <w:sz w:val="20"/>
        </w:rPr>
        <w:t xml:space="preserve">of de algemene aanbestedingsbeginselen, dan wel de precontractuele redelijkheid en billijkheid, zo spoedig mogelijk, maar uiterlijk voor afloop van de uiterste termijn voor het indienen van vragen, zelf schriftelijk te melden bij </w:t>
      </w:r>
      <w:r>
        <w:rPr>
          <w:sz w:val="20"/>
        </w:rPr>
        <w:t>de Aanbestedende dienst</w:t>
      </w:r>
      <w:r w:rsidRPr="00387224">
        <w:rPr>
          <w:sz w:val="20"/>
        </w:rPr>
        <w:t xml:space="preserve">, op straffe van verval van recht, zodat </w:t>
      </w:r>
      <w:r>
        <w:rPr>
          <w:sz w:val="20"/>
        </w:rPr>
        <w:t xml:space="preserve">de Aanbestedende dienst </w:t>
      </w:r>
      <w:r w:rsidRPr="00387224">
        <w:rPr>
          <w:sz w:val="20"/>
        </w:rPr>
        <w:t>de mogelijkheid heeft om, zo nodig, tijdig een en ander te corrigeren of bij te stellen.</w:t>
      </w:r>
    </w:p>
    <w:p w14:paraId="1D558F24" w14:textId="77777777" w:rsidR="00E35A64" w:rsidRPr="00387224" w:rsidRDefault="00E35A64" w:rsidP="00E35A64">
      <w:pPr>
        <w:jc w:val="both"/>
        <w:rPr>
          <w:sz w:val="20"/>
        </w:rPr>
      </w:pPr>
      <w:r w:rsidRPr="00387224">
        <w:rPr>
          <w:sz w:val="20"/>
        </w:rPr>
        <w:t xml:space="preserve"> </w:t>
      </w:r>
    </w:p>
    <w:p w14:paraId="76611537" w14:textId="77777777" w:rsidR="00E35A64" w:rsidRPr="00387224" w:rsidRDefault="00E35A64" w:rsidP="00E35A64">
      <w:pPr>
        <w:jc w:val="both"/>
        <w:rPr>
          <w:sz w:val="20"/>
        </w:rPr>
      </w:pPr>
      <w:r w:rsidRPr="00387224">
        <w:rPr>
          <w:sz w:val="20"/>
        </w:rPr>
        <w:t xml:space="preserve">Indien </w:t>
      </w:r>
      <w:r>
        <w:rPr>
          <w:sz w:val="20"/>
        </w:rPr>
        <w:t xml:space="preserve">een </w:t>
      </w:r>
      <w:r w:rsidRPr="00387224">
        <w:rPr>
          <w:sz w:val="20"/>
        </w:rPr>
        <w:t xml:space="preserve">gegadigde zich niet kan verenigen </w:t>
      </w:r>
      <w:r>
        <w:rPr>
          <w:sz w:val="20"/>
        </w:rPr>
        <w:t>met een of meerdere antwoorden/</w:t>
      </w:r>
      <w:r w:rsidRPr="00387224">
        <w:rPr>
          <w:sz w:val="20"/>
        </w:rPr>
        <w:t xml:space="preserve">verduidelijkingen van </w:t>
      </w:r>
      <w:r>
        <w:rPr>
          <w:sz w:val="20"/>
        </w:rPr>
        <w:t>de Aanbestedende dienst</w:t>
      </w:r>
      <w:r w:rsidRPr="00387224">
        <w:rPr>
          <w:sz w:val="20"/>
        </w:rPr>
        <w:t xml:space="preserve">, dient gegadigde dit, op straffe van verval van recht, met spoed kenbaar te maken aan </w:t>
      </w:r>
      <w:r>
        <w:rPr>
          <w:sz w:val="20"/>
        </w:rPr>
        <w:t>de Aanbestedende dienst</w:t>
      </w:r>
      <w:r w:rsidRPr="00387224">
        <w:rPr>
          <w:sz w:val="20"/>
        </w:rPr>
        <w:t>, maar in ieder geval voor de uiterste datum van aanmelding.</w:t>
      </w:r>
    </w:p>
    <w:p w14:paraId="0577E794" w14:textId="77777777" w:rsidR="00E35A64" w:rsidRPr="00387224" w:rsidRDefault="00E35A64" w:rsidP="00E35A64">
      <w:pPr>
        <w:jc w:val="both"/>
        <w:rPr>
          <w:sz w:val="20"/>
        </w:rPr>
      </w:pPr>
      <w:r w:rsidRPr="00387224">
        <w:rPr>
          <w:sz w:val="20"/>
        </w:rPr>
        <w:t xml:space="preserve"> </w:t>
      </w:r>
    </w:p>
    <w:p w14:paraId="63FBD156" w14:textId="77777777" w:rsidR="00E35A64" w:rsidRPr="00387224" w:rsidRDefault="00E35A64" w:rsidP="00E35A64">
      <w:pPr>
        <w:jc w:val="both"/>
        <w:rPr>
          <w:sz w:val="20"/>
        </w:rPr>
      </w:pPr>
      <w:r w:rsidRPr="00387224">
        <w:rPr>
          <w:sz w:val="20"/>
        </w:rPr>
        <w:t xml:space="preserve">Voor zover </w:t>
      </w:r>
      <w:r>
        <w:rPr>
          <w:sz w:val="20"/>
        </w:rPr>
        <w:t xml:space="preserve">de Aanbestedende dienst </w:t>
      </w:r>
      <w:r w:rsidRPr="00387224">
        <w:rPr>
          <w:sz w:val="20"/>
        </w:rPr>
        <w:t xml:space="preserve">voorafgaande aan de indiening van de </w:t>
      </w:r>
      <w:r>
        <w:rPr>
          <w:sz w:val="20"/>
        </w:rPr>
        <w:t>aanmelding</w:t>
      </w:r>
      <w:r w:rsidRPr="00387224">
        <w:rPr>
          <w:sz w:val="20"/>
        </w:rPr>
        <w:t xml:space="preserve"> geen (tijdige) opmerkingen en/of vragen en/of bezwaren ten aanzien van de aanbestedingsdocumenten en/of enige nadere motivering </w:t>
      </w:r>
      <w:r>
        <w:rPr>
          <w:sz w:val="20"/>
        </w:rPr>
        <w:t xml:space="preserve">heeft </w:t>
      </w:r>
      <w:r w:rsidRPr="00387224">
        <w:rPr>
          <w:sz w:val="20"/>
        </w:rPr>
        <w:t xml:space="preserve">ontvangen, wordt </w:t>
      </w:r>
      <w:r w:rsidRPr="00457F63">
        <w:rPr>
          <w:sz w:val="20"/>
        </w:rPr>
        <w:t>gegadigde geacht onverkort en onvoorwaardelijk te hebben ingestemd met de inhoud van de aanbestedingsdocumenten. Door een aanmelding in te dienen, verklaart gegadigde zich onvoorwaardelijk en uitdrukkelijk akkoord met de</w:t>
      </w:r>
      <w:r w:rsidRPr="00387224">
        <w:rPr>
          <w:sz w:val="20"/>
        </w:rPr>
        <w:t xml:space="preserve"> v</w:t>
      </w:r>
      <w:r>
        <w:rPr>
          <w:sz w:val="20"/>
        </w:rPr>
        <w:t>oorwaarden en de inhoud van de a</w:t>
      </w:r>
      <w:r w:rsidRPr="00387224">
        <w:rPr>
          <w:sz w:val="20"/>
        </w:rPr>
        <w:t xml:space="preserve">anbestedingsdocumenten en eventuele nadere motiveringen van </w:t>
      </w:r>
      <w:r>
        <w:rPr>
          <w:sz w:val="20"/>
        </w:rPr>
        <w:t>de Aanbestedende dienst</w:t>
      </w:r>
      <w:r w:rsidRPr="00387224">
        <w:rPr>
          <w:sz w:val="20"/>
        </w:rPr>
        <w:t xml:space="preserve">. Na </w:t>
      </w:r>
      <w:r>
        <w:rPr>
          <w:sz w:val="20"/>
        </w:rPr>
        <w:t>aanmelding</w:t>
      </w:r>
      <w:r w:rsidRPr="00387224">
        <w:rPr>
          <w:sz w:val="20"/>
        </w:rPr>
        <w:t xml:space="preserve"> kan gegadigde de inhoud van deze documenten niet langer ter discussie stellen. Indien gegadigde niet tijdig op de voorgeschreven wijze </w:t>
      </w:r>
      <w:r>
        <w:rPr>
          <w:sz w:val="20"/>
        </w:rPr>
        <w:t xml:space="preserve">de Aanbestedende dienst </w:t>
      </w:r>
      <w:r w:rsidRPr="00387224">
        <w:rPr>
          <w:sz w:val="20"/>
        </w:rPr>
        <w:t>heeft geattendeerd, is gegadigde niet-ontvankelijk in enige (latere) vordering gericht tegen de vermeende onjuistheid, onrechtmatigheid of onregelmatigheid van de aanbesteding.</w:t>
      </w:r>
    </w:p>
    <w:p w14:paraId="4E9AAF67" w14:textId="77777777" w:rsidR="00E35A64" w:rsidRPr="00387224" w:rsidRDefault="00E35A64" w:rsidP="00E35A64">
      <w:pPr>
        <w:jc w:val="both"/>
        <w:rPr>
          <w:sz w:val="20"/>
        </w:rPr>
      </w:pPr>
    </w:p>
    <w:p w14:paraId="1F47D01F" w14:textId="77777777" w:rsidR="00E35A64" w:rsidRPr="00F27822" w:rsidRDefault="00E35A64" w:rsidP="005C0D27">
      <w:pPr>
        <w:pStyle w:val="Kop2"/>
        <w:numPr>
          <w:ilvl w:val="1"/>
          <w:numId w:val="22"/>
        </w:numPr>
        <w:ind w:left="680" w:hanging="680"/>
        <w:jc w:val="both"/>
        <w:rPr>
          <w:rFonts w:cs="Arial"/>
          <w:b w:val="0"/>
          <w:bCs/>
          <w:szCs w:val="24"/>
        </w:rPr>
      </w:pPr>
      <w:bookmarkStart w:id="98" w:name="_Toc84509615"/>
      <w:r w:rsidRPr="00F27822">
        <w:rPr>
          <w:rFonts w:cs="Arial"/>
          <w:bCs/>
          <w:szCs w:val="24"/>
        </w:rPr>
        <w:t>Klachtenloket aanbestedingen</w:t>
      </w:r>
      <w:bookmarkEnd w:id="98"/>
    </w:p>
    <w:p w14:paraId="2107F69A" w14:textId="6D70FF92" w:rsidR="00E35A64" w:rsidRPr="00464361" w:rsidRDefault="00E35A64" w:rsidP="00E35A64">
      <w:pPr>
        <w:jc w:val="both"/>
        <w:rPr>
          <w:sz w:val="20"/>
        </w:rPr>
      </w:pPr>
      <w:r w:rsidRPr="00464361">
        <w:rPr>
          <w:sz w:val="20"/>
        </w:rPr>
        <w:t xml:space="preserve">Indien een (potentiële) gegadigde een klacht heeft, kan hij zijn klacht kenbaar maken via het e-mailadres: </w:t>
      </w:r>
      <w:hyperlink r:id="rId18" w:history="1">
        <w:r w:rsidR="00464361" w:rsidRPr="00464361">
          <w:rPr>
            <w:rStyle w:val="Hyperlink"/>
            <w:rFonts w:ascii="Arial" w:hAnsi="Arial"/>
            <w:color w:val="auto"/>
            <w:sz w:val="20"/>
            <w:szCs w:val="20"/>
          </w:rPr>
          <w:t>inkoop@mboraad.nl</w:t>
        </w:r>
      </w:hyperlink>
      <w:r w:rsidRPr="00464361">
        <w:rPr>
          <w:sz w:val="20"/>
        </w:rPr>
        <w:t>. De Aanbestedende dienst neemt de klacht in behandeling en stelt de klager per omgaande in kennis wie de klacht behandelt en wat de verwachte afhandeltermijn is.</w:t>
      </w:r>
    </w:p>
    <w:p w14:paraId="498C3468" w14:textId="77777777" w:rsidR="00E35A64" w:rsidRPr="00464361" w:rsidRDefault="00E35A64" w:rsidP="00E35A64">
      <w:pPr>
        <w:jc w:val="both"/>
        <w:rPr>
          <w:sz w:val="20"/>
        </w:rPr>
      </w:pPr>
    </w:p>
    <w:p w14:paraId="35E1A7E1" w14:textId="77777777" w:rsidR="00464361" w:rsidRDefault="00E35A64" w:rsidP="00464361">
      <w:pPr>
        <w:rPr>
          <w:rFonts w:ascii="Arial" w:hAnsi="Arial"/>
          <w:color w:val="1F497D"/>
          <w:sz w:val="20"/>
          <w:szCs w:val="20"/>
        </w:rPr>
      </w:pPr>
      <w:r w:rsidRPr="00464361">
        <w:rPr>
          <w:sz w:val="20"/>
        </w:rPr>
        <w:t xml:space="preserve">Indien een klager het niet eens is met de door de Aanbestedende dienst verstrekte uitspraak op de ingediende klacht, kan deze zich wenden tot de door de minister van Economische Zaken en Klimaat ingestelde Commissie van Aanbestedingsexperts (zie artikel 4.27 Aanbestedingswet 2012). Als een klager bij deze Commissie van Aanbestedingsexperts een klacht m.b.t. deze aanbestedingsprocedure indient, wordt de klager verzocht hiervan </w:t>
      </w:r>
      <w:r w:rsidRPr="009D60DB">
        <w:rPr>
          <w:sz w:val="20"/>
        </w:rPr>
        <w:t>een afschrift te zenden aan</w:t>
      </w:r>
      <w:r w:rsidRPr="00CE63A5">
        <w:rPr>
          <w:color w:val="FF0000"/>
          <w:sz w:val="20"/>
        </w:rPr>
        <w:t xml:space="preserve"> </w:t>
      </w:r>
      <w:hyperlink r:id="rId19" w:history="1">
        <w:r w:rsidR="00464361" w:rsidRPr="00464361">
          <w:rPr>
            <w:rStyle w:val="Hyperlink"/>
            <w:rFonts w:ascii="Arial" w:hAnsi="Arial"/>
            <w:color w:val="auto"/>
            <w:sz w:val="20"/>
            <w:szCs w:val="20"/>
            <w:u w:val="none"/>
          </w:rPr>
          <w:t>inkoop@mboraad.nl</w:t>
        </w:r>
      </w:hyperlink>
    </w:p>
    <w:p w14:paraId="22C3580B" w14:textId="2CF24545" w:rsidR="00E35A64" w:rsidRPr="009D60DB" w:rsidRDefault="00E35A64" w:rsidP="00E35A64">
      <w:pPr>
        <w:jc w:val="both"/>
        <w:rPr>
          <w:sz w:val="20"/>
        </w:rPr>
      </w:pPr>
      <w:r w:rsidRPr="00CE63A5">
        <w:rPr>
          <w:color w:val="FF0000"/>
          <w:sz w:val="20"/>
        </w:rPr>
        <w:t xml:space="preserve"> </w:t>
      </w:r>
      <w:r w:rsidRPr="009D60DB">
        <w:rPr>
          <w:sz w:val="20"/>
        </w:rPr>
        <w:t xml:space="preserve">Daarnaast staat beroep open volgens de gerechtelijke procedure zoals elders in </w:t>
      </w:r>
      <w:r>
        <w:rPr>
          <w:sz w:val="20"/>
        </w:rPr>
        <w:t xml:space="preserve">dit </w:t>
      </w:r>
      <w:r w:rsidRPr="009D60DB">
        <w:rPr>
          <w:sz w:val="20"/>
        </w:rPr>
        <w:t xml:space="preserve">selectiedocument beschreven. Een ingediende klacht heeft geen opschortende werking voor deze aanbestedingsprocedure. </w:t>
      </w:r>
    </w:p>
    <w:p w14:paraId="3B1564CE" w14:textId="77777777" w:rsidR="00E35A64" w:rsidRPr="00387224" w:rsidRDefault="00E35A64" w:rsidP="00E35A64">
      <w:pPr>
        <w:pStyle w:val="Lijstalinea"/>
        <w:jc w:val="both"/>
        <w:rPr>
          <w:sz w:val="20"/>
        </w:rPr>
      </w:pPr>
    </w:p>
    <w:p w14:paraId="3EC8FF43" w14:textId="77777777" w:rsidR="00E35A64" w:rsidRPr="00387224" w:rsidRDefault="00E35A64" w:rsidP="00E35A64">
      <w:pPr>
        <w:pStyle w:val="Lijstalinea"/>
        <w:ind w:left="0"/>
        <w:jc w:val="both"/>
        <w:rPr>
          <w:sz w:val="20"/>
        </w:rPr>
      </w:pPr>
      <w:r w:rsidRPr="00387224">
        <w:rPr>
          <w:sz w:val="20"/>
        </w:rPr>
        <w:t xml:space="preserve">Een uitspraak van de Commissie van Aanbestedingsexperts is niet bindend voor </w:t>
      </w:r>
      <w:r>
        <w:rPr>
          <w:sz w:val="20"/>
        </w:rPr>
        <w:t>de Aanbestedende dienst</w:t>
      </w:r>
      <w:r w:rsidRPr="00387224">
        <w:rPr>
          <w:sz w:val="20"/>
        </w:rPr>
        <w:t xml:space="preserve"> tenzij hieraan door een gerechtelijke uitspraak een afdwingbaar vervolg wordt gegeven of </w:t>
      </w:r>
      <w:r>
        <w:rPr>
          <w:sz w:val="20"/>
        </w:rPr>
        <w:t>de Aanbestedende dienst</w:t>
      </w:r>
      <w:r w:rsidRPr="00387224">
        <w:rPr>
          <w:sz w:val="20"/>
        </w:rPr>
        <w:t xml:space="preserve"> schriftelijk bevestigt zich aan de uitspraak van de Commissie te conformeren.</w:t>
      </w:r>
    </w:p>
    <w:p w14:paraId="3FF591AB" w14:textId="77777777" w:rsidR="00E35A64" w:rsidRPr="00387224" w:rsidRDefault="00E35A64" w:rsidP="00E35A64">
      <w:pPr>
        <w:jc w:val="both"/>
        <w:rPr>
          <w:sz w:val="20"/>
        </w:rPr>
      </w:pPr>
    </w:p>
    <w:p w14:paraId="4AE22F47" w14:textId="77777777" w:rsidR="00E35A64" w:rsidRPr="00F27822" w:rsidRDefault="00E35A64" w:rsidP="005C0D27">
      <w:pPr>
        <w:pStyle w:val="Kop2"/>
        <w:numPr>
          <w:ilvl w:val="1"/>
          <w:numId w:val="22"/>
        </w:numPr>
        <w:ind w:left="680" w:hanging="680"/>
        <w:jc w:val="both"/>
        <w:rPr>
          <w:rFonts w:cs="Arial"/>
          <w:b w:val="0"/>
          <w:bCs/>
          <w:szCs w:val="24"/>
        </w:rPr>
      </w:pPr>
      <w:bookmarkStart w:id="99" w:name="_Toc84509616"/>
      <w:r w:rsidRPr="00F27822">
        <w:rPr>
          <w:rFonts w:cs="Arial"/>
          <w:bCs/>
          <w:szCs w:val="24"/>
        </w:rPr>
        <w:t>Niet gunning</w:t>
      </w:r>
      <w:bookmarkEnd w:id="99"/>
    </w:p>
    <w:p w14:paraId="623C8EAF" w14:textId="77777777" w:rsidR="00E35A64" w:rsidRPr="00387224" w:rsidRDefault="00E35A64" w:rsidP="00E35A64">
      <w:pPr>
        <w:jc w:val="both"/>
        <w:rPr>
          <w:sz w:val="20"/>
        </w:rPr>
      </w:pPr>
      <w:r w:rsidRPr="00F27822">
        <w:rPr>
          <w:sz w:val="20"/>
        </w:rPr>
        <w:t>De Aanbestedende dienst behoudt zich zonder meer en zonder tot enigerlei</w:t>
      </w:r>
      <w:r w:rsidRPr="00387224">
        <w:rPr>
          <w:sz w:val="20"/>
        </w:rPr>
        <w:t xml:space="preserve"> schadevergoeding te zijn gehouden </w:t>
      </w:r>
      <w:r w:rsidRPr="00836135">
        <w:rPr>
          <w:sz w:val="20"/>
        </w:rPr>
        <w:t>(behoudens</w:t>
      </w:r>
      <w:r w:rsidRPr="00457F63">
        <w:rPr>
          <w:sz w:val="20"/>
        </w:rPr>
        <w:t xml:space="preserve"> voor zover expliciet anders in dit selectiedocument is bepaald)</w:t>
      </w:r>
      <w:r>
        <w:rPr>
          <w:sz w:val="20"/>
        </w:rPr>
        <w:t xml:space="preserve"> </w:t>
      </w:r>
      <w:r w:rsidRPr="00387224">
        <w:rPr>
          <w:sz w:val="20"/>
        </w:rPr>
        <w:t xml:space="preserve">tot aan het moment van ondertekening van de Overeenkomst in ieder geval het recht voor tot: </w:t>
      </w:r>
    </w:p>
    <w:p w14:paraId="483AABE3" w14:textId="77777777" w:rsidR="00E35A64" w:rsidRPr="00387224" w:rsidRDefault="00E35A64" w:rsidP="00357310">
      <w:pPr>
        <w:pStyle w:val="Lijstalinea"/>
        <w:numPr>
          <w:ilvl w:val="0"/>
          <w:numId w:val="25"/>
        </w:numPr>
        <w:spacing w:line="260" w:lineRule="atLeast"/>
        <w:jc w:val="both"/>
        <w:rPr>
          <w:sz w:val="20"/>
        </w:rPr>
      </w:pPr>
      <w:r w:rsidRPr="00387224">
        <w:rPr>
          <w:sz w:val="20"/>
        </w:rPr>
        <w:t xml:space="preserve">opschorten of afbreken van de aanbestedingsprocedure om voor </w:t>
      </w:r>
      <w:r>
        <w:rPr>
          <w:sz w:val="20"/>
        </w:rPr>
        <w:t xml:space="preserve">Aanbestedende dienst </w:t>
      </w:r>
      <w:r w:rsidRPr="00387224">
        <w:rPr>
          <w:sz w:val="20"/>
        </w:rPr>
        <w:t>moverende redenen;</w:t>
      </w:r>
    </w:p>
    <w:p w14:paraId="0DE0F4EA" w14:textId="77777777" w:rsidR="00E35A64" w:rsidRPr="00387224" w:rsidRDefault="00E35A64" w:rsidP="00357310">
      <w:pPr>
        <w:pStyle w:val="Lijstalinea"/>
        <w:numPr>
          <w:ilvl w:val="0"/>
          <w:numId w:val="25"/>
        </w:numPr>
        <w:spacing w:line="260" w:lineRule="atLeast"/>
        <w:jc w:val="both"/>
        <w:rPr>
          <w:sz w:val="20"/>
        </w:rPr>
      </w:pPr>
      <w:r w:rsidRPr="00387224">
        <w:rPr>
          <w:sz w:val="20"/>
        </w:rPr>
        <w:t>wijzigen van de tijdsplanning aanbesteding, met uitzondering van het inkorten van wettelijk vastgestelde minimumtermijnen;</w:t>
      </w:r>
    </w:p>
    <w:p w14:paraId="0A20797F" w14:textId="77777777" w:rsidR="00E35A64" w:rsidRPr="00387224" w:rsidRDefault="00E35A64" w:rsidP="00357310">
      <w:pPr>
        <w:pStyle w:val="Lijstalinea"/>
        <w:numPr>
          <w:ilvl w:val="0"/>
          <w:numId w:val="25"/>
        </w:numPr>
        <w:spacing w:line="260" w:lineRule="atLeast"/>
        <w:jc w:val="both"/>
        <w:rPr>
          <w:sz w:val="20"/>
        </w:rPr>
      </w:pPr>
      <w:r w:rsidRPr="00387224">
        <w:rPr>
          <w:sz w:val="20"/>
        </w:rPr>
        <w:t>intrekken of herzien van de selectiebeslissing;</w:t>
      </w:r>
    </w:p>
    <w:p w14:paraId="1AE1B15D" w14:textId="77777777" w:rsidR="00E35A64" w:rsidRPr="00387224" w:rsidRDefault="00E35A64" w:rsidP="00357310">
      <w:pPr>
        <w:pStyle w:val="Lijstalinea"/>
        <w:numPr>
          <w:ilvl w:val="0"/>
          <w:numId w:val="25"/>
        </w:numPr>
        <w:spacing w:line="260" w:lineRule="atLeast"/>
        <w:jc w:val="both"/>
        <w:rPr>
          <w:sz w:val="20"/>
        </w:rPr>
      </w:pPr>
      <w:r w:rsidRPr="00387224">
        <w:rPr>
          <w:sz w:val="20"/>
        </w:rPr>
        <w:t>intrekken of herzien van de gunningsbeslissing;</w:t>
      </w:r>
    </w:p>
    <w:p w14:paraId="5F5E076A" w14:textId="77777777" w:rsidR="00E35A64" w:rsidRPr="009D60DB" w:rsidRDefault="00E35A64" w:rsidP="00357310">
      <w:pPr>
        <w:pStyle w:val="Lijstalinea"/>
        <w:numPr>
          <w:ilvl w:val="0"/>
          <w:numId w:val="25"/>
        </w:numPr>
        <w:spacing w:line="260" w:lineRule="atLeast"/>
        <w:jc w:val="both"/>
        <w:rPr>
          <w:sz w:val="20"/>
        </w:rPr>
      </w:pPr>
      <w:r w:rsidRPr="00387224">
        <w:rPr>
          <w:sz w:val="20"/>
        </w:rPr>
        <w:t>niet gunnen van de opdracht.</w:t>
      </w:r>
    </w:p>
    <w:p w14:paraId="354F440D" w14:textId="77777777" w:rsidR="00E35A64" w:rsidRPr="00387224" w:rsidRDefault="00E35A64" w:rsidP="00E35A64">
      <w:pPr>
        <w:jc w:val="both"/>
        <w:rPr>
          <w:sz w:val="20"/>
        </w:rPr>
      </w:pPr>
    </w:p>
    <w:p w14:paraId="3CF278B2" w14:textId="77777777" w:rsidR="00E35A64" w:rsidRPr="00F27822" w:rsidRDefault="00E35A64" w:rsidP="005C0D27">
      <w:pPr>
        <w:pStyle w:val="Kop2"/>
        <w:numPr>
          <w:ilvl w:val="1"/>
          <w:numId w:val="22"/>
        </w:numPr>
        <w:ind w:left="680" w:hanging="680"/>
        <w:jc w:val="both"/>
        <w:rPr>
          <w:rFonts w:cs="Arial"/>
          <w:b w:val="0"/>
          <w:bCs/>
          <w:szCs w:val="24"/>
        </w:rPr>
      </w:pPr>
      <w:bookmarkStart w:id="100" w:name="_Toc84509617"/>
      <w:r w:rsidRPr="00F27822">
        <w:rPr>
          <w:rFonts w:cs="Arial"/>
          <w:bCs/>
          <w:szCs w:val="24"/>
        </w:rPr>
        <w:lastRenderedPageBreak/>
        <w:t>Bezwaartermijn</w:t>
      </w:r>
      <w:bookmarkEnd w:id="100"/>
    </w:p>
    <w:p w14:paraId="3D0D1390" w14:textId="4A0D72CC" w:rsidR="00E35A64" w:rsidRPr="00387224" w:rsidRDefault="00E35A64" w:rsidP="00E35A64">
      <w:pPr>
        <w:jc w:val="both"/>
        <w:rPr>
          <w:sz w:val="20"/>
        </w:rPr>
      </w:pPr>
      <w:r>
        <w:rPr>
          <w:sz w:val="20"/>
        </w:rPr>
        <w:t xml:space="preserve">De Aanbestedende dienst geeft </w:t>
      </w:r>
      <w:r w:rsidRPr="00387224">
        <w:rPr>
          <w:sz w:val="20"/>
        </w:rPr>
        <w:t>gedurende</w:t>
      </w:r>
      <w:r>
        <w:rPr>
          <w:sz w:val="20"/>
        </w:rPr>
        <w:t xml:space="preserve"> </w:t>
      </w:r>
      <w:r w:rsidR="007B27AE">
        <w:rPr>
          <w:sz w:val="20"/>
        </w:rPr>
        <w:t>7</w:t>
      </w:r>
      <w:r>
        <w:rPr>
          <w:sz w:val="20"/>
        </w:rPr>
        <w:t xml:space="preserve"> </w:t>
      </w:r>
      <w:r w:rsidRPr="00387224">
        <w:rPr>
          <w:sz w:val="20"/>
        </w:rPr>
        <w:t xml:space="preserve">kalenderdagen na verzending van de selectiebeslissing geen uitvoering aan die beslissing en gaan niet over tot de inschrijvingsfase. Dit om afgewezen partijen gedurende die termijn gelegenheid te bieden een kort geding aanhangig te maken tegen de selectiebeslissing. Zij kunnen dat doen door het laten betekenen van de dagvaarding op het adres van </w:t>
      </w:r>
      <w:r>
        <w:rPr>
          <w:sz w:val="20"/>
        </w:rPr>
        <w:t>de Aanbestedende dienst</w:t>
      </w:r>
      <w:r w:rsidRPr="00387224">
        <w:rPr>
          <w:sz w:val="20"/>
        </w:rPr>
        <w:t xml:space="preserve">. De termijn van </w:t>
      </w:r>
      <w:r>
        <w:rPr>
          <w:sz w:val="20"/>
        </w:rPr>
        <w:t xml:space="preserve">10 </w:t>
      </w:r>
      <w:r w:rsidRPr="00387224">
        <w:rPr>
          <w:sz w:val="20"/>
        </w:rPr>
        <w:t>kalenderdagen is een vervaltermijn, dat wil zeggen dat indien een gegadigde niet binnen deze termijn een kortgedingprocedure aanhangig heeft gemaakt bij de bevoegde rechter, de betreffende gegadigde niet ontvankelijk is in zijn bezwa</w:t>
      </w:r>
      <w:r>
        <w:rPr>
          <w:sz w:val="20"/>
        </w:rPr>
        <w:t>ren tegen de selectiebeslissing. H</w:t>
      </w:r>
      <w:r w:rsidRPr="00387224">
        <w:rPr>
          <w:sz w:val="20"/>
        </w:rPr>
        <w:t xml:space="preserve">ij heeft dan zijn rechten verwerkt om nog tegen de selectiebeslissing op te komen. De </w:t>
      </w:r>
      <w:r>
        <w:rPr>
          <w:sz w:val="20"/>
        </w:rPr>
        <w:t xml:space="preserve">Aanbestedende dienst </w:t>
      </w:r>
      <w:r w:rsidRPr="00387224">
        <w:rPr>
          <w:sz w:val="20"/>
        </w:rPr>
        <w:t xml:space="preserve">is dan vrij om (verder) gevolg te geven aan zijn selectiebeslissing. Deze vervaltermijn ziet ook toe op de beslissing van </w:t>
      </w:r>
      <w:r>
        <w:rPr>
          <w:sz w:val="20"/>
        </w:rPr>
        <w:t xml:space="preserve">de Aanbestedende dienst </w:t>
      </w:r>
      <w:r w:rsidRPr="00387224">
        <w:rPr>
          <w:sz w:val="20"/>
        </w:rPr>
        <w:t>de aanbestedingsprocedure (al dan niet tijdelijk) te staken/beëindigen. Deze vervaltermijn staat er bovendien aan in de weg dat een gegadigde die binnen deze termijn niet zelf een kort geding aanhangig heeft gemaakt, zich in een door een andere gegadigde aanhangig gemaakt kort ged</w:t>
      </w:r>
      <w:r>
        <w:rPr>
          <w:sz w:val="20"/>
        </w:rPr>
        <w:t>ing intervenieert (tussenkomst/</w:t>
      </w:r>
      <w:r w:rsidRPr="00387224">
        <w:rPr>
          <w:sz w:val="20"/>
        </w:rPr>
        <w:t>voeging) aan de zijde van die andere gegadigde.</w:t>
      </w:r>
    </w:p>
    <w:p w14:paraId="39B45F6B" w14:textId="77777777" w:rsidR="00E35A64" w:rsidRPr="00387224" w:rsidRDefault="00E35A64" w:rsidP="00E35A64">
      <w:pPr>
        <w:jc w:val="both"/>
        <w:rPr>
          <w:sz w:val="20"/>
        </w:rPr>
      </w:pPr>
    </w:p>
    <w:p w14:paraId="57BD591F" w14:textId="77777777" w:rsidR="00E35A64" w:rsidRPr="00F27822" w:rsidRDefault="00E35A64" w:rsidP="005C0D27">
      <w:pPr>
        <w:pStyle w:val="Kop2"/>
        <w:numPr>
          <w:ilvl w:val="1"/>
          <w:numId w:val="22"/>
        </w:numPr>
        <w:ind w:left="680" w:hanging="680"/>
        <w:jc w:val="both"/>
        <w:rPr>
          <w:rFonts w:cs="Arial"/>
          <w:b w:val="0"/>
          <w:bCs/>
          <w:szCs w:val="24"/>
        </w:rPr>
      </w:pPr>
      <w:bookmarkStart w:id="101" w:name="_Toc84509618"/>
      <w:r w:rsidRPr="00F27822">
        <w:rPr>
          <w:rFonts w:cs="Arial"/>
          <w:bCs/>
          <w:szCs w:val="24"/>
        </w:rPr>
        <w:t>Bevoegde rechter</w:t>
      </w:r>
      <w:bookmarkEnd w:id="101"/>
    </w:p>
    <w:p w14:paraId="1610DE85" w14:textId="77777777" w:rsidR="00E35A64" w:rsidRDefault="00E35A64" w:rsidP="00E35A64">
      <w:pPr>
        <w:jc w:val="both"/>
        <w:rPr>
          <w:sz w:val="20"/>
        </w:rPr>
      </w:pPr>
      <w:r w:rsidRPr="00387224">
        <w:rPr>
          <w:sz w:val="20"/>
        </w:rPr>
        <w:t>Op de aanbestedingsprocedure is Nederlands recht van toepassing. Geschillen die ontstaan naar aanleiding van onderhavige aanbesteding worden ter beslechting voorgelegd aan de bevoegde voorzieningenrechter van de Rechtbank Oost-Brabant.</w:t>
      </w:r>
    </w:p>
    <w:p w14:paraId="20354925" w14:textId="77777777" w:rsidR="00E35A64" w:rsidRDefault="00E35A64" w:rsidP="00E35A64">
      <w:pPr>
        <w:jc w:val="both"/>
        <w:rPr>
          <w:sz w:val="20"/>
        </w:rPr>
      </w:pPr>
    </w:p>
    <w:p w14:paraId="3743C617" w14:textId="77777777" w:rsidR="00E35A64" w:rsidRDefault="00E35A64" w:rsidP="00E35A64">
      <w:pPr>
        <w:jc w:val="both"/>
        <w:rPr>
          <w:sz w:val="20"/>
        </w:rPr>
      </w:pPr>
    </w:p>
    <w:p w14:paraId="3E133C4B" w14:textId="77777777" w:rsidR="00E35A64" w:rsidRDefault="00E35A64" w:rsidP="00E35A64">
      <w:pPr>
        <w:jc w:val="both"/>
        <w:rPr>
          <w:sz w:val="20"/>
        </w:rPr>
      </w:pPr>
    </w:p>
    <w:sectPr w:rsidR="00E35A64" w:rsidSect="0067258F">
      <w:headerReference w:type="default" r:id="rId20"/>
      <w:footerReference w:type="default" r:id="rId21"/>
      <w:headerReference w:type="first" r:id="rId22"/>
      <w:footerReference w:type="first" r:id="rId23"/>
      <w:pgSz w:w="11906" w:h="16838" w:code="9"/>
      <w:pgMar w:top="1559" w:right="1361" w:bottom="141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AAC28" w14:textId="77777777" w:rsidR="00714172" w:rsidRDefault="00714172" w:rsidP="003B595D">
      <w:pPr>
        <w:spacing w:line="240" w:lineRule="auto"/>
      </w:pPr>
      <w:r>
        <w:separator/>
      </w:r>
    </w:p>
  </w:endnote>
  <w:endnote w:type="continuationSeparator" w:id="0">
    <w:p w14:paraId="17602A9D" w14:textId="77777777" w:rsidR="00714172" w:rsidRDefault="00714172" w:rsidP="003B595D">
      <w:pPr>
        <w:spacing w:line="240" w:lineRule="auto"/>
      </w:pPr>
      <w:r>
        <w:continuationSeparator/>
      </w:r>
    </w:p>
  </w:endnote>
  <w:endnote w:type="continuationNotice" w:id="1">
    <w:p w14:paraId="0814F782" w14:textId="77777777" w:rsidR="00714172" w:rsidRDefault="007141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go Fon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yriad">
    <w:altName w:val="Calibri"/>
    <w:charset w:val="00"/>
    <w:family w:val="swiss"/>
    <w:pitch w:val="variable"/>
    <w:sig w:usb0="00000001" w:usb1="00000000" w:usb2="00000000" w:usb3="00000000" w:csb0="00000003" w:csb1="00000000"/>
  </w:font>
  <w:font w:name="PMN Caecilia">
    <w:altName w:val="Impact"/>
    <w:charset w:val="00"/>
    <w:family w:val="roman"/>
    <w:pitch w:val="variable"/>
    <w:sig w:usb0="800000A7" w:usb1="00000000" w:usb2="00000000" w:usb3="00000000" w:csb0="0000009B"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12"/>
      <w:gridCol w:w="794"/>
    </w:tblGrid>
    <w:tr w:rsidR="004C1D9C" w14:paraId="5D738B08" w14:textId="77777777" w:rsidTr="00B673F2">
      <w:tc>
        <w:tcPr>
          <w:tcW w:w="9412" w:type="dxa"/>
          <w:vAlign w:val="bottom"/>
        </w:tcPr>
        <w:p w14:paraId="172CAC18" w14:textId="3A2838B1" w:rsidR="004C1D9C" w:rsidRDefault="004C1D9C" w:rsidP="00FE3468">
          <w:pPr>
            <w:pStyle w:val="Voettekst"/>
          </w:pPr>
          <w:r w:rsidRPr="00010C1F">
            <w:rPr>
              <w:rStyle w:val="CharFooter01"/>
            </w:rPr>
            <w:fldChar w:fldCharType="begin"/>
          </w:r>
          <w:r w:rsidRPr="00010C1F">
            <w:rPr>
              <w:rStyle w:val="CharFooter01"/>
            </w:rPr>
            <w:instrText xml:space="preserve"> REF  RefVersie </w:instrText>
          </w:r>
          <w:r>
            <w:rPr>
              <w:rStyle w:val="CharFooter01"/>
            </w:rPr>
            <w:instrText xml:space="preserve"> \* MERGEFORMAT </w:instrText>
          </w:r>
          <w:r w:rsidRPr="00010C1F">
            <w:rPr>
              <w:rStyle w:val="CharFooter01"/>
            </w:rPr>
            <w:fldChar w:fldCharType="separate"/>
          </w:r>
          <w:sdt>
            <w:sdtPr>
              <w:rPr>
                <w:rStyle w:val="CharFooter01"/>
              </w:rPr>
              <w:id w:val="455911191"/>
              <w:text/>
            </w:sdtPr>
            <w:sdtEndPr>
              <w:rPr>
                <w:rStyle w:val="CharFooter01"/>
              </w:rPr>
            </w:sdtEndPr>
            <w:sdtContent>
              <w:r w:rsidR="00350D1F">
                <w:rPr>
                  <w:rStyle w:val="CharFooter01"/>
                </w:rPr>
                <w:t>Definitief</w:t>
              </w:r>
            </w:sdtContent>
          </w:sdt>
          <w:r w:rsidRPr="00010C1F">
            <w:rPr>
              <w:rStyle w:val="CharFooter01"/>
            </w:rPr>
            <w:fldChar w:fldCharType="end"/>
          </w:r>
          <w:r w:rsidRPr="00010C1F">
            <w:rPr>
              <w:rStyle w:val="CharFooter01"/>
            </w:rPr>
            <w:t xml:space="preserve"> |</w:t>
          </w:r>
          <w:r w:rsidRPr="00010C1F">
            <w:rPr>
              <w:rStyle w:val="CharFooter02"/>
            </w:rPr>
            <w:t xml:space="preserve"> </w:t>
          </w:r>
          <w:r w:rsidRPr="00010C1F">
            <w:rPr>
              <w:rStyle w:val="CharFooter02"/>
            </w:rPr>
            <w:fldChar w:fldCharType="begin"/>
          </w:r>
          <w:r w:rsidRPr="00010C1F">
            <w:rPr>
              <w:rStyle w:val="CharFooter02"/>
            </w:rPr>
            <w:instrText xml:space="preserve"> REF  RefDatum </w:instrText>
          </w:r>
          <w:r>
            <w:rPr>
              <w:rStyle w:val="CharFooter02"/>
            </w:rPr>
            <w:instrText xml:space="preserve"> \* MERGEFORMAT </w:instrText>
          </w:r>
          <w:r w:rsidRPr="00010C1F">
            <w:rPr>
              <w:rStyle w:val="CharFooter02"/>
            </w:rPr>
            <w:fldChar w:fldCharType="end"/>
          </w:r>
        </w:p>
      </w:tc>
      <w:tc>
        <w:tcPr>
          <w:tcW w:w="794" w:type="dxa"/>
          <w:vAlign w:val="bottom"/>
        </w:tcPr>
        <w:p w14:paraId="27D2CF9D" w14:textId="19DAC570" w:rsidR="004C1D9C" w:rsidRDefault="004C1D9C" w:rsidP="00FE3468">
          <w:pPr>
            <w:pStyle w:val="Voettekst"/>
            <w:jc w:val="right"/>
          </w:pPr>
          <w:r>
            <w:fldChar w:fldCharType="begin"/>
          </w:r>
          <w:r>
            <w:instrText xml:space="preserve"> PAGE  \* Arabic </w:instrText>
          </w:r>
          <w:r>
            <w:fldChar w:fldCharType="separate"/>
          </w:r>
          <w:r w:rsidR="00A902BE">
            <w:rPr>
              <w:noProof/>
            </w:rPr>
            <w:t>20</w:t>
          </w:r>
          <w:r>
            <w:fldChar w:fldCharType="end"/>
          </w:r>
          <w:r>
            <w:t>/</w:t>
          </w:r>
          <w:r>
            <w:fldChar w:fldCharType="begin"/>
          </w:r>
          <w:r>
            <w:instrText xml:space="preserve"> NUMPAGES  \# "0" \* Arabic  \* MERGEFORMAT </w:instrText>
          </w:r>
          <w:r>
            <w:fldChar w:fldCharType="separate"/>
          </w:r>
          <w:r w:rsidR="00A902BE">
            <w:rPr>
              <w:noProof/>
            </w:rPr>
            <w:t>20</w:t>
          </w:r>
          <w:r>
            <w:fldChar w:fldCharType="end"/>
          </w:r>
        </w:p>
      </w:tc>
    </w:tr>
  </w:tbl>
  <w:p w14:paraId="34A9994F" w14:textId="77777777" w:rsidR="004C1D9C" w:rsidRDefault="004C1D9C"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4C1D9C" w14:paraId="65D3B9DA" w14:textId="77777777" w:rsidTr="009D709A">
      <w:trPr>
        <w:cantSplit/>
      </w:trPr>
      <w:tc>
        <w:tcPr>
          <w:tcW w:w="2633" w:type="dxa"/>
        </w:tcPr>
        <w:p w14:paraId="4511846B" w14:textId="77777777" w:rsidR="004C1D9C" w:rsidRDefault="004C1D9C" w:rsidP="0067258F">
          <w:pPr>
            <w:pStyle w:val="RefKopjes"/>
          </w:pPr>
          <w:r>
            <w:t>Datum</w:t>
          </w:r>
        </w:p>
      </w:tc>
      <w:bookmarkStart w:id="102" w:name="RefDatum" w:displacedByCustomXml="next"/>
      <w:sdt>
        <w:sdtPr>
          <w:id w:val="-1754038644"/>
          <w:date w:fullDate="2021-10-12T00:00:00Z">
            <w:dateFormat w:val="d MMMM yyyy"/>
            <w:lid w:val="nl-NL"/>
            <w:storeMappedDataAs w:val="dateTime"/>
            <w:calendar w:val="gregorian"/>
          </w:date>
        </w:sdtPr>
        <w:sdtEndPr/>
        <w:sdtContent>
          <w:tc>
            <w:tcPr>
              <w:tcW w:w="5159" w:type="dxa"/>
            </w:tcPr>
            <w:p w14:paraId="4C11E6E5" w14:textId="7F39C3E6" w:rsidR="004C1D9C" w:rsidRDefault="004928AE" w:rsidP="00A902BE">
              <w:pPr>
                <w:pStyle w:val="RefDatum"/>
              </w:pPr>
              <w:r>
                <w:t>12 oktober 2021</w:t>
              </w:r>
            </w:p>
          </w:tc>
        </w:sdtContent>
      </w:sdt>
      <w:bookmarkEnd w:id="102" w:displacedByCustomXml="prev"/>
    </w:tr>
    <w:tr w:rsidR="004C1D9C" w14:paraId="41BD8AFD" w14:textId="77777777" w:rsidTr="009D709A">
      <w:trPr>
        <w:cantSplit/>
      </w:trPr>
      <w:tc>
        <w:tcPr>
          <w:tcW w:w="2633" w:type="dxa"/>
        </w:tcPr>
        <w:p w14:paraId="068DD829" w14:textId="5A512B20" w:rsidR="004C1D9C" w:rsidRDefault="004C1D9C" w:rsidP="0067258F">
          <w:pPr>
            <w:pStyle w:val="RefKopjes"/>
          </w:pPr>
          <w:r>
            <w:t xml:space="preserve">Versie </w:t>
          </w:r>
        </w:p>
      </w:tc>
      <w:bookmarkStart w:id="103" w:name="RefVersie" w:displacedByCustomXml="next"/>
      <w:sdt>
        <w:sdtPr>
          <w:id w:val="1119797541"/>
          <w:text/>
        </w:sdtPr>
        <w:sdtEndPr/>
        <w:sdtContent>
          <w:tc>
            <w:tcPr>
              <w:tcW w:w="5159" w:type="dxa"/>
            </w:tcPr>
            <w:p w14:paraId="0AAA48F5" w14:textId="1E0ADDF6" w:rsidR="004C1D9C" w:rsidRDefault="004928AE" w:rsidP="0067258F">
              <w:pPr>
                <w:pStyle w:val="RefTekst"/>
              </w:pPr>
              <w:r>
                <w:t>Definitief</w:t>
              </w:r>
            </w:p>
          </w:tc>
        </w:sdtContent>
      </w:sdt>
      <w:bookmarkEnd w:id="103" w:displacedByCustomXml="prev"/>
    </w:tr>
  </w:tbl>
  <w:p w14:paraId="1F89D74A" w14:textId="77777777" w:rsidR="004C1D9C" w:rsidRPr="00AF2C39" w:rsidRDefault="004C1D9C" w:rsidP="00FE3468">
    <w:pPr>
      <w:pStyle w:val="Voettekst"/>
      <w:spacing w:line="20" w:lineRule="exact"/>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714172" w14:paraId="60943E12" w14:textId="77777777" w:rsidTr="004233FB">
        <w:trPr>
          <w:cantSplit/>
          <w:trHeight w:hRule="exact" w:val="280"/>
        </w:trPr>
        <w:tc>
          <w:tcPr>
            <w:tcW w:w="709" w:type="dxa"/>
            <w:tcBorders>
              <w:top w:val="nil"/>
              <w:left w:val="nil"/>
              <w:bottom w:val="single" w:sz="18" w:space="0" w:color="B8A1FF" w:themeColor="accent1"/>
              <w:right w:val="nil"/>
            </w:tcBorders>
          </w:tcPr>
          <w:p w14:paraId="09A6D70A" w14:textId="77777777" w:rsidR="00714172" w:rsidRDefault="00714172" w:rsidP="004233FB">
            <w:pPr>
              <w:spacing w:before="280" w:line="240" w:lineRule="auto"/>
            </w:pPr>
          </w:p>
        </w:tc>
      </w:tr>
    </w:tbl>
    <w:p w14:paraId="321E3585" w14:textId="77777777" w:rsidR="00714172" w:rsidRDefault="00714172" w:rsidP="0032501C">
      <w:pPr>
        <w:spacing w:line="160" w:lineRule="exact"/>
      </w:pPr>
    </w:p>
  </w:footnote>
  <w:footnote w:type="continuationSeparator" w:id="0">
    <w:p w14:paraId="056196C2" w14:textId="77777777" w:rsidR="00714172" w:rsidRDefault="00714172" w:rsidP="003B595D">
      <w:pPr>
        <w:spacing w:line="240" w:lineRule="auto"/>
      </w:pPr>
      <w:r>
        <w:continuationSeparator/>
      </w:r>
    </w:p>
  </w:footnote>
  <w:footnote w:type="continuationNotice" w:id="1">
    <w:p w14:paraId="5D90E6F2" w14:textId="77777777" w:rsidR="00714172" w:rsidRDefault="007141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6765" w14:textId="77777777" w:rsidR="004C1D9C" w:rsidRDefault="004C1D9C" w:rsidP="00127973">
    <w:pPr>
      <w:pStyle w:val="Koptekst"/>
    </w:pPr>
  </w:p>
  <w:tbl>
    <w:tblPr>
      <w:tblStyle w:val="Tabelraster"/>
      <w:tblpPr w:vertAnchor="page" w:tblpY="10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401"/>
    </w:tblGrid>
    <w:tr w:rsidR="004C1D9C" w14:paraId="5BB397DE" w14:textId="77777777" w:rsidTr="004675F4">
      <w:tc>
        <w:tcPr>
          <w:tcW w:w="9401" w:type="dxa"/>
        </w:tcPr>
        <w:p w14:paraId="176D6B21" w14:textId="709F4FE2" w:rsidR="004C1D9C" w:rsidRDefault="004C1D9C" w:rsidP="004675F4">
          <w:pPr>
            <w:pStyle w:val="Titelherhaling"/>
          </w:pPr>
          <w:r>
            <w:fldChar w:fldCharType="begin"/>
          </w:r>
          <w:r>
            <w:instrText>STYLEREF  "Cover Titel"</w:instrText>
          </w:r>
          <w:r>
            <w:fldChar w:fldCharType="separate"/>
          </w:r>
          <w:r w:rsidR="009D3C89">
            <w:rPr>
              <w:noProof/>
            </w:rPr>
            <w:t>Selectiedocument</w:t>
          </w:r>
          <w:r>
            <w:fldChar w:fldCharType="end"/>
          </w:r>
        </w:p>
      </w:tc>
    </w:tr>
  </w:tbl>
  <w:p w14:paraId="13D61969" w14:textId="77777777" w:rsidR="004C1D9C" w:rsidRPr="00127973" w:rsidRDefault="004C1D9C" w:rsidP="001279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270C" w14:textId="77777777" w:rsidR="004C1D9C" w:rsidRDefault="004C1D9C"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11" w15:restartNumberingAfterBreak="0">
    <w:nsid w:val="08F00BFA"/>
    <w:multiLevelType w:val="hybridMultilevel"/>
    <w:tmpl w:val="7D7437EE"/>
    <w:lvl w:ilvl="0" w:tplc="5E4E5760">
      <w:start w:val="2"/>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ED7682"/>
    <w:multiLevelType w:val="hybridMultilevel"/>
    <w:tmpl w:val="8F3EB61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14"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0B94EB7"/>
    <w:multiLevelType w:val="hybridMultilevel"/>
    <w:tmpl w:val="13AAA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12149CA"/>
    <w:multiLevelType w:val="hybridMultilevel"/>
    <w:tmpl w:val="31F04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C32DD1"/>
    <w:multiLevelType w:val="hybridMultilevel"/>
    <w:tmpl w:val="21B8EE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C9C482B"/>
    <w:multiLevelType w:val="hybridMultilevel"/>
    <w:tmpl w:val="C5FCE6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22" w15:restartNumberingAfterBreak="0">
    <w:nsid w:val="232161E8"/>
    <w:multiLevelType w:val="multilevel"/>
    <w:tmpl w:val="9C1A11E0"/>
    <w:numStyleLink w:val="Bulletlijst"/>
  </w:abstractNum>
  <w:abstractNum w:abstractNumId="23" w15:restartNumberingAfterBreak="0">
    <w:nsid w:val="23DD0008"/>
    <w:multiLevelType w:val="hybridMultilevel"/>
    <w:tmpl w:val="0EE484D0"/>
    <w:lvl w:ilvl="0" w:tplc="69EC0D92">
      <w:start w:val="1"/>
      <w:numFmt w:val="decimal"/>
      <w:lvlText w:val="E%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353C74"/>
    <w:multiLevelType w:val="multilevel"/>
    <w:tmpl w:val="C9962826"/>
    <w:numStyleLink w:val="BrinkOpsommingspijltje"/>
  </w:abstractNum>
  <w:abstractNum w:abstractNumId="25" w15:restartNumberingAfterBreak="0">
    <w:nsid w:val="2988105D"/>
    <w:multiLevelType w:val="hybridMultilevel"/>
    <w:tmpl w:val="EC44B340"/>
    <w:lvl w:ilvl="0" w:tplc="6652ED7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27" w15:restartNumberingAfterBreak="0">
    <w:nsid w:val="2AC74E95"/>
    <w:multiLevelType w:val="hybridMultilevel"/>
    <w:tmpl w:val="C180C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CF866DC"/>
    <w:multiLevelType w:val="hybridMultilevel"/>
    <w:tmpl w:val="E47AB9CC"/>
    <w:lvl w:ilvl="0" w:tplc="318AE0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2D4221A"/>
    <w:multiLevelType w:val="multilevel"/>
    <w:tmpl w:val="5D06168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bCs/>
      </w:rPr>
    </w:lvl>
    <w:lvl w:ilvl="2">
      <w:start w:val="1"/>
      <w:numFmt w:val="decimal"/>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2"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000644" w:themeColor="accent2"/>
        <w:sz w:val="16"/>
        <w:szCs w:val="16"/>
      </w:rPr>
    </w:lvl>
    <w:lvl w:ilvl="1">
      <w:start w:val="1"/>
      <w:numFmt w:val="bullet"/>
      <w:pStyle w:val="Opsomstreepje2deniveauBrinkGroep"/>
      <w:lvlText w:val="►"/>
      <w:lvlJc w:val="left"/>
      <w:pPr>
        <w:ind w:left="680" w:hanging="340"/>
      </w:pPr>
      <w:rPr>
        <w:rFonts w:ascii="Arial" w:hAnsi="Arial" w:cs="Arial" w:hint="default"/>
        <w:color w:val="000644"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000644"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33" w15:restartNumberingAfterBreak="0">
    <w:nsid w:val="33E17CC9"/>
    <w:multiLevelType w:val="hybridMultilevel"/>
    <w:tmpl w:val="00201CA6"/>
    <w:lvl w:ilvl="0" w:tplc="92400876">
      <w:start w:val="1"/>
      <w:numFmt w:val="decimal"/>
      <w:lvlText w:val="F%1."/>
      <w:lvlJc w:val="left"/>
      <w:pPr>
        <w:ind w:left="720" w:hanging="360"/>
      </w:pPr>
      <w:rPr>
        <w:rFonts w:hint="default"/>
        <w:b/>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6C5692D"/>
    <w:multiLevelType w:val="hybridMultilevel"/>
    <w:tmpl w:val="D9D8B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7283F58"/>
    <w:multiLevelType w:val="hybridMultilevel"/>
    <w:tmpl w:val="EC44B340"/>
    <w:lvl w:ilvl="0" w:tplc="6652ED7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37" w15:restartNumberingAfterBreak="0">
    <w:nsid w:val="47F67D4A"/>
    <w:multiLevelType w:val="hybridMultilevel"/>
    <w:tmpl w:val="F8CA1E62"/>
    <w:lvl w:ilvl="0" w:tplc="0BBA49D2">
      <w:start w:val="1"/>
      <w:numFmt w:val="bullet"/>
      <w:pStyle w:val="Diamantopsom"/>
      <w:lvlText w:val="b"/>
      <w:lvlJc w:val="left"/>
      <w:pPr>
        <w:tabs>
          <w:tab w:val="num" w:pos="360"/>
        </w:tabs>
        <w:ind w:left="295" w:hanging="295"/>
      </w:pPr>
      <w:rPr>
        <w:rFonts w:ascii="Logo Font" w:hAnsi="Logo Font" w:hint="default"/>
        <w:sz w:val="16"/>
      </w:rPr>
    </w:lvl>
    <w:lvl w:ilvl="1" w:tplc="8CA8B4C8">
      <w:numFmt w:val="decimal"/>
      <w:lvlText w:val=""/>
      <w:lvlJc w:val="left"/>
    </w:lvl>
    <w:lvl w:ilvl="2" w:tplc="CBD07C04">
      <w:numFmt w:val="decimal"/>
      <w:lvlText w:val=""/>
      <w:lvlJc w:val="left"/>
    </w:lvl>
    <w:lvl w:ilvl="3" w:tplc="4432940A">
      <w:numFmt w:val="decimal"/>
      <w:lvlText w:val=""/>
      <w:lvlJc w:val="left"/>
    </w:lvl>
    <w:lvl w:ilvl="4" w:tplc="D1B6B676">
      <w:numFmt w:val="decimal"/>
      <w:lvlText w:val=""/>
      <w:lvlJc w:val="left"/>
    </w:lvl>
    <w:lvl w:ilvl="5" w:tplc="84C4BB58">
      <w:numFmt w:val="decimal"/>
      <w:lvlText w:val=""/>
      <w:lvlJc w:val="left"/>
    </w:lvl>
    <w:lvl w:ilvl="6" w:tplc="928449B0">
      <w:numFmt w:val="decimal"/>
      <w:lvlText w:val=""/>
      <w:lvlJc w:val="left"/>
    </w:lvl>
    <w:lvl w:ilvl="7" w:tplc="62A02D40">
      <w:numFmt w:val="decimal"/>
      <w:lvlText w:val=""/>
      <w:lvlJc w:val="left"/>
    </w:lvl>
    <w:lvl w:ilvl="8" w:tplc="53A08F20">
      <w:numFmt w:val="decimal"/>
      <w:lvlText w:val=""/>
      <w:lvlJc w:val="left"/>
    </w:lvl>
  </w:abstractNum>
  <w:abstractNum w:abstractNumId="38"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39"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96A0DC2"/>
    <w:multiLevelType w:val="hybridMultilevel"/>
    <w:tmpl w:val="3C4C8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0FD18D5"/>
    <w:multiLevelType w:val="hybridMultilevel"/>
    <w:tmpl w:val="AE849DD6"/>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42" w15:restartNumberingAfterBreak="0">
    <w:nsid w:val="639D4871"/>
    <w:multiLevelType w:val="multilevel"/>
    <w:tmpl w:val="F838191C"/>
    <w:numStyleLink w:val="Koppenlijst"/>
  </w:abstractNum>
  <w:abstractNum w:abstractNumId="43" w15:restartNumberingAfterBreak="0">
    <w:nsid w:val="679D3C61"/>
    <w:multiLevelType w:val="hybridMultilevel"/>
    <w:tmpl w:val="0824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CE028FD"/>
    <w:multiLevelType w:val="hybridMultilevel"/>
    <w:tmpl w:val="38905ADA"/>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5B43CB7"/>
    <w:multiLevelType w:val="hybridMultilevel"/>
    <w:tmpl w:val="FD1A6F98"/>
    <w:lvl w:ilvl="0" w:tplc="5E4E5760">
      <w:start w:val="2"/>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A141C9F"/>
    <w:multiLevelType w:val="hybridMultilevel"/>
    <w:tmpl w:val="8D42C4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E77729C"/>
    <w:multiLevelType w:val="hybridMultilevel"/>
    <w:tmpl w:val="8140D21C"/>
    <w:lvl w:ilvl="0" w:tplc="6A34B062">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tabs>
          <w:tab w:val="num" w:pos="1440"/>
        </w:tabs>
        <w:ind w:left="1440" w:hanging="360"/>
      </w:pPr>
      <w:rPr>
        <w:rFonts w:ascii="Symbol" w:hAnsi="Symbol" w:hint="default"/>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39"/>
  </w:num>
  <w:num w:numId="2">
    <w:abstractNumId w:val="4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8"/>
  </w:num>
  <w:num w:numId="14">
    <w:abstractNumId w:val="36"/>
  </w:num>
  <w:num w:numId="15">
    <w:abstractNumId w:val="14"/>
  </w:num>
  <w:num w:numId="16">
    <w:abstractNumId w:val="42"/>
  </w:num>
  <w:num w:numId="17">
    <w:abstractNumId w:val="22"/>
  </w:num>
  <w:num w:numId="18">
    <w:abstractNumId w:val="37"/>
  </w:num>
  <w:num w:numId="19">
    <w:abstractNumId w:val="15"/>
  </w:num>
  <w:num w:numId="20">
    <w:abstractNumId w:val="13"/>
  </w:num>
  <w:num w:numId="21">
    <w:abstractNumId w:val="26"/>
  </w:num>
  <w:num w:numId="22">
    <w:abstractNumId w:val="31"/>
  </w:num>
  <w:num w:numId="23">
    <w:abstractNumId w:val="43"/>
  </w:num>
  <w:num w:numId="24">
    <w:abstractNumId w:val="45"/>
  </w:num>
  <w:num w:numId="25">
    <w:abstractNumId w:val="28"/>
  </w:num>
  <w:num w:numId="26">
    <w:abstractNumId w:val="27"/>
  </w:num>
  <w:num w:numId="27">
    <w:abstractNumId w:val="49"/>
  </w:num>
  <w:num w:numId="28">
    <w:abstractNumId w:val="20"/>
  </w:num>
  <w:num w:numId="29">
    <w:abstractNumId w:val="30"/>
  </w:num>
  <w:num w:numId="30">
    <w:abstractNumId w:val="10"/>
  </w:num>
  <w:num w:numId="31">
    <w:abstractNumId w:val="17"/>
  </w:num>
  <w:num w:numId="32">
    <w:abstractNumId w:val="29"/>
  </w:num>
  <w:num w:numId="33">
    <w:abstractNumId w:val="32"/>
  </w:num>
  <w:num w:numId="34">
    <w:abstractNumId w:val="24"/>
  </w:num>
  <w:num w:numId="35">
    <w:abstractNumId w:val="21"/>
  </w:num>
  <w:num w:numId="36">
    <w:abstractNumId w:val="41"/>
  </w:num>
  <w:num w:numId="37">
    <w:abstractNumId w:val="44"/>
  </w:num>
  <w:num w:numId="38">
    <w:abstractNumId w:val="12"/>
  </w:num>
  <w:num w:numId="39">
    <w:abstractNumId w:val="23"/>
  </w:num>
  <w:num w:numId="40">
    <w:abstractNumId w:val="16"/>
  </w:num>
  <w:num w:numId="41">
    <w:abstractNumId w:val="33"/>
  </w:num>
  <w:num w:numId="42">
    <w:abstractNumId w:val="34"/>
  </w:num>
  <w:num w:numId="43">
    <w:abstractNumId w:val="47"/>
  </w:num>
  <w:num w:numId="44">
    <w:abstractNumId w:val="40"/>
  </w:num>
  <w:num w:numId="45">
    <w:abstractNumId w:val="42"/>
  </w:num>
  <w:num w:numId="46">
    <w:abstractNumId w:val="11"/>
  </w:num>
  <w:num w:numId="47">
    <w:abstractNumId w:val="46"/>
  </w:num>
  <w:num w:numId="48">
    <w:abstractNumId w:val="25"/>
  </w:num>
  <w:num w:numId="49">
    <w:abstractNumId w:val="35"/>
  </w:num>
  <w:num w:numId="50">
    <w:abstractNumId w:val="19"/>
  </w:num>
  <w:num w:numId="51">
    <w:abstractNumId w:val="42"/>
  </w:num>
  <w:num w:numId="52">
    <w:abstractNumId w:val="42"/>
  </w:num>
  <w:num w:numId="53">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9DA"/>
    <w:rsid w:val="0000329E"/>
    <w:rsid w:val="0000622E"/>
    <w:rsid w:val="00007546"/>
    <w:rsid w:val="00010B06"/>
    <w:rsid w:val="00010C1F"/>
    <w:rsid w:val="00012304"/>
    <w:rsid w:val="00015180"/>
    <w:rsid w:val="00020575"/>
    <w:rsid w:val="00024994"/>
    <w:rsid w:val="0002655C"/>
    <w:rsid w:val="00030086"/>
    <w:rsid w:val="000357F3"/>
    <w:rsid w:val="00036C1F"/>
    <w:rsid w:val="000430B6"/>
    <w:rsid w:val="000439B3"/>
    <w:rsid w:val="00057A7F"/>
    <w:rsid w:val="00073FD6"/>
    <w:rsid w:val="00085088"/>
    <w:rsid w:val="000908F2"/>
    <w:rsid w:val="00090FC2"/>
    <w:rsid w:val="00097795"/>
    <w:rsid w:val="000A149C"/>
    <w:rsid w:val="000A255F"/>
    <w:rsid w:val="000A4130"/>
    <w:rsid w:val="000A7007"/>
    <w:rsid w:val="000B6F73"/>
    <w:rsid w:val="000D05FC"/>
    <w:rsid w:val="000D1E2E"/>
    <w:rsid w:val="000D23F4"/>
    <w:rsid w:val="000D6A05"/>
    <w:rsid w:val="000E0C17"/>
    <w:rsid w:val="000E4A5F"/>
    <w:rsid w:val="000F02D5"/>
    <w:rsid w:val="000F09D5"/>
    <w:rsid w:val="000F6109"/>
    <w:rsid w:val="000F6D9F"/>
    <w:rsid w:val="0010007D"/>
    <w:rsid w:val="001037CC"/>
    <w:rsid w:val="00104459"/>
    <w:rsid w:val="00104AF8"/>
    <w:rsid w:val="00104C28"/>
    <w:rsid w:val="00104D96"/>
    <w:rsid w:val="001050BF"/>
    <w:rsid w:val="001058D9"/>
    <w:rsid w:val="00106287"/>
    <w:rsid w:val="001156B7"/>
    <w:rsid w:val="0011695A"/>
    <w:rsid w:val="001219C1"/>
    <w:rsid w:val="00124059"/>
    <w:rsid w:val="00127973"/>
    <w:rsid w:val="001445A0"/>
    <w:rsid w:val="00147CFF"/>
    <w:rsid w:val="0016104E"/>
    <w:rsid w:val="00164686"/>
    <w:rsid w:val="001667F0"/>
    <w:rsid w:val="001703D4"/>
    <w:rsid w:val="001719C1"/>
    <w:rsid w:val="0017257F"/>
    <w:rsid w:val="00174C8A"/>
    <w:rsid w:val="00180A78"/>
    <w:rsid w:val="00190DB2"/>
    <w:rsid w:val="001A1EA9"/>
    <w:rsid w:val="001A20EA"/>
    <w:rsid w:val="001A60FA"/>
    <w:rsid w:val="001A6E43"/>
    <w:rsid w:val="001B112D"/>
    <w:rsid w:val="001B197D"/>
    <w:rsid w:val="001B1C2C"/>
    <w:rsid w:val="001B2548"/>
    <w:rsid w:val="001B298F"/>
    <w:rsid w:val="001B3065"/>
    <w:rsid w:val="001B75CA"/>
    <w:rsid w:val="001C2671"/>
    <w:rsid w:val="001C7ED0"/>
    <w:rsid w:val="001D2471"/>
    <w:rsid w:val="001D36A5"/>
    <w:rsid w:val="001D3E5E"/>
    <w:rsid w:val="001D680F"/>
    <w:rsid w:val="001D69FD"/>
    <w:rsid w:val="001D6E86"/>
    <w:rsid w:val="001E1499"/>
    <w:rsid w:val="001E18F2"/>
    <w:rsid w:val="001E22B3"/>
    <w:rsid w:val="001E516C"/>
    <w:rsid w:val="001F1EA5"/>
    <w:rsid w:val="001F1F7C"/>
    <w:rsid w:val="00200AA9"/>
    <w:rsid w:val="00201F19"/>
    <w:rsid w:val="0020355A"/>
    <w:rsid w:val="002038D9"/>
    <w:rsid w:val="00215925"/>
    <w:rsid w:val="00223477"/>
    <w:rsid w:val="002236CD"/>
    <w:rsid w:val="00226D6B"/>
    <w:rsid w:val="00230728"/>
    <w:rsid w:val="00234513"/>
    <w:rsid w:val="00241AA1"/>
    <w:rsid w:val="00242292"/>
    <w:rsid w:val="00242DA1"/>
    <w:rsid w:val="00244340"/>
    <w:rsid w:val="00247AFE"/>
    <w:rsid w:val="00252FF5"/>
    <w:rsid w:val="00263A25"/>
    <w:rsid w:val="002674CC"/>
    <w:rsid w:val="00270ADD"/>
    <w:rsid w:val="00270C5A"/>
    <w:rsid w:val="002749C4"/>
    <w:rsid w:val="00286C0F"/>
    <w:rsid w:val="002909F0"/>
    <w:rsid w:val="00292DC2"/>
    <w:rsid w:val="002A33DE"/>
    <w:rsid w:val="002B2FCB"/>
    <w:rsid w:val="002C51C6"/>
    <w:rsid w:val="002C7AF7"/>
    <w:rsid w:val="002E186D"/>
    <w:rsid w:val="002E1A04"/>
    <w:rsid w:val="002F57CA"/>
    <w:rsid w:val="002F7DE4"/>
    <w:rsid w:val="0030024C"/>
    <w:rsid w:val="0030485B"/>
    <w:rsid w:val="003220C2"/>
    <w:rsid w:val="0032501C"/>
    <w:rsid w:val="00326033"/>
    <w:rsid w:val="003348BB"/>
    <w:rsid w:val="0034733C"/>
    <w:rsid w:val="00350D1F"/>
    <w:rsid w:val="00355562"/>
    <w:rsid w:val="00355844"/>
    <w:rsid w:val="00357310"/>
    <w:rsid w:val="00357BFB"/>
    <w:rsid w:val="00361400"/>
    <w:rsid w:val="0036219C"/>
    <w:rsid w:val="00372B8E"/>
    <w:rsid w:val="0037405F"/>
    <w:rsid w:val="003808AB"/>
    <w:rsid w:val="00381D1A"/>
    <w:rsid w:val="0038260A"/>
    <w:rsid w:val="00385364"/>
    <w:rsid w:val="0039432C"/>
    <w:rsid w:val="003B04F4"/>
    <w:rsid w:val="003B595D"/>
    <w:rsid w:val="003C4159"/>
    <w:rsid w:val="003C797D"/>
    <w:rsid w:val="003D08E7"/>
    <w:rsid w:val="003D15FA"/>
    <w:rsid w:val="003D1960"/>
    <w:rsid w:val="003D576F"/>
    <w:rsid w:val="003E3674"/>
    <w:rsid w:val="003E6834"/>
    <w:rsid w:val="003F04E9"/>
    <w:rsid w:val="003F1B1F"/>
    <w:rsid w:val="003F2120"/>
    <w:rsid w:val="003F47A1"/>
    <w:rsid w:val="003F588C"/>
    <w:rsid w:val="003F7353"/>
    <w:rsid w:val="00401BCC"/>
    <w:rsid w:val="00406AF3"/>
    <w:rsid w:val="00410BC9"/>
    <w:rsid w:val="004157C8"/>
    <w:rsid w:val="004210F5"/>
    <w:rsid w:val="004233FB"/>
    <w:rsid w:val="00424E20"/>
    <w:rsid w:val="004250CC"/>
    <w:rsid w:val="0042611E"/>
    <w:rsid w:val="0043223D"/>
    <w:rsid w:val="00435560"/>
    <w:rsid w:val="0044037B"/>
    <w:rsid w:val="004506C4"/>
    <w:rsid w:val="00457D4C"/>
    <w:rsid w:val="00461EF1"/>
    <w:rsid w:val="00464361"/>
    <w:rsid w:val="00466586"/>
    <w:rsid w:val="004675F4"/>
    <w:rsid w:val="004728D5"/>
    <w:rsid w:val="00477F60"/>
    <w:rsid w:val="0048022D"/>
    <w:rsid w:val="00480E4D"/>
    <w:rsid w:val="00484C85"/>
    <w:rsid w:val="00491539"/>
    <w:rsid w:val="00491F1F"/>
    <w:rsid w:val="004928AE"/>
    <w:rsid w:val="004A22CB"/>
    <w:rsid w:val="004A7600"/>
    <w:rsid w:val="004B5EE1"/>
    <w:rsid w:val="004B7F06"/>
    <w:rsid w:val="004C04A8"/>
    <w:rsid w:val="004C1D9C"/>
    <w:rsid w:val="004C304D"/>
    <w:rsid w:val="004C64E7"/>
    <w:rsid w:val="004D0579"/>
    <w:rsid w:val="004F5817"/>
    <w:rsid w:val="004F75C3"/>
    <w:rsid w:val="005024EE"/>
    <w:rsid w:val="005027CD"/>
    <w:rsid w:val="00504B96"/>
    <w:rsid w:val="00512CD9"/>
    <w:rsid w:val="00520D2F"/>
    <w:rsid w:val="00527072"/>
    <w:rsid w:val="005315BA"/>
    <w:rsid w:val="005343FD"/>
    <w:rsid w:val="00537556"/>
    <w:rsid w:val="00540424"/>
    <w:rsid w:val="00542D78"/>
    <w:rsid w:val="00543909"/>
    <w:rsid w:val="00546AE6"/>
    <w:rsid w:val="00553303"/>
    <w:rsid w:val="0055330A"/>
    <w:rsid w:val="00560129"/>
    <w:rsid w:val="00560E22"/>
    <w:rsid w:val="005614DB"/>
    <w:rsid w:val="00561BCD"/>
    <w:rsid w:val="005628E3"/>
    <w:rsid w:val="005654DF"/>
    <w:rsid w:val="00567276"/>
    <w:rsid w:val="00571EC2"/>
    <w:rsid w:val="00573E27"/>
    <w:rsid w:val="00573EDF"/>
    <w:rsid w:val="00574455"/>
    <w:rsid w:val="0057622D"/>
    <w:rsid w:val="00577181"/>
    <w:rsid w:val="00581262"/>
    <w:rsid w:val="00582CC0"/>
    <w:rsid w:val="00582F28"/>
    <w:rsid w:val="00583C66"/>
    <w:rsid w:val="00585E41"/>
    <w:rsid w:val="00586ACF"/>
    <w:rsid w:val="0058721C"/>
    <w:rsid w:val="0058798F"/>
    <w:rsid w:val="005920E7"/>
    <w:rsid w:val="005974F4"/>
    <w:rsid w:val="005A0F7E"/>
    <w:rsid w:val="005A5787"/>
    <w:rsid w:val="005A640D"/>
    <w:rsid w:val="005B0E30"/>
    <w:rsid w:val="005B28E9"/>
    <w:rsid w:val="005B2C2D"/>
    <w:rsid w:val="005B39B6"/>
    <w:rsid w:val="005B48B0"/>
    <w:rsid w:val="005B4BA3"/>
    <w:rsid w:val="005B744E"/>
    <w:rsid w:val="005C0D27"/>
    <w:rsid w:val="005C68A8"/>
    <w:rsid w:val="005C7AE6"/>
    <w:rsid w:val="005D0388"/>
    <w:rsid w:val="005D738D"/>
    <w:rsid w:val="005E11EA"/>
    <w:rsid w:val="005E4F04"/>
    <w:rsid w:val="005E7543"/>
    <w:rsid w:val="005F0AB5"/>
    <w:rsid w:val="006051B6"/>
    <w:rsid w:val="00624931"/>
    <w:rsid w:val="006253EA"/>
    <w:rsid w:val="00631AA2"/>
    <w:rsid w:val="00634647"/>
    <w:rsid w:val="00646384"/>
    <w:rsid w:val="00651F4F"/>
    <w:rsid w:val="00653505"/>
    <w:rsid w:val="0066312F"/>
    <w:rsid w:val="00665CDB"/>
    <w:rsid w:val="0067258F"/>
    <w:rsid w:val="00682C52"/>
    <w:rsid w:val="00691A1A"/>
    <w:rsid w:val="00692FD6"/>
    <w:rsid w:val="006A0B6D"/>
    <w:rsid w:val="006A1D48"/>
    <w:rsid w:val="006A240F"/>
    <w:rsid w:val="006A2EE7"/>
    <w:rsid w:val="006A533F"/>
    <w:rsid w:val="006A7F4A"/>
    <w:rsid w:val="006C64E4"/>
    <w:rsid w:val="006D2F86"/>
    <w:rsid w:val="006D75FA"/>
    <w:rsid w:val="006D77BB"/>
    <w:rsid w:val="006E5558"/>
    <w:rsid w:val="006F0214"/>
    <w:rsid w:val="006F18EB"/>
    <w:rsid w:val="00700C38"/>
    <w:rsid w:val="00702734"/>
    <w:rsid w:val="00704ECD"/>
    <w:rsid w:val="00706135"/>
    <w:rsid w:val="00710D2F"/>
    <w:rsid w:val="00711B54"/>
    <w:rsid w:val="00714172"/>
    <w:rsid w:val="00720405"/>
    <w:rsid w:val="007204E5"/>
    <w:rsid w:val="00726F0A"/>
    <w:rsid w:val="00732894"/>
    <w:rsid w:val="0073494C"/>
    <w:rsid w:val="007350F7"/>
    <w:rsid w:val="00753840"/>
    <w:rsid w:val="007548BA"/>
    <w:rsid w:val="00757CBB"/>
    <w:rsid w:val="00757E52"/>
    <w:rsid w:val="00760D12"/>
    <w:rsid w:val="00771E30"/>
    <w:rsid w:val="00781BAD"/>
    <w:rsid w:val="00782D16"/>
    <w:rsid w:val="007905E8"/>
    <w:rsid w:val="007926A5"/>
    <w:rsid w:val="00792D64"/>
    <w:rsid w:val="007B27AE"/>
    <w:rsid w:val="007B3571"/>
    <w:rsid w:val="007B51D3"/>
    <w:rsid w:val="007C56B8"/>
    <w:rsid w:val="007D075E"/>
    <w:rsid w:val="007D4607"/>
    <w:rsid w:val="007F3C7E"/>
    <w:rsid w:val="00805A2A"/>
    <w:rsid w:val="00807991"/>
    <w:rsid w:val="00817D56"/>
    <w:rsid w:val="00821F23"/>
    <w:rsid w:val="0082769C"/>
    <w:rsid w:val="008307FF"/>
    <w:rsid w:val="008309A1"/>
    <w:rsid w:val="00834D47"/>
    <w:rsid w:val="00843FD7"/>
    <w:rsid w:val="00844C20"/>
    <w:rsid w:val="00844CBF"/>
    <w:rsid w:val="008471F5"/>
    <w:rsid w:val="00847751"/>
    <w:rsid w:val="0085546A"/>
    <w:rsid w:val="00855E2A"/>
    <w:rsid w:val="008616CE"/>
    <w:rsid w:val="008637CB"/>
    <w:rsid w:val="008642E0"/>
    <w:rsid w:val="0086642A"/>
    <w:rsid w:val="00870985"/>
    <w:rsid w:val="008749D7"/>
    <w:rsid w:val="00874BF4"/>
    <w:rsid w:val="00882DEB"/>
    <w:rsid w:val="00883A85"/>
    <w:rsid w:val="008944EF"/>
    <w:rsid w:val="008950EB"/>
    <w:rsid w:val="008B19B3"/>
    <w:rsid w:val="008B3E0D"/>
    <w:rsid w:val="008B4E6F"/>
    <w:rsid w:val="008B6724"/>
    <w:rsid w:val="008B7BEF"/>
    <w:rsid w:val="008C15D9"/>
    <w:rsid w:val="008C4254"/>
    <w:rsid w:val="008C63D8"/>
    <w:rsid w:val="008D325C"/>
    <w:rsid w:val="008D55EA"/>
    <w:rsid w:val="008D58D0"/>
    <w:rsid w:val="008E1246"/>
    <w:rsid w:val="008E2289"/>
    <w:rsid w:val="008E42E5"/>
    <w:rsid w:val="008F2619"/>
    <w:rsid w:val="008F3419"/>
    <w:rsid w:val="008F40DB"/>
    <w:rsid w:val="008F68A4"/>
    <w:rsid w:val="008F72A1"/>
    <w:rsid w:val="00902B2C"/>
    <w:rsid w:val="00903198"/>
    <w:rsid w:val="00913874"/>
    <w:rsid w:val="00913A46"/>
    <w:rsid w:val="00914D78"/>
    <w:rsid w:val="009175DB"/>
    <w:rsid w:val="00922A94"/>
    <w:rsid w:val="00923EB4"/>
    <w:rsid w:val="00926804"/>
    <w:rsid w:val="0093312C"/>
    <w:rsid w:val="009367B9"/>
    <w:rsid w:val="00936A60"/>
    <w:rsid w:val="00941324"/>
    <w:rsid w:val="009429D8"/>
    <w:rsid w:val="00943620"/>
    <w:rsid w:val="00951A7F"/>
    <w:rsid w:val="00962ED2"/>
    <w:rsid w:val="009707C7"/>
    <w:rsid w:val="009823C1"/>
    <w:rsid w:val="009830E1"/>
    <w:rsid w:val="0098488A"/>
    <w:rsid w:val="00984BC5"/>
    <w:rsid w:val="00987340"/>
    <w:rsid w:val="009B1AE1"/>
    <w:rsid w:val="009B28E7"/>
    <w:rsid w:val="009D3C89"/>
    <w:rsid w:val="009D42F9"/>
    <w:rsid w:val="009D6FC8"/>
    <w:rsid w:val="009D709A"/>
    <w:rsid w:val="009E17CE"/>
    <w:rsid w:val="009E2EA8"/>
    <w:rsid w:val="009F224E"/>
    <w:rsid w:val="009F50E1"/>
    <w:rsid w:val="009F6756"/>
    <w:rsid w:val="00A0045B"/>
    <w:rsid w:val="00A07B34"/>
    <w:rsid w:val="00A12CA0"/>
    <w:rsid w:val="00A150EB"/>
    <w:rsid w:val="00A152B1"/>
    <w:rsid w:val="00A31FA7"/>
    <w:rsid w:val="00A366DD"/>
    <w:rsid w:val="00A41026"/>
    <w:rsid w:val="00A43E3E"/>
    <w:rsid w:val="00A462ED"/>
    <w:rsid w:val="00A46BA9"/>
    <w:rsid w:val="00A559FE"/>
    <w:rsid w:val="00A57C32"/>
    <w:rsid w:val="00A632D8"/>
    <w:rsid w:val="00A63383"/>
    <w:rsid w:val="00A64F68"/>
    <w:rsid w:val="00A6507D"/>
    <w:rsid w:val="00A665F3"/>
    <w:rsid w:val="00A77FF3"/>
    <w:rsid w:val="00A80CCB"/>
    <w:rsid w:val="00A90016"/>
    <w:rsid w:val="00A902BE"/>
    <w:rsid w:val="00A95F1B"/>
    <w:rsid w:val="00A97081"/>
    <w:rsid w:val="00A9731D"/>
    <w:rsid w:val="00AA01C3"/>
    <w:rsid w:val="00AA0363"/>
    <w:rsid w:val="00AA03DD"/>
    <w:rsid w:val="00AA148C"/>
    <w:rsid w:val="00AA239F"/>
    <w:rsid w:val="00AA3062"/>
    <w:rsid w:val="00AA5478"/>
    <w:rsid w:val="00AA746D"/>
    <w:rsid w:val="00AA7D17"/>
    <w:rsid w:val="00AB0216"/>
    <w:rsid w:val="00AB070E"/>
    <w:rsid w:val="00AB0E93"/>
    <w:rsid w:val="00AC32B5"/>
    <w:rsid w:val="00AC3571"/>
    <w:rsid w:val="00AD0010"/>
    <w:rsid w:val="00AD3A57"/>
    <w:rsid w:val="00AD7FCC"/>
    <w:rsid w:val="00AE244F"/>
    <w:rsid w:val="00AE36CA"/>
    <w:rsid w:val="00AE3A77"/>
    <w:rsid w:val="00AE6A5A"/>
    <w:rsid w:val="00AF1325"/>
    <w:rsid w:val="00AF2C39"/>
    <w:rsid w:val="00AF708B"/>
    <w:rsid w:val="00AF7EB8"/>
    <w:rsid w:val="00B01478"/>
    <w:rsid w:val="00B01F27"/>
    <w:rsid w:val="00B1363D"/>
    <w:rsid w:val="00B16896"/>
    <w:rsid w:val="00B26BEB"/>
    <w:rsid w:val="00B347E3"/>
    <w:rsid w:val="00B46D2C"/>
    <w:rsid w:val="00B64CCA"/>
    <w:rsid w:val="00B673F2"/>
    <w:rsid w:val="00B674DC"/>
    <w:rsid w:val="00B67DF1"/>
    <w:rsid w:val="00B74822"/>
    <w:rsid w:val="00B77AC1"/>
    <w:rsid w:val="00B77C5D"/>
    <w:rsid w:val="00B82D9E"/>
    <w:rsid w:val="00B94C50"/>
    <w:rsid w:val="00B96418"/>
    <w:rsid w:val="00B9692A"/>
    <w:rsid w:val="00BA20CE"/>
    <w:rsid w:val="00BA46F5"/>
    <w:rsid w:val="00BA49C5"/>
    <w:rsid w:val="00BB3964"/>
    <w:rsid w:val="00BB7ACB"/>
    <w:rsid w:val="00BC377D"/>
    <w:rsid w:val="00BC78B0"/>
    <w:rsid w:val="00BE1CFE"/>
    <w:rsid w:val="00BE2E75"/>
    <w:rsid w:val="00BF0019"/>
    <w:rsid w:val="00BF2852"/>
    <w:rsid w:val="00BF580D"/>
    <w:rsid w:val="00BF787D"/>
    <w:rsid w:val="00C115D4"/>
    <w:rsid w:val="00C11626"/>
    <w:rsid w:val="00C125E9"/>
    <w:rsid w:val="00C13AB4"/>
    <w:rsid w:val="00C15BC5"/>
    <w:rsid w:val="00C166D3"/>
    <w:rsid w:val="00C20292"/>
    <w:rsid w:val="00C3199E"/>
    <w:rsid w:val="00C35D95"/>
    <w:rsid w:val="00C3794B"/>
    <w:rsid w:val="00C50653"/>
    <w:rsid w:val="00C52D9D"/>
    <w:rsid w:val="00C61680"/>
    <w:rsid w:val="00C70346"/>
    <w:rsid w:val="00C74A5A"/>
    <w:rsid w:val="00C74AB9"/>
    <w:rsid w:val="00C83744"/>
    <w:rsid w:val="00C85082"/>
    <w:rsid w:val="00CA39D7"/>
    <w:rsid w:val="00CB03A6"/>
    <w:rsid w:val="00CB50C0"/>
    <w:rsid w:val="00CC2592"/>
    <w:rsid w:val="00CD0273"/>
    <w:rsid w:val="00CD5EDB"/>
    <w:rsid w:val="00CD7DF8"/>
    <w:rsid w:val="00CF0E16"/>
    <w:rsid w:val="00CF2A3E"/>
    <w:rsid w:val="00CF59F9"/>
    <w:rsid w:val="00CF67C3"/>
    <w:rsid w:val="00D041F9"/>
    <w:rsid w:val="00D05118"/>
    <w:rsid w:val="00D14EE8"/>
    <w:rsid w:val="00D20276"/>
    <w:rsid w:val="00D24A39"/>
    <w:rsid w:val="00D35D38"/>
    <w:rsid w:val="00D45E46"/>
    <w:rsid w:val="00D45EE8"/>
    <w:rsid w:val="00D716FF"/>
    <w:rsid w:val="00D72B2B"/>
    <w:rsid w:val="00D73965"/>
    <w:rsid w:val="00D75647"/>
    <w:rsid w:val="00D77074"/>
    <w:rsid w:val="00D80D70"/>
    <w:rsid w:val="00D825F4"/>
    <w:rsid w:val="00D85337"/>
    <w:rsid w:val="00D866DD"/>
    <w:rsid w:val="00D912D8"/>
    <w:rsid w:val="00D91A68"/>
    <w:rsid w:val="00D92962"/>
    <w:rsid w:val="00D9609F"/>
    <w:rsid w:val="00DA097E"/>
    <w:rsid w:val="00DA3B87"/>
    <w:rsid w:val="00DB333B"/>
    <w:rsid w:val="00DB3F8F"/>
    <w:rsid w:val="00DB7C87"/>
    <w:rsid w:val="00DC021F"/>
    <w:rsid w:val="00DC08C0"/>
    <w:rsid w:val="00DC2A94"/>
    <w:rsid w:val="00DD5D35"/>
    <w:rsid w:val="00DD79DC"/>
    <w:rsid w:val="00DE069E"/>
    <w:rsid w:val="00DE11DC"/>
    <w:rsid w:val="00DE3A0B"/>
    <w:rsid w:val="00DE4671"/>
    <w:rsid w:val="00E013CF"/>
    <w:rsid w:val="00E02E09"/>
    <w:rsid w:val="00E040C0"/>
    <w:rsid w:val="00E12C8A"/>
    <w:rsid w:val="00E148F9"/>
    <w:rsid w:val="00E22599"/>
    <w:rsid w:val="00E303CF"/>
    <w:rsid w:val="00E30D76"/>
    <w:rsid w:val="00E344E8"/>
    <w:rsid w:val="00E34D20"/>
    <w:rsid w:val="00E35A64"/>
    <w:rsid w:val="00E47732"/>
    <w:rsid w:val="00E500FD"/>
    <w:rsid w:val="00E506BE"/>
    <w:rsid w:val="00E57608"/>
    <w:rsid w:val="00E57CAB"/>
    <w:rsid w:val="00E60044"/>
    <w:rsid w:val="00E60163"/>
    <w:rsid w:val="00E60F4F"/>
    <w:rsid w:val="00E61CEC"/>
    <w:rsid w:val="00E65E58"/>
    <w:rsid w:val="00E67A47"/>
    <w:rsid w:val="00E847DE"/>
    <w:rsid w:val="00E901F2"/>
    <w:rsid w:val="00E912F5"/>
    <w:rsid w:val="00E91A51"/>
    <w:rsid w:val="00E94BC1"/>
    <w:rsid w:val="00E96464"/>
    <w:rsid w:val="00E9689C"/>
    <w:rsid w:val="00EA1F5F"/>
    <w:rsid w:val="00EA2A74"/>
    <w:rsid w:val="00EA7471"/>
    <w:rsid w:val="00EA7ABE"/>
    <w:rsid w:val="00EA7FF2"/>
    <w:rsid w:val="00EB0C6B"/>
    <w:rsid w:val="00EB4557"/>
    <w:rsid w:val="00EB45F2"/>
    <w:rsid w:val="00EB53D8"/>
    <w:rsid w:val="00EB589A"/>
    <w:rsid w:val="00EC216A"/>
    <w:rsid w:val="00EC2A49"/>
    <w:rsid w:val="00EC4649"/>
    <w:rsid w:val="00EC57BF"/>
    <w:rsid w:val="00ED34AA"/>
    <w:rsid w:val="00ED7688"/>
    <w:rsid w:val="00EE59DA"/>
    <w:rsid w:val="00EE7B86"/>
    <w:rsid w:val="00EF11EE"/>
    <w:rsid w:val="00F079D6"/>
    <w:rsid w:val="00F13717"/>
    <w:rsid w:val="00F151A6"/>
    <w:rsid w:val="00F16D8C"/>
    <w:rsid w:val="00F17183"/>
    <w:rsid w:val="00F17910"/>
    <w:rsid w:val="00F17D94"/>
    <w:rsid w:val="00F20D47"/>
    <w:rsid w:val="00F249D3"/>
    <w:rsid w:val="00F34972"/>
    <w:rsid w:val="00F36575"/>
    <w:rsid w:val="00F40EC6"/>
    <w:rsid w:val="00F52C53"/>
    <w:rsid w:val="00F563FF"/>
    <w:rsid w:val="00F567C8"/>
    <w:rsid w:val="00F622C0"/>
    <w:rsid w:val="00F63B2E"/>
    <w:rsid w:val="00F672E1"/>
    <w:rsid w:val="00F712B4"/>
    <w:rsid w:val="00F718C7"/>
    <w:rsid w:val="00F71FC1"/>
    <w:rsid w:val="00F75C0C"/>
    <w:rsid w:val="00F761F4"/>
    <w:rsid w:val="00F77ECA"/>
    <w:rsid w:val="00F870C8"/>
    <w:rsid w:val="00F91883"/>
    <w:rsid w:val="00F940D9"/>
    <w:rsid w:val="00F96178"/>
    <w:rsid w:val="00FA0B62"/>
    <w:rsid w:val="00FA18FF"/>
    <w:rsid w:val="00FA1BB1"/>
    <w:rsid w:val="00FA7984"/>
    <w:rsid w:val="00FB1AFF"/>
    <w:rsid w:val="00FB7162"/>
    <w:rsid w:val="00FC5457"/>
    <w:rsid w:val="00FD02FC"/>
    <w:rsid w:val="00FE3468"/>
    <w:rsid w:val="00FE45E2"/>
    <w:rsid w:val="00FE50E8"/>
    <w:rsid w:val="00FE65F5"/>
    <w:rsid w:val="00FF1E35"/>
    <w:rsid w:val="458B7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16C24E"/>
  <w15:chartTrackingRefBased/>
  <w15:docId w15:val="{C366ECD6-D9F5-4429-9C86-763D689C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4"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478"/>
    <w:pPr>
      <w:spacing w:after="0" w:line="220" w:lineRule="atLeast"/>
    </w:pPr>
    <w:rPr>
      <w:rFonts w:cs="Arial"/>
    </w:rPr>
  </w:style>
  <w:style w:type="paragraph" w:styleId="Kop1">
    <w:name w:val="heading 1"/>
    <w:aliases w:val="Hoofdstuk"/>
    <w:basedOn w:val="Standaard"/>
    <w:next w:val="Standaard"/>
    <w:link w:val="Kop1Char"/>
    <w:uiPriority w:val="9"/>
    <w:qFormat/>
    <w:rsid w:val="00A12CA0"/>
    <w:pPr>
      <w:keepNext/>
      <w:keepLines/>
      <w:numPr>
        <w:numId w:val="16"/>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9"/>
    <w:qFormat/>
    <w:rsid w:val="00B16896"/>
    <w:pPr>
      <w:keepNext/>
      <w:keepLines/>
      <w:numPr>
        <w:ilvl w:val="1"/>
        <w:numId w:val="16"/>
      </w:numPr>
      <w:spacing w:before="22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9"/>
    <w:qFormat/>
    <w:rsid w:val="00A12CA0"/>
    <w:pPr>
      <w:keepNext/>
      <w:keepLines/>
      <w:numPr>
        <w:ilvl w:val="2"/>
        <w:numId w:val="16"/>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unhideWhenUsed/>
    <w:qFormat/>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aliases w:val="Kop 10"/>
    <w:basedOn w:val="Standaard"/>
    <w:next w:val="Standaard"/>
    <w:link w:val="Kop8Char"/>
    <w:unhideWhenUsed/>
    <w:qFormat/>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nhideWhenUsed/>
    <w:qFormat/>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9"/>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9"/>
    <w:rsid w:val="00B16896"/>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9"/>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aliases w:val="Kop 10 Char"/>
    <w:basedOn w:val="Standaardalinea-lettertype"/>
    <w:link w:val="Kop8"/>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35"/>
    <w:qFormat/>
    <w:rsid w:val="00B16896"/>
    <w:pPr>
      <w:spacing w:before="120" w:after="22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unhideWhenUsed/>
    <w:rsid w:val="00164686"/>
    <w:rPr>
      <w:b/>
      <w:bCs/>
    </w:rPr>
  </w:style>
  <w:style w:type="character" w:customStyle="1" w:styleId="OnderwerpvanopmerkingChar">
    <w:name w:val="Onderwerp van opmerking Char"/>
    <w:basedOn w:val="TekstopmerkingChar"/>
    <w:link w:val="Onderwerpvanopmerking"/>
    <w:uiPriority w:val="99"/>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qFormat/>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aliases w:val="Voetnootmarkering LAgroup"/>
    <w:basedOn w:val="Standaardalinea-lettertype"/>
    <w:uiPriority w:val="4"/>
    <w:unhideWhenUsed/>
    <w:rsid w:val="00164686"/>
    <w:rPr>
      <w:vertAlign w:val="superscript"/>
    </w:rPr>
  </w:style>
  <w:style w:type="paragraph" w:styleId="Voetnoottekst">
    <w:name w:val="footnote text"/>
    <w:aliases w:val="Voetnoottekst LAgroup"/>
    <w:basedOn w:val="Standaard"/>
    <w:link w:val="VoetnoottekstChar"/>
    <w:uiPriority w:val="4"/>
    <w:unhideWhenUsed/>
    <w:rsid w:val="0032501C"/>
    <w:pPr>
      <w:spacing w:line="240" w:lineRule="auto"/>
    </w:pPr>
    <w:rPr>
      <w:sz w:val="16"/>
      <w:szCs w:val="20"/>
    </w:rPr>
  </w:style>
  <w:style w:type="character" w:customStyle="1" w:styleId="VoetnoottekstChar">
    <w:name w:val="Voetnoottekst Char"/>
    <w:aliases w:val="Voetnoottekst LAgroup Char"/>
    <w:basedOn w:val="Standaardalinea-lettertype"/>
    <w:link w:val="Voetnoottekst"/>
    <w:uiPriority w:val="4"/>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customStyle="1" w:styleId="Hashtag1">
    <w:name w:val="Hashtag1"/>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nhideWhenUsed/>
    <w:rsid w:val="00164686"/>
    <w:pPr>
      <w:numPr>
        <w:numId w:val="3"/>
      </w:numPr>
      <w:contextualSpacing/>
    </w:pPr>
  </w:style>
  <w:style w:type="paragraph" w:styleId="Lijstopsomteken2">
    <w:name w:val="List Bullet 2"/>
    <w:basedOn w:val="Standaard"/>
    <w:unhideWhenUsed/>
    <w:rsid w:val="00164686"/>
    <w:pPr>
      <w:numPr>
        <w:numId w:val="4"/>
      </w:numPr>
      <w:contextualSpacing/>
    </w:pPr>
  </w:style>
  <w:style w:type="paragraph" w:styleId="Lijstopsomteken3">
    <w:name w:val="List Bullet 3"/>
    <w:basedOn w:val="Standaard"/>
    <w:uiPriority w:val="99"/>
    <w:semiHidden/>
    <w:unhideWhenUsed/>
    <w:rsid w:val="00164686"/>
    <w:pPr>
      <w:numPr>
        <w:numId w:val="5"/>
      </w:numPr>
      <w:contextualSpacing/>
    </w:pPr>
  </w:style>
  <w:style w:type="paragraph" w:styleId="Lijstopsomteken4">
    <w:name w:val="List Bullet 4"/>
    <w:basedOn w:val="Standaard"/>
    <w:uiPriority w:val="99"/>
    <w:semiHidden/>
    <w:unhideWhenUsed/>
    <w:rsid w:val="00164686"/>
    <w:pPr>
      <w:numPr>
        <w:numId w:val="6"/>
      </w:numPr>
      <w:contextualSpacing/>
    </w:pPr>
  </w:style>
  <w:style w:type="paragraph" w:styleId="Lijstopsomteken5">
    <w:name w:val="List Bullet 5"/>
    <w:basedOn w:val="Standaard"/>
    <w:uiPriority w:val="99"/>
    <w:semiHidden/>
    <w:unhideWhenUsed/>
    <w:rsid w:val="00164686"/>
    <w:pPr>
      <w:numPr>
        <w:numId w:val="7"/>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8"/>
      </w:numPr>
      <w:contextualSpacing/>
    </w:pPr>
  </w:style>
  <w:style w:type="paragraph" w:styleId="Lijstnummering2">
    <w:name w:val="List Number 2"/>
    <w:basedOn w:val="Standaard"/>
    <w:uiPriority w:val="99"/>
    <w:semiHidden/>
    <w:unhideWhenUsed/>
    <w:rsid w:val="00164686"/>
    <w:pPr>
      <w:numPr>
        <w:numId w:val="9"/>
      </w:numPr>
      <w:contextualSpacing/>
    </w:pPr>
  </w:style>
  <w:style w:type="paragraph" w:styleId="Lijstnummering3">
    <w:name w:val="List Number 3"/>
    <w:basedOn w:val="Standaard"/>
    <w:uiPriority w:val="99"/>
    <w:semiHidden/>
    <w:unhideWhenUsed/>
    <w:rsid w:val="00164686"/>
    <w:pPr>
      <w:numPr>
        <w:numId w:val="10"/>
      </w:numPr>
      <w:contextualSpacing/>
    </w:pPr>
  </w:style>
  <w:style w:type="paragraph" w:styleId="Lijstnummering4">
    <w:name w:val="List Number 4"/>
    <w:basedOn w:val="Standaard"/>
    <w:uiPriority w:val="99"/>
    <w:semiHidden/>
    <w:unhideWhenUsed/>
    <w:rsid w:val="00164686"/>
    <w:pPr>
      <w:numPr>
        <w:numId w:val="11"/>
      </w:numPr>
      <w:contextualSpacing/>
    </w:pPr>
  </w:style>
  <w:style w:type="paragraph" w:styleId="Lijstnummering5">
    <w:name w:val="List Number 5"/>
    <w:basedOn w:val="Standaard"/>
    <w:uiPriority w:val="99"/>
    <w:semiHidden/>
    <w:unhideWhenUsed/>
    <w:rsid w:val="00164686"/>
    <w:pPr>
      <w:numPr>
        <w:numId w:val="12"/>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1"/>
    <w:qFormat/>
    <w:rsid w:val="00164686"/>
    <w:pPr>
      <w:spacing w:after="0" w:line="240" w:lineRule="auto"/>
    </w:pPr>
    <w:rPr>
      <w:rFonts w:ascii="Arial" w:hAnsi="Arial" w:cs="Arial"/>
      <w:sz w:val="20"/>
    </w:rPr>
  </w:style>
  <w:style w:type="paragraph" w:styleId="Normaalweb">
    <w:name w:val="Normal (Web)"/>
    <w:basedOn w:val="Standaard"/>
    <w:uiPriority w:val="99"/>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customStyle="1" w:styleId="Slimmehyperlink1">
    <w:name w:val="Slimme hyperlink1"/>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qFormat/>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qFormat/>
    <w:rsid w:val="00164686"/>
    <w:pPr>
      <w:outlineLvl w:val="9"/>
    </w:pPr>
  </w:style>
  <w:style w:type="character" w:customStyle="1" w:styleId="Onopgelostemelding1">
    <w:name w:val="Onopgeloste melding1"/>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B16896"/>
    <w:pPr>
      <w:spacing w:after="220"/>
    </w:pPr>
    <w:rPr>
      <w:rFonts w:asciiTheme="majorHAnsi" w:hAnsiTheme="majorHAnsi"/>
      <w:i/>
    </w:rPr>
  </w:style>
  <w:style w:type="numbering" w:customStyle="1" w:styleId="Bulletlijst">
    <w:name w:val="Bullet lijst"/>
    <w:uiPriority w:val="99"/>
    <w:rsid w:val="009823C1"/>
    <w:pPr>
      <w:numPr>
        <w:numId w:val="13"/>
      </w:numPr>
    </w:pPr>
  </w:style>
  <w:style w:type="paragraph" w:customStyle="1" w:styleId="Bullets">
    <w:name w:val="Bullets"/>
    <w:basedOn w:val="Standaard"/>
    <w:uiPriority w:val="1"/>
    <w:qFormat/>
    <w:rsid w:val="009823C1"/>
    <w:pPr>
      <w:numPr>
        <w:numId w:val="17"/>
      </w:numPr>
    </w:pPr>
  </w:style>
  <w:style w:type="paragraph" w:customStyle="1" w:styleId="Cijfers">
    <w:name w:val="Cijfers"/>
    <w:basedOn w:val="Standaard"/>
    <w:uiPriority w:val="1"/>
    <w:qFormat/>
    <w:rsid w:val="00180A78"/>
    <w:pPr>
      <w:numPr>
        <w:numId w:val="14"/>
      </w:numPr>
    </w:pPr>
  </w:style>
  <w:style w:type="numbering" w:customStyle="1" w:styleId="Cijferslijst">
    <w:name w:val="Cijfers lijst"/>
    <w:uiPriority w:val="99"/>
    <w:rsid w:val="00180A78"/>
    <w:pPr>
      <w:numPr>
        <w:numId w:val="14"/>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B16896"/>
    <w:pPr>
      <w:spacing w:after="22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15"/>
      </w:numPr>
    </w:pPr>
  </w:style>
  <w:style w:type="paragraph" w:styleId="Lijstalinea">
    <w:name w:val="List Paragraph"/>
    <w:aliases w:val="Reference List"/>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B16896"/>
    <w:pPr>
      <w:numPr>
        <w:ilvl w:val="3"/>
        <w:numId w:val="16"/>
      </w:numPr>
      <w:spacing w:after="220"/>
    </w:pPr>
    <w:rPr>
      <w:rFonts w:asciiTheme="majorHAnsi" w:hAnsiTheme="majorHAnsi"/>
      <w:b/>
      <w:color w:val="000644" w:themeColor="text1"/>
      <w:sz w:val="30"/>
    </w:rPr>
  </w:style>
  <w:style w:type="paragraph" w:customStyle="1" w:styleId="CoverTitel">
    <w:name w:val="Cover Titel"/>
    <w:basedOn w:val="Standaard"/>
    <w:next w:val="Standaard"/>
    <w:uiPriority w:val="9"/>
    <w:rsid w:val="00B26BEB"/>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0"/>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paragraph" w:customStyle="1" w:styleId="EindhovenKoptekst">
    <w:name w:val="EindhovenKoptekst"/>
    <w:basedOn w:val="Standaard"/>
    <w:rsid w:val="00EE59DA"/>
    <w:pPr>
      <w:tabs>
        <w:tab w:val="center" w:pos="4536"/>
        <w:tab w:val="right" w:pos="9072"/>
      </w:tabs>
      <w:spacing w:line="227" w:lineRule="exact"/>
    </w:pPr>
    <w:rPr>
      <w:rFonts w:ascii="Myriad" w:eastAsia="Times New Roman" w:hAnsi="Myriad" w:cs="Times New Roman"/>
      <w:sz w:val="16"/>
      <w:szCs w:val="16"/>
    </w:rPr>
  </w:style>
  <w:style w:type="paragraph" w:customStyle="1" w:styleId="PaginanummerEindhoven">
    <w:name w:val="PaginanummerEindhoven"/>
    <w:basedOn w:val="EindhovenKoptekst"/>
    <w:rsid w:val="00EE59DA"/>
    <w:rPr>
      <w:sz w:val="20"/>
      <w:szCs w:val="20"/>
    </w:rPr>
  </w:style>
  <w:style w:type="paragraph" w:customStyle="1" w:styleId="Colofontekst">
    <w:name w:val="Colofontekst"/>
    <w:basedOn w:val="Standaard"/>
    <w:rsid w:val="00EE59DA"/>
    <w:pPr>
      <w:widowControl w:val="0"/>
      <w:spacing w:line="227" w:lineRule="exact"/>
    </w:pPr>
    <w:rPr>
      <w:rFonts w:ascii="Myriad" w:eastAsia="Times New Roman" w:hAnsi="Myriad" w:cs="Times New Roman"/>
      <w:sz w:val="16"/>
      <w:szCs w:val="16"/>
    </w:rPr>
  </w:style>
  <w:style w:type="paragraph" w:customStyle="1" w:styleId="Logo">
    <w:name w:val="Logo"/>
    <w:basedOn w:val="Kop1"/>
    <w:rsid w:val="00EE59DA"/>
    <w:pPr>
      <w:keepLines w:val="0"/>
      <w:framePr w:w="1418" w:h="1298" w:hRule="exact" w:hSpace="142" w:wrap="around" w:vAnchor="page" w:hAnchor="page" w:x="1577" w:y="721"/>
      <w:widowControl w:val="0"/>
      <w:numPr>
        <w:numId w:val="0"/>
      </w:numPr>
      <w:shd w:val="solid" w:color="FFFFFF" w:fill="FFFFFF"/>
      <w:spacing w:after="0" w:line="240" w:lineRule="atLeast"/>
    </w:pPr>
    <w:rPr>
      <w:rFonts w:ascii="Logo Font" w:eastAsia="Times New Roman" w:hAnsi="Logo Font" w:cs="Times New Roman"/>
      <w:b w:val="0"/>
      <w:color w:val="auto"/>
      <w:sz w:val="124"/>
      <w:szCs w:val="124"/>
    </w:rPr>
  </w:style>
  <w:style w:type="paragraph" w:customStyle="1" w:styleId="Default">
    <w:name w:val="Default"/>
    <w:link w:val="DefaultChar"/>
    <w:rsid w:val="00EE59DA"/>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Diamantopsom">
    <w:name w:val="Diamantopsom"/>
    <w:basedOn w:val="Standaard"/>
    <w:link w:val="DiamantopsomChar"/>
    <w:rsid w:val="00EE59DA"/>
    <w:pPr>
      <w:widowControl w:val="0"/>
      <w:numPr>
        <w:numId w:val="18"/>
      </w:numPr>
      <w:tabs>
        <w:tab w:val="clear" w:pos="360"/>
        <w:tab w:val="left" w:pos="295"/>
      </w:tabs>
      <w:spacing w:line="284" w:lineRule="exact"/>
    </w:pPr>
    <w:rPr>
      <w:rFonts w:ascii="Myriad" w:eastAsia="Times New Roman" w:hAnsi="Myriad" w:cs="Times New Roman"/>
      <w:sz w:val="20"/>
      <w:szCs w:val="20"/>
    </w:rPr>
  </w:style>
  <w:style w:type="paragraph" w:customStyle="1" w:styleId="rfs2-text">
    <w:name w:val="rfs2-text"/>
    <w:basedOn w:val="Standaard"/>
    <w:rsid w:val="00EE59DA"/>
    <w:pPr>
      <w:spacing w:before="100" w:beforeAutospacing="1" w:after="100" w:afterAutospacing="1" w:line="240" w:lineRule="auto"/>
    </w:pPr>
    <w:rPr>
      <w:rFonts w:ascii="Times New Roman" w:eastAsia="Times New Roman" w:hAnsi="Times New Roman" w:cs="Times New Roman"/>
      <w:sz w:val="20"/>
      <w:szCs w:val="20"/>
      <w:lang w:eastAsia="nl-NL"/>
    </w:rPr>
  </w:style>
  <w:style w:type="paragraph" w:styleId="Revisie">
    <w:name w:val="Revision"/>
    <w:hidden/>
    <w:uiPriority w:val="99"/>
    <w:semiHidden/>
    <w:rsid w:val="00EE59DA"/>
    <w:pPr>
      <w:spacing w:after="0" w:line="240" w:lineRule="auto"/>
    </w:pPr>
    <w:rPr>
      <w:rFonts w:ascii="Times New Roman" w:eastAsia="Times New Roman" w:hAnsi="Times New Roman" w:cs="Times New Roman"/>
      <w:sz w:val="24"/>
      <w:szCs w:val="24"/>
      <w:lang w:eastAsia="nl-NL"/>
    </w:rPr>
  </w:style>
  <w:style w:type="paragraph" w:customStyle="1" w:styleId="Standaard1">
    <w:name w:val="Standaard1"/>
    <w:basedOn w:val="Standaard"/>
    <w:rsid w:val="00EE59DA"/>
    <w:pPr>
      <w:spacing w:before="100" w:beforeAutospacing="1" w:after="100" w:afterAutospacing="1" w:line="240" w:lineRule="auto"/>
    </w:pPr>
    <w:rPr>
      <w:rFonts w:ascii="Times New Roman" w:eastAsia="Times New Roman" w:hAnsi="Times New Roman" w:cs="Times New Roman"/>
      <w:sz w:val="20"/>
      <w:szCs w:val="20"/>
      <w:lang w:eastAsia="nl-NL"/>
    </w:rPr>
  </w:style>
  <w:style w:type="character" w:customStyle="1" w:styleId="normaltextrun">
    <w:name w:val="normaltextrun"/>
    <w:basedOn w:val="Standaardalinea-lettertype"/>
    <w:rsid w:val="00EE59DA"/>
  </w:style>
  <w:style w:type="character" w:customStyle="1" w:styleId="spellingerror">
    <w:name w:val="spellingerror"/>
    <w:basedOn w:val="Standaardalinea-lettertype"/>
    <w:rsid w:val="00EE59DA"/>
  </w:style>
  <w:style w:type="character" w:customStyle="1" w:styleId="contextualspellingandgrammarerror">
    <w:name w:val="contextualspellingandgrammarerror"/>
    <w:basedOn w:val="Standaardalinea-lettertype"/>
    <w:rsid w:val="00EE59DA"/>
  </w:style>
  <w:style w:type="character" w:customStyle="1" w:styleId="eop">
    <w:name w:val="eop"/>
    <w:basedOn w:val="Standaardalinea-lettertype"/>
    <w:rsid w:val="00EE59DA"/>
  </w:style>
  <w:style w:type="paragraph" w:customStyle="1" w:styleId="paragraph">
    <w:name w:val="paragraph"/>
    <w:basedOn w:val="Standaard"/>
    <w:rsid w:val="00EE59DA"/>
    <w:pPr>
      <w:spacing w:before="100" w:beforeAutospacing="1" w:after="100" w:afterAutospacing="1" w:line="240" w:lineRule="auto"/>
    </w:pPr>
    <w:rPr>
      <w:rFonts w:ascii="Times New Roman" w:hAnsi="Times New Roman" w:cs="Times New Roman"/>
      <w:sz w:val="20"/>
      <w:szCs w:val="20"/>
      <w:lang w:eastAsia="nl-NL"/>
    </w:rPr>
  </w:style>
  <w:style w:type="character" w:customStyle="1" w:styleId="LijstalineaChar">
    <w:name w:val="Lijstalinea Char"/>
    <w:aliases w:val="Reference List Char"/>
    <w:link w:val="Lijstalinea"/>
    <w:uiPriority w:val="34"/>
    <w:locked/>
    <w:rsid w:val="00EE59DA"/>
    <w:rPr>
      <w:rFonts w:cs="Arial"/>
    </w:rPr>
  </w:style>
  <w:style w:type="paragraph" w:customStyle="1" w:styleId="xxmsonormal">
    <w:name w:val="x_xmsonormal"/>
    <w:basedOn w:val="Standaard"/>
    <w:rsid w:val="00EE59DA"/>
    <w:pPr>
      <w:spacing w:line="240" w:lineRule="auto"/>
    </w:pPr>
    <w:rPr>
      <w:rFonts w:ascii="Times New Roman" w:hAnsi="Times New Roman" w:cs="Times New Roman"/>
      <w:sz w:val="24"/>
      <w:szCs w:val="24"/>
      <w:lang w:eastAsia="nl-NL"/>
    </w:rPr>
  </w:style>
  <w:style w:type="paragraph" w:customStyle="1" w:styleId="Titelkop">
    <w:name w:val="Titelkop"/>
    <w:rsid w:val="00E35A64"/>
    <w:pPr>
      <w:spacing w:after="0" w:line="567" w:lineRule="exact"/>
    </w:pPr>
    <w:rPr>
      <w:rFonts w:ascii="Arial" w:eastAsia="Times New Roman" w:hAnsi="Arial" w:cs="Times New Roman"/>
      <w:b/>
      <w:noProof/>
      <w:sz w:val="50"/>
      <w:szCs w:val="20"/>
      <w:lang w:val="en-US"/>
    </w:rPr>
  </w:style>
  <w:style w:type="paragraph" w:customStyle="1" w:styleId="SubtitelEindhoven">
    <w:name w:val="SubtitelEindhoven"/>
    <w:rsid w:val="00E35A64"/>
    <w:pPr>
      <w:spacing w:after="0" w:line="260" w:lineRule="exact"/>
    </w:pPr>
    <w:rPr>
      <w:rFonts w:ascii="Arial" w:eastAsia="Times New Roman" w:hAnsi="Arial" w:cs="Times New Roman"/>
      <w:b/>
      <w:noProof/>
      <w:sz w:val="25"/>
      <w:szCs w:val="20"/>
      <w:lang w:val="en-US"/>
    </w:rPr>
  </w:style>
  <w:style w:type="paragraph" w:customStyle="1" w:styleId="Inhoudsopgavekop">
    <w:name w:val="Inhoudsopgavekop"/>
    <w:basedOn w:val="Standaard"/>
    <w:next w:val="Standaard"/>
    <w:rsid w:val="00E35A64"/>
    <w:pPr>
      <w:spacing w:line="260" w:lineRule="atLeast"/>
    </w:pPr>
    <w:rPr>
      <w:rFonts w:ascii="Arial" w:eastAsia="Times New Roman" w:hAnsi="Arial" w:cs="Times New Roman"/>
      <w:b/>
      <w:sz w:val="25"/>
      <w:szCs w:val="20"/>
    </w:rPr>
  </w:style>
  <w:style w:type="paragraph" w:customStyle="1" w:styleId="Colofonkopje">
    <w:name w:val="Colofonkopje"/>
    <w:basedOn w:val="Standaard"/>
    <w:next w:val="Colofontekst"/>
    <w:rsid w:val="00E35A64"/>
    <w:pPr>
      <w:spacing w:line="260" w:lineRule="exact"/>
    </w:pPr>
    <w:rPr>
      <w:rFonts w:ascii="Arial" w:eastAsia="Times New Roman" w:hAnsi="Arial" w:cs="Times New Roman"/>
      <w:b/>
      <w:sz w:val="18"/>
      <w:szCs w:val="20"/>
    </w:rPr>
  </w:style>
  <w:style w:type="paragraph" w:customStyle="1" w:styleId="Inhoudsopgavekop1">
    <w:name w:val="Inhoudsopgavekop1"/>
    <w:basedOn w:val="Inhoudsopgavekop"/>
    <w:next w:val="Standaard"/>
    <w:rsid w:val="00E35A64"/>
  </w:style>
  <w:style w:type="paragraph" w:customStyle="1" w:styleId="opsomStreepje">
    <w:name w:val="opsomStreepje"/>
    <w:basedOn w:val="Bulletopsom"/>
    <w:rsid w:val="00E35A64"/>
    <w:pPr>
      <w:numPr>
        <w:numId w:val="20"/>
      </w:numPr>
    </w:pPr>
  </w:style>
  <w:style w:type="paragraph" w:customStyle="1" w:styleId="TitelBijzondereTekst">
    <w:name w:val="TitelBijzondereTekst"/>
    <w:basedOn w:val="Kop4"/>
    <w:next w:val="BijzondereTekst"/>
    <w:rsid w:val="00E35A64"/>
    <w:pPr>
      <w:keepLines w:val="0"/>
      <w:spacing w:before="0" w:after="284" w:line="240" w:lineRule="atLeast"/>
    </w:pPr>
    <w:rPr>
      <w:rFonts w:ascii="Arial" w:eastAsia="Times New Roman" w:hAnsi="Arial" w:cs="Times New Roman"/>
      <w:i w:val="0"/>
      <w:iCs w:val="0"/>
      <w:color w:val="auto"/>
      <w:sz w:val="24"/>
      <w:szCs w:val="20"/>
    </w:rPr>
  </w:style>
  <w:style w:type="paragraph" w:customStyle="1" w:styleId="BijzondereTekst">
    <w:name w:val="BijzondereTekst"/>
    <w:basedOn w:val="Standaard"/>
    <w:rsid w:val="00E35A64"/>
    <w:pPr>
      <w:spacing w:line="240" w:lineRule="atLeast"/>
      <w:ind w:left="851"/>
    </w:pPr>
    <w:rPr>
      <w:rFonts w:ascii="Arial" w:eastAsia="Times New Roman" w:hAnsi="Arial" w:cs="Times New Roman"/>
      <w:i/>
      <w:sz w:val="18"/>
      <w:szCs w:val="20"/>
    </w:rPr>
  </w:style>
  <w:style w:type="paragraph" w:customStyle="1" w:styleId="OpsommingNummer">
    <w:name w:val="OpsommingNummer"/>
    <w:basedOn w:val="Standaard"/>
    <w:next w:val="Standaard"/>
    <w:rsid w:val="00E35A64"/>
    <w:pPr>
      <w:numPr>
        <w:numId w:val="21"/>
      </w:numPr>
      <w:spacing w:line="260" w:lineRule="atLeast"/>
    </w:pPr>
    <w:rPr>
      <w:rFonts w:ascii="Arial" w:eastAsia="Times New Roman" w:hAnsi="Arial" w:cs="Times New Roman"/>
      <w:sz w:val="24"/>
      <w:szCs w:val="20"/>
    </w:rPr>
  </w:style>
  <w:style w:type="paragraph" w:customStyle="1" w:styleId="OpsommingLetters">
    <w:name w:val="Opsomming Letters"/>
    <w:basedOn w:val="Standaard"/>
    <w:rsid w:val="00E35A64"/>
    <w:pPr>
      <w:spacing w:line="260" w:lineRule="atLeast"/>
      <w:ind w:left="227" w:hanging="227"/>
    </w:pPr>
    <w:rPr>
      <w:rFonts w:ascii="Arial" w:eastAsia="Times New Roman" w:hAnsi="Arial" w:cs="Times New Roman"/>
      <w:sz w:val="18"/>
      <w:szCs w:val="20"/>
    </w:rPr>
  </w:style>
  <w:style w:type="paragraph" w:customStyle="1" w:styleId="Tussenkop">
    <w:name w:val="Tussenkop"/>
    <w:basedOn w:val="Standaard"/>
    <w:next w:val="Standaard"/>
    <w:rsid w:val="00E35A64"/>
    <w:pPr>
      <w:spacing w:line="260" w:lineRule="atLeast"/>
    </w:pPr>
    <w:rPr>
      <w:rFonts w:ascii="Arial" w:eastAsia="Times New Roman" w:hAnsi="Arial" w:cs="Times New Roman"/>
      <w:b/>
      <w:sz w:val="18"/>
      <w:szCs w:val="20"/>
    </w:rPr>
  </w:style>
  <w:style w:type="paragraph" w:customStyle="1" w:styleId="Tabeltitel">
    <w:name w:val="Tabeltitel"/>
    <w:basedOn w:val="Standaard"/>
    <w:rsid w:val="00E35A64"/>
    <w:pPr>
      <w:keepNext/>
      <w:spacing w:line="284" w:lineRule="exact"/>
    </w:pPr>
    <w:rPr>
      <w:rFonts w:ascii="PMN Caecilia" w:eastAsia="Times New Roman" w:hAnsi="PMN Caecilia" w:cs="Times New Roman"/>
      <w:b/>
      <w:sz w:val="18"/>
      <w:szCs w:val="20"/>
    </w:rPr>
  </w:style>
  <w:style w:type="paragraph" w:customStyle="1" w:styleId="Tabeltekst">
    <w:name w:val="Tabeltekst"/>
    <w:basedOn w:val="Standaard"/>
    <w:rsid w:val="00E35A64"/>
    <w:pPr>
      <w:spacing w:line="227" w:lineRule="exact"/>
    </w:pPr>
    <w:rPr>
      <w:rFonts w:ascii="Myriad" w:eastAsia="Times New Roman" w:hAnsi="Myriad" w:cs="Times New Roman"/>
      <w:sz w:val="16"/>
      <w:szCs w:val="20"/>
    </w:rPr>
  </w:style>
  <w:style w:type="paragraph" w:customStyle="1" w:styleId="Voetadres">
    <w:name w:val="Voetadres"/>
    <w:basedOn w:val="Voettekst"/>
    <w:rsid w:val="00E35A64"/>
    <w:pPr>
      <w:spacing w:line="200" w:lineRule="atLeast"/>
    </w:pPr>
    <w:rPr>
      <w:rFonts w:ascii="Arial" w:eastAsia="Times New Roman" w:hAnsi="Arial" w:cs="Times New Roman"/>
      <w:sz w:val="15"/>
      <w:szCs w:val="20"/>
    </w:rPr>
  </w:style>
  <w:style w:type="paragraph" w:customStyle="1" w:styleId="Titels">
    <w:name w:val="Titels"/>
    <w:basedOn w:val="Standaard"/>
    <w:rsid w:val="00E35A64"/>
    <w:pPr>
      <w:spacing w:line="260" w:lineRule="atLeast"/>
    </w:pPr>
    <w:rPr>
      <w:rFonts w:ascii="Arial" w:eastAsia="Times New Roman" w:hAnsi="Arial" w:cs="Times New Roman"/>
      <w:b/>
      <w:sz w:val="18"/>
      <w:szCs w:val="20"/>
    </w:rPr>
  </w:style>
  <w:style w:type="paragraph" w:customStyle="1" w:styleId="miniregel">
    <w:name w:val="miniregel"/>
    <w:basedOn w:val="Standaard"/>
    <w:next w:val="Standaard"/>
    <w:rsid w:val="00E35A64"/>
    <w:pPr>
      <w:spacing w:line="20" w:lineRule="exact"/>
    </w:pPr>
    <w:rPr>
      <w:rFonts w:ascii="Arial" w:eastAsia="Times New Roman" w:hAnsi="Arial" w:cs="Times New Roman"/>
      <w:sz w:val="2"/>
      <w:szCs w:val="20"/>
    </w:rPr>
  </w:style>
  <w:style w:type="paragraph" w:customStyle="1" w:styleId="Archieftekst">
    <w:name w:val="Archieftekst"/>
    <w:basedOn w:val="Standaard"/>
    <w:next w:val="Standaard"/>
    <w:rsid w:val="00E35A64"/>
    <w:pPr>
      <w:spacing w:line="200" w:lineRule="atLeast"/>
    </w:pPr>
    <w:rPr>
      <w:rFonts w:ascii="Arial" w:eastAsia="Times New Roman" w:hAnsi="Arial" w:cs="Times New Roman"/>
      <w:sz w:val="15"/>
      <w:szCs w:val="20"/>
    </w:rPr>
  </w:style>
  <w:style w:type="paragraph" w:customStyle="1" w:styleId="Bulletopsom">
    <w:name w:val="Bulletopsom"/>
    <w:basedOn w:val="Standaard"/>
    <w:rsid w:val="00E35A64"/>
    <w:pPr>
      <w:tabs>
        <w:tab w:val="num" w:pos="227"/>
      </w:tabs>
      <w:spacing w:line="260" w:lineRule="atLeast"/>
      <w:ind w:left="227" w:hanging="227"/>
    </w:pPr>
    <w:rPr>
      <w:rFonts w:ascii="Arial" w:eastAsia="Times New Roman" w:hAnsi="Arial" w:cs="Times New Roman"/>
      <w:sz w:val="18"/>
      <w:szCs w:val="20"/>
    </w:rPr>
  </w:style>
  <w:style w:type="paragraph" w:customStyle="1" w:styleId="Retouradres">
    <w:name w:val="Retouradres"/>
    <w:basedOn w:val="Voettekst"/>
    <w:next w:val="Standaard"/>
    <w:rsid w:val="00E35A64"/>
    <w:pPr>
      <w:spacing w:line="260" w:lineRule="atLeast"/>
    </w:pPr>
    <w:rPr>
      <w:rFonts w:ascii="Arial" w:eastAsia="Times New Roman" w:hAnsi="Arial" w:cs="Times New Roman"/>
      <w:sz w:val="15"/>
      <w:szCs w:val="20"/>
    </w:rPr>
  </w:style>
  <w:style w:type="paragraph" w:customStyle="1" w:styleId="Koptekstrechts">
    <w:name w:val="Koptekst + rechts"/>
    <w:basedOn w:val="Koptekst"/>
    <w:rsid w:val="00E35A64"/>
    <w:pPr>
      <w:tabs>
        <w:tab w:val="clear" w:pos="4536"/>
        <w:tab w:val="clear" w:pos="9072"/>
      </w:tabs>
      <w:spacing w:line="200" w:lineRule="atLeast"/>
      <w:jc w:val="right"/>
    </w:pPr>
    <w:rPr>
      <w:rFonts w:ascii="Arial" w:eastAsia="Times New Roman" w:hAnsi="Arial" w:cs="Times New Roman"/>
      <w:b/>
      <w:sz w:val="25"/>
      <w:szCs w:val="20"/>
    </w:rPr>
  </w:style>
  <w:style w:type="character" w:customStyle="1" w:styleId="DiamantopsomChar">
    <w:name w:val="Diamantopsom Char"/>
    <w:link w:val="Diamantopsom"/>
    <w:rsid w:val="00E35A64"/>
    <w:rPr>
      <w:rFonts w:ascii="Myriad" w:eastAsia="Times New Roman" w:hAnsi="Myriad" w:cs="Times New Roman"/>
      <w:sz w:val="20"/>
      <w:szCs w:val="20"/>
    </w:rPr>
  </w:style>
  <w:style w:type="character" w:customStyle="1" w:styleId="DefaultChar">
    <w:name w:val="Default Char"/>
    <w:link w:val="Default"/>
    <w:rsid w:val="00E35A64"/>
    <w:rPr>
      <w:rFonts w:ascii="Arial" w:eastAsia="Times New Roman" w:hAnsi="Arial" w:cs="Arial"/>
      <w:color w:val="000000"/>
      <w:sz w:val="24"/>
      <w:szCs w:val="24"/>
      <w:lang w:val="en-US"/>
    </w:rPr>
  </w:style>
  <w:style w:type="paragraph" w:customStyle="1" w:styleId="BasistekstLAgroup">
    <w:name w:val="Basistekst LAgroup"/>
    <w:basedOn w:val="Standaard"/>
    <w:qFormat/>
    <w:rsid w:val="00E35A64"/>
    <w:pPr>
      <w:spacing w:line="300" w:lineRule="exact"/>
    </w:pPr>
    <w:rPr>
      <w:rFonts w:ascii="TrueScalaSans" w:eastAsia="Times New Roman" w:hAnsi="TrueScalaSans" w:cs="Maiandra GD"/>
      <w:color w:val="000644" w:themeColor="text1"/>
      <w:szCs w:val="18"/>
      <w:lang w:eastAsia="nl-NL"/>
    </w:rPr>
  </w:style>
  <w:style w:type="paragraph" w:customStyle="1" w:styleId="BasistekstBrinkGroep">
    <w:name w:val="Basistekst Brink Groep"/>
    <w:basedOn w:val="Standaard"/>
    <w:qFormat/>
    <w:rsid w:val="00E35A64"/>
    <w:pPr>
      <w:spacing w:line="275" w:lineRule="atLeast"/>
    </w:pPr>
    <w:rPr>
      <w:rFonts w:eastAsia="Times New Roman" w:cs="Times New Roman"/>
      <w:color w:val="B8A1FF" w:themeColor="accent1"/>
      <w:sz w:val="19"/>
      <w:szCs w:val="20"/>
      <w:lang w:eastAsia="nl-NL"/>
    </w:rPr>
  </w:style>
  <w:style w:type="paragraph" w:customStyle="1" w:styleId="Opsomstreepje1steniveauBrinkGroep">
    <w:name w:val="Opsomstreepje 1ste niveau Brink Groep"/>
    <w:basedOn w:val="Standaard"/>
    <w:link w:val="Opsomstreepje1steniveauBrinkGroepChar"/>
    <w:uiPriority w:val="19"/>
    <w:qFormat/>
    <w:rsid w:val="00E35A64"/>
    <w:pPr>
      <w:numPr>
        <w:numId w:val="34"/>
      </w:numPr>
      <w:spacing w:line="275" w:lineRule="atLeast"/>
    </w:pPr>
    <w:rPr>
      <w:rFonts w:eastAsia="Times New Roman" w:cs="Times New Roman"/>
      <w:color w:val="B8A1FF" w:themeColor="accent1"/>
      <w:sz w:val="19"/>
      <w:szCs w:val="20"/>
    </w:rPr>
  </w:style>
  <w:style w:type="paragraph" w:customStyle="1" w:styleId="Opsomstreepje2deniveauBrinkGroep">
    <w:name w:val="Opsomstreepje 2de niveau Brink Groep"/>
    <w:basedOn w:val="Standaard"/>
    <w:uiPriority w:val="19"/>
    <w:qFormat/>
    <w:rsid w:val="00E35A64"/>
    <w:pPr>
      <w:numPr>
        <w:ilvl w:val="1"/>
        <w:numId w:val="34"/>
      </w:numPr>
      <w:spacing w:line="275" w:lineRule="atLeast"/>
    </w:pPr>
    <w:rPr>
      <w:rFonts w:eastAsia="Times New Roman" w:cs="Times New Roman"/>
      <w:color w:val="B8A1FF" w:themeColor="accent1"/>
      <w:sz w:val="19"/>
      <w:szCs w:val="20"/>
    </w:rPr>
  </w:style>
  <w:style w:type="paragraph" w:customStyle="1" w:styleId="Opsomstreepje3deniveauBrinkGroep">
    <w:name w:val="Opsomstreepje 3de niveau Brink Groep"/>
    <w:basedOn w:val="Standaard"/>
    <w:uiPriority w:val="19"/>
    <w:qFormat/>
    <w:rsid w:val="00E35A64"/>
    <w:pPr>
      <w:numPr>
        <w:ilvl w:val="2"/>
        <w:numId w:val="34"/>
      </w:numPr>
      <w:spacing w:line="275" w:lineRule="atLeast"/>
    </w:pPr>
    <w:rPr>
      <w:rFonts w:eastAsia="Times New Roman" w:cs="Times New Roman"/>
      <w:color w:val="B8A1FF" w:themeColor="accent1"/>
      <w:sz w:val="19"/>
      <w:szCs w:val="20"/>
    </w:rPr>
  </w:style>
  <w:style w:type="numbering" w:customStyle="1" w:styleId="BrinkOpsommingspijltje">
    <w:name w:val="Brink Opsommingspijltje"/>
    <w:uiPriority w:val="99"/>
    <w:rsid w:val="00E35A64"/>
    <w:pPr>
      <w:numPr>
        <w:numId w:val="33"/>
      </w:numPr>
    </w:pPr>
  </w:style>
  <w:style w:type="character" w:customStyle="1" w:styleId="Opsomstreepje1steniveauBrinkGroepChar">
    <w:name w:val="Opsomstreepje 1ste niveau Brink Groep Char"/>
    <w:basedOn w:val="Standaardalinea-lettertype"/>
    <w:link w:val="Opsomstreepje1steniveauBrinkGroep"/>
    <w:uiPriority w:val="19"/>
    <w:locked/>
    <w:rsid w:val="00E35A64"/>
    <w:rPr>
      <w:rFonts w:eastAsia="Times New Roman" w:cs="Times New Roman"/>
      <w:color w:val="B8A1FF" w:themeColor="accent1"/>
      <w:sz w:val="19"/>
      <w:szCs w:val="20"/>
    </w:rPr>
  </w:style>
  <w:style w:type="paragraph" w:customStyle="1" w:styleId="Opsomletter1steniveauBrinkGroep">
    <w:name w:val="Opsomletter 1ste niveau Brink Groep"/>
    <w:basedOn w:val="Standaard"/>
    <w:uiPriority w:val="39"/>
    <w:qFormat/>
    <w:rsid w:val="00E35A64"/>
    <w:pPr>
      <w:numPr>
        <w:numId w:val="35"/>
      </w:numPr>
      <w:spacing w:line="275" w:lineRule="atLeast"/>
    </w:pPr>
    <w:rPr>
      <w:rFonts w:eastAsia="Times New Roman" w:cs="Times New Roman"/>
      <w:color w:val="B8A1FF" w:themeColor="accent1"/>
      <w:sz w:val="19"/>
      <w:szCs w:val="20"/>
    </w:rPr>
  </w:style>
  <w:style w:type="paragraph" w:customStyle="1" w:styleId="Opsomletter2deniveauBrinkGroep">
    <w:name w:val="Opsomletter 2de niveau Brink Groep"/>
    <w:basedOn w:val="Standaard"/>
    <w:uiPriority w:val="39"/>
    <w:qFormat/>
    <w:rsid w:val="00E35A64"/>
    <w:pPr>
      <w:numPr>
        <w:ilvl w:val="1"/>
        <w:numId w:val="35"/>
      </w:numPr>
      <w:spacing w:line="275" w:lineRule="atLeast"/>
    </w:pPr>
    <w:rPr>
      <w:rFonts w:eastAsia="Times New Roman" w:cs="Times New Roman"/>
      <w:color w:val="B8A1FF" w:themeColor="accent1"/>
      <w:sz w:val="19"/>
      <w:szCs w:val="18"/>
    </w:rPr>
  </w:style>
  <w:style w:type="numbering" w:customStyle="1" w:styleId="BrinkOpsomLetter">
    <w:name w:val="Brink OpsomLetter"/>
    <w:uiPriority w:val="99"/>
    <w:rsid w:val="00E35A64"/>
    <w:pPr>
      <w:numPr>
        <w:numId w:val="35"/>
      </w:numPr>
    </w:pPr>
  </w:style>
  <w:style w:type="paragraph" w:customStyle="1" w:styleId="p1">
    <w:name w:val="p1"/>
    <w:basedOn w:val="Standaard"/>
    <w:rsid w:val="00E35A64"/>
    <w:pPr>
      <w:spacing w:line="240" w:lineRule="auto"/>
    </w:pPr>
    <w:rPr>
      <w:rFonts w:ascii="Arial" w:eastAsia="Times New Roman" w:hAnsi="Arial"/>
      <w:sz w:val="15"/>
      <w:szCs w:val="15"/>
      <w:lang w:eastAsia="nl-NL"/>
    </w:rPr>
  </w:style>
  <w:style w:type="character" w:customStyle="1" w:styleId="Onopgelostemelding2">
    <w:name w:val="Onopgeloste melding2"/>
    <w:basedOn w:val="Standaardalinea-lettertype"/>
    <w:uiPriority w:val="99"/>
    <w:semiHidden/>
    <w:unhideWhenUsed/>
    <w:rsid w:val="00464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738009">
      <w:bodyDiv w:val="1"/>
      <w:marLeft w:val="0"/>
      <w:marRight w:val="0"/>
      <w:marTop w:val="0"/>
      <w:marBottom w:val="0"/>
      <w:divBdr>
        <w:top w:val="none" w:sz="0" w:space="0" w:color="auto"/>
        <w:left w:val="none" w:sz="0" w:space="0" w:color="auto"/>
        <w:bottom w:val="none" w:sz="0" w:space="0" w:color="auto"/>
        <w:right w:val="none" w:sz="0" w:space="0" w:color="auto"/>
      </w:divBdr>
    </w:div>
    <w:div w:id="111837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inkoop@mboraad.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ec.europa.eu/tools/ecerti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uverta.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inkoop@mboraa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egometrix.nl"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Distribution\Users\Sjablonen\WrkGrp\yuverta\Rapportage%20basis.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1BA316-8000-41D6-92F1-61D21D79BD0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12b9de0-8fe6-4941-9113-f18c893d2c1f"/>
    <ds:schemaRef ds:uri="http://purl.org/dc/terms/"/>
    <ds:schemaRef ds:uri="091c332d-b5e9-4423-a6ed-d2a16705d59a"/>
    <ds:schemaRef ds:uri="http://www.w3.org/XML/1998/namespace"/>
    <ds:schemaRef ds:uri="http://purl.org/dc/dcmitype/"/>
  </ds:schemaRefs>
</ds:datastoreItem>
</file>

<file path=customXml/itemProps2.xml><?xml version="1.0" encoding="utf-8"?>
<ds:datastoreItem xmlns:ds="http://schemas.openxmlformats.org/officeDocument/2006/customXml" ds:itemID="{C41D2B8A-6ADB-4E6B-A7BB-4F45EF76AC36}">
  <ds:schemaRefs>
    <ds:schemaRef ds:uri="http://schemas.openxmlformats.org/officeDocument/2006/bibliography"/>
  </ds:schemaRefs>
</ds:datastoreItem>
</file>

<file path=customXml/itemProps3.xml><?xml version="1.0" encoding="utf-8"?>
<ds:datastoreItem xmlns:ds="http://schemas.openxmlformats.org/officeDocument/2006/customXml" ds:itemID="{4C4CE811-F4A8-453D-A528-D3538D7A8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2E91E4-89C7-424D-9CB7-DB098661DC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Rapportage basis</Template>
  <TotalTime>120</TotalTime>
  <Pages>20</Pages>
  <Words>7533</Words>
  <Characters>41436</Characters>
  <Application>Microsoft Office Word</Application>
  <DocSecurity>0</DocSecurity>
  <Lines>345</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 van Meegen</dc:creator>
  <cp:keywords/>
  <dc:description>Template by HQ Solutions B.V.</dc:description>
  <cp:lastModifiedBy>Ignas Pfennings</cp:lastModifiedBy>
  <cp:revision>36</cp:revision>
  <dcterms:created xsi:type="dcterms:W3CDTF">2021-10-06T08:18:00Z</dcterms:created>
  <dcterms:modified xsi:type="dcterms:W3CDTF">2021-10-12T07:12:00Z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0x010100C2DD255881D5E446A776E017924A58F3</vt:lpwstr>
  </property>
</Properties>
</file>