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83324" w14:textId="77777777" w:rsidR="00C468E0" w:rsidRPr="00121EB2" w:rsidRDefault="00C468E0"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567EB98E" w14:textId="77777777" w:rsidR="00C468E0" w:rsidRPr="00121EB2" w:rsidRDefault="00C468E0"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56A14F61" w14:textId="77777777" w:rsidR="00C468E0" w:rsidRPr="002146DC" w:rsidRDefault="00C468E0" w:rsidP="00895F3A">
      <w:pPr>
        <w:rPr>
          <w:rFonts w:asciiTheme="minorHAnsi" w:hAnsiTheme="minorHAnsi" w:cstheme="minorHAnsi"/>
          <w:b/>
          <w:sz w:val="22"/>
          <w:szCs w:val="22"/>
        </w:rPr>
      </w:pPr>
    </w:p>
    <w:p w14:paraId="056F316E" w14:textId="1FDE5C61" w:rsidR="00C468E0" w:rsidRDefault="00C468E0"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3E4548">
        <w:rPr>
          <w:rFonts w:ascii="Calibri" w:hAnsi="Calibri" w:cs="Arial"/>
          <w:b/>
          <w:sz w:val="24"/>
          <w:szCs w:val="24"/>
        </w:rPr>
        <w:t>Europese Onderhandse</w:t>
      </w:r>
      <w:r w:rsidR="003E4548" w:rsidRPr="003E4548">
        <w:rPr>
          <w:rFonts w:ascii="Calibri" w:hAnsi="Calibri" w:cs="Arial"/>
          <w:b/>
          <w:sz w:val="24"/>
          <w:szCs w:val="24"/>
        </w:rPr>
        <w:t xml:space="preserve"> </w:t>
      </w:r>
      <w:r w:rsidRPr="00BF5D75">
        <w:rPr>
          <w:rFonts w:ascii="Calibri" w:hAnsi="Calibri" w:cs="Arial"/>
          <w:b/>
          <w:sz w:val="24"/>
          <w:szCs w:val="24"/>
        </w:rPr>
        <w:t>Aanbesteding</w:t>
      </w:r>
      <w:r w:rsidRPr="00BF5D75">
        <w:rPr>
          <w:rFonts w:ascii="Calibri" w:hAnsi="Calibri" w:cs="Arial"/>
          <w:b/>
          <w:color w:val="FF0000"/>
          <w:sz w:val="24"/>
          <w:szCs w:val="24"/>
        </w:rPr>
        <w:t xml:space="preserve"> </w:t>
      </w:r>
      <w:r w:rsidR="003E4548" w:rsidRPr="003E4548">
        <w:rPr>
          <w:rFonts w:ascii="Calibri" w:hAnsi="Calibri" w:cs="Arial"/>
          <w:b/>
          <w:sz w:val="24"/>
          <w:szCs w:val="24"/>
        </w:rPr>
        <w:t>2021-SAN1011</w:t>
      </w:r>
      <w:r w:rsidRPr="003E4548">
        <w:rPr>
          <w:rFonts w:ascii="Calibri" w:hAnsi="Calibri" w:cs="Arial"/>
          <w:b/>
          <w:sz w:val="24"/>
          <w:szCs w:val="24"/>
        </w:rPr>
        <w:t xml:space="preserve"> ten behoeve van </w:t>
      </w:r>
      <w:r w:rsidR="003E4548" w:rsidRPr="003E4548">
        <w:rPr>
          <w:rFonts w:ascii="Calibri" w:hAnsi="Calibri" w:cs="Arial"/>
          <w:b/>
          <w:sz w:val="24"/>
          <w:szCs w:val="24"/>
        </w:rPr>
        <w:t>Stichting Confessioneel Onderwijs Leiden</w:t>
      </w:r>
      <w:r w:rsidRPr="003E4548">
        <w:rPr>
          <w:rFonts w:ascii="Calibri" w:hAnsi="Calibri" w:cs="Arial"/>
          <w:b/>
          <w:sz w:val="24"/>
          <w:szCs w:val="24"/>
        </w:rPr>
        <w:t>.</w:t>
      </w:r>
      <w:r w:rsidRPr="003E4548">
        <w:rPr>
          <w:rFonts w:ascii="Calibri" w:hAnsi="Calibri" w:cs="Arial"/>
          <w:b/>
          <w:sz w:val="24"/>
          <w:szCs w:val="24"/>
        </w:rPr>
        <w:br/>
      </w:r>
    </w:p>
    <w:p w14:paraId="15C7FFBD" w14:textId="77777777" w:rsidR="00C468E0" w:rsidRPr="002146DC" w:rsidRDefault="00C468E0"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34AAA0AC" w14:textId="77777777" w:rsidR="00C468E0" w:rsidRPr="002146DC" w:rsidRDefault="00C468E0" w:rsidP="00895F3A">
      <w:pPr>
        <w:rPr>
          <w:rFonts w:asciiTheme="minorHAnsi" w:hAnsiTheme="minorHAnsi" w:cstheme="minorHAnsi"/>
          <w:sz w:val="22"/>
          <w:szCs w:val="22"/>
        </w:rPr>
      </w:pPr>
    </w:p>
    <w:p w14:paraId="10E2A401" w14:textId="77777777" w:rsidR="00C468E0" w:rsidRPr="002146DC" w:rsidRDefault="00C468E0"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61BA72B5" w14:textId="77777777" w:rsidR="00C468E0" w:rsidRPr="002146DC" w:rsidRDefault="00C468E0" w:rsidP="00895F3A">
      <w:pPr>
        <w:keepNext/>
        <w:jc w:val="both"/>
        <w:outlineLvl w:val="5"/>
        <w:rPr>
          <w:rFonts w:asciiTheme="minorHAnsi" w:hAnsiTheme="minorHAnsi" w:cstheme="minorHAnsi"/>
          <w:b/>
          <w:bCs/>
          <w:sz w:val="22"/>
          <w:szCs w:val="22"/>
        </w:rPr>
      </w:pPr>
    </w:p>
    <w:p w14:paraId="48CF7A5F" w14:textId="77777777" w:rsidR="00C468E0" w:rsidRPr="002146DC" w:rsidRDefault="00C468E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5A966893" w14:textId="77777777" w:rsidR="00C468E0" w:rsidRDefault="00C468E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5736B5FA" w14:textId="77777777" w:rsidR="00C468E0" w:rsidRPr="002146DC" w:rsidRDefault="00C468E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68F02B35" w14:textId="77777777" w:rsidR="00C468E0" w:rsidRPr="002146DC" w:rsidRDefault="00C468E0" w:rsidP="00895F3A">
      <w:pPr>
        <w:jc w:val="both"/>
        <w:rPr>
          <w:rFonts w:asciiTheme="minorHAnsi" w:hAnsiTheme="minorHAnsi" w:cstheme="minorHAnsi"/>
          <w:sz w:val="22"/>
          <w:szCs w:val="22"/>
        </w:rPr>
      </w:pPr>
    </w:p>
    <w:p w14:paraId="60B685F7" w14:textId="77777777" w:rsidR="00C468E0" w:rsidRPr="002146DC" w:rsidRDefault="00C468E0"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553E3C48" w14:textId="77777777" w:rsidR="00C468E0" w:rsidRPr="002146DC" w:rsidRDefault="00C468E0" w:rsidP="00895F3A">
      <w:pPr>
        <w:rPr>
          <w:rFonts w:asciiTheme="minorHAnsi" w:eastAsia="MS Mincho" w:hAnsiTheme="minorHAnsi" w:cstheme="minorHAnsi"/>
          <w:bCs/>
          <w:sz w:val="22"/>
          <w:szCs w:val="22"/>
        </w:rPr>
      </w:pPr>
    </w:p>
    <w:p w14:paraId="4F9B710B" w14:textId="77777777" w:rsidR="00C468E0" w:rsidRPr="00C0118D" w:rsidRDefault="00C468E0"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194C9980" w14:textId="77777777" w:rsidR="00C468E0" w:rsidRPr="00C0118D" w:rsidRDefault="00C468E0" w:rsidP="00895F3A">
      <w:pPr>
        <w:ind w:left="426"/>
        <w:rPr>
          <w:rFonts w:asciiTheme="minorHAnsi" w:eastAsia="MS Mincho" w:hAnsiTheme="minorHAnsi" w:cstheme="minorHAnsi"/>
          <w:bCs/>
          <w:sz w:val="22"/>
          <w:szCs w:val="22"/>
        </w:rPr>
      </w:pPr>
    </w:p>
    <w:p w14:paraId="2AA9898F" w14:textId="77777777" w:rsidR="00C468E0" w:rsidRPr="00C0118D" w:rsidRDefault="00C468E0"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450F066B" w14:textId="77777777" w:rsidR="00C468E0" w:rsidRPr="00C0118D" w:rsidRDefault="00C468E0" w:rsidP="00895F3A">
      <w:pPr>
        <w:ind w:left="426"/>
        <w:rPr>
          <w:rFonts w:asciiTheme="minorHAnsi" w:eastAsia="MS Mincho" w:hAnsiTheme="minorHAnsi" w:cstheme="minorHAnsi"/>
          <w:bCs/>
          <w:sz w:val="22"/>
          <w:szCs w:val="22"/>
        </w:rPr>
      </w:pPr>
    </w:p>
    <w:p w14:paraId="6C761E0C" w14:textId="52149069" w:rsidR="00C468E0" w:rsidRPr="000E2408" w:rsidRDefault="00C468E0"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3E4548">
        <w:rPr>
          <w:rFonts w:asciiTheme="minorHAnsi" w:eastAsia="MS Mincho" w:hAnsiTheme="minorHAnsi" w:cstheme="minorHAnsi"/>
          <w:bCs/>
          <w:sz w:val="22"/>
          <w:szCs w:val="22"/>
        </w:rPr>
        <w:t xml:space="preserve">circa </w:t>
      </w:r>
      <w:r w:rsidR="006E656F">
        <w:rPr>
          <w:rFonts w:asciiTheme="minorHAnsi" w:eastAsia="MS Mincho" w:hAnsiTheme="minorHAnsi" w:cstheme="minorHAnsi"/>
          <w:bCs/>
          <w:sz w:val="22"/>
          <w:szCs w:val="22"/>
        </w:rPr>
        <w:t>4</w:t>
      </w:r>
      <w:r w:rsidRPr="003E4548">
        <w:rPr>
          <w:rFonts w:asciiTheme="minorHAnsi" w:eastAsia="MS Mincho" w:hAnsiTheme="minorHAnsi" w:cstheme="minorHAnsi"/>
          <w:bCs/>
          <w:sz w:val="22"/>
          <w:szCs w:val="22"/>
        </w:rPr>
        <w:t>0% is va</w:t>
      </w:r>
      <w:r w:rsidRPr="00C0118D">
        <w:rPr>
          <w:rFonts w:asciiTheme="minorHAnsi" w:eastAsia="MS Mincho" w:hAnsiTheme="minorHAnsi" w:cstheme="minorHAnsi"/>
          <w:bCs/>
          <w:sz w:val="22"/>
          <w:szCs w:val="22"/>
        </w:rPr>
        <w:t>n de onderhavige opdracht gelet op aard, omzet en omvang.</w:t>
      </w:r>
    </w:p>
    <w:p w14:paraId="0A6B90C6" w14:textId="77777777" w:rsidR="00C468E0" w:rsidRDefault="00C468E0"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C468E0" w14:paraId="4B06ECF7"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5B9DAA4F" w14:textId="77777777" w:rsidR="00C468E0" w:rsidRPr="00BF5D75" w:rsidRDefault="00C468E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4A9B833F" w14:textId="77777777" w:rsidR="00C468E0" w:rsidRDefault="00C468E0"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C468E0" w14:paraId="60ADF2A5"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3BD9AD7" w14:textId="77777777" w:rsidR="00C468E0" w:rsidRPr="00BF5D75" w:rsidRDefault="00C468E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7BEA2582" w14:textId="77777777" w:rsidR="00C468E0" w:rsidRDefault="00C468E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C468E0" w14:paraId="0F3D9E5D"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0C429F0D" w14:textId="77777777" w:rsidR="00C468E0" w:rsidRPr="00BF5D75" w:rsidRDefault="00C468E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72DC79E8" w14:textId="77777777" w:rsidR="00C468E0" w:rsidRDefault="00C468E0"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C468E0" w14:paraId="18B56590"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9F10A9C" w14:textId="77777777" w:rsidR="00C468E0" w:rsidRPr="00BF5D75" w:rsidRDefault="00C468E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3F30DEAF" w14:textId="77777777" w:rsidR="00C468E0" w:rsidRDefault="00C468E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0DBBB83" w14:textId="77777777" w:rsidR="00C468E0" w:rsidRDefault="00C468E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0205F80B" w14:textId="77777777" w:rsidR="00C468E0" w:rsidRDefault="00C468E0" w:rsidP="00BE1A92">
      <w:pPr>
        <w:pStyle w:val="Koptekst"/>
        <w:tabs>
          <w:tab w:val="clear" w:pos="4536"/>
          <w:tab w:val="clear" w:pos="9072"/>
          <w:tab w:val="left" w:pos="1276"/>
        </w:tabs>
        <w:rPr>
          <w:rFonts w:ascii="Calibri" w:hAnsi="Calibri" w:cs="Arial"/>
          <w:sz w:val="22"/>
          <w:szCs w:val="22"/>
        </w:rPr>
        <w:sectPr w:rsidR="00C468E0" w:rsidSect="00584A86">
          <w:headerReference w:type="default" r:id="rId8"/>
          <w:footerReference w:type="default" r:id="rId9"/>
          <w:pgSz w:w="11906" w:h="16838" w:code="9"/>
          <w:pgMar w:top="1985" w:right="926" w:bottom="567" w:left="1418" w:header="708" w:footer="708" w:gutter="0"/>
          <w:pgNumType w:start="1"/>
          <w:cols w:space="708"/>
        </w:sectPr>
      </w:pPr>
    </w:p>
    <w:p w14:paraId="3A097059" w14:textId="77777777" w:rsidR="00C468E0" w:rsidRPr="005A61C6" w:rsidRDefault="00C468E0" w:rsidP="00BE1A92">
      <w:pPr>
        <w:pStyle w:val="Koptekst"/>
        <w:tabs>
          <w:tab w:val="clear" w:pos="4536"/>
          <w:tab w:val="clear" w:pos="9072"/>
          <w:tab w:val="left" w:pos="1276"/>
        </w:tabs>
        <w:rPr>
          <w:rFonts w:ascii="Calibri" w:hAnsi="Calibri" w:cs="Arial"/>
          <w:sz w:val="22"/>
          <w:szCs w:val="22"/>
        </w:rPr>
      </w:pPr>
    </w:p>
    <w:sectPr w:rsidR="00C468E0" w:rsidRPr="005A61C6" w:rsidSect="00C468E0">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320AE" w14:textId="77777777" w:rsidR="00C468E0" w:rsidRDefault="00C468E0">
      <w:r>
        <w:separator/>
      </w:r>
    </w:p>
  </w:endnote>
  <w:endnote w:type="continuationSeparator" w:id="0">
    <w:p w14:paraId="10F7AD82" w14:textId="77777777" w:rsidR="00C468E0" w:rsidRDefault="00C4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5DCEB" w14:textId="77777777" w:rsidR="00C468E0" w:rsidRDefault="00C468E0">
    <w:pPr>
      <w:pStyle w:val="Voettekst"/>
    </w:pPr>
    <w:r>
      <w:rPr>
        <w:noProof/>
      </w:rPr>
      <w:drawing>
        <wp:anchor distT="0" distB="0" distL="114300" distR="114300" simplePos="0" relativeHeight="251663360" behindDoc="1" locked="0" layoutInCell="1" allowOverlap="1" wp14:anchorId="17BAEE5D" wp14:editId="7957197C">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EF2BE" w14:textId="77777777" w:rsidR="00BF5D75" w:rsidRDefault="00121EB2">
    <w:pPr>
      <w:pStyle w:val="Voettekst"/>
    </w:pPr>
    <w:r>
      <w:rPr>
        <w:noProof/>
      </w:rPr>
      <w:drawing>
        <wp:anchor distT="0" distB="0" distL="114300" distR="114300" simplePos="0" relativeHeight="251660288" behindDoc="1" locked="0" layoutInCell="1" allowOverlap="1" wp14:anchorId="40BDE263" wp14:editId="4FA2D365">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7E293" w14:textId="77777777" w:rsidR="00C468E0" w:rsidRDefault="00C468E0">
      <w:r>
        <w:separator/>
      </w:r>
    </w:p>
  </w:footnote>
  <w:footnote w:type="continuationSeparator" w:id="0">
    <w:p w14:paraId="5DB7C038" w14:textId="77777777" w:rsidR="00C468E0" w:rsidRDefault="00C4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1996C" w14:textId="77777777" w:rsidR="00C468E0" w:rsidRDefault="00C468E0">
    <w:pPr>
      <w:pStyle w:val="Koptekst"/>
    </w:pPr>
    <w:r>
      <w:rPr>
        <w:noProof/>
      </w:rPr>
      <w:drawing>
        <wp:anchor distT="0" distB="0" distL="114300" distR="114300" simplePos="0" relativeHeight="251662336" behindDoc="1" locked="0" layoutInCell="1" allowOverlap="1" wp14:anchorId="5FCBB295" wp14:editId="248EDCD7">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C4D6" w14:textId="77777777" w:rsidR="00121EB2" w:rsidRDefault="00121EB2">
    <w:pPr>
      <w:pStyle w:val="Koptekst"/>
    </w:pPr>
    <w:r>
      <w:rPr>
        <w:noProof/>
      </w:rPr>
      <w:drawing>
        <wp:anchor distT="0" distB="0" distL="114300" distR="114300" simplePos="0" relativeHeight="251659264" behindDoc="1" locked="0" layoutInCell="1" allowOverlap="1" wp14:anchorId="1D7990A0" wp14:editId="5BAE173A">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548"/>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55ED9"/>
    <w:rsid w:val="00666B1E"/>
    <w:rsid w:val="00671F35"/>
    <w:rsid w:val="00676FCA"/>
    <w:rsid w:val="00696F59"/>
    <w:rsid w:val="006A1197"/>
    <w:rsid w:val="006A5553"/>
    <w:rsid w:val="006C3E66"/>
    <w:rsid w:val="006D0B79"/>
    <w:rsid w:val="006E656F"/>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468E0"/>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9079F"/>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2</TotalTime>
  <Pages>1</Pages>
  <Words>237</Words>
  <Characters>1465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3</cp:revision>
  <cp:lastPrinted>2011-04-29T11:47:00Z</cp:lastPrinted>
  <dcterms:created xsi:type="dcterms:W3CDTF">2021-11-10T13:09:00Z</dcterms:created>
  <dcterms:modified xsi:type="dcterms:W3CDTF">2022-02-17T13:24:00Z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