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4519D" w14:textId="77777777" w:rsidR="00271452" w:rsidRPr="00121EB2" w:rsidRDefault="00271452"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394BB42D" w14:textId="77777777" w:rsidR="00271452" w:rsidRPr="00121EB2" w:rsidRDefault="00271452"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284BE868" w14:textId="77777777" w:rsidR="00271452" w:rsidRPr="002146DC" w:rsidRDefault="00271452" w:rsidP="00895F3A">
      <w:pPr>
        <w:rPr>
          <w:rFonts w:asciiTheme="minorHAnsi" w:hAnsiTheme="minorHAnsi" w:cstheme="minorHAnsi"/>
          <w:b/>
          <w:sz w:val="22"/>
          <w:szCs w:val="22"/>
        </w:rPr>
      </w:pPr>
    </w:p>
    <w:p w14:paraId="031FB141" w14:textId="3B886B9D" w:rsidR="00271452" w:rsidRDefault="00271452"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w:t>
      </w:r>
      <w:r w:rsidRPr="0048641C">
        <w:rPr>
          <w:rFonts w:ascii="Calibri" w:hAnsi="Calibri" w:cs="Arial"/>
          <w:b/>
          <w:sz w:val="24"/>
          <w:szCs w:val="24"/>
        </w:rPr>
        <w:t xml:space="preserve">et betrekking tot de Europese Aanbesteding </w:t>
      </w:r>
      <w:r w:rsidR="00AF0358" w:rsidRPr="00AF0358">
        <w:rPr>
          <w:rFonts w:ascii="Calibri" w:hAnsi="Calibri" w:cs="Arial"/>
          <w:b/>
          <w:sz w:val="24"/>
          <w:szCs w:val="24"/>
        </w:rPr>
        <w:t>161203-2021</w:t>
      </w:r>
      <w:r w:rsidRPr="0048641C">
        <w:rPr>
          <w:rFonts w:ascii="Calibri" w:hAnsi="Calibri" w:cs="Arial"/>
          <w:b/>
          <w:sz w:val="24"/>
          <w:szCs w:val="24"/>
        </w:rPr>
        <w:t xml:space="preserve"> ten behoeve van</w:t>
      </w:r>
      <w:r w:rsidR="0048641C" w:rsidRPr="0048641C">
        <w:rPr>
          <w:rFonts w:ascii="Calibri" w:hAnsi="Calibri" w:cs="Arial"/>
          <w:b/>
          <w:sz w:val="24"/>
          <w:szCs w:val="24"/>
        </w:rPr>
        <w:t xml:space="preserve"> Gemeente Assen</w:t>
      </w:r>
      <w:r w:rsidRPr="00BF5D75">
        <w:rPr>
          <w:rFonts w:ascii="Calibri" w:hAnsi="Calibri" w:cs="Arial"/>
          <w:b/>
          <w:sz w:val="24"/>
          <w:szCs w:val="24"/>
        </w:rPr>
        <w:t>.</w:t>
      </w:r>
      <w:r w:rsidRPr="00BF5D75">
        <w:rPr>
          <w:rFonts w:ascii="Calibri" w:hAnsi="Calibri" w:cs="Arial"/>
          <w:b/>
          <w:sz w:val="24"/>
          <w:szCs w:val="24"/>
        </w:rPr>
        <w:br/>
      </w:r>
    </w:p>
    <w:p w14:paraId="71DFCB6C" w14:textId="77777777" w:rsidR="00271452" w:rsidRPr="002146DC" w:rsidRDefault="00271452"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318BF303" w14:textId="77777777" w:rsidR="00271452" w:rsidRPr="002146DC" w:rsidRDefault="00271452" w:rsidP="00895F3A">
      <w:pPr>
        <w:rPr>
          <w:rFonts w:asciiTheme="minorHAnsi" w:hAnsiTheme="minorHAnsi" w:cstheme="minorHAnsi"/>
          <w:sz w:val="22"/>
          <w:szCs w:val="22"/>
        </w:rPr>
      </w:pPr>
    </w:p>
    <w:p w14:paraId="60F67F8C" w14:textId="77777777" w:rsidR="00271452" w:rsidRPr="002146DC" w:rsidRDefault="00271452"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6B88064F" w14:textId="77777777" w:rsidR="00271452" w:rsidRPr="002146DC" w:rsidRDefault="00271452" w:rsidP="00895F3A">
      <w:pPr>
        <w:keepNext/>
        <w:jc w:val="both"/>
        <w:outlineLvl w:val="5"/>
        <w:rPr>
          <w:rFonts w:asciiTheme="minorHAnsi" w:hAnsiTheme="minorHAnsi" w:cstheme="minorHAnsi"/>
          <w:b/>
          <w:bCs/>
          <w:sz w:val="22"/>
          <w:szCs w:val="22"/>
        </w:rPr>
      </w:pPr>
    </w:p>
    <w:p w14:paraId="5C66E67B" w14:textId="77777777" w:rsidR="00271452" w:rsidRPr="002146DC" w:rsidRDefault="0027145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72A4D82B" w14:textId="77777777" w:rsidR="00271452" w:rsidRDefault="0027145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3905E182" w14:textId="77777777" w:rsidR="00271452" w:rsidRPr="002146DC" w:rsidRDefault="0027145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31A903AE" w14:textId="77777777" w:rsidR="00271452" w:rsidRPr="002146DC" w:rsidRDefault="00271452" w:rsidP="00895F3A">
      <w:pPr>
        <w:jc w:val="both"/>
        <w:rPr>
          <w:rFonts w:asciiTheme="minorHAnsi" w:hAnsiTheme="minorHAnsi" w:cstheme="minorHAnsi"/>
          <w:sz w:val="22"/>
          <w:szCs w:val="22"/>
        </w:rPr>
      </w:pPr>
    </w:p>
    <w:p w14:paraId="3BFF00AE" w14:textId="77777777" w:rsidR="00271452" w:rsidRPr="002146DC" w:rsidRDefault="00271452"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40C9DE37" w14:textId="77777777" w:rsidR="00271452" w:rsidRPr="002146DC" w:rsidRDefault="00271452" w:rsidP="00895F3A">
      <w:pPr>
        <w:rPr>
          <w:rFonts w:asciiTheme="minorHAnsi" w:eastAsia="MS Mincho" w:hAnsiTheme="minorHAnsi" w:cstheme="minorHAnsi"/>
          <w:bCs/>
          <w:sz w:val="22"/>
          <w:szCs w:val="22"/>
        </w:rPr>
      </w:pPr>
    </w:p>
    <w:p w14:paraId="1B5EB701" w14:textId="77777777" w:rsidR="00271452" w:rsidRPr="00C0118D" w:rsidRDefault="00271452"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1B9F5EBB" w14:textId="77777777" w:rsidR="00271452" w:rsidRPr="00C0118D" w:rsidRDefault="00271452" w:rsidP="00895F3A">
      <w:pPr>
        <w:ind w:left="426"/>
        <w:rPr>
          <w:rFonts w:asciiTheme="minorHAnsi" w:eastAsia="MS Mincho" w:hAnsiTheme="minorHAnsi" w:cstheme="minorHAnsi"/>
          <w:bCs/>
          <w:sz w:val="22"/>
          <w:szCs w:val="22"/>
        </w:rPr>
      </w:pPr>
    </w:p>
    <w:p w14:paraId="4C01FCB5" w14:textId="77777777" w:rsidR="00271452" w:rsidRPr="00C0118D" w:rsidRDefault="00271452"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03487E41" w14:textId="77777777" w:rsidR="00271452" w:rsidRPr="00C0118D" w:rsidRDefault="00271452" w:rsidP="00895F3A">
      <w:pPr>
        <w:ind w:left="426"/>
        <w:rPr>
          <w:rFonts w:asciiTheme="minorHAnsi" w:eastAsia="MS Mincho" w:hAnsiTheme="minorHAnsi" w:cstheme="minorHAnsi"/>
          <w:bCs/>
          <w:sz w:val="22"/>
          <w:szCs w:val="22"/>
        </w:rPr>
      </w:pPr>
    </w:p>
    <w:p w14:paraId="0F203691" w14:textId="77777777" w:rsidR="00271452" w:rsidRPr="000E2408" w:rsidRDefault="00271452"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48641C">
        <w:rPr>
          <w:rFonts w:asciiTheme="minorHAnsi" w:eastAsia="MS Mincho" w:hAnsiTheme="minorHAnsi" w:cstheme="minorHAnsi"/>
          <w:bCs/>
          <w:sz w:val="22"/>
          <w:szCs w:val="22"/>
        </w:rPr>
        <w:t xml:space="preserve">circa 60% is van de onderhavige </w:t>
      </w:r>
      <w:r w:rsidRPr="00C0118D">
        <w:rPr>
          <w:rFonts w:asciiTheme="minorHAnsi" w:eastAsia="MS Mincho" w:hAnsiTheme="minorHAnsi" w:cstheme="minorHAnsi"/>
          <w:bCs/>
          <w:sz w:val="22"/>
          <w:szCs w:val="22"/>
        </w:rPr>
        <w:t>opdracht gelet op aard, omzet en omvang.</w:t>
      </w:r>
    </w:p>
    <w:p w14:paraId="61DA1FEF" w14:textId="77777777" w:rsidR="00271452" w:rsidRDefault="00271452"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271452" w14:paraId="1636A254"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0807FAB4" w14:textId="77777777" w:rsidR="00271452" w:rsidRPr="00BF5D75" w:rsidRDefault="002714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35298DEE" w14:textId="77777777" w:rsidR="00271452" w:rsidRDefault="00271452"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271452" w14:paraId="08494D1D"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8FE3334" w14:textId="77777777" w:rsidR="00271452" w:rsidRPr="00BF5D75" w:rsidRDefault="002714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5AFF1EB1" w14:textId="77777777" w:rsidR="00271452" w:rsidRDefault="0027145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271452" w14:paraId="70CCDD4F"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7F1FF8B8" w14:textId="77777777" w:rsidR="00271452" w:rsidRPr="00BF5D75" w:rsidRDefault="002714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0895AAFA" w14:textId="77777777" w:rsidR="00271452" w:rsidRDefault="00271452"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271452" w14:paraId="291B3E99"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7E530B25" w14:textId="77777777" w:rsidR="00271452" w:rsidRPr="00BF5D75" w:rsidRDefault="002714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52DF7690" w14:textId="77777777" w:rsidR="00271452" w:rsidRDefault="0027145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61D45059" w14:textId="77777777" w:rsidR="00271452" w:rsidRDefault="0027145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153D4C60" w14:textId="77777777" w:rsidR="00271452" w:rsidRDefault="00271452" w:rsidP="00BE1A92">
      <w:pPr>
        <w:pStyle w:val="Koptekst"/>
        <w:tabs>
          <w:tab w:val="clear" w:pos="4536"/>
          <w:tab w:val="clear" w:pos="9072"/>
          <w:tab w:val="left" w:pos="1276"/>
        </w:tabs>
        <w:rPr>
          <w:rFonts w:ascii="Calibri" w:hAnsi="Calibri" w:cs="Arial"/>
          <w:sz w:val="22"/>
          <w:szCs w:val="22"/>
        </w:rPr>
        <w:sectPr w:rsidR="00271452" w:rsidSect="00584A86">
          <w:headerReference w:type="default" r:id="rId8"/>
          <w:footerReference w:type="default" r:id="rId9"/>
          <w:pgSz w:w="11906" w:h="16838" w:code="9"/>
          <w:pgMar w:top="1985" w:right="926" w:bottom="567" w:left="1418" w:header="708" w:footer="708" w:gutter="0"/>
          <w:pgNumType w:start="1"/>
          <w:cols w:space="708"/>
        </w:sectPr>
      </w:pPr>
    </w:p>
    <w:p w14:paraId="6BA7BBB7" w14:textId="77777777" w:rsidR="00271452" w:rsidRPr="005A61C6" w:rsidRDefault="00271452" w:rsidP="00BE1A92">
      <w:pPr>
        <w:pStyle w:val="Koptekst"/>
        <w:tabs>
          <w:tab w:val="clear" w:pos="4536"/>
          <w:tab w:val="clear" w:pos="9072"/>
          <w:tab w:val="left" w:pos="1276"/>
        </w:tabs>
        <w:rPr>
          <w:rFonts w:ascii="Calibri" w:hAnsi="Calibri" w:cs="Arial"/>
          <w:sz w:val="22"/>
          <w:szCs w:val="22"/>
        </w:rPr>
      </w:pPr>
    </w:p>
    <w:sectPr w:rsidR="00271452" w:rsidRPr="005A61C6" w:rsidSect="00271452">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D25D6" w14:textId="77777777" w:rsidR="00271452" w:rsidRDefault="00271452">
      <w:r>
        <w:separator/>
      </w:r>
    </w:p>
  </w:endnote>
  <w:endnote w:type="continuationSeparator" w:id="0">
    <w:p w14:paraId="74C94715" w14:textId="77777777" w:rsidR="00271452" w:rsidRDefault="00271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73CA" w14:textId="77777777" w:rsidR="00271452" w:rsidRDefault="00271452">
    <w:pPr>
      <w:pStyle w:val="Voettekst"/>
    </w:pPr>
    <w:r>
      <w:rPr>
        <w:noProof/>
      </w:rPr>
      <w:drawing>
        <wp:anchor distT="0" distB="0" distL="114300" distR="114300" simplePos="0" relativeHeight="251663360" behindDoc="1" locked="0" layoutInCell="1" allowOverlap="1" wp14:anchorId="40764777" wp14:editId="14A0884F">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078F" w14:textId="77777777" w:rsidR="00BF5D75" w:rsidRDefault="00121EB2">
    <w:pPr>
      <w:pStyle w:val="Voettekst"/>
    </w:pPr>
    <w:r>
      <w:rPr>
        <w:noProof/>
      </w:rPr>
      <w:drawing>
        <wp:anchor distT="0" distB="0" distL="114300" distR="114300" simplePos="0" relativeHeight="251660288" behindDoc="1" locked="0" layoutInCell="1" allowOverlap="1" wp14:anchorId="0427348E" wp14:editId="6F17ED5F">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94834" w14:textId="77777777" w:rsidR="00271452" w:rsidRDefault="00271452">
      <w:r>
        <w:separator/>
      </w:r>
    </w:p>
  </w:footnote>
  <w:footnote w:type="continuationSeparator" w:id="0">
    <w:p w14:paraId="483E1093" w14:textId="77777777" w:rsidR="00271452" w:rsidRDefault="00271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C1ECA" w14:textId="77777777" w:rsidR="00271452" w:rsidRDefault="00271452">
    <w:pPr>
      <w:pStyle w:val="Koptekst"/>
    </w:pPr>
    <w:r>
      <w:rPr>
        <w:noProof/>
      </w:rPr>
      <w:drawing>
        <wp:anchor distT="0" distB="0" distL="114300" distR="114300" simplePos="0" relativeHeight="251662336" behindDoc="1" locked="0" layoutInCell="1" allowOverlap="1" wp14:anchorId="75668B50" wp14:editId="79FB804F">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D17E" w14:textId="77777777" w:rsidR="00121EB2" w:rsidRDefault="00121EB2">
    <w:pPr>
      <w:pStyle w:val="Koptekst"/>
    </w:pPr>
    <w:r>
      <w:rPr>
        <w:noProof/>
      </w:rPr>
      <w:drawing>
        <wp:anchor distT="0" distB="0" distL="114300" distR="114300" simplePos="0" relativeHeight="251659264" behindDoc="1" locked="0" layoutInCell="1" allowOverlap="1" wp14:anchorId="6D99FDA3" wp14:editId="47A4463C">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32FBA"/>
    <w:rsid w:val="002403B4"/>
    <w:rsid w:val="00250923"/>
    <w:rsid w:val="002543D7"/>
    <w:rsid w:val="00271452"/>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8641C"/>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AF0358"/>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2BA81A1"/>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234</Words>
  <Characters>1429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Leonieke Westra</cp:lastModifiedBy>
  <cp:revision>3</cp:revision>
  <cp:lastPrinted>2011-04-29T11:47:00Z</cp:lastPrinted>
  <dcterms:created xsi:type="dcterms:W3CDTF">2021-07-02T12:20:00Z</dcterms:created>
  <dcterms:modified xsi:type="dcterms:W3CDTF">2021-12-14T08:05:00Z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