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3680E" w14:textId="77777777" w:rsidR="00C55344" w:rsidRDefault="00C55344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</w:p>
    <w:p w14:paraId="52C4B944" w14:textId="76E30128" w:rsidR="000B1A35" w:rsidRPr="000B1A35" w:rsidRDefault="00894281" w:rsidP="000B1A35">
      <w:pPr>
        <w:pStyle w:val="bijlage"/>
        <w:numPr>
          <w:ilvl w:val="0"/>
          <w:numId w:val="0"/>
        </w:numPr>
        <w:ind w:left="360" w:hanging="360"/>
      </w:pPr>
      <w:bookmarkStart w:id="3" w:name="_GoBack"/>
      <w:bookmarkEnd w:id="3"/>
      <w:r>
        <w:t xml:space="preserve">21.493 </w:t>
      </w:r>
      <w:r w:rsidR="000B1A35">
        <w:t xml:space="preserve">Bijlage </w:t>
      </w:r>
      <w:r w:rsidR="00A92EF4">
        <w:t>8</w:t>
      </w:r>
      <w:r w:rsidR="000B1A35">
        <w:tab/>
      </w:r>
      <w:r w:rsidR="000B1A35"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3C744C86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 xml:space="preserve">__ (bijvoorbeeld het KvK nummer), </w:t>
      </w:r>
      <w:r w:rsidR="00A92EF4" w:rsidRPr="00894281">
        <w:t xml:space="preserve">de aanvraag tot deelneming voor de </w:t>
      </w:r>
      <w:r w:rsidR="00782B1B" w:rsidRPr="00894281">
        <w:t>A</w:t>
      </w:r>
      <w:r w:rsidR="00A92EF4" w:rsidRPr="00894281">
        <w:t xml:space="preserve">anbesteding </w:t>
      </w:r>
      <w:r w:rsidR="00D60923">
        <w:t>Loonwaarde meetinstrumen</w:t>
      </w:r>
      <w:r w:rsidR="00B478EF">
        <w:t>t</w:t>
      </w:r>
      <w:r w:rsidR="00A92EF4" w:rsidRPr="00894281">
        <w:t xml:space="preserve"> en</w:t>
      </w:r>
      <w:r w:rsidR="00782B1B" w:rsidRPr="00894281">
        <w:t>/</w:t>
      </w:r>
      <w:r w:rsidR="00A92EF4" w:rsidRPr="00894281">
        <w:t xml:space="preserve"> de Inschrijving</w:t>
      </w:r>
      <w:r w:rsidR="00782B1B" w:rsidRPr="00894281">
        <w:t xml:space="preserve"> voor de Aanbesteding </w:t>
      </w:r>
      <w:r w:rsidR="000B1A35" w:rsidRPr="00894281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5500E" w14:textId="77777777" w:rsidR="002722B1" w:rsidRDefault="002722B1" w:rsidP="004C03F0">
      <w:pPr>
        <w:spacing w:line="240" w:lineRule="auto"/>
      </w:pPr>
      <w:r>
        <w:separator/>
      </w:r>
    </w:p>
  </w:endnote>
  <w:endnote w:type="continuationSeparator" w:id="0">
    <w:p w14:paraId="5BCA7B7B" w14:textId="77777777" w:rsidR="002722B1" w:rsidRDefault="002722B1" w:rsidP="004C03F0">
      <w:pPr>
        <w:spacing w:line="240" w:lineRule="auto"/>
      </w:pPr>
      <w:r>
        <w:continuationSeparator/>
      </w:r>
    </w:p>
  </w:endnote>
  <w:endnote w:type="continuationNotice" w:id="1">
    <w:p w14:paraId="716459E8" w14:textId="77777777" w:rsidR="002722B1" w:rsidRDefault="002722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FC510" w14:textId="77777777" w:rsidR="002722B1" w:rsidRDefault="002722B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68E28FA7" w14:textId="77777777" w:rsidR="002722B1" w:rsidRDefault="002722B1" w:rsidP="004C03F0">
      <w:pPr>
        <w:spacing w:line="240" w:lineRule="auto"/>
      </w:pPr>
      <w:r>
        <w:continuationSeparator/>
      </w:r>
    </w:p>
  </w:footnote>
  <w:footnote w:type="continuationNotice" w:id="1">
    <w:p w14:paraId="694C8938" w14:textId="77777777" w:rsidR="002722B1" w:rsidRDefault="002722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 w:displacedByCustomXml="prev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722B1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94281"/>
    <w:rsid w:val="008A28BE"/>
    <w:rsid w:val="008A3CAC"/>
    <w:rsid w:val="008A698E"/>
    <w:rsid w:val="008D203F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87917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953CF"/>
    <w:rsid w:val="00AB395D"/>
    <w:rsid w:val="00AF03BC"/>
    <w:rsid w:val="00AF31CE"/>
    <w:rsid w:val="00B00FC5"/>
    <w:rsid w:val="00B27745"/>
    <w:rsid w:val="00B27DCB"/>
    <w:rsid w:val="00B37C5A"/>
    <w:rsid w:val="00B478EF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55344"/>
    <w:rsid w:val="00C645FE"/>
    <w:rsid w:val="00C673D0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0923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46944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6" ma:contentTypeDescription="Maak een nieuw Word document." ma:contentTypeScope="" ma:versionID="256308aaed42b3e197bacb7b8112ee16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42fb372c5aab7250623e9276a21cb6e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PX3EPKY34SD4-1376452180-1391</_dlc_DocId>
    <_dlc_DocIdUrl xmlns="cad755b6-d270-493f-83c9-ae784197a3f5">
      <Url>https://denhaag.sharepoint.com/sites/inkoop-bec-2021/_layouts/15/DocIdRedir.aspx?ID=PX3EPKY34SD4-1376452180-1391</Url>
      <Description>PX3EPKY34SD4-1376452180-1391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E57A-5244-4BFE-A133-8ACE3E563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70f9347e-3b8b-48f4-b698-3a124c2928d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4703224-CD16-47D3-914B-EE470F2F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184</Words>
  <Characters>1015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Jose Gubbels</cp:lastModifiedBy>
  <cp:revision>2</cp:revision>
  <dcterms:created xsi:type="dcterms:W3CDTF">2021-10-14T15:14:00Z</dcterms:created>
  <dcterms:modified xsi:type="dcterms:W3CDTF">2021-10-14T15:14:00Z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TaxKeyword">
    <vt:lpwstr/>
  </property>
  <property fmtid="{D5CDD505-2E9C-101B-9397-08002B2CF9AE}" pid="15" name="_docset_NoMedatataSyncRequired">
    <vt:lpwstr>False</vt:lpwstr>
  </property>
  <property fmtid="{D5CDD505-2E9C-101B-9397-08002B2CF9AE}" pid="16" name="DocumentSetDescription">
    <vt:lpwstr/>
  </property>
  <property fmtid="{D5CDD505-2E9C-101B-9397-08002B2CF9AE}" pid="17" name="Behandelaar">
    <vt:lpwstr/>
  </property>
  <property fmtid="{D5CDD505-2E9C-101B-9397-08002B2CF9AE}" pid="18" name="iadc89b14e6f46d3bf0676593dca1557">
    <vt:lpwstr/>
  </property>
  <property fmtid="{D5CDD505-2E9C-101B-9397-08002B2CF9AE}" pid="19" name="Dossiertype">
    <vt:lpwstr/>
  </property>
  <property fmtid="{D5CDD505-2E9C-101B-9397-08002B2CF9AE}" pid="20" name="_dlc_DocIdItemGuid">
    <vt:lpwstr>8f5d6f96-cf10-489c-b768-31d5d59bc193</vt:lpwstr>
  </property>
  <property fmtid="{D5CDD505-2E9C-101B-9397-08002B2CF9AE}" pid="21" name="Teamtrefwoorden">
    <vt:lpwstr>22;#4.1 Inschrijvingsfase - Publicatie TenderNed|993d7e8e-20fb-4627-a851-12a8f96a5cad</vt:lpwstr>
  </property>
  <property fmtid="{D5CDD505-2E9C-101B-9397-08002B2CF9AE}" pid="22" name="Documentsoort">
    <vt:lpwstr>20;#Beleidsdocument|70267d87-ce61-40c3-b119-e0ecc30f9747</vt:lpwstr>
  </property>
</Properties>
</file>