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1883F" w14:textId="6DB3C71B" w:rsidR="0049208F" w:rsidRPr="00FA6351" w:rsidRDefault="00081E20" w:rsidP="00FA6351">
      <w:pPr>
        <w:pStyle w:val="Kop1"/>
        <w:rPr>
          <w:b/>
        </w:rPr>
      </w:pPr>
      <w:r>
        <w:rPr>
          <w:b/>
        </w:rPr>
        <w:t>Formulier 2</w:t>
      </w:r>
      <w:r w:rsidR="004A6CB1" w:rsidRPr="00FA6351">
        <w:rPr>
          <w:b/>
        </w:rPr>
        <w:t xml:space="preserve"> </w:t>
      </w:r>
      <w:r w:rsidR="007F3A3E">
        <w:rPr>
          <w:b/>
        </w:rPr>
        <w:t>–</w:t>
      </w:r>
      <w:r w:rsidR="0049208F" w:rsidRPr="00FA6351">
        <w:rPr>
          <w:b/>
        </w:rPr>
        <w:t xml:space="preserve"> </w:t>
      </w:r>
      <w:r w:rsidR="007F3A3E">
        <w:rPr>
          <w:b/>
        </w:rPr>
        <w:t xml:space="preserve">Verklaring omtrent </w:t>
      </w:r>
      <w:r w:rsidR="004A6CB1" w:rsidRPr="00FA6351">
        <w:rPr>
          <w:b/>
        </w:rPr>
        <w:t>P</w:t>
      </w:r>
      <w:r w:rsidR="0049208F" w:rsidRPr="00FA6351">
        <w:rPr>
          <w:b/>
        </w:rPr>
        <w:t xml:space="preserve">rogramma van </w:t>
      </w:r>
      <w:r w:rsidR="004A6CB1" w:rsidRPr="00FA6351">
        <w:rPr>
          <w:b/>
        </w:rPr>
        <w:t>E</w:t>
      </w:r>
      <w:r w:rsidR="0049208F" w:rsidRPr="00FA6351">
        <w:rPr>
          <w:b/>
        </w:rPr>
        <w:t>isen</w:t>
      </w:r>
    </w:p>
    <w:p w14:paraId="63472C46" w14:textId="3C7A68C6" w:rsidR="00FA6351" w:rsidRPr="00FA6351" w:rsidRDefault="00FA6351" w:rsidP="00FA6351"/>
    <w:p w14:paraId="373A54C4" w14:textId="2F2A0EB8" w:rsidR="00FA6351" w:rsidRDefault="00FA6351" w:rsidP="00FA6351">
      <w:pPr>
        <w:spacing w:line="240" w:lineRule="atLeast"/>
      </w:pPr>
      <w:r w:rsidRPr="00FA6351">
        <w:t xml:space="preserve">Behoort bij aanbesteding </w:t>
      </w:r>
      <w:r w:rsidR="00A06E56">
        <w:t>Aanschaf en levering pompen en pomponderdelen</w:t>
      </w:r>
      <w:r w:rsidRPr="00FA6351">
        <w:t xml:space="preserve"> </w:t>
      </w:r>
      <w:r w:rsidR="00081E20">
        <w:t>–</w:t>
      </w:r>
      <w:r w:rsidRPr="00FA6351">
        <w:t xml:space="preserve"> </w:t>
      </w:r>
      <w:r w:rsidR="00081E20">
        <w:t>INK2022.020</w:t>
      </w:r>
    </w:p>
    <w:p w14:paraId="735E13D2" w14:textId="77777777" w:rsidR="00C95A01" w:rsidRPr="00FA6351" w:rsidRDefault="00C95A01" w:rsidP="00FA6351">
      <w:pPr>
        <w:spacing w:line="240" w:lineRule="atLeast"/>
      </w:pPr>
    </w:p>
    <w:p w14:paraId="1254B4D4" w14:textId="77777777" w:rsidR="0049208F" w:rsidRPr="00FA6351" w:rsidRDefault="0049208F" w:rsidP="0049208F"/>
    <w:tbl>
      <w:tblPr>
        <w:tblStyle w:val="Rastertabel4-Accent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43"/>
        <w:gridCol w:w="7190"/>
        <w:gridCol w:w="1128"/>
      </w:tblGrid>
      <w:tr w:rsidR="0049208F" w:rsidRPr="00FA6351" w14:paraId="093A9CE3" w14:textId="77777777" w:rsidTr="004F46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vAlign w:val="center"/>
          </w:tcPr>
          <w:p w14:paraId="56A9D79F" w14:textId="77777777" w:rsidR="0049208F" w:rsidRPr="00FA6351" w:rsidRDefault="0049208F" w:rsidP="004F46B0">
            <w:r w:rsidRPr="00FA6351">
              <w:t>Nr.</w:t>
            </w:r>
          </w:p>
        </w:tc>
        <w:tc>
          <w:tcPr>
            <w:tcW w:w="7190" w:type="dxa"/>
            <w:vAlign w:val="center"/>
          </w:tcPr>
          <w:p w14:paraId="4CC1C7DA" w14:textId="77777777" w:rsidR="0049208F" w:rsidRPr="00FA6351" w:rsidRDefault="0049208F" w:rsidP="004F46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>Omschrijving</w:t>
            </w:r>
          </w:p>
        </w:tc>
        <w:tc>
          <w:tcPr>
            <w:tcW w:w="1128" w:type="dxa"/>
            <w:vAlign w:val="center"/>
          </w:tcPr>
          <w:p w14:paraId="411CCEE9" w14:textId="77777777" w:rsidR="0049208F" w:rsidRPr="00FA6351" w:rsidRDefault="0049208F" w:rsidP="004F46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>Ja/Nee</w:t>
            </w:r>
            <w:r w:rsidRPr="00FA6351">
              <w:rPr>
                <w:b w:val="0"/>
              </w:rPr>
              <w:t xml:space="preserve"> ¹</w:t>
            </w:r>
          </w:p>
        </w:tc>
      </w:tr>
      <w:tr w:rsidR="0049208F" w:rsidRPr="00FA6351" w14:paraId="5036A0BC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  <w:noWrap/>
            <w:vAlign w:val="center"/>
          </w:tcPr>
          <w:p w14:paraId="28A15495" w14:textId="3058163D" w:rsidR="0049208F" w:rsidRPr="00FA6351" w:rsidRDefault="0049208F" w:rsidP="004F46B0">
            <w:pPr>
              <w:spacing w:line="240" w:lineRule="auto"/>
              <w:jc w:val="center"/>
              <w:rPr>
                <w:i/>
                <w:color w:val="000000"/>
              </w:rPr>
            </w:pPr>
            <w:r w:rsidRPr="00FA6351">
              <w:rPr>
                <w:i/>
                <w:color w:val="000000"/>
              </w:rPr>
              <w:t xml:space="preserve">Inhoudelijke eisen </w:t>
            </w:r>
            <w:r w:rsidR="0041174A">
              <w:rPr>
                <w:i/>
                <w:color w:val="000000"/>
              </w:rPr>
              <w:t xml:space="preserve">gesteld </w:t>
            </w:r>
            <w:r w:rsidRPr="00FA6351">
              <w:rPr>
                <w:i/>
                <w:color w:val="000000"/>
              </w:rPr>
              <w:t>aan de uitvoering van de opdracht</w:t>
            </w:r>
          </w:p>
        </w:tc>
      </w:tr>
      <w:tr w:rsidR="0049208F" w:rsidRPr="00FA6351" w14:paraId="2514E34D" w14:textId="77777777" w:rsidTr="004F46B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5AC12682" w14:textId="6AF24C23" w:rsidR="0049208F" w:rsidRPr="00B452A3" w:rsidRDefault="0049208F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4D5D032A" w14:textId="77777777" w:rsidR="006348B4" w:rsidRDefault="0049208F" w:rsidP="004F46B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 xml:space="preserve">U verklaart </w:t>
            </w:r>
            <w:r w:rsidR="006348B4">
              <w:t xml:space="preserve">grondig </w:t>
            </w:r>
            <w:r w:rsidRPr="00FA6351">
              <w:t xml:space="preserve">kennis te hebben genomen van </w:t>
            </w:r>
            <w:r w:rsidR="006348B4">
              <w:t>de opdracht.</w:t>
            </w:r>
          </w:p>
          <w:p w14:paraId="3EEF3DBE" w14:textId="505FEF2B" w:rsidR="0049208F" w:rsidRPr="00FA6351" w:rsidRDefault="0049208F" w:rsidP="004F46B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  <w:noWrap/>
            <w:vAlign w:val="center"/>
          </w:tcPr>
          <w:p w14:paraId="7B2066CE" w14:textId="77777777" w:rsidR="0049208F" w:rsidRPr="00FA6351" w:rsidRDefault="0049208F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1FCB7272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2D60BB32" w14:textId="6C5FC15D" w:rsidR="0049208F" w:rsidRPr="00B452A3" w:rsidRDefault="0049208F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DA7CC2C" w14:textId="67F1DDA6" w:rsidR="0049208F" w:rsidRPr="00FA6351" w:rsidRDefault="006348B4" w:rsidP="004F46B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verklaart </w:t>
            </w:r>
            <w:r w:rsidRPr="006348B4">
              <w:t>uitdrukkelijk en onvoorwaardelijk akkoord te gaan met de inhoud en de uitgangspunten, eisen en voorbehouden die zijn opgenomen in het beschrijvend document, de bijlagen en de nota van inlichtingen</w:t>
            </w:r>
            <w:r>
              <w:t>.</w:t>
            </w:r>
          </w:p>
        </w:tc>
        <w:tc>
          <w:tcPr>
            <w:tcW w:w="1128" w:type="dxa"/>
            <w:noWrap/>
            <w:vAlign w:val="center"/>
          </w:tcPr>
          <w:p w14:paraId="79507CAA" w14:textId="77777777" w:rsidR="0049208F" w:rsidRPr="00FA6351" w:rsidRDefault="0049208F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4869F737" w14:textId="77777777" w:rsidTr="004F46B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5AF231D7" w14:textId="308A074B" w:rsidR="0049208F" w:rsidRPr="00B452A3" w:rsidRDefault="0049208F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86EE850" w14:textId="18ED841F" w:rsidR="00A36B03" w:rsidRPr="00FA6351" w:rsidRDefault="00A06E56" w:rsidP="004F46B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 xml:space="preserve">U verklaart zich onvoorwaardelijk akkoord met alle vigerende wet- en regelgeving die </w:t>
            </w:r>
            <w:r>
              <w:t>relevant met betrekking tot de opdracht, en voert de opdracht conform die regelgeving uit.</w:t>
            </w:r>
          </w:p>
        </w:tc>
        <w:tc>
          <w:tcPr>
            <w:tcW w:w="1128" w:type="dxa"/>
            <w:noWrap/>
            <w:vAlign w:val="center"/>
          </w:tcPr>
          <w:p w14:paraId="71D30B6B" w14:textId="77777777" w:rsidR="0049208F" w:rsidRPr="00FA6351" w:rsidRDefault="0049208F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6F3FE1AA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243DCFD3" w14:textId="3A46A17D" w:rsidR="0049208F" w:rsidRPr="00B452A3" w:rsidRDefault="0049208F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23C818D7" w14:textId="66733F4D" w:rsidR="00A06E56" w:rsidRPr="00B452A3" w:rsidRDefault="00A06E56" w:rsidP="004F46B0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52A3">
              <w:t xml:space="preserve">U gaat ermee akkoord dat opdrachtgever geen verplichting heeft tot het afnemen van een bepaald aantal pompen of pomponderdelen. </w:t>
            </w:r>
          </w:p>
          <w:p w14:paraId="4E6DB737" w14:textId="77777777" w:rsidR="00A06E56" w:rsidRPr="00B452A3" w:rsidRDefault="00A06E56" w:rsidP="004F46B0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52A3">
              <w:t xml:space="preserve">Aan het in deze offerteaanvraag genoemde aantal pompen en pomponderdelen kunnen geen rechten worden ontleend </w:t>
            </w:r>
          </w:p>
          <w:p w14:paraId="725A9922" w14:textId="77777777" w:rsidR="0049208F" w:rsidRPr="00FA6351" w:rsidRDefault="0049208F" w:rsidP="004F46B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8" w:type="dxa"/>
            <w:noWrap/>
            <w:vAlign w:val="center"/>
          </w:tcPr>
          <w:p w14:paraId="18B19222" w14:textId="77777777" w:rsidR="0049208F" w:rsidRPr="00FA6351" w:rsidRDefault="0049208F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3E3F2494" w14:textId="77777777" w:rsidTr="004F46B0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0C12342" w14:textId="42ADF8B3" w:rsidR="0049208F" w:rsidRPr="00B452A3" w:rsidRDefault="0049208F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C724F0E" w14:textId="69AE06CC" w:rsidR="0049208F" w:rsidRPr="00FA6351" w:rsidRDefault="00716B16" w:rsidP="004F46B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U bent in staat en bereid om ten minste de gevraagde pompen en pomponderdelen van de </w:t>
            </w:r>
            <w:r w:rsidRPr="00716B16">
              <w:rPr>
                <w:color w:val="000000"/>
              </w:rPr>
              <w:t>merken/fabrikanten, zoals omschreven in het Prijsinvulformulier te leveren</w:t>
            </w:r>
            <w:r w:rsidR="00E654BE">
              <w:rPr>
                <w:color w:val="000000"/>
              </w:rPr>
              <w:t>.</w:t>
            </w:r>
          </w:p>
        </w:tc>
        <w:tc>
          <w:tcPr>
            <w:tcW w:w="1128" w:type="dxa"/>
            <w:noWrap/>
            <w:vAlign w:val="center"/>
          </w:tcPr>
          <w:p w14:paraId="184F88C8" w14:textId="77777777" w:rsidR="0049208F" w:rsidRPr="00FA6351" w:rsidRDefault="0049208F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31A90DE8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172730BC" w14:textId="2DEF1469" w:rsidR="0049208F" w:rsidRPr="00B452A3" w:rsidRDefault="0049208F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E428BC8" w14:textId="67A634E4" w:rsidR="00716B16" w:rsidRPr="00FA6351" w:rsidRDefault="00716B16" w:rsidP="004F4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Alle pompen en pomponderdelen die u levert zijn geschikt voor langdurig en intensief gebruik in een professionele omgeving en beschikken over een constante kwaliteit. </w:t>
            </w:r>
          </w:p>
        </w:tc>
        <w:tc>
          <w:tcPr>
            <w:tcW w:w="1128" w:type="dxa"/>
            <w:noWrap/>
            <w:vAlign w:val="center"/>
          </w:tcPr>
          <w:p w14:paraId="39F97277" w14:textId="77777777" w:rsidR="0049208F" w:rsidRPr="00FA6351" w:rsidRDefault="0049208F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16D6" w:rsidRPr="00FA6351" w14:paraId="0D6CE21E" w14:textId="77777777" w:rsidTr="004F46B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3EA50301" w14:textId="77777777" w:rsidR="00D516D6" w:rsidRPr="00B452A3" w:rsidRDefault="00D516D6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B710C00" w14:textId="66A00113" w:rsidR="00D516D6" w:rsidRPr="00FA6351" w:rsidRDefault="00716B16" w:rsidP="004F46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Alle door u te leveren pompen en pomponderdelen voldoen aan alle vigerende wet- en regelgeving.</w:t>
            </w:r>
          </w:p>
        </w:tc>
        <w:tc>
          <w:tcPr>
            <w:tcW w:w="1128" w:type="dxa"/>
            <w:noWrap/>
            <w:vAlign w:val="center"/>
          </w:tcPr>
          <w:p w14:paraId="1AE63ADD" w14:textId="77777777" w:rsidR="00D516D6" w:rsidRPr="00FA6351" w:rsidRDefault="00D516D6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16D6" w:rsidRPr="00FA6351" w14:paraId="0D3B2BD0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BBDC715" w14:textId="77777777" w:rsidR="00D516D6" w:rsidRPr="00B452A3" w:rsidRDefault="00D516D6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A8B1695" w14:textId="36A1361A" w:rsidR="00D516D6" w:rsidRPr="00FA6351" w:rsidRDefault="00716B16" w:rsidP="004F4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 garandeert dat alle gevraagde merken/fabrikanten gedurende de gehele looptijd van de raamovereenkomst (inclusief eventuele verlengingen) leverbaar zijn, of een gelijkwaardig alternatief. </w:t>
            </w:r>
          </w:p>
        </w:tc>
        <w:tc>
          <w:tcPr>
            <w:tcW w:w="1128" w:type="dxa"/>
            <w:noWrap/>
            <w:vAlign w:val="center"/>
          </w:tcPr>
          <w:p w14:paraId="14EE18D4" w14:textId="77777777" w:rsidR="00D516D6" w:rsidRPr="00FA6351" w:rsidRDefault="00D516D6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16D6" w:rsidRPr="00FA6351" w14:paraId="03C09DBD" w14:textId="77777777" w:rsidTr="004F46B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BBE7E70" w14:textId="77777777" w:rsidR="00D516D6" w:rsidRPr="00B452A3" w:rsidRDefault="00D516D6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26054FF4" w14:textId="41EDA1A0" w:rsidR="00D516D6" w:rsidRDefault="00716B16" w:rsidP="004F46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Alle door u te leveren pompen en pomponderdelen zijn, waar nodig, voorzien van een handleiding, gebruiks- en onderhoudsvoorschriften, keuringscertificaten waar mogelijk in de Nederlandse taal. </w:t>
            </w:r>
          </w:p>
        </w:tc>
        <w:tc>
          <w:tcPr>
            <w:tcW w:w="1128" w:type="dxa"/>
            <w:noWrap/>
            <w:vAlign w:val="center"/>
          </w:tcPr>
          <w:p w14:paraId="34D8FF22" w14:textId="77777777" w:rsidR="00D516D6" w:rsidRPr="00FA6351" w:rsidRDefault="00D516D6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7E08719B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A8DE44D" w14:textId="77777777" w:rsidR="0049208F" w:rsidRPr="00FA6351" w:rsidRDefault="0049208F" w:rsidP="004F46B0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07C1ABE" w14:textId="592205C3" w:rsidR="0049208F" w:rsidRPr="00AE7127" w:rsidRDefault="00716B16" w:rsidP="004F46B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i/>
                <w:sz w:val="19"/>
                <w:szCs w:val="19"/>
              </w:rPr>
            </w:pPr>
            <w:r>
              <w:rPr>
                <w:rFonts w:ascii="Verdana" w:hAnsi="Verdana"/>
                <w:b/>
                <w:i/>
                <w:sz w:val="19"/>
                <w:szCs w:val="19"/>
              </w:rPr>
              <w:t>Levering</w:t>
            </w:r>
          </w:p>
        </w:tc>
        <w:tc>
          <w:tcPr>
            <w:tcW w:w="1128" w:type="dxa"/>
            <w:noWrap/>
            <w:vAlign w:val="center"/>
          </w:tcPr>
          <w:p w14:paraId="341AAA6A" w14:textId="77777777" w:rsidR="0049208F" w:rsidRPr="00FA6351" w:rsidRDefault="0049208F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9208F" w:rsidRPr="00FA6351" w14:paraId="4A4F8BB3" w14:textId="77777777" w:rsidTr="004F46B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24FB4F7E" w14:textId="252B445C" w:rsidR="0049208F" w:rsidRPr="00081E20" w:rsidRDefault="0049208F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8256086" w14:textId="68B8DDCF" w:rsidR="0049208F" w:rsidRPr="00FA6351" w:rsidRDefault="00716B16" w:rsidP="004F46B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U hanteert geen minimale orderwaarde</w:t>
            </w:r>
            <w:r w:rsidR="001233F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28" w:type="dxa"/>
            <w:noWrap/>
            <w:vAlign w:val="center"/>
          </w:tcPr>
          <w:p w14:paraId="2CF4E706" w14:textId="77777777" w:rsidR="0049208F" w:rsidRPr="00FA6351" w:rsidRDefault="0049208F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E7127" w:rsidRPr="00FA6351" w14:paraId="0AF35DB8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49A67778" w14:textId="07EA3E63" w:rsidR="00AE7127" w:rsidRPr="00081E20" w:rsidRDefault="00AE7127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2421156" w14:textId="19AE1599" w:rsidR="00AE7127" w:rsidRPr="00D516D6" w:rsidRDefault="00716B16" w:rsidP="004F46B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U levert alle bestellingen, ongeacht de ordergrootte zonder order -en/of bezorgkosten dus DDP af. </w:t>
            </w:r>
          </w:p>
        </w:tc>
        <w:tc>
          <w:tcPr>
            <w:tcW w:w="1128" w:type="dxa"/>
            <w:noWrap/>
            <w:vAlign w:val="center"/>
          </w:tcPr>
          <w:p w14:paraId="0B9FC273" w14:textId="77777777" w:rsidR="00AE7127" w:rsidRPr="00D516D6" w:rsidRDefault="00AE7127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E7127" w:rsidRPr="00FA6351" w14:paraId="43F9FDFF" w14:textId="77777777" w:rsidTr="004F46B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7C53A6B4" w14:textId="406821F3" w:rsidR="00AE7127" w:rsidRPr="00081E20" w:rsidRDefault="00AE7127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302F4858" w14:textId="1346502D" w:rsidR="00AE7127" w:rsidRPr="00D516D6" w:rsidRDefault="00716B16" w:rsidP="004F46B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U levert af op werkdagen tussen 07:00 en 1</w:t>
            </w:r>
            <w:r w:rsidR="00B452A3">
              <w:rPr>
                <w:rFonts w:ascii="Verdana" w:hAnsi="Verdana"/>
                <w:sz w:val="19"/>
                <w:szCs w:val="19"/>
              </w:rPr>
              <w:t>7</w:t>
            </w:r>
            <w:r>
              <w:rPr>
                <w:rFonts w:ascii="Verdana" w:hAnsi="Verdana"/>
                <w:sz w:val="19"/>
                <w:szCs w:val="19"/>
              </w:rPr>
              <w:t xml:space="preserve">:00 uur. </w:t>
            </w:r>
          </w:p>
        </w:tc>
        <w:tc>
          <w:tcPr>
            <w:tcW w:w="1128" w:type="dxa"/>
            <w:noWrap/>
            <w:vAlign w:val="center"/>
          </w:tcPr>
          <w:p w14:paraId="20F722AD" w14:textId="77777777" w:rsidR="00AE7127" w:rsidRPr="00D516D6" w:rsidRDefault="00AE7127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E7127" w:rsidRPr="00FA6351" w14:paraId="65DA22E1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2D660DE8" w14:textId="75EB33C7" w:rsidR="00AE7127" w:rsidRPr="00081E20" w:rsidRDefault="00AE7127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DEF8C82" w14:textId="77777777" w:rsidR="001233F5" w:rsidRDefault="001233F5" w:rsidP="004F4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t>Leveringen van materialen worden vergezeld van een duidelijke pakbon, waarop minimaal is gespecificeerd:</w:t>
            </w:r>
          </w:p>
          <w:p w14:paraId="09EE1F16" w14:textId="3DAE2535" w:rsidR="001233F5" w:rsidRPr="001233F5" w:rsidRDefault="001233F5" w:rsidP="004F46B0">
            <w:pPr>
              <w:pStyle w:val="Lijstalinea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nl"/>
              </w:rPr>
            </w:pPr>
            <w:r w:rsidRPr="001233F5">
              <w:rPr>
                <w:lang w:val="nl"/>
              </w:rPr>
              <w:t>Artikelen, aantal, en omschrijving</w:t>
            </w:r>
          </w:p>
          <w:p w14:paraId="0F2B49E4" w14:textId="3A734333" w:rsidR="001233F5" w:rsidRPr="001233F5" w:rsidRDefault="001233F5" w:rsidP="004F46B0">
            <w:pPr>
              <w:pStyle w:val="Lijstalinea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"/>
              </w:rPr>
            </w:pPr>
            <w:r w:rsidRPr="001233F5">
              <w:rPr>
                <w:lang w:val="nl"/>
              </w:rPr>
              <w:t>Na te leveren artikelen</w:t>
            </w:r>
          </w:p>
          <w:p w14:paraId="0ABE5A77" w14:textId="16583B4E" w:rsidR="001233F5" w:rsidRPr="001233F5" w:rsidRDefault="001233F5" w:rsidP="004F46B0">
            <w:pPr>
              <w:pStyle w:val="Lijstalinea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"/>
              </w:rPr>
            </w:pPr>
            <w:r w:rsidRPr="001233F5">
              <w:rPr>
                <w:lang w:val="nl"/>
              </w:rPr>
              <w:t>Ordernummer van de webshop/ opdrachtnemer</w:t>
            </w:r>
          </w:p>
          <w:p w14:paraId="43A14845" w14:textId="67D99643" w:rsidR="001233F5" w:rsidRPr="001233F5" w:rsidRDefault="001233F5" w:rsidP="004F46B0">
            <w:pPr>
              <w:pStyle w:val="Lijstalinea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"/>
              </w:rPr>
            </w:pPr>
            <w:r w:rsidRPr="001233F5">
              <w:rPr>
                <w:lang w:val="nl"/>
              </w:rPr>
              <w:t>Naam besteller</w:t>
            </w:r>
          </w:p>
          <w:p w14:paraId="1D5E4C05" w14:textId="39E4E943" w:rsidR="001233F5" w:rsidRPr="001233F5" w:rsidRDefault="001233F5" w:rsidP="004F46B0">
            <w:pPr>
              <w:pStyle w:val="Lijstalinea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"/>
              </w:rPr>
            </w:pPr>
            <w:r w:rsidRPr="001233F5">
              <w:rPr>
                <w:lang w:val="nl"/>
              </w:rPr>
              <w:t>Bestelaanvraagnummer van Delfland</w:t>
            </w:r>
          </w:p>
          <w:p w14:paraId="388F16C0" w14:textId="77777777" w:rsidR="001233F5" w:rsidRDefault="001233F5" w:rsidP="004F46B0">
            <w:pPr>
              <w:pStyle w:val="Lijstalinea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"/>
              </w:rPr>
            </w:pPr>
            <w:r w:rsidRPr="001233F5">
              <w:rPr>
                <w:lang w:val="nl"/>
              </w:rPr>
              <w:t>Afleveradres</w:t>
            </w:r>
          </w:p>
          <w:p w14:paraId="3F304DC1" w14:textId="335AAC41" w:rsidR="00854D7A" w:rsidRPr="00081E20" w:rsidRDefault="001233F5" w:rsidP="004F46B0">
            <w:pPr>
              <w:pStyle w:val="Lijstalinea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"/>
              </w:rPr>
            </w:pPr>
            <w:r w:rsidRPr="00081E20">
              <w:rPr>
                <w:lang w:val="nl"/>
              </w:rPr>
              <w:t>Afleverdatum</w:t>
            </w:r>
          </w:p>
        </w:tc>
        <w:tc>
          <w:tcPr>
            <w:tcW w:w="1128" w:type="dxa"/>
            <w:noWrap/>
            <w:vAlign w:val="center"/>
          </w:tcPr>
          <w:p w14:paraId="3B23C21A" w14:textId="77777777" w:rsidR="00AE7127" w:rsidRPr="00D516D6" w:rsidRDefault="00AE7127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E7127" w:rsidRPr="00FA6351" w14:paraId="3F74D895" w14:textId="77777777" w:rsidTr="004F46B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6444D4F0" w14:textId="5B2E4497" w:rsidR="00AE7127" w:rsidRPr="00081E20" w:rsidRDefault="00AE7127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3FA9E297" w14:textId="4E8E51C2" w:rsidR="00AE7127" w:rsidRPr="00D516D6" w:rsidRDefault="001233F5" w:rsidP="004F46B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U levert </w:t>
            </w:r>
            <w:proofErr w:type="spellStart"/>
            <w:r w:rsidRPr="001233F5">
              <w:rPr>
                <w:rFonts w:ascii="Verdana" w:hAnsi="Verdana"/>
                <w:sz w:val="19"/>
                <w:szCs w:val="19"/>
              </w:rPr>
              <w:t>franco</w:t>
            </w:r>
            <w:proofErr w:type="spellEnd"/>
            <w:r w:rsidRPr="001233F5">
              <w:rPr>
                <w:rFonts w:ascii="Verdana" w:hAnsi="Verdana"/>
                <w:sz w:val="19"/>
                <w:szCs w:val="19"/>
              </w:rPr>
              <w:t xml:space="preserve"> leveringen binnen 48 uur. Spoedbestellingen dienen binnen 24 uur geleverd te worden.</w:t>
            </w:r>
            <w:r>
              <w:t xml:space="preserve">  </w:t>
            </w:r>
            <w:r w:rsidR="00035B94" w:rsidRPr="00035B94">
              <w:rPr>
                <w:rFonts w:ascii="Verdana" w:hAnsi="Verdana"/>
                <w:sz w:val="19"/>
                <w:szCs w:val="19"/>
              </w:rPr>
              <w:t>Tenzij anders in overleg is bepaald.</w:t>
            </w:r>
            <w:r w:rsidR="00035B94">
              <w:t xml:space="preserve"> </w:t>
            </w:r>
          </w:p>
        </w:tc>
        <w:tc>
          <w:tcPr>
            <w:tcW w:w="1128" w:type="dxa"/>
            <w:noWrap/>
            <w:vAlign w:val="center"/>
          </w:tcPr>
          <w:p w14:paraId="736687CE" w14:textId="77777777" w:rsidR="00AE7127" w:rsidRPr="00D516D6" w:rsidRDefault="00AE7127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E7127" w:rsidRPr="00FA6351" w14:paraId="3AB06A6A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417A4F71" w14:textId="5CF6965D" w:rsidR="00AE7127" w:rsidRPr="00081E20" w:rsidRDefault="00AE7127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C467141" w14:textId="2B5DFC0F" w:rsidR="00AE7127" w:rsidRPr="001233F5" w:rsidRDefault="001233F5" w:rsidP="004F46B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Bij de aflevering verstrekt u een eenduidige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afleverbon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 xml:space="preserve">, die voor ontvangst ondertekend kan worden. </w:t>
            </w:r>
          </w:p>
        </w:tc>
        <w:tc>
          <w:tcPr>
            <w:tcW w:w="1128" w:type="dxa"/>
            <w:noWrap/>
            <w:vAlign w:val="center"/>
          </w:tcPr>
          <w:p w14:paraId="05737DDE" w14:textId="77777777" w:rsidR="00AE7127" w:rsidRPr="00D516D6" w:rsidRDefault="00AE7127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D2DC5" w:rsidRPr="00FA6351" w14:paraId="58971D4C" w14:textId="77777777" w:rsidTr="004F46B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43CFCC87" w14:textId="77777777" w:rsidR="003D2DC5" w:rsidRPr="00081E20" w:rsidRDefault="003D2DC5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15E6269F" w14:textId="59DE156B" w:rsidR="003D2DC5" w:rsidRDefault="00F01A99" w:rsidP="004F46B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De handtekening voor ontvangst op de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afleverbon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 xml:space="preserve"> houdt niet automatisch acceptatie van de bestelling in. De ontvanger zal niet de inhoud controleren maar tekent enkel voor ontvangst. </w:t>
            </w:r>
          </w:p>
        </w:tc>
        <w:tc>
          <w:tcPr>
            <w:tcW w:w="1128" w:type="dxa"/>
            <w:noWrap/>
            <w:vAlign w:val="center"/>
          </w:tcPr>
          <w:p w14:paraId="3964517E" w14:textId="77777777" w:rsidR="003D2DC5" w:rsidRPr="00D516D6" w:rsidRDefault="003D2DC5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060F8" w:rsidRPr="00FA6351" w14:paraId="19C5532E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6BE57A7B" w14:textId="77777777" w:rsidR="004060F8" w:rsidRPr="00081E20" w:rsidRDefault="004060F8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D989F2B" w14:textId="204D8473" w:rsidR="004060F8" w:rsidRPr="00081E20" w:rsidRDefault="004060F8" w:rsidP="004F46B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081E20">
              <w:rPr>
                <w:rFonts w:ascii="Verdana" w:hAnsi="Verdana"/>
                <w:sz w:val="19"/>
                <w:szCs w:val="19"/>
              </w:rPr>
              <w:t xml:space="preserve">Indien een pomp en/of pomponderdeel beschadigd is op het moment van ontvangst, dan zorgt u voor een snelle, nieuwe onbeschadigde levering en geeft u aan of retourzending van beschadigde levering wenselijk is. </w:t>
            </w:r>
          </w:p>
        </w:tc>
        <w:tc>
          <w:tcPr>
            <w:tcW w:w="1128" w:type="dxa"/>
            <w:noWrap/>
            <w:vAlign w:val="center"/>
          </w:tcPr>
          <w:p w14:paraId="431F1069" w14:textId="77777777" w:rsidR="004060F8" w:rsidRPr="00D516D6" w:rsidRDefault="004060F8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16D6" w:rsidRPr="00FA6351" w14:paraId="57D83FEF" w14:textId="77777777" w:rsidTr="004F46B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41ABA49D" w14:textId="374F2D18" w:rsidR="00D516D6" w:rsidRPr="00D516D6" w:rsidRDefault="00D516D6" w:rsidP="004F46B0">
            <w:pPr>
              <w:spacing w:line="240" w:lineRule="auto"/>
              <w:jc w:val="center"/>
              <w:rPr>
                <w:b w:val="0"/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70D6F998" w14:textId="3224A4D2" w:rsidR="00D516D6" w:rsidRPr="001233F5" w:rsidRDefault="004060F8" w:rsidP="004F46B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i/>
                <w:sz w:val="19"/>
                <w:szCs w:val="19"/>
              </w:rPr>
            </w:pPr>
            <w:r>
              <w:rPr>
                <w:rFonts w:ascii="Verdana" w:hAnsi="Verdana"/>
                <w:b/>
                <w:i/>
                <w:sz w:val="19"/>
                <w:szCs w:val="19"/>
              </w:rPr>
              <w:t>Advies en personeel</w:t>
            </w:r>
          </w:p>
        </w:tc>
        <w:tc>
          <w:tcPr>
            <w:tcW w:w="1128" w:type="dxa"/>
            <w:noWrap/>
            <w:vAlign w:val="center"/>
          </w:tcPr>
          <w:p w14:paraId="02321EE7" w14:textId="77777777" w:rsidR="00D516D6" w:rsidRPr="00D516D6" w:rsidRDefault="00D516D6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16D6" w:rsidRPr="00FA6351" w14:paraId="66E2215A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1F540FA8" w14:textId="77777777" w:rsidR="00D516D6" w:rsidRPr="00081E20" w:rsidRDefault="00D516D6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76E96317" w14:textId="0D997DD3" w:rsidR="00D516D6" w:rsidRPr="00D516D6" w:rsidRDefault="004060F8" w:rsidP="004F46B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4060F8">
              <w:rPr>
                <w:rFonts w:ascii="Verdana" w:hAnsi="Verdana"/>
                <w:sz w:val="19"/>
                <w:szCs w:val="19"/>
              </w:rPr>
              <w:t>Gedurende kantooruren (maandag - vrijdag van 08:00 uur tot 17:00 uur) is er altijd een medewerker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4060F8">
              <w:rPr>
                <w:rFonts w:ascii="Verdana" w:hAnsi="Verdana"/>
                <w:sz w:val="19"/>
                <w:szCs w:val="19"/>
              </w:rPr>
              <w:t xml:space="preserve">aanwezig die in staat is om vragen van </w:t>
            </w:r>
            <w:r>
              <w:rPr>
                <w:rFonts w:ascii="Verdana" w:hAnsi="Verdana"/>
                <w:sz w:val="19"/>
                <w:szCs w:val="19"/>
              </w:rPr>
              <w:t>Delfland</w:t>
            </w:r>
            <w:r w:rsidRPr="004060F8">
              <w:rPr>
                <w:rFonts w:ascii="Verdana" w:hAnsi="Verdana"/>
                <w:sz w:val="19"/>
                <w:szCs w:val="19"/>
              </w:rPr>
              <w:t xml:space="preserve"> te beantwoorden en die op de hoogte is van de inhoud/afspraken met betrekking tot de afgesloten raamovereenkomst.</w:t>
            </w:r>
          </w:p>
        </w:tc>
        <w:tc>
          <w:tcPr>
            <w:tcW w:w="1128" w:type="dxa"/>
            <w:noWrap/>
            <w:vAlign w:val="center"/>
          </w:tcPr>
          <w:p w14:paraId="728B58FF" w14:textId="77777777" w:rsidR="00D516D6" w:rsidRPr="00D516D6" w:rsidRDefault="00D516D6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C13EC" w:rsidRPr="00FA6351" w14:paraId="5445940C" w14:textId="77777777" w:rsidTr="004F46B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1C20E0FE" w14:textId="77777777" w:rsidR="002C13EC" w:rsidRPr="00081E20" w:rsidRDefault="002C13EC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346443AB" w14:textId="28FF0196" w:rsidR="002C13EC" w:rsidRPr="002C13EC" w:rsidRDefault="002C13EC" w:rsidP="004F46B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2C13EC">
              <w:rPr>
                <w:rFonts w:ascii="Verdana" w:hAnsi="Verdana"/>
                <w:sz w:val="19"/>
                <w:szCs w:val="19"/>
              </w:rPr>
              <w:t>Leverancier biedt technische ondersteuning waaraan vragen gesteld kunnen worden door Opdrachtgever. Hiervoor mogen geen kosten in rekening worden gebracht.</w:t>
            </w:r>
          </w:p>
        </w:tc>
        <w:tc>
          <w:tcPr>
            <w:tcW w:w="1128" w:type="dxa"/>
            <w:noWrap/>
            <w:vAlign w:val="center"/>
          </w:tcPr>
          <w:p w14:paraId="0584D755" w14:textId="77777777" w:rsidR="002C13EC" w:rsidRPr="00D516D6" w:rsidRDefault="002C13EC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060F8" w:rsidRPr="00FA6351" w14:paraId="3DB586AF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3B196C05" w14:textId="77777777" w:rsidR="004060F8" w:rsidRPr="00081E20" w:rsidRDefault="004060F8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5951CCD0" w14:textId="17C793F6" w:rsidR="004060F8" w:rsidRPr="004060F8" w:rsidRDefault="002C13EC" w:rsidP="004F46B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Leverancier en Delfland hebben allebei één vast contactpersoon tijdens de contractperiode. Indien dit wijzigt, dan communiceert deze partij dit direct. </w:t>
            </w:r>
          </w:p>
        </w:tc>
        <w:tc>
          <w:tcPr>
            <w:tcW w:w="1128" w:type="dxa"/>
            <w:noWrap/>
            <w:vAlign w:val="center"/>
          </w:tcPr>
          <w:p w14:paraId="322B2EF7" w14:textId="77777777" w:rsidR="004060F8" w:rsidRPr="00D516D6" w:rsidRDefault="004060F8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060F8" w:rsidRPr="00FA6351" w14:paraId="3577FF21" w14:textId="77777777" w:rsidTr="004F46B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723B34D" w14:textId="77777777" w:rsidR="004060F8" w:rsidRPr="00081E20" w:rsidRDefault="004060F8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6BE4CA4F" w14:textId="63EAD927" w:rsidR="002C13EC" w:rsidRPr="002C13EC" w:rsidRDefault="002C13EC" w:rsidP="004F46B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2C13EC">
              <w:rPr>
                <w:rFonts w:ascii="Verdana" w:hAnsi="Verdana"/>
                <w:sz w:val="19"/>
                <w:szCs w:val="19"/>
              </w:rPr>
              <w:t>Vier keer per jaar (telkens uiterlijk twee weken na afloop van het kwartaal) overlegt u per e-mail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 w:rsidRPr="002C13EC">
              <w:rPr>
                <w:rFonts w:ascii="Verdana" w:hAnsi="Verdana"/>
                <w:sz w:val="19"/>
                <w:szCs w:val="19"/>
              </w:rPr>
              <w:t xml:space="preserve"> managementinformatie in MS-Excel aan</w:t>
            </w:r>
            <w:r>
              <w:rPr>
                <w:rFonts w:ascii="Verdana" w:hAnsi="Verdana"/>
                <w:sz w:val="19"/>
                <w:szCs w:val="19"/>
              </w:rPr>
              <w:t>, aan</w:t>
            </w:r>
            <w:r w:rsidRPr="002C13EC">
              <w:rPr>
                <w:rFonts w:ascii="Verdana" w:hAnsi="Verdana"/>
                <w:sz w:val="19"/>
                <w:szCs w:val="19"/>
              </w:rPr>
              <w:t xml:space="preserve"> de contractmanager</w:t>
            </w:r>
            <w:r>
              <w:rPr>
                <w:rFonts w:ascii="Verdana" w:hAnsi="Verdana"/>
                <w:sz w:val="19"/>
                <w:szCs w:val="19"/>
              </w:rPr>
              <w:t xml:space="preserve"> van Delfland</w:t>
            </w:r>
            <w:r w:rsidRPr="002C13EC">
              <w:rPr>
                <w:rFonts w:ascii="Verdana" w:hAnsi="Verdana"/>
                <w:sz w:val="19"/>
                <w:szCs w:val="19"/>
              </w:rPr>
              <w:t>. Daarin neemt u in ieder geval op:</w:t>
            </w:r>
          </w:p>
          <w:p w14:paraId="43322113" w14:textId="637C8804" w:rsidR="002C13EC" w:rsidRPr="002C13EC" w:rsidRDefault="002C13EC" w:rsidP="004F46B0">
            <w:pPr>
              <w:pStyle w:val="Default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2C13EC">
              <w:rPr>
                <w:rFonts w:ascii="Verdana" w:hAnsi="Verdana"/>
                <w:sz w:val="19"/>
                <w:szCs w:val="19"/>
              </w:rPr>
              <w:t xml:space="preserve">Het bedrag aan omzet verdeeld naar pompen, pomponderdelen en </w:t>
            </w:r>
            <w:proofErr w:type="spellStart"/>
            <w:r w:rsidRPr="002C13EC">
              <w:rPr>
                <w:rFonts w:ascii="Verdana" w:hAnsi="Verdana"/>
                <w:sz w:val="19"/>
                <w:szCs w:val="19"/>
              </w:rPr>
              <w:t>pomtechnisch</w:t>
            </w:r>
            <w:proofErr w:type="spellEnd"/>
            <w:r w:rsidRPr="002C13EC">
              <w:rPr>
                <w:rFonts w:ascii="Verdana" w:hAnsi="Verdana"/>
                <w:sz w:val="19"/>
                <w:szCs w:val="19"/>
              </w:rPr>
              <w:t xml:space="preserve"> advies; </w:t>
            </w:r>
          </w:p>
          <w:p w14:paraId="7FA24126" w14:textId="50F18832" w:rsidR="004060F8" w:rsidRPr="002C13EC" w:rsidRDefault="002C13EC" w:rsidP="004F46B0">
            <w:pPr>
              <w:pStyle w:val="Default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2C13EC">
              <w:rPr>
                <w:rFonts w:ascii="Verdana" w:hAnsi="Verdana"/>
                <w:sz w:val="19"/>
                <w:szCs w:val="19"/>
              </w:rPr>
              <w:t xml:space="preserve">Het aantal geleverde pompen per merk inclusief de bijbehorende omzet; </w:t>
            </w:r>
          </w:p>
        </w:tc>
        <w:tc>
          <w:tcPr>
            <w:tcW w:w="1128" w:type="dxa"/>
            <w:noWrap/>
            <w:vAlign w:val="center"/>
          </w:tcPr>
          <w:p w14:paraId="0EAA4725" w14:textId="77777777" w:rsidR="004060F8" w:rsidRPr="00D516D6" w:rsidRDefault="004060F8" w:rsidP="004F46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C13EC" w:rsidRPr="00FA6351" w14:paraId="67EB27F6" w14:textId="77777777" w:rsidTr="004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3D40F137" w14:textId="77777777" w:rsidR="002C13EC" w:rsidRPr="00081E20" w:rsidRDefault="002C13EC" w:rsidP="004F46B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7F7295E8" w14:textId="6404DF8D" w:rsidR="002C13EC" w:rsidRPr="002C13EC" w:rsidRDefault="002C13EC" w:rsidP="004F46B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2C13EC">
              <w:rPr>
                <w:rFonts w:ascii="Verdana" w:hAnsi="Verdana"/>
                <w:sz w:val="19"/>
                <w:szCs w:val="19"/>
              </w:rPr>
              <w:t>Opdrachtgever heeft de mogelijkheid om éénmaal per jaar te overleggen met de vaste contactpersoon van Opdrachtnemer en de contractmanager van de Opdrachtgever.</w:t>
            </w:r>
          </w:p>
        </w:tc>
        <w:tc>
          <w:tcPr>
            <w:tcW w:w="1128" w:type="dxa"/>
            <w:noWrap/>
            <w:vAlign w:val="center"/>
          </w:tcPr>
          <w:p w14:paraId="69EDEEB3" w14:textId="77777777" w:rsidR="002C13EC" w:rsidRPr="00D516D6" w:rsidRDefault="002C13EC" w:rsidP="004F46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2377C0F1" w14:textId="5218FDFD" w:rsidR="00081E20" w:rsidRDefault="004F46B0" w:rsidP="002C13EC">
      <w:r>
        <w:br w:type="textWrapping" w:clear="all"/>
      </w:r>
    </w:p>
    <w:p w14:paraId="18D3176C" w14:textId="740204B1" w:rsidR="00081E20" w:rsidRDefault="00081E20">
      <w:pPr>
        <w:spacing w:after="160" w:line="259" w:lineRule="auto"/>
      </w:pPr>
      <w:r>
        <w:t>z.o.z.</w:t>
      </w:r>
    </w:p>
    <w:p w14:paraId="0C7AEB12" w14:textId="77777777" w:rsidR="00081E20" w:rsidRDefault="00081E20">
      <w:pPr>
        <w:spacing w:after="160" w:line="259" w:lineRule="auto"/>
      </w:pPr>
      <w:r>
        <w:br w:type="page"/>
      </w:r>
    </w:p>
    <w:tbl>
      <w:tblPr>
        <w:tblStyle w:val="Rastertabel4-Accent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43"/>
        <w:gridCol w:w="7190"/>
        <w:gridCol w:w="1128"/>
      </w:tblGrid>
      <w:tr w:rsidR="004F46B0" w:rsidRPr="00FA6351" w14:paraId="37247788" w14:textId="77777777" w:rsidTr="003814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vAlign w:val="center"/>
          </w:tcPr>
          <w:p w14:paraId="50151E44" w14:textId="77777777" w:rsidR="004F46B0" w:rsidRPr="00FA6351" w:rsidRDefault="004F46B0" w:rsidP="003814FB">
            <w:r w:rsidRPr="00FA6351">
              <w:lastRenderedPageBreak/>
              <w:t>Nr.</w:t>
            </w:r>
          </w:p>
        </w:tc>
        <w:tc>
          <w:tcPr>
            <w:tcW w:w="7190" w:type="dxa"/>
            <w:vAlign w:val="center"/>
          </w:tcPr>
          <w:p w14:paraId="5536F869" w14:textId="77777777" w:rsidR="004F46B0" w:rsidRPr="00FA6351" w:rsidRDefault="004F46B0" w:rsidP="003814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>Omschrijving</w:t>
            </w:r>
          </w:p>
        </w:tc>
        <w:tc>
          <w:tcPr>
            <w:tcW w:w="1128" w:type="dxa"/>
            <w:vAlign w:val="center"/>
          </w:tcPr>
          <w:p w14:paraId="38E4A897" w14:textId="77777777" w:rsidR="004F46B0" w:rsidRPr="00FA6351" w:rsidRDefault="004F46B0" w:rsidP="003814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6351">
              <w:t>Ja/Nee</w:t>
            </w:r>
            <w:r w:rsidRPr="00FA6351">
              <w:rPr>
                <w:b w:val="0"/>
              </w:rPr>
              <w:t xml:space="preserve"> ¹</w:t>
            </w:r>
          </w:p>
        </w:tc>
      </w:tr>
    </w:tbl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743"/>
        <w:gridCol w:w="7190"/>
        <w:gridCol w:w="1128"/>
      </w:tblGrid>
      <w:tr w:rsidR="004F46B0" w:rsidRPr="00D516D6" w14:paraId="0D70B173" w14:textId="77777777" w:rsidTr="004F46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shd w:val="clear" w:color="auto" w:fill="auto"/>
            <w:noWrap/>
            <w:vAlign w:val="center"/>
          </w:tcPr>
          <w:p w14:paraId="7911FA3F" w14:textId="5A3ACB76" w:rsidR="004F46B0" w:rsidRPr="004F46B0" w:rsidRDefault="004F46B0" w:rsidP="004F46B0">
            <w:pPr>
              <w:spacing w:line="240" w:lineRule="auto"/>
              <w:ind w:left="360"/>
              <w:jc w:val="center"/>
              <w:rPr>
                <w:b w:val="0"/>
                <w:color w:val="000000"/>
                <w:sz w:val="20"/>
              </w:rPr>
            </w:pPr>
          </w:p>
        </w:tc>
        <w:tc>
          <w:tcPr>
            <w:tcW w:w="7190" w:type="dxa"/>
            <w:shd w:val="clear" w:color="auto" w:fill="auto"/>
            <w:vAlign w:val="center"/>
          </w:tcPr>
          <w:p w14:paraId="41BA415E" w14:textId="1C9C4922" w:rsidR="004F46B0" w:rsidRPr="004F46B0" w:rsidRDefault="004F46B0" w:rsidP="004F46B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/>
                <w:i/>
                <w:sz w:val="19"/>
                <w:szCs w:val="19"/>
              </w:rPr>
            </w:pPr>
            <w:r w:rsidRPr="004F46B0">
              <w:rPr>
                <w:rFonts w:ascii="Verdana" w:hAnsi="Verdana"/>
                <w:i/>
                <w:sz w:val="19"/>
                <w:szCs w:val="19"/>
              </w:rPr>
              <w:t>Facturatie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16A7E01" w14:textId="77777777" w:rsidR="004F46B0" w:rsidRPr="004F46B0" w:rsidRDefault="004F46B0" w:rsidP="003814F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F46B0" w:rsidRPr="00D516D6" w14:paraId="14DC399F" w14:textId="77777777" w:rsidTr="0038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8578ED4" w14:textId="77777777" w:rsidR="004F46B0" w:rsidRPr="00685010" w:rsidRDefault="004F46B0" w:rsidP="00081E2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220F0FFE" w14:textId="0AEACBCA" w:rsidR="004F46B0" w:rsidRPr="00685010" w:rsidRDefault="004F46B0" w:rsidP="003814F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FF0000"/>
                <w:sz w:val="19"/>
                <w:szCs w:val="19"/>
              </w:rPr>
            </w:pPr>
            <w:r w:rsidRPr="00685010">
              <w:rPr>
                <w:rFonts w:ascii="Verdana" w:eastAsia="Times New Roman" w:hAnsi="Verdana"/>
                <w:sz w:val="19"/>
                <w:szCs w:val="19"/>
              </w:rPr>
              <w:t>Facturen stuurt u als e-factuur zoals opgenomen Bijlage D – e-Facturatie.</w:t>
            </w:r>
          </w:p>
        </w:tc>
        <w:tc>
          <w:tcPr>
            <w:tcW w:w="1128" w:type="dxa"/>
            <w:noWrap/>
            <w:vAlign w:val="center"/>
          </w:tcPr>
          <w:p w14:paraId="36E546DC" w14:textId="77777777" w:rsidR="004F46B0" w:rsidRPr="00D516D6" w:rsidRDefault="004F46B0" w:rsidP="003814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F46B0" w:rsidRPr="00D516D6" w14:paraId="5C526813" w14:textId="77777777" w:rsidTr="003814FB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6A37BA5C" w14:textId="77777777" w:rsidR="00081E20" w:rsidRPr="00685010" w:rsidRDefault="00081E20" w:rsidP="00081E2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  <w:bookmarkStart w:id="0" w:name="_GoBack" w:colFirst="1" w:colLast="1"/>
          </w:p>
        </w:tc>
        <w:tc>
          <w:tcPr>
            <w:tcW w:w="7190" w:type="dxa"/>
            <w:vAlign w:val="center"/>
          </w:tcPr>
          <w:p w14:paraId="76F53BB4" w14:textId="77777777" w:rsidR="00081E20" w:rsidRPr="00685010" w:rsidRDefault="00081E20" w:rsidP="003814F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19"/>
                <w:szCs w:val="19"/>
              </w:rPr>
            </w:pPr>
            <w:r w:rsidRPr="00685010">
              <w:rPr>
                <w:rFonts w:ascii="Verdana" w:hAnsi="Verdana"/>
                <w:color w:val="auto"/>
                <w:sz w:val="19"/>
                <w:szCs w:val="19"/>
              </w:rPr>
              <w:t xml:space="preserve">Om transparantie aan beide kanten te kunnen borgen, stuurt u bij uw offerte ook de offerte van uw fabrikant mee (uw inkoopprijs – uw verkoopprijs en de afgesproken korting). </w:t>
            </w:r>
          </w:p>
        </w:tc>
        <w:tc>
          <w:tcPr>
            <w:tcW w:w="1128" w:type="dxa"/>
            <w:noWrap/>
            <w:vAlign w:val="center"/>
          </w:tcPr>
          <w:p w14:paraId="390051E4" w14:textId="77777777" w:rsidR="00081E20" w:rsidRPr="00D516D6" w:rsidRDefault="00081E20" w:rsidP="003814F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bookmarkEnd w:id="0"/>
      <w:tr w:rsidR="004F46B0" w:rsidRPr="00D516D6" w14:paraId="6DD33912" w14:textId="77777777" w:rsidTr="0038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606F8F58" w14:textId="77777777" w:rsidR="00081E20" w:rsidRPr="00685010" w:rsidRDefault="00081E20" w:rsidP="00081E2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32DB1922" w14:textId="77777777" w:rsidR="00081E20" w:rsidRPr="00685010" w:rsidRDefault="00081E20" w:rsidP="003814F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685010">
              <w:rPr>
                <w:rFonts w:ascii="Verdana" w:hAnsi="Verdana"/>
                <w:sz w:val="19"/>
                <w:szCs w:val="19"/>
              </w:rPr>
              <w:t>Op de factuur vermeld u het in de overeenkomst/ opdrachtbrief opgenomen inkoopordernummer.</w:t>
            </w:r>
          </w:p>
        </w:tc>
        <w:tc>
          <w:tcPr>
            <w:tcW w:w="1128" w:type="dxa"/>
            <w:noWrap/>
            <w:vAlign w:val="center"/>
          </w:tcPr>
          <w:p w14:paraId="1A5FF1FD" w14:textId="77777777" w:rsidR="00081E20" w:rsidRPr="00D516D6" w:rsidRDefault="00081E20" w:rsidP="003814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F46B0" w:rsidRPr="00D516D6" w14:paraId="755976C6" w14:textId="77777777" w:rsidTr="003814FB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5B41504A" w14:textId="77777777" w:rsidR="00081E20" w:rsidRPr="00685010" w:rsidRDefault="00081E20" w:rsidP="00081E2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73B1FE52" w14:textId="77777777" w:rsidR="00081E20" w:rsidRPr="00685010" w:rsidRDefault="00081E20" w:rsidP="003814F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685010">
              <w:rPr>
                <w:rFonts w:ascii="Verdana" w:hAnsi="Verdana"/>
                <w:sz w:val="19"/>
                <w:szCs w:val="19"/>
              </w:rPr>
              <w:t xml:space="preserve">U verstuurt één factuur per maand achteraf. </w:t>
            </w:r>
          </w:p>
        </w:tc>
        <w:tc>
          <w:tcPr>
            <w:tcW w:w="1128" w:type="dxa"/>
            <w:noWrap/>
            <w:vAlign w:val="center"/>
          </w:tcPr>
          <w:p w14:paraId="0E768F05" w14:textId="77777777" w:rsidR="00081E20" w:rsidRPr="00D516D6" w:rsidRDefault="00081E20" w:rsidP="003814F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F46B0" w:rsidRPr="00D516D6" w14:paraId="78B2DC42" w14:textId="77777777" w:rsidTr="0038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noWrap/>
            <w:vAlign w:val="center"/>
          </w:tcPr>
          <w:p w14:paraId="042E8078" w14:textId="77777777" w:rsidR="00081E20" w:rsidRPr="00685010" w:rsidRDefault="00081E20" w:rsidP="00081E20">
            <w:pPr>
              <w:pStyle w:val="Lijstalinea"/>
              <w:numPr>
                <w:ilvl w:val="0"/>
                <w:numId w:val="36"/>
              </w:num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7190" w:type="dxa"/>
            <w:vAlign w:val="center"/>
          </w:tcPr>
          <w:p w14:paraId="07033CDC" w14:textId="77777777" w:rsidR="00081E20" w:rsidRPr="00685010" w:rsidRDefault="00081E20" w:rsidP="00381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0000"/>
              </w:rPr>
            </w:pPr>
            <w:r w:rsidRPr="00685010">
              <w:rPr>
                <w:rFonts w:eastAsia="Calibri"/>
                <w:color w:val="000000"/>
              </w:rPr>
              <w:t xml:space="preserve">Op de factuur moet als factuuradres zijn opgenomen: </w:t>
            </w:r>
            <w:r w:rsidRPr="00685010">
              <w:rPr>
                <w:rFonts w:eastAsia="Calibri"/>
                <w:color w:val="000000"/>
              </w:rPr>
              <w:br/>
              <w:t>Phoenixstraat 32,</w:t>
            </w:r>
          </w:p>
          <w:p w14:paraId="22427F6B" w14:textId="77777777" w:rsidR="00081E20" w:rsidRPr="00685010" w:rsidRDefault="00081E20" w:rsidP="003814F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9"/>
                <w:szCs w:val="19"/>
              </w:rPr>
            </w:pPr>
            <w:r w:rsidRPr="00685010">
              <w:rPr>
                <w:rFonts w:ascii="Verdana" w:hAnsi="Verdana"/>
                <w:sz w:val="19"/>
                <w:szCs w:val="19"/>
              </w:rPr>
              <w:t>2611 AL  DELFT</w:t>
            </w:r>
          </w:p>
        </w:tc>
        <w:tc>
          <w:tcPr>
            <w:tcW w:w="1128" w:type="dxa"/>
            <w:noWrap/>
            <w:vAlign w:val="center"/>
          </w:tcPr>
          <w:p w14:paraId="6C1EE7E3" w14:textId="77777777" w:rsidR="00081E20" w:rsidRPr="00D516D6" w:rsidRDefault="00081E20" w:rsidP="003814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476DBFA9" w14:textId="77777777" w:rsidR="002C13EC" w:rsidRPr="00FA6351" w:rsidRDefault="002C13EC" w:rsidP="0049208F"/>
    <w:p w14:paraId="7379C83D" w14:textId="77777777" w:rsidR="00081E20" w:rsidRPr="00FA6351" w:rsidRDefault="00081E20" w:rsidP="00081E20">
      <w:proofErr w:type="gramStart"/>
      <w:r w:rsidRPr="00FA6351">
        <w:t>¹</w:t>
      </w:r>
      <w:proofErr w:type="gramEnd"/>
      <w:r w:rsidRPr="00FA6351">
        <w:t xml:space="preserve"> Ja    = Conform</w:t>
      </w:r>
    </w:p>
    <w:p w14:paraId="2203BB35" w14:textId="77777777" w:rsidR="00081E20" w:rsidRPr="00FA6351" w:rsidRDefault="00081E20" w:rsidP="00081E20">
      <w:r w:rsidRPr="00FA6351">
        <w:t xml:space="preserve">   Nee = Niet Conform</w:t>
      </w:r>
      <w:r>
        <w:t xml:space="preserve"> –&gt; Knock-out</w:t>
      </w:r>
    </w:p>
    <w:p w14:paraId="29FAAC72" w14:textId="77777777" w:rsidR="00081E20" w:rsidRDefault="00081E20" w:rsidP="00C95A01">
      <w:pPr>
        <w:suppressAutoHyphens/>
        <w:rPr>
          <w:lang w:eastAsia="en-US"/>
        </w:rPr>
      </w:pPr>
    </w:p>
    <w:p w14:paraId="76205AF0" w14:textId="72906EE1" w:rsidR="00C95A01" w:rsidRDefault="00C95A01" w:rsidP="00C95A01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524D9442" w14:textId="77777777" w:rsidR="00C95A01" w:rsidRDefault="00C95A01" w:rsidP="00C95A01">
      <w:pPr>
        <w:spacing w:line="240" w:lineRule="atLeast"/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95A01" w14:paraId="0581E77D" w14:textId="77777777" w:rsidTr="00C95A01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978C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9B18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37A9BB44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tr w:rsidR="00C95A01" w14:paraId="2C4D3640" w14:textId="77777777" w:rsidTr="00C95A01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5A55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6A5D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13653274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tr w:rsidR="00C95A01" w14:paraId="3634A791" w14:textId="77777777" w:rsidTr="00C95A01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123D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7198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4859C057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tr w:rsidR="00C95A01" w14:paraId="52DEE210" w14:textId="77777777" w:rsidTr="00C95A01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36FA" w14:textId="77777777" w:rsidR="00C95A01" w:rsidRDefault="00C95A01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B5F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  <w:p w14:paraId="4940B7FB" w14:textId="77777777" w:rsidR="00C95A01" w:rsidRDefault="00C95A01">
            <w:pPr>
              <w:spacing w:line="240" w:lineRule="atLeast"/>
              <w:rPr>
                <w:lang w:eastAsia="en-US"/>
              </w:rPr>
            </w:pPr>
          </w:p>
        </w:tc>
      </w:tr>
      <w:bookmarkEnd w:id="1"/>
    </w:tbl>
    <w:p w14:paraId="4B935D66" w14:textId="77777777" w:rsidR="00C95A01" w:rsidRDefault="00C95A01" w:rsidP="00C95A01"/>
    <w:p w14:paraId="6F72E6DF" w14:textId="77777777" w:rsidR="00C95A01" w:rsidRDefault="00C95A01" w:rsidP="00C95A01">
      <w:pPr>
        <w:suppressAutoHyphens/>
        <w:rPr>
          <w:lang w:eastAsia="en-US"/>
        </w:rPr>
      </w:pPr>
    </w:p>
    <w:p w14:paraId="42531984" w14:textId="0957D4A5" w:rsidR="00743CDB" w:rsidRPr="00FA6351" w:rsidRDefault="00743CDB" w:rsidP="002C13EC"/>
    <w:sectPr w:rsidR="00743CDB" w:rsidRPr="00FA6351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A4F3" w14:textId="1B479A15" w:rsidR="00AF32D1" w:rsidRDefault="0068501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631F" w14:textId="7BD24FDC" w:rsidR="00AF32D1" w:rsidRDefault="0068501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E39" w14:textId="49457882" w:rsidR="00AF32D1" w:rsidRDefault="0068501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448D6"/>
    <w:multiLevelType w:val="hybridMultilevel"/>
    <w:tmpl w:val="D90AF35A"/>
    <w:lvl w:ilvl="0" w:tplc="DEDEA0C4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298C"/>
    <w:multiLevelType w:val="hybridMultilevel"/>
    <w:tmpl w:val="1A14C79C"/>
    <w:lvl w:ilvl="0" w:tplc="2A94B2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73543"/>
    <w:multiLevelType w:val="hybridMultilevel"/>
    <w:tmpl w:val="279847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43997815"/>
    <w:multiLevelType w:val="hybridMultilevel"/>
    <w:tmpl w:val="FBE8A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E56B5"/>
    <w:multiLevelType w:val="hybridMultilevel"/>
    <w:tmpl w:val="4EC677CC"/>
    <w:lvl w:ilvl="0" w:tplc="518A6F8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1260C"/>
    <w:multiLevelType w:val="hybridMultilevel"/>
    <w:tmpl w:val="F80471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520B2"/>
    <w:multiLevelType w:val="hybridMultilevel"/>
    <w:tmpl w:val="C948854C"/>
    <w:lvl w:ilvl="0" w:tplc="C5AABA04">
      <w:numFmt w:val="bullet"/>
      <w:lvlText w:val="-"/>
      <w:lvlJc w:val="left"/>
      <w:pPr>
        <w:ind w:left="1080" w:hanging="72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A7BBB"/>
    <w:multiLevelType w:val="hybridMultilevel"/>
    <w:tmpl w:val="2EDE67EC"/>
    <w:lvl w:ilvl="0" w:tplc="DEDEA0C4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5"/>
  </w:num>
  <w:num w:numId="8">
    <w:abstractNumId w:val="6"/>
  </w:num>
  <w:num w:numId="9">
    <w:abstractNumId w:val="16"/>
  </w:num>
  <w:num w:numId="10">
    <w:abstractNumId w:val="17"/>
  </w:num>
  <w:num w:numId="11">
    <w:abstractNumId w:val="14"/>
  </w:num>
  <w:num w:numId="12">
    <w:abstractNumId w:val="24"/>
  </w:num>
  <w:num w:numId="13">
    <w:abstractNumId w:val="10"/>
  </w:num>
  <w:num w:numId="14">
    <w:abstractNumId w:val="18"/>
  </w:num>
  <w:num w:numId="1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9"/>
  </w:num>
  <w:num w:numId="33">
    <w:abstractNumId w:val="23"/>
  </w:num>
  <w:num w:numId="34">
    <w:abstractNumId w:val="2"/>
  </w:num>
  <w:num w:numId="35">
    <w:abstractNumId w:val="20"/>
  </w:num>
  <w:num w:numId="36">
    <w:abstractNumId w:val="3"/>
  </w:num>
  <w:num w:numId="37">
    <w:abstractNumId w:val="12"/>
  </w:num>
  <w:num w:numId="38">
    <w:abstractNumId w:val="8"/>
  </w:num>
  <w:num w:numId="3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35B94"/>
    <w:rsid w:val="000640AF"/>
    <w:rsid w:val="0007182B"/>
    <w:rsid w:val="00071C5A"/>
    <w:rsid w:val="00081E20"/>
    <w:rsid w:val="0009147F"/>
    <w:rsid w:val="000C185D"/>
    <w:rsid w:val="000C3128"/>
    <w:rsid w:val="000C6A24"/>
    <w:rsid w:val="000D1926"/>
    <w:rsid w:val="000D3BBF"/>
    <w:rsid w:val="000D56DE"/>
    <w:rsid w:val="000D733C"/>
    <w:rsid w:val="000E585B"/>
    <w:rsid w:val="000F1ADB"/>
    <w:rsid w:val="001233F5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2B3B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13EC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D2DC5"/>
    <w:rsid w:val="003E05CA"/>
    <w:rsid w:val="003F0D9F"/>
    <w:rsid w:val="00401C30"/>
    <w:rsid w:val="004060F8"/>
    <w:rsid w:val="0041174A"/>
    <w:rsid w:val="00425EFE"/>
    <w:rsid w:val="0044424D"/>
    <w:rsid w:val="0045298B"/>
    <w:rsid w:val="0046388D"/>
    <w:rsid w:val="00463F0F"/>
    <w:rsid w:val="004675E5"/>
    <w:rsid w:val="00486817"/>
    <w:rsid w:val="0049208F"/>
    <w:rsid w:val="004975BF"/>
    <w:rsid w:val="004A0460"/>
    <w:rsid w:val="004A6CB1"/>
    <w:rsid w:val="004C6E01"/>
    <w:rsid w:val="004F46B0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1E0F"/>
    <w:rsid w:val="005D30B9"/>
    <w:rsid w:val="005D7FE0"/>
    <w:rsid w:val="00600A3D"/>
    <w:rsid w:val="00600DDA"/>
    <w:rsid w:val="00633FCC"/>
    <w:rsid w:val="006348B4"/>
    <w:rsid w:val="006524B9"/>
    <w:rsid w:val="00657BBB"/>
    <w:rsid w:val="006802C3"/>
    <w:rsid w:val="00685010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16B16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E7F87"/>
    <w:rsid w:val="007F1B06"/>
    <w:rsid w:val="007F3A3E"/>
    <w:rsid w:val="007F71C7"/>
    <w:rsid w:val="0080097F"/>
    <w:rsid w:val="00801765"/>
    <w:rsid w:val="00815C92"/>
    <w:rsid w:val="00824D75"/>
    <w:rsid w:val="00832E8F"/>
    <w:rsid w:val="00840157"/>
    <w:rsid w:val="00843BC8"/>
    <w:rsid w:val="00854D7A"/>
    <w:rsid w:val="00862CC8"/>
    <w:rsid w:val="00873C50"/>
    <w:rsid w:val="008913AA"/>
    <w:rsid w:val="00895C23"/>
    <w:rsid w:val="00896B2A"/>
    <w:rsid w:val="008A3DDE"/>
    <w:rsid w:val="008C0595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06E56"/>
    <w:rsid w:val="00A11913"/>
    <w:rsid w:val="00A36B0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712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452A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C63B0"/>
    <w:rsid w:val="00BD2A40"/>
    <w:rsid w:val="00BF7671"/>
    <w:rsid w:val="00C45085"/>
    <w:rsid w:val="00C5275D"/>
    <w:rsid w:val="00C73762"/>
    <w:rsid w:val="00C95A01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16D6"/>
    <w:rsid w:val="00D534B2"/>
    <w:rsid w:val="00D65258"/>
    <w:rsid w:val="00D80C6C"/>
    <w:rsid w:val="00D85B0E"/>
    <w:rsid w:val="00D85FD0"/>
    <w:rsid w:val="00D906C8"/>
    <w:rsid w:val="00DA4B4B"/>
    <w:rsid w:val="00DA4F4D"/>
    <w:rsid w:val="00DB1574"/>
    <w:rsid w:val="00DC4E37"/>
    <w:rsid w:val="00DC676D"/>
    <w:rsid w:val="00DC7662"/>
    <w:rsid w:val="00DE0590"/>
    <w:rsid w:val="00DF211E"/>
    <w:rsid w:val="00DF31D5"/>
    <w:rsid w:val="00DF52D1"/>
    <w:rsid w:val="00DF73F4"/>
    <w:rsid w:val="00E04689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3B72"/>
    <w:rsid w:val="00E64B69"/>
    <w:rsid w:val="00E654BE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1A9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6351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styleId="Rastertabel4-Accent1">
    <w:name w:val="Grid Table 4 Accent 1"/>
    <w:basedOn w:val="Standaardtabel"/>
    <w:uiPriority w:val="49"/>
    <w:rsid w:val="00492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fa0a1840-3a9a-4cb3-947f-d4d7fb553cb5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3D93F-79D4-4D8F-8F66-3B239101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50D473CE.dotm</Template>
  <TotalTime>170</TotalTime>
  <Pages>3</Pages>
  <Words>730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4</cp:revision>
  <cp:lastPrinted>2020-07-15T11:13:00Z</cp:lastPrinted>
  <dcterms:created xsi:type="dcterms:W3CDTF">2022-01-26T06:46:00Z</dcterms:created>
  <dcterms:modified xsi:type="dcterms:W3CDTF">2022-01-31T13:17:00Z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0x010100BC133C98EA45684A86FA1B3F111D44E0</vt:lpwstr>
  </property>
</Properties>
</file>