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F677F" w14:textId="31912557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14:paraId="5E625897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237E9BE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DED7071" w14:textId="429696C0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0F5326CA" w14:textId="77777777" w:rsidR="002A5C9E" w:rsidRPr="0075583E" w:rsidRDefault="002A5C9E" w:rsidP="0075583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5583E">
              <w:rPr>
                <w:rFonts w:ascii="Corbel" w:hAnsi="Corbel"/>
                <w:sz w:val="16"/>
                <w:szCs w:val="16"/>
              </w:rPr>
              <w:t>Inschrijver heeft in de afgelopen 36 maanden voor het indienen van de Inschrijving gedurende een aaneengesloten periode van minimaal 12 maanden tot tevredenheid van de referentie-organisatie chauffeursdiensten uitgevoerd waarbij:</w:t>
            </w:r>
          </w:p>
          <w:p w14:paraId="43A87F5C" w14:textId="77777777" w:rsidR="002A5C9E" w:rsidRPr="0075583E" w:rsidRDefault="002A5C9E" w:rsidP="0075583E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</w:p>
          <w:p w14:paraId="0403D2DA" w14:textId="77777777" w:rsidR="002A5C9E" w:rsidRPr="0075583E" w:rsidRDefault="002A5C9E" w:rsidP="0075583E">
            <w:pPr>
              <w:pStyle w:val="Lijstalinea"/>
              <w:numPr>
                <w:ilvl w:val="0"/>
                <w:numId w:val="4"/>
              </w:numPr>
              <w:spacing w:line="276" w:lineRule="auto"/>
              <w:ind w:left="484"/>
              <w:rPr>
                <w:rFonts w:ascii="Corbel" w:hAnsi="Corbel"/>
                <w:sz w:val="16"/>
                <w:szCs w:val="16"/>
                <w:u w:val="single"/>
                <w:lang w:val="nl-NL"/>
              </w:rPr>
            </w:pPr>
            <w:r w:rsidRPr="0075583E">
              <w:rPr>
                <w:rFonts w:ascii="Corbel" w:hAnsi="Corbel"/>
                <w:sz w:val="16"/>
                <w:szCs w:val="16"/>
                <w:lang w:val="nl-NL"/>
              </w:rPr>
              <w:t xml:space="preserve">Voor minimaal 1.300 uur per jaar één of twee vaste chauffeurs zijn ingezet voor persoonlijk vervoer van één persoon met een politieke status, </w:t>
            </w:r>
            <w:r w:rsidRPr="0075583E">
              <w:rPr>
                <w:rFonts w:ascii="Corbel" w:hAnsi="Corbel"/>
                <w:i/>
                <w:iCs/>
                <w:sz w:val="16"/>
                <w:szCs w:val="16"/>
                <w:lang w:val="nl-NL"/>
              </w:rPr>
              <w:t>zoals bijvoorbeeld een persoon aan de ambtelijke top van een aanbestedende dienst of directeuren van multinationals</w:t>
            </w:r>
            <w:r w:rsidRPr="0075583E">
              <w:rPr>
                <w:rFonts w:ascii="Corbel" w:hAnsi="Corbel"/>
                <w:sz w:val="16"/>
                <w:szCs w:val="16"/>
                <w:lang w:val="nl-NL"/>
              </w:rPr>
              <w:t>. Wachttijden op locatie van deze persoon mogen hierbij zijn inbegrepen;</w:t>
            </w:r>
          </w:p>
          <w:p w14:paraId="21BCAE68" w14:textId="29C3A941" w:rsidR="002A5C9E" w:rsidRPr="0075583E" w:rsidRDefault="002A5C9E" w:rsidP="0075583E">
            <w:pPr>
              <w:pStyle w:val="Lijstalinea"/>
              <w:numPr>
                <w:ilvl w:val="0"/>
                <w:numId w:val="4"/>
              </w:numPr>
              <w:spacing w:line="276" w:lineRule="auto"/>
              <w:ind w:left="484"/>
              <w:rPr>
                <w:rFonts w:ascii="Corbel" w:hAnsi="Corbel"/>
                <w:sz w:val="16"/>
                <w:szCs w:val="16"/>
                <w:u w:val="single"/>
                <w:lang w:val="nl-NL"/>
              </w:rPr>
            </w:pPr>
            <w:r w:rsidRPr="0075583E">
              <w:rPr>
                <w:rFonts w:ascii="Corbel" w:hAnsi="Corbel"/>
                <w:sz w:val="16"/>
                <w:szCs w:val="16"/>
                <w:lang w:val="nl-NL"/>
              </w:rPr>
              <w:t>Bij de inzet als bedoeld onder a) de chauffeur</w:t>
            </w:r>
            <w:r w:rsidR="00DE77F2" w:rsidRPr="0075583E">
              <w:rPr>
                <w:rFonts w:ascii="Corbel" w:hAnsi="Corbel"/>
                <w:sz w:val="16"/>
                <w:szCs w:val="16"/>
                <w:lang w:val="nl-NL"/>
              </w:rPr>
              <w:t>(s)</w:t>
            </w:r>
            <w:r w:rsidRPr="0075583E">
              <w:rPr>
                <w:rFonts w:ascii="Corbel" w:hAnsi="Corbel"/>
                <w:sz w:val="16"/>
                <w:szCs w:val="16"/>
                <w:lang w:val="nl-NL"/>
              </w:rPr>
              <w:t xml:space="preserve"> minimaal 4 dagen per maand ingezet is langer dan 8 uur per dag (wachttijden op locatie cliënt meegerekend);</w:t>
            </w:r>
          </w:p>
          <w:p w14:paraId="5E7B8643" w14:textId="77777777" w:rsidR="002A5C9E" w:rsidRPr="0075583E" w:rsidRDefault="002A5C9E" w:rsidP="0075583E">
            <w:pPr>
              <w:pStyle w:val="Lijstalinea"/>
              <w:numPr>
                <w:ilvl w:val="0"/>
                <w:numId w:val="4"/>
              </w:numPr>
              <w:spacing w:line="276" w:lineRule="auto"/>
              <w:ind w:left="484"/>
              <w:rPr>
                <w:rFonts w:ascii="Corbel" w:hAnsi="Corbel"/>
                <w:sz w:val="16"/>
                <w:szCs w:val="16"/>
                <w:u w:val="single"/>
                <w:lang w:val="nl-NL"/>
              </w:rPr>
            </w:pPr>
            <w:r w:rsidRPr="0075583E">
              <w:rPr>
                <w:rFonts w:ascii="Corbel" w:hAnsi="Corbel"/>
                <w:sz w:val="16"/>
                <w:szCs w:val="16"/>
                <w:lang w:val="nl-NL"/>
              </w:rPr>
              <w:t>Deze vaste chauffeur(s) 24/7 op werkdagen exclusief beschikbaar was/waren om ingezet te worden voor deze persoon.</w:t>
            </w:r>
          </w:p>
          <w:p w14:paraId="43DA9C8E" w14:textId="77777777" w:rsidR="002A5C9E" w:rsidRPr="0075583E" w:rsidRDefault="002A5C9E" w:rsidP="0075583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18FFAC38" w14:textId="7E1C2E78" w:rsidR="00D155E8" w:rsidRPr="00A57DF0" w:rsidRDefault="002A5C9E" w:rsidP="0075583E">
            <w:pPr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75583E">
              <w:rPr>
                <w:rFonts w:ascii="Corbel" w:hAnsi="Corbel"/>
                <w:i/>
                <w:iCs/>
                <w:sz w:val="16"/>
                <w:szCs w:val="16"/>
              </w:rPr>
              <w:t xml:space="preserve">Nota bene: de schuingedrukte voorbeelden bij </w:t>
            </w:r>
            <w:proofErr w:type="spellStart"/>
            <w:r w:rsidRPr="0075583E">
              <w:rPr>
                <w:rFonts w:ascii="Corbel" w:hAnsi="Corbel"/>
                <w:i/>
                <w:iCs/>
                <w:sz w:val="16"/>
                <w:szCs w:val="16"/>
              </w:rPr>
              <w:t>bullet</w:t>
            </w:r>
            <w:proofErr w:type="spellEnd"/>
            <w:r w:rsidRPr="0075583E">
              <w:rPr>
                <w:rFonts w:ascii="Corbel" w:hAnsi="Corbel"/>
                <w:i/>
                <w:iCs/>
                <w:sz w:val="16"/>
                <w:szCs w:val="16"/>
              </w:rPr>
              <w:t xml:space="preserve"> a) zijn niet-limitatief. </w:t>
            </w:r>
            <w:proofErr w:type="gramStart"/>
            <w:r w:rsidRPr="0075583E">
              <w:rPr>
                <w:rFonts w:ascii="Corbel" w:hAnsi="Corbel"/>
                <w:i/>
                <w:iCs/>
                <w:sz w:val="16"/>
                <w:szCs w:val="16"/>
              </w:rPr>
              <w:t>Indien</w:t>
            </w:r>
            <w:proofErr w:type="gramEnd"/>
            <w:r w:rsidRPr="0075583E">
              <w:rPr>
                <w:rFonts w:ascii="Corbel" w:hAnsi="Corbel"/>
                <w:i/>
                <w:iCs/>
                <w:sz w:val="16"/>
                <w:szCs w:val="16"/>
              </w:rPr>
              <w:t xml:space="preserve"> Inschrijvers twijfelen of een functie binnen de gestelde politieke status past, kunnen zij hier vragen over stellen bij de Nota van inlichtingen.</w:t>
            </w:r>
          </w:p>
        </w:tc>
      </w:tr>
      <w:tr w:rsidR="00D82414" w:rsidRPr="001A17B8" w14:paraId="673F56F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B3022F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D6A0499" w14:textId="37872B45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9DE2DD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3F9406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C28084F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6D3793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41845DF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B924CE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69E118A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913B51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7891A11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23D4D28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81CEBDF" w14:textId="4A543268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96F12E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5DD58A8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3B1073A" w14:textId="653EFB1D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2E11DF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535627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59AE8C7" w14:textId="567EE124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7570C9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14685F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98D046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1EFCB4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51459B3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1899DA5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077198AA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154505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9B80AF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A49A4E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17C08F49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34772A6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65F7F10" w14:textId="289094F0" w:rsidR="00702A25" w:rsidRPr="00D60DE1" w:rsidRDefault="00D60DE1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D60DE1">
              <w:rPr>
                <w:rFonts w:ascii="Corbel" w:hAnsi="Corbel"/>
                <w:sz w:val="16"/>
                <w:szCs w:val="16"/>
              </w:rPr>
              <w:t>Heeft u voor de referentie-organisatie gedurende een aaneengesloten periode van minimaal 12 maanden tot tevredenheid van de referentie-organisatie chauffeursdiensten uitgevoerd?</w:t>
            </w:r>
          </w:p>
        </w:tc>
        <w:tc>
          <w:tcPr>
            <w:tcW w:w="3941" w:type="dxa"/>
            <w:shd w:val="clear" w:color="auto" w:fill="auto"/>
          </w:tcPr>
          <w:p w14:paraId="489A87F7" w14:textId="3C7ADF0A" w:rsidR="00702A25" w:rsidRPr="00D60DE1" w:rsidRDefault="0075583E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D60D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D60DE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D60DE1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0D2680">
              <w:rPr>
                <w:rFonts w:ascii="Corbel" w:eastAsia="MS Gothic" w:hAnsi="Corbel"/>
                <w:sz w:val="16"/>
                <w:szCs w:val="16"/>
              </w:rPr>
              <w:t xml:space="preserve">, in de periode van </w:t>
            </w:r>
            <w:r w:rsidR="000D2680" w:rsidRPr="000D2680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 w:rsidR="000D2680">
              <w:rPr>
                <w:rFonts w:ascii="Corbel" w:eastAsia="MS Gothic" w:hAnsi="Corbel"/>
                <w:sz w:val="16"/>
                <w:szCs w:val="16"/>
              </w:rPr>
              <w:t xml:space="preserve"> tot </w:t>
            </w:r>
            <w:r w:rsidR="000D2680" w:rsidRPr="00736D86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</w:p>
          <w:p w14:paraId="6B5EF202" w14:textId="77777777" w:rsidR="00702A25" w:rsidRPr="001A17B8" w:rsidRDefault="0075583E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D60D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D60DE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D60DE1">
              <w:rPr>
                <w:rFonts w:ascii="Corbel" w:eastAsia="MS Gothic" w:hAnsi="Corbel"/>
                <w:sz w:val="16"/>
                <w:szCs w:val="16"/>
              </w:rPr>
              <w:t>Nee</w:t>
            </w:r>
          </w:p>
        </w:tc>
      </w:tr>
      <w:tr w:rsidR="00EB607A" w:rsidRPr="001A17B8" w14:paraId="61DDEF2E" w14:textId="77777777" w:rsidTr="00A655B0">
        <w:trPr>
          <w:jc w:val="center"/>
        </w:trPr>
        <w:tc>
          <w:tcPr>
            <w:tcW w:w="5076" w:type="dxa"/>
            <w:shd w:val="clear" w:color="auto" w:fill="auto"/>
          </w:tcPr>
          <w:p w14:paraId="5CB1FFEA" w14:textId="36D389B4" w:rsidR="00E829AD" w:rsidRPr="00EB607A" w:rsidRDefault="00EB607A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Zijn</w:t>
            </w:r>
            <w:r w:rsidR="00872363">
              <w:rPr>
                <w:rFonts w:ascii="Corbel" w:hAnsi="Corbel"/>
                <w:sz w:val="16"/>
                <w:szCs w:val="16"/>
              </w:rPr>
              <w:t xml:space="preserve"> in bovengenoemde periode</w:t>
            </w:r>
            <w:r>
              <w:rPr>
                <w:rFonts w:ascii="Corbel" w:hAnsi="Corbel"/>
                <w:sz w:val="16"/>
                <w:szCs w:val="16"/>
              </w:rPr>
              <w:t xml:space="preserve"> de chauffeursdiensten </w:t>
            </w:r>
            <w:r w:rsidR="00292C37" w:rsidRPr="00494B1C">
              <w:rPr>
                <w:rFonts w:ascii="Corbel" w:hAnsi="Corbel"/>
                <w:sz w:val="16"/>
                <w:szCs w:val="16"/>
              </w:rPr>
              <w:t xml:space="preserve">voor persoonlijk vervoer </w:t>
            </w:r>
            <w:r>
              <w:rPr>
                <w:rFonts w:ascii="Corbel" w:hAnsi="Corbel"/>
                <w:sz w:val="16"/>
                <w:szCs w:val="16"/>
              </w:rPr>
              <w:t>v</w:t>
            </w:r>
            <w:r w:rsidRPr="00494B1C">
              <w:rPr>
                <w:rFonts w:ascii="Corbel" w:hAnsi="Corbel"/>
                <w:sz w:val="16"/>
                <w:szCs w:val="16"/>
              </w:rPr>
              <w:t xml:space="preserve">oor minimaal 1.300 uur per jaar </w:t>
            </w:r>
            <w:r>
              <w:rPr>
                <w:rFonts w:ascii="Corbel" w:hAnsi="Corbel"/>
                <w:sz w:val="16"/>
                <w:szCs w:val="16"/>
              </w:rPr>
              <w:t>uitgevoerd?</w:t>
            </w:r>
            <w:r w:rsidR="00E829AD">
              <w:rPr>
                <w:rFonts w:ascii="Corbel" w:hAnsi="Corbel"/>
                <w:sz w:val="16"/>
                <w:szCs w:val="16"/>
              </w:rPr>
              <w:t xml:space="preserve"> </w:t>
            </w:r>
            <w:r w:rsidR="00E829AD" w:rsidRPr="00E829AD">
              <w:rPr>
                <w:rFonts w:ascii="Corbel" w:hAnsi="Corbel"/>
                <w:sz w:val="16"/>
                <w:szCs w:val="16"/>
              </w:rPr>
              <w:t>Wachttijden op locatie mogen hierbij zijn inbegrepen</w:t>
            </w:r>
            <w:r w:rsidR="00E829AD">
              <w:rPr>
                <w:rFonts w:ascii="Corbel" w:hAnsi="Corbel"/>
                <w:sz w:val="16"/>
                <w:szCs w:val="16"/>
              </w:rPr>
              <w:t>.</w:t>
            </w:r>
          </w:p>
        </w:tc>
        <w:tc>
          <w:tcPr>
            <w:tcW w:w="3941" w:type="dxa"/>
            <w:shd w:val="clear" w:color="auto" w:fill="auto"/>
          </w:tcPr>
          <w:p w14:paraId="33B398DD" w14:textId="77777777" w:rsidR="00EB607A" w:rsidRPr="00D60DE1" w:rsidRDefault="0075583E" w:rsidP="00A655B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8897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07A" w:rsidRPr="00D60D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B607A" w:rsidRPr="00D60DE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EB607A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EB607A" w:rsidRPr="003142D1">
              <w:rPr>
                <w:rFonts w:ascii="Corbel" w:eastAsia="MS Gothic" w:hAnsi="Corbel"/>
                <w:sz w:val="16"/>
                <w:szCs w:val="16"/>
                <w:highlight w:val="lightGray"/>
              </w:rPr>
              <w:t>&lt;aantal&gt;</w:t>
            </w:r>
            <w:r w:rsidR="00EB607A">
              <w:rPr>
                <w:rFonts w:ascii="Corbel" w:eastAsia="MS Gothic" w:hAnsi="Corbel"/>
                <w:sz w:val="16"/>
                <w:szCs w:val="16"/>
              </w:rPr>
              <w:t xml:space="preserve"> uur per jaar</w:t>
            </w:r>
          </w:p>
          <w:p w14:paraId="0BFC1C7F" w14:textId="77777777" w:rsidR="00EB607A" w:rsidRPr="00D60DE1" w:rsidRDefault="0075583E" w:rsidP="00A655B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7608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07A" w:rsidRPr="00D60D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B607A" w:rsidRPr="00D60DE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E829AD" w:rsidRPr="001A17B8" w14:paraId="41F3B9F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84AD0C6" w14:textId="338FDCA3" w:rsidR="00E829AD" w:rsidRPr="002C7A04" w:rsidRDefault="00E829AD" w:rsidP="002C7A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Zijn voor de chauffeursdiensten </w:t>
            </w:r>
            <w:r w:rsidRPr="00494B1C">
              <w:rPr>
                <w:rFonts w:ascii="Corbel" w:hAnsi="Corbel"/>
                <w:sz w:val="16"/>
                <w:szCs w:val="16"/>
              </w:rPr>
              <w:t>één of twee vaste chauffeurs ingezet voor persoonlijk vervoer van één persoon met een politieke status</w:t>
            </w:r>
            <w:r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551BC5C5" w14:textId="77777777" w:rsidR="00E829AD" w:rsidRDefault="0075583E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5129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9AD" w:rsidRPr="00D60D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829AD" w:rsidRPr="00D60DE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E829AD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E829AD" w:rsidRPr="00E829AD">
              <w:rPr>
                <w:rFonts w:ascii="Corbel" w:eastAsia="MS Gothic" w:hAnsi="Corbel"/>
                <w:sz w:val="16"/>
                <w:szCs w:val="16"/>
                <w:highlight w:val="lightGray"/>
              </w:rPr>
              <w:t>&lt;aantal&gt;</w:t>
            </w:r>
            <w:r w:rsidR="00E829AD">
              <w:rPr>
                <w:rFonts w:ascii="Corbel" w:eastAsia="MS Gothic" w:hAnsi="Corbel"/>
                <w:sz w:val="16"/>
                <w:szCs w:val="16"/>
              </w:rPr>
              <w:t xml:space="preserve"> chauffeurs</w:t>
            </w:r>
          </w:p>
          <w:p w14:paraId="0937EFB5" w14:textId="257EF700" w:rsidR="00E829AD" w:rsidRPr="00D60DE1" w:rsidRDefault="0075583E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8531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9AD" w:rsidRPr="00D60D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829AD" w:rsidRPr="00D60DE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E829AD" w:rsidRPr="001A17B8" w14:paraId="4967975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1ED3F1E" w14:textId="7315C788" w:rsidR="00E829AD" w:rsidRPr="00D60DE1" w:rsidRDefault="00825A3E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Had de persoon </w:t>
            </w:r>
            <w:r w:rsidR="002C7A04">
              <w:rPr>
                <w:rFonts w:ascii="Corbel" w:hAnsi="Corbel"/>
                <w:sz w:val="16"/>
                <w:szCs w:val="16"/>
              </w:rPr>
              <w:t xml:space="preserve">die vervoerd is voor de referentie-organisatie een politieke status? </w:t>
            </w:r>
          </w:p>
        </w:tc>
        <w:tc>
          <w:tcPr>
            <w:tcW w:w="3941" w:type="dxa"/>
            <w:shd w:val="clear" w:color="auto" w:fill="auto"/>
          </w:tcPr>
          <w:p w14:paraId="24D4D123" w14:textId="66E2CD06" w:rsidR="002C7A04" w:rsidRDefault="0075583E" w:rsidP="002C7A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3367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A04" w:rsidRPr="00D60D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C7A04" w:rsidRPr="00D60DE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2C7A04">
              <w:rPr>
                <w:rFonts w:ascii="Corbel" w:eastAsia="MS Gothic" w:hAnsi="Corbel"/>
                <w:sz w:val="16"/>
                <w:szCs w:val="16"/>
              </w:rPr>
              <w:t xml:space="preserve">, namelijk </w:t>
            </w:r>
            <w:r w:rsidR="002C7A04" w:rsidRPr="00E829AD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r w:rsidR="002C7A04">
              <w:rPr>
                <w:rFonts w:ascii="Corbel" w:eastAsia="MS Gothic" w:hAnsi="Corbel"/>
                <w:sz w:val="16"/>
                <w:szCs w:val="16"/>
                <w:highlight w:val="lightGray"/>
              </w:rPr>
              <w:t>…</w:t>
            </w:r>
            <w:r w:rsidR="002C7A04" w:rsidRPr="00E829AD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 w:rsidR="002C7A0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</w:p>
          <w:p w14:paraId="259B1454" w14:textId="1367F6CC" w:rsidR="00E829AD" w:rsidRPr="00D60DE1" w:rsidRDefault="0075583E" w:rsidP="002C7A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5654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A04" w:rsidRPr="00D60D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C7A04" w:rsidRPr="00D60DE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2C7A04" w:rsidRPr="001A17B8" w14:paraId="5AAB9CEA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7D64875" w14:textId="7862A893" w:rsidR="00616762" w:rsidRPr="00E30BB5" w:rsidRDefault="002C7A04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Wa</w:t>
            </w:r>
            <w:r w:rsidR="00616762">
              <w:rPr>
                <w:rFonts w:ascii="Corbel" w:hAnsi="Corbel"/>
                <w:sz w:val="16"/>
                <w:szCs w:val="16"/>
              </w:rPr>
              <w:t xml:space="preserve">s de inzet van de chauffeur </w:t>
            </w:r>
            <w:r>
              <w:rPr>
                <w:rFonts w:ascii="Corbel" w:hAnsi="Corbel"/>
                <w:sz w:val="16"/>
                <w:szCs w:val="16"/>
              </w:rPr>
              <w:t xml:space="preserve">bij de referentie-organisatie </w:t>
            </w:r>
            <w:r w:rsidR="00616762" w:rsidRPr="00616762">
              <w:rPr>
                <w:rFonts w:ascii="Corbel" w:hAnsi="Corbel"/>
                <w:sz w:val="16"/>
                <w:szCs w:val="16"/>
              </w:rPr>
              <w:t>minimaal 4 dagen per maand langer dan 8 uur per dag (wachttijden op locatie cliënt meegerekend)</w:t>
            </w:r>
            <w:r w:rsidR="00616762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56AECD1A" w14:textId="0673FD71" w:rsidR="00616762" w:rsidRDefault="0075583E" w:rsidP="006167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988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762" w:rsidRPr="00D60D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16762" w:rsidRPr="00D60DE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616762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E30BB5" w:rsidRPr="00E30BB5">
              <w:rPr>
                <w:rFonts w:ascii="Corbel" w:eastAsia="MS Gothic" w:hAnsi="Corbel"/>
                <w:sz w:val="16"/>
                <w:szCs w:val="16"/>
                <w:highlight w:val="lightGray"/>
              </w:rPr>
              <w:t>&lt;aantal dagen&gt;</w:t>
            </w:r>
            <w:r w:rsidR="00E30BB5">
              <w:rPr>
                <w:rFonts w:ascii="Corbel" w:eastAsia="MS Gothic" w:hAnsi="Corbel"/>
                <w:sz w:val="16"/>
                <w:szCs w:val="16"/>
              </w:rPr>
              <w:t xml:space="preserve"> van </w:t>
            </w:r>
            <w:r w:rsidR="00E30BB5" w:rsidRPr="00E30BB5">
              <w:rPr>
                <w:rFonts w:ascii="Corbel" w:eastAsia="MS Gothic" w:hAnsi="Corbel"/>
                <w:sz w:val="16"/>
                <w:szCs w:val="16"/>
                <w:highlight w:val="lightGray"/>
              </w:rPr>
              <w:t>&lt;aantal uur&gt;</w:t>
            </w:r>
            <w:r w:rsidR="00616762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</w:p>
          <w:p w14:paraId="52A68E3D" w14:textId="0AFF35BE" w:rsidR="002C7A04" w:rsidRPr="00D60DE1" w:rsidRDefault="0075583E" w:rsidP="006167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4741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762" w:rsidRPr="00D60D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16762" w:rsidRPr="00D60DE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2C7A04" w:rsidRPr="001A17B8" w14:paraId="4910CB9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E45ADB1" w14:textId="4731A7CE" w:rsidR="002C7A04" w:rsidRDefault="00E30BB5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Wa</w:t>
            </w:r>
            <w:r w:rsidR="00BA095B">
              <w:rPr>
                <w:rFonts w:ascii="Corbel" w:hAnsi="Corbel"/>
                <w:sz w:val="16"/>
                <w:szCs w:val="16"/>
              </w:rPr>
              <w:t>s/waren</w:t>
            </w:r>
            <w:r>
              <w:rPr>
                <w:rFonts w:ascii="Corbel" w:hAnsi="Corbel"/>
                <w:sz w:val="16"/>
                <w:szCs w:val="16"/>
              </w:rPr>
              <w:t xml:space="preserve"> de </w:t>
            </w:r>
            <w:r w:rsidRPr="00E30BB5">
              <w:rPr>
                <w:rFonts w:ascii="Corbel" w:hAnsi="Corbel"/>
                <w:sz w:val="16"/>
                <w:szCs w:val="16"/>
              </w:rPr>
              <w:t xml:space="preserve">vaste chauffeur(s) 24/7 op werkdagen exclusief beschikbaar om ingezet te worden </w:t>
            </w:r>
            <w:r w:rsidR="00931E4C">
              <w:rPr>
                <w:rFonts w:ascii="Corbel" w:hAnsi="Corbel"/>
                <w:sz w:val="16"/>
                <w:szCs w:val="16"/>
              </w:rPr>
              <w:t xml:space="preserve">voor het </w:t>
            </w:r>
            <w:r w:rsidR="00D44F37">
              <w:rPr>
                <w:rFonts w:ascii="Corbel" w:hAnsi="Corbel"/>
                <w:sz w:val="16"/>
                <w:szCs w:val="16"/>
              </w:rPr>
              <w:t>vervoeren</w:t>
            </w:r>
            <w:r w:rsidR="00931E4C">
              <w:rPr>
                <w:rFonts w:ascii="Corbel" w:hAnsi="Corbel"/>
                <w:sz w:val="16"/>
                <w:szCs w:val="16"/>
              </w:rPr>
              <w:t xml:space="preserve"> van de</w:t>
            </w:r>
            <w:r w:rsidR="00D44F37">
              <w:rPr>
                <w:rFonts w:ascii="Corbel" w:hAnsi="Corbel"/>
                <w:sz w:val="16"/>
                <w:szCs w:val="16"/>
              </w:rPr>
              <w:t xml:space="preserve"> persoon voor de referentie-organisatie?</w:t>
            </w:r>
          </w:p>
        </w:tc>
        <w:tc>
          <w:tcPr>
            <w:tcW w:w="3941" w:type="dxa"/>
            <w:shd w:val="clear" w:color="auto" w:fill="auto"/>
          </w:tcPr>
          <w:p w14:paraId="20546141" w14:textId="5389FDA6" w:rsidR="00D44F37" w:rsidRDefault="0075583E" w:rsidP="00D44F3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3127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F37" w:rsidRPr="00D60D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44F37" w:rsidRPr="00D60DE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D44F3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</w:p>
          <w:p w14:paraId="62253937" w14:textId="6023ABFD" w:rsidR="002C7A04" w:rsidRPr="00D60DE1" w:rsidRDefault="0075583E" w:rsidP="00D44F3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9722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F37" w:rsidRPr="00D60D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44F37" w:rsidRPr="00D60DE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E829AD" w:rsidRPr="001A17B8" w14:paraId="26201B3B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F7152C6" w14:textId="262213B3" w:rsidR="00E829AD" w:rsidRPr="001A17B8" w:rsidRDefault="00E829AD" w:rsidP="00E829A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A72A5D">
              <w:rPr>
                <w:rFonts w:ascii="Corbel" w:hAnsi="Corbel"/>
                <w:sz w:val="16"/>
                <w:szCs w:val="16"/>
              </w:rPr>
              <w:t>organisatie verricht in de periode van 36 maanden voorafgaand aan de sluitingsdatum voor het indienen van de Inschrijving. De complete referentie-opdracht hoeft nog niet volledig te zijn afgerond, maar de onde</w:t>
            </w:r>
            <w:r>
              <w:rPr>
                <w:rFonts w:ascii="Corbel" w:hAnsi="Corbel"/>
                <w:sz w:val="16"/>
                <w:szCs w:val="16"/>
              </w:rPr>
              <w:t xml:space="preserve">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098137DF" w14:textId="77777777" w:rsidR="00E829AD" w:rsidRPr="00A72A5D" w:rsidRDefault="0075583E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9AD" w:rsidRPr="00A72A5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829AD" w:rsidRPr="00A72A5D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D49137E" w14:textId="77777777" w:rsidR="00E829AD" w:rsidRPr="00A72A5D" w:rsidRDefault="0075583E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9AD" w:rsidRPr="00A72A5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829AD" w:rsidRPr="00A72A5D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E829AD" w:rsidRPr="00A72A5D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77DAC6E" w14:textId="77777777" w:rsidR="00E829AD" w:rsidRPr="00A72A5D" w:rsidRDefault="00E829AD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B4CC1C3" w14:textId="77777777" w:rsidR="00E829AD" w:rsidRDefault="00E829AD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AB252D1" w14:textId="77777777" w:rsidR="00E829AD" w:rsidRPr="00376FA8" w:rsidRDefault="00E829AD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829AD" w:rsidRPr="001A17B8" w14:paraId="5F04CFEB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C3EC47E" w14:textId="77777777" w:rsidR="00E829AD" w:rsidRPr="001A17B8" w:rsidRDefault="00E829AD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lastRenderedPageBreak/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E829AD" w:rsidRPr="001A17B8" w14:paraId="17E28DD1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6A94269" w14:textId="045A8C9A" w:rsidR="00E829AD" w:rsidRPr="001A17B8" w:rsidRDefault="00E829AD" w:rsidP="00E829A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A72A5D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3665A065" w14:textId="77777777" w:rsidR="00E829AD" w:rsidRPr="001A17B8" w:rsidRDefault="00E829AD" w:rsidP="00E829A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3C70BE5" w14:textId="77777777" w:rsidR="00E829AD" w:rsidRPr="00376FA8" w:rsidRDefault="00E829AD" w:rsidP="00E829AD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6203BCA" w14:textId="77777777" w:rsidR="00E829AD" w:rsidRPr="00A72A5D" w:rsidRDefault="0075583E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9AD" w:rsidRPr="00A72A5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829AD" w:rsidRPr="00A72A5D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DA287EE" w14:textId="77777777" w:rsidR="00E829AD" w:rsidRPr="001A17B8" w:rsidRDefault="0075583E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9AD" w:rsidRPr="00A72A5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829AD" w:rsidRPr="00A72A5D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E829AD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F457D3E" w14:textId="77777777" w:rsidR="00E829AD" w:rsidRPr="001A17B8" w:rsidRDefault="00E829AD" w:rsidP="00E829A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96739AE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B078" w14:textId="77777777" w:rsidR="0096662F" w:rsidRDefault="0096662F" w:rsidP="00A57DF0">
      <w:pPr>
        <w:spacing w:line="240" w:lineRule="auto"/>
      </w:pPr>
      <w:r>
        <w:separator/>
      </w:r>
    </w:p>
  </w:endnote>
  <w:endnote w:type="continuationSeparator" w:id="0">
    <w:p w14:paraId="0B0CAEE7" w14:textId="77777777" w:rsidR="0096662F" w:rsidRDefault="0096662F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02C6920C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16DD7828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5A529" w14:textId="77777777" w:rsidR="0096662F" w:rsidRDefault="0096662F" w:rsidP="00A57DF0">
      <w:pPr>
        <w:spacing w:line="240" w:lineRule="auto"/>
      </w:pPr>
      <w:r>
        <w:separator/>
      </w:r>
    </w:p>
  </w:footnote>
  <w:footnote w:type="continuationSeparator" w:id="0">
    <w:p w14:paraId="12FB8FCB" w14:textId="77777777" w:rsidR="0096662F" w:rsidRDefault="0096662F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6A28E5"/>
    <w:multiLevelType w:val="hybridMultilevel"/>
    <w:tmpl w:val="2996B81E"/>
    <w:lvl w:ilvl="0" w:tplc="13D40552">
      <w:numFmt w:val="bullet"/>
      <w:lvlText w:val="-"/>
      <w:lvlJc w:val="left"/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043B7"/>
    <w:multiLevelType w:val="hybridMultilevel"/>
    <w:tmpl w:val="9788B98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54FF6"/>
    <w:multiLevelType w:val="hybridMultilevel"/>
    <w:tmpl w:val="9788B980"/>
    <w:lvl w:ilvl="0" w:tplc="597EB476">
      <w:start w:val="1"/>
      <w:numFmt w:val="lowerLetter"/>
      <w:lvlText w:val="%1)"/>
      <w:lvlJc w:val="left"/>
      <w:pPr>
        <w:ind w:left="144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6C07EAD"/>
    <w:multiLevelType w:val="hybridMultilevel"/>
    <w:tmpl w:val="9788B98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25676605">
    <w:abstractNumId w:val="0"/>
  </w:num>
  <w:num w:numId="2" w16cid:durableId="1115249016">
    <w:abstractNumId w:val="3"/>
  </w:num>
  <w:num w:numId="3" w16cid:durableId="1071662740">
    <w:abstractNumId w:val="1"/>
  </w:num>
  <w:num w:numId="4" w16cid:durableId="551691317">
    <w:abstractNumId w:val="4"/>
  </w:num>
  <w:num w:numId="5" w16cid:durableId="1714689545">
    <w:abstractNumId w:val="5"/>
  </w:num>
  <w:num w:numId="6" w16cid:durableId="462504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81A11"/>
    <w:rsid w:val="00064E11"/>
    <w:rsid w:val="00087AF2"/>
    <w:rsid w:val="000A5C56"/>
    <w:rsid w:val="000D2680"/>
    <w:rsid w:val="00100A15"/>
    <w:rsid w:val="00125F21"/>
    <w:rsid w:val="00152D83"/>
    <w:rsid w:val="001E36FF"/>
    <w:rsid w:val="00287178"/>
    <w:rsid w:val="00292C37"/>
    <w:rsid w:val="002A5C9E"/>
    <w:rsid w:val="002C7A04"/>
    <w:rsid w:val="003142D1"/>
    <w:rsid w:val="003265BB"/>
    <w:rsid w:val="00376002"/>
    <w:rsid w:val="00376FA8"/>
    <w:rsid w:val="003E20DF"/>
    <w:rsid w:val="004045F0"/>
    <w:rsid w:val="00494B1C"/>
    <w:rsid w:val="00520270"/>
    <w:rsid w:val="00616762"/>
    <w:rsid w:val="00632837"/>
    <w:rsid w:val="00702A25"/>
    <w:rsid w:val="00736D86"/>
    <w:rsid w:val="0075583E"/>
    <w:rsid w:val="007650B2"/>
    <w:rsid w:val="007B2A9F"/>
    <w:rsid w:val="007C1E67"/>
    <w:rsid w:val="00825A3E"/>
    <w:rsid w:val="008717DD"/>
    <w:rsid w:val="00872363"/>
    <w:rsid w:val="00881A11"/>
    <w:rsid w:val="008A5C68"/>
    <w:rsid w:val="00904410"/>
    <w:rsid w:val="00931E4C"/>
    <w:rsid w:val="0096662F"/>
    <w:rsid w:val="00A57DF0"/>
    <w:rsid w:val="00A72A5D"/>
    <w:rsid w:val="00AF384C"/>
    <w:rsid w:val="00BA095B"/>
    <w:rsid w:val="00C12F22"/>
    <w:rsid w:val="00D155E8"/>
    <w:rsid w:val="00D44F37"/>
    <w:rsid w:val="00D60DE1"/>
    <w:rsid w:val="00D82414"/>
    <w:rsid w:val="00DE77F2"/>
    <w:rsid w:val="00E30BB5"/>
    <w:rsid w:val="00E76EC8"/>
    <w:rsid w:val="00E829AD"/>
    <w:rsid w:val="00EB607A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161C2"/>
  <w15:docId w15:val="{4AA4EB58-22C7-4F95-A00B-50F31E96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F90EAD9D-2078-419B-9372-0DA8F51333B8}"/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24</TotalTime>
  <Pages>2</Pages>
  <Words>546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25</cp:revision>
  <dcterms:created xsi:type="dcterms:W3CDTF">2022-02-17T09:18:00Z</dcterms:created>
  <dcterms:modified xsi:type="dcterms:W3CDTF">2022-05-02T08:55:00Z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</Properties>
</file>