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B1A35" w:rsidR="000B1A35" w:rsidP="000B1A35" w:rsidRDefault="000B1A35" w14:paraId="52C4B944" w14:textId="0A4F2846">
      <w:pPr>
        <w:pStyle w:val="bijlage"/>
        <w:numPr>
          <w:numId w:val="0"/>
        </w:numPr>
        <w:ind w:left="360" w:hanging="360"/>
      </w:pPr>
      <w:bookmarkStart w:name="_Toc451338044" w:id="0"/>
      <w:bookmarkStart w:name="_Ref451339349" w:id="1"/>
      <w:bookmarkStart w:name="_Ref464734056" w:id="2"/>
      <w:r w:rsidR="000B1A35">
        <w:rPr/>
        <w:t xml:space="preserve">Bijlage </w:t>
      </w:r>
      <w:r w:rsidR="1A217D7F">
        <w:rPr/>
        <w:t>7</w:t>
      </w:r>
      <w:r>
        <w:tab/>
      </w:r>
      <w:r w:rsidR="000B1A35">
        <w:rPr/>
        <w:t>Model volmacht</w:t>
      </w:r>
      <w:bookmarkEnd w:id="0"/>
      <w:bookmarkEnd w:id="1"/>
      <w:bookmarkEnd w:id="2"/>
    </w:p>
    <w:p w:rsidRPr="001B71F5" w:rsidR="000B1A35" w:rsidP="000B1A35" w:rsidRDefault="000B1A35" w14:paraId="52C4B945" w14:textId="77777777">
      <w:pPr>
        <w:jc w:val="both"/>
        <w:rPr>
          <w:rFonts w:ascii="Arial Narrow" w:hAnsi="Arial Narrow"/>
          <w:color w:val="000000" w:themeColor="text1"/>
        </w:rPr>
      </w:pPr>
    </w:p>
    <w:p w:rsidR="00E900D3" w:rsidP="00551C53" w:rsidRDefault="000B1A35" w14:paraId="3BB708FF" w14:textId="77777777">
      <w:r w:rsidRPr="00CC6BF9">
        <w:t>De ondergetekende(n) geeft/geven hierbij een onherroepelijke volmacht aan</w:t>
      </w:r>
    </w:p>
    <w:p w:rsidR="00E900D3" w:rsidP="00551C53" w:rsidRDefault="00E900D3" w14:paraId="0AC087FB" w14:textId="77777777"/>
    <w:p w:rsidR="00E900D3" w:rsidP="00551C53" w:rsidRDefault="000B1A35" w14:paraId="43922383" w14:textId="29177DFD">
      <w:r w:rsidRPr="00CC6BF9">
        <w:t>__________________</w:t>
      </w:r>
      <w:r w:rsidR="00760843">
        <w:t>_</w:t>
      </w:r>
      <w:r w:rsidRPr="00CC6BF9">
        <w:t>____</w:t>
      </w:r>
      <w:r w:rsidR="00EB1543">
        <w:t xml:space="preserve"> </w:t>
      </w:r>
      <w:r w:rsidRPr="00CC6BF9">
        <w:t xml:space="preserve">(naam gevolmachtigde) om namens </w:t>
      </w:r>
    </w:p>
    <w:p w:rsidR="00E900D3" w:rsidP="00551C53" w:rsidRDefault="000B1A35" w14:paraId="0AA9607D" w14:textId="16E7693A">
      <w:r w:rsidRPr="00CC6BF9">
        <w:t>_______________</w:t>
      </w:r>
      <w:r w:rsidR="00EB1543">
        <w:t>_</w:t>
      </w:r>
      <w:r w:rsidRPr="00CC6BF9">
        <w:t>______</w:t>
      </w:r>
      <w:r w:rsidR="004679A5">
        <w:t>_</w:t>
      </w:r>
      <w:r w:rsidR="00EB1543">
        <w:t xml:space="preserve"> </w:t>
      </w:r>
      <w:r w:rsidRPr="00CC6BF9">
        <w:t xml:space="preserve">(naam Gegadigde) en ingeschreven in het handelsregister onder het </w:t>
      </w:r>
    </w:p>
    <w:p w:rsidRPr="00CC6BF9" w:rsidR="000B1A35" w:rsidP="00551C53" w:rsidRDefault="00EB1543" w14:paraId="52C4B946" w14:textId="58263EB5">
      <w:proofErr w:type="gramStart"/>
      <w:r w:rsidRPr="00CC6BF9">
        <w:t>N</w:t>
      </w:r>
      <w:r w:rsidRPr="00CC6BF9" w:rsidR="000B1A35">
        <w:t>ummer</w:t>
      </w:r>
      <w:r>
        <w:t xml:space="preserve"> </w:t>
      </w:r>
      <w:r w:rsidR="000B1A35">
        <w:t xml:space="preserve"> </w:t>
      </w:r>
      <w:r w:rsidRPr="00CC6BF9" w:rsidR="000B1A35">
        <w:t>_</w:t>
      </w:r>
      <w:proofErr w:type="gramEnd"/>
      <w:r w:rsidRPr="00CC6BF9" w:rsidR="000B1A35">
        <w:t>_________</w:t>
      </w:r>
      <w:r w:rsidR="004679A5">
        <w:t>_</w:t>
      </w:r>
      <w:r w:rsidR="00760843">
        <w:t>_</w:t>
      </w:r>
      <w:r w:rsidR="004679A5">
        <w:t>__</w:t>
      </w:r>
      <w:r w:rsidRPr="00CC6BF9" w:rsidR="000B1A35">
        <w:t>__ (bijv</w:t>
      </w:r>
      <w:r w:rsidRPr="009E412E" w:rsidR="000B1A35">
        <w:t xml:space="preserve">oorbeeld het KvK nummer), </w:t>
      </w:r>
      <w:r w:rsidRPr="009E412E" w:rsidR="00A92EF4">
        <w:t>Inschrijving</w:t>
      </w:r>
      <w:r w:rsidRPr="009E412E" w:rsidR="00782B1B">
        <w:t xml:space="preserve"> voor de Aanbesteding </w:t>
      </w:r>
      <w:r w:rsidRPr="009E412E" w:rsidR="009E412E">
        <w:rPr>
          <w:i/>
          <w:iCs/>
        </w:rPr>
        <w:t xml:space="preserve">21.544-BDV </w:t>
      </w:r>
      <w:proofErr w:type="spellStart"/>
      <w:r w:rsidRPr="009E412E" w:rsidR="009E412E">
        <w:rPr>
          <w:i/>
          <w:iCs/>
        </w:rPr>
        <w:t>Hoogvolume</w:t>
      </w:r>
      <w:proofErr w:type="spellEnd"/>
      <w:r w:rsidRPr="009E412E" w:rsidR="009E412E">
        <w:rPr>
          <w:i/>
          <w:iCs/>
        </w:rPr>
        <w:t xml:space="preserve"> printers</w:t>
      </w:r>
      <w:r w:rsidR="009E412E">
        <w:t xml:space="preserve"> </w:t>
      </w:r>
      <w:r w:rsidRPr="009E412E" w:rsidR="000B1A35">
        <w:t>in te dienen.</w:t>
      </w:r>
      <w:r w:rsidRPr="00CC6BF9" w:rsidR="000B1A35">
        <w:t xml:space="preserve"> </w:t>
      </w:r>
    </w:p>
    <w:p w:rsidRPr="00CC6BF9" w:rsidR="000B1A35" w:rsidP="00551C53" w:rsidRDefault="000B1A35" w14:paraId="52C4B947" w14:textId="77777777"/>
    <w:p w:rsidRPr="00CC6BF9" w:rsidR="000B1A35" w:rsidP="00551C53" w:rsidRDefault="000B1A35" w14:paraId="52C4B948" w14:textId="77777777">
      <w:r w:rsidRPr="00CC6BF9">
        <w:t xml:space="preserve">Ten bewijze waarvan deze beperkte volmacht is ondertekend. </w:t>
      </w:r>
    </w:p>
    <w:p w:rsidRPr="00CC6BF9" w:rsidR="000B1A35" w:rsidP="00551C53" w:rsidRDefault="000B1A35" w14:paraId="52C4B949" w14:textId="77777777"/>
    <w:tbl>
      <w:tblPr>
        <w:tblW w:w="8897" w:type="dxa"/>
        <w:tblInd w:w="-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Pr="00CC6BF9" w:rsidR="000B1A35" w:rsidTr="004D2BD2" w14:paraId="52C4B94D" w14:textId="77777777">
        <w:tc>
          <w:tcPr>
            <w:tcW w:w="4361" w:type="dxa"/>
            <w:vAlign w:val="center"/>
          </w:tcPr>
          <w:p w:rsidRPr="00CC6BF9" w:rsidR="000B1A35" w:rsidP="00AF349D" w:rsidRDefault="000B1A35" w14:paraId="52C4B94A" w14:textId="77777777">
            <w:r w:rsidRPr="00CC6BF9">
              <w:t>Datum</w:t>
            </w:r>
          </w:p>
        </w:tc>
        <w:tc>
          <w:tcPr>
            <w:tcW w:w="4536" w:type="dxa"/>
            <w:vAlign w:val="center"/>
          </w:tcPr>
          <w:p w:rsidRPr="00CC6BF9" w:rsidR="000B1A35" w:rsidP="00AF349D" w:rsidRDefault="000B1A35" w14:paraId="52C4B94B" w14:textId="77777777"/>
          <w:p w:rsidRPr="00CC6BF9" w:rsidR="000B1A35" w:rsidP="00AF349D" w:rsidRDefault="000B1A35" w14:paraId="52C4B94C" w14:textId="77777777"/>
        </w:tc>
      </w:tr>
      <w:tr w:rsidRPr="00CC6BF9" w:rsidR="000B1A35" w:rsidTr="004D2BD2" w14:paraId="52C4B951" w14:textId="77777777">
        <w:tc>
          <w:tcPr>
            <w:tcW w:w="4361" w:type="dxa"/>
            <w:vAlign w:val="center"/>
          </w:tcPr>
          <w:p w:rsidRPr="00CC6BF9" w:rsidR="000B1A35" w:rsidP="00AF349D" w:rsidRDefault="000B1A35" w14:paraId="52C4B94E" w14:textId="77777777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:rsidRPr="00CC6BF9" w:rsidR="000B1A35" w:rsidP="00AF349D" w:rsidRDefault="000B1A35" w14:paraId="52C4B94F" w14:textId="77777777"/>
          <w:p w:rsidRPr="00CC6BF9" w:rsidR="000B1A35" w:rsidP="00AF349D" w:rsidRDefault="000B1A35" w14:paraId="52C4B950" w14:textId="77777777"/>
        </w:tc>
      </w:tr>
      <w:tr w:rsidRPr="00CC6BF9" w:rsidR="000B1A35" w:rsidTr="004D2BD2" w14:paraId="52C4B954" w14:textId="77777777">
        <w:tc>
          <w:tcPr>
            <w:tcW w:w="4361" w:type="dxa"/>
            <w:vAlign w:val="center"/>
          </w:tcPr>
          <w:p w:rsidRPr="00CC6BF9" w:rsidR="000B1A35" w:rsidP="00AF349D" w:rsidRDefault="000B1A35" w14:paraId="52C4B952" w14:textId="77777777">
            <w:r w:rsidRPr="00CC6BF9">
              <w:t xml:space="preserve">Naam rechtsgeldig vertegenwoordiger 1 </w:t>
            </w:r>
            <w:proofErr w:type="gramStart"/>
            <w:r w:rsidRPr="00CC6BF9">
              <w:t>conform</w:t>
            </w:r>
            <w:proofErr w:type="gramEnd"/>
            <w:r w:rsidRPr="00CC6BF9">
              <w:t xml:space="preserve"> het handelsregister</w:t>
            </w:r>
          </w:p>
        </w:tc>
        <w:tc>
          <w:tcPr>
            <w:tcW w:w="4536" w:type="dxa"/>
            <w:vAlign w:val="center"/>
          </w:tcPr>
          <w:p w:rsidRPr="00CC6BF9" w:rsidR="000B1A35" w:rsidP="00AF349D" w:rsidRDefault="000B1A35" w14:paraId="52C4B953" w14:textId="77777777"/>
        </w:tc>
      </w:tr>
      <w:tr w:rsidRPr="00CC6BF9" w:rsidR="000B1A35" w:rsidTr="004D2BD2" w14:paraId="52C4B957" w14:textId="77777777">
        <w:tc>
          <w:tcPr>
            <w:tcW w:w="4361" w:type="dxa"/>
            <w:vAlign w:val="center"/>
          </w:tcPr>
          <w:p w:rsidRPr="00CC6BF9" w:rsidR="000B1A35" w:rsidP="00AF349D" w:rsidRDefault="000B1A35" w14:paraId="52C4B955" w14:textId="77777777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:rsidRPr="00CC6BF9" w:rsidR="000B1A35" w:rsidP="00AF349D" w:rsidRDefault="000B1A35" w14:paraId="52C4B956" w14:textId="77777777">
            <w:r w:rsidRPr="00CC6BF9">
              <w:t xml:space="preserve">&lt; </w:t>
            </w:r>
            <w:proofErr w:type="gramStart"/>
            <w:r w:rsidRPr="00CC6BF9">
              <w:t>bijvoorbeeld</w:t>
            </w:r>
            <w:proofErr w:type="gramEnd"/>
            <w:r w:rsidRPr="00CC6BF9">
              <w:t>: zelfstandig bevoegd/ gezamenlijk bevoegd / bevoegd tot transacties van XX Euro&gt;</w:t>
            </w:r>
          </w:p>
        </w:tc>
      </w:tr>
      <w:tr w:rsidRPr="00CC6BF9" w:rsidR="000B1A35" w:rsidTr="004D2BD2" w14:paraId="52C4B95D" w14:textId="77777777">
        <w:tc>
          <w:tcPr>
            <w:tcW w:w="4361" w:type="dxa"/>
            <w:vAlign w:val="center"/>
          </w:tcPr>
          <w:p w:rsidRPr="00CC6BF9" w:rsidR="000B1A35" w:rsidP="00AF349D" w:rsidRDefault="000B1A35" w14:paraId="52C4B958" w14:textId="77777777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:rsidRPr="00CC6BF9" w:rsidR="000B1A35" w:rsidP="00AF349D" w:rsidRDefault="000B1A35" w14:paraId="52C4B959" w14:textId="77777777"/>
          <w:p w:rsidRPr="00CC6BF9" w:rsidR="000B1A35" w:rsidP="00AF349D" w:rsidRDefault="000B1A35" w14:paraId="52C4B95A" w14:textId="77777777"/>
          <w:p w:rsidRPr="00CC6BF9" w:rsidR="000B1A35" w:rsidP="00AF349D" w:rsidRDefault="000B1A35" w14:paraId="52C4B95B" w14:textId="77777777"/>
          <w:p w:rsidRPr="00CC6BF9" w:rsidR="000B1A35" w:rsidP="00AF349D" w:rsidRDefault="000B1A35" w14:paraId="52C4B95C" w14:textId="77777777"/>
        </w:tc>
      </w:tr>
      <w:tr w:rsidRPr="00CC6BF9" w:rsidR="000B1A35" w:rsidTr="004D2BD2" w14:paraId="52C4B960" w14:textId="77777777"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5E" w14:textId="77777777">
            <w:r w:rsidRPr="00CC6BF9">
              <w:t xml:space="preserve">Naam rechtsgeldig vertegenwoordiger 2 </w:t>
            </w:r>
            <w:proofErr w:type="gramStart"/>
            <w:r w:rsidRPr="00CC6BF9">
              <w:t>conform</w:t>
            </w:r>
            <w:proofErr w:type="gramEnd"/>
            <w:r w:rsidRPr="00CC6BF9">
              <w:t xml:space="preserve"> het handelsregister (bij gezamenlijke bevoegdheid)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5F" w14:textId="77777777"/>
        </w:tc>
      </w:tr>
      <w:tr w:rsidRPr="00CC6BF9" w:rsidR="000B1A35" w:rsidTr="004D2BD2" w14:paraId="52C4B963" w14:textId="77777777"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1" w14:textId="77777777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2" w14:textId="77777777">
            <w:r w:rsidRPr="00CC6BF9">
              <w:t xml:space="preserve">&lt; </w:t>
            </w:r>
            <w:proofErr w:type="gramStart"/>
            <w:r w:rsidRPr="00CC6BF9">
              <w:t>bijvoorbeeld</w:t>
            </w:r>
            <w:proofErr w:type="gramEnd"/>
            <w:r w:rsidRPr="00CC6BF9">
              <w:t>: zelfstandig bevoegd/ gezamenlijk bevoegd / bevoegd tot transacties van XX Euro&gt;</w:t>
            </w:r>
          </w:p>
        </w:tc>
      </w:tr>
      <w:tr w:rsidRPr="00CC6BF9" w:rsidR="000B1A35" w:rsidTr="004D2BD2" w14:paraId="52C4B969" w14:textId="77777777"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4" w14:textId="77777777">
            <w:r w:rsidRPr="00CC6BF9">
              <w:t>Handtekening rechtsgeldige vertegenwoordiger 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5" w14:textId="77777777"/>
          <w:p w:rsidRPr="00CC6BF9" w:rsidR="000B1A35" w:rsidP="00AF349D" w:rsidRDefault="000B1A35" w14:paraId="52C4B966" w14:textId="77777777"/>
          <w:p w:rsidRPr="00CC6BF9" w:rsidR="000B1A35" w:rsidP="00AF349D" w:rsidRDefault="000B1A35" w14:paraId="52C4B967" w14:textId="77777777"/>
          <w:p w:rsidRPr="00CC6BF9" w:rsidR="000B1A35" w:rsidP="00AF349D" w:rsidRDefault="000B1A35" w14:paraId="52C4B968" w14:textId="77777777"/>
        </w:tc>
      </w:tr>
    </w:tbl>
    <w:p w:rsidRPr="00CC6BF9" w:rsidR="000B1A35" w:rsidP="000B1A35" w:rsidRDefault="000B1A35" w14:paraId="52C4B96A" w14:textId="77777777">
      <w:pPr>
        <w:rPr>
          <w:i/>
        </w:rPr>
      </w:pPr>
      <w:r w:rsidRPr="00CC6BF9">
        <w:rPr>
          <w:i/>
        </w:rPr>
        <w:t>(</w:t>
      </w:r>
      <w:proofErr w:type="gramStart"/>
      <w:r w:rsidRPr="00CC6BF9">
        <w:rPr>
          <w:i/>
        </w:rPr>
        <w:t>tabel</w:t>
      </w:r>
      <w:proofErr w:type="gramEnd"/>
      <w:r w:rsidRPr="00CC6BF9">
        <w:rPr>
          <w:i/>
        </w:rPr>
        <w:t xml:space="preserve"> uitbreiden indien er pas sprake is van rechtsgeldige vertegenwoordiging bij meer dan twee gezamenlijk bevoegde personen)</w:t>
      </w:r>
    </w:p>
    <w:p w:rsidR="000B1A35" w:rsidP="000B1A35" w:rsidRDefault="000B1A35" w14:paraId="52C4B96B" w14:textId="77777777">
      <w:pPr>
        <w:jc w:val="both"/>
        <w:rPr>
          <w:lang w:eastAsia="x-none"/>
        </w:rPr>
      </w:pPr>
    </w:p>
    <w:p w:rsidRPr="000B1A35" w:rsidR="005528D6" w:rsidP="000B1A35" w:rsidRDefault="005528D6" w14:paraId="52C4B96C" w14:textId="77777777"/>
    <w:sectPr w:rsidRPr="000B1A35" w:rsidR="005528D6" w:rsidSect="00143F55">
      <w:headerReference w:type="default" r:id="rId13"/>
      <w:footerReference w:type="default" r:id="rId14"/>
      <w:headerReference w:type="first" r:id="rId15"/>
      <w:footerReference w:type="first" r:id="rId16"/>
      <w:pgSz w:w="11906" w:h="16838" w:orient="portrait"/>
      <w:pgMar w:top="1939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902E4" w:rsidP="004C03F0" w:rsidRDefault="006902E4" w14:paraId="03F0A050" w14:textId="77777777">
      <w:pPr>
        <w:spacing w:line="240" w:lineRule="auto"/>
      </w:pPr>
      <w:r>
        <w:separator/>
      </w:r>
    </w:p>
  </w:endnote>
  <w:endnote w:type="continuationSeparator" w:id="0">
    <w:p w:rsidR="006902E4" w:rsidP="004C03F0" w:rsidRDefault="006902E4" w14:paraId="3B0D926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17FCC" w:rsidR="00F20770" w:rsidP="00B37C5A" w:rsidRDefault="00F20770" w14:paraId="52C4B975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A28BE" w:rsidP="00F26249" w:rsidRDefault="008A28BE" w14:paraId="52C4B977" w14:textId="77777777">
    <w:pPr>
      <w:spacing w:line="620" w:lineRule="exact"/>
    </w:pPr>
  </w:p>
  <w:p w:rsidR="00044CD8" w:rsidRDefault="00044CD8" w14:paraId="52C4B97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902E4" w:rsidP="00D56D37" w:rsidRDefault="006902E4" w14:paraId="00DDF187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6902E4" w:rsidP="004C03F0" w:rsidRDefault="006902E4" w14:paraId="33918F5B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F03BC" w:rsidP="00AF03BC" w:rsidRDefault="00143F55" w14:paraId="52C4B972" w14:textId="4B52A2B8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C393945" wp14:editId="4C314294">
          <wp:simplePos x="0" y="0"/>
          <wp:positionH relativeFrom="page">
            <wp:posOffset>-2352</wp:posOffset>
          </wp:positionH>
          <wp:positionV relativeFrom="page">
            <wp:posOffset>334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0B1A35">
          <w:t xml:space="preserve">     </w:t>
        </w:r>
      </w:sdtContent>
    </w:sdt>
  </w:p>
  <w:bookmarkStart w:name="bmSubtitelKoptekst" w:displacedByCustomXml="next" w:id="3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0B1A35" w14:paraId="52C4B973" w14:textId="77777777">
        <w:pPr>
          <w:pStyle w:val="DHRandinfoSubkop"/>
        </w:pPr>
        <w:r>
          <w:t xml:space="preserve">     </w:t>
        </w:r>
      </w:p>
    </w:sdtContent>
  </w:sdt>
  <w:bookmarkEnd w:id="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56F44" w:rsidP="00495798" w:rsidRDefault="00456F44" w14:paraId="52C4B976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26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43F55"/>
    <w:rsid w:val="00162EF7"/>
    <w:rsid w:val="001B3405"/>
    <w:rsid w:val="001C1F09"/>
    <w:rsid w:val="001E6CBD"/>
    <w:rsid w:val="0020629C"/>
    <w:rsid w:val="00215101"/>
    <w:rsid w:val="00225944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9A5"/>
    <w:rsid w:val="00467E16"/>
    <w:rsid w:val="00495798"/>
    <w:rsid w:val="004972F7"/>
    <w:rsid w:val="004A2C31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02E4"/>
    <w:rsid w:val="00690723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60843"/>
    <w:rsid w:val="00765B42"/>
    <w:rsid w:val="00781585"/>
    <w:rsid w:val="00782B1B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0509"/>
    <w:rsid w:val="00992E1E"/>
    <w:rsid w:val="009A68F2"/>
    <w:rsid w:val="009B5AA9"/>
    <w:rsid w:val="009C4321"/>
    <w:rsid w:val="009E412E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92EF4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87512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00D3"/>
    <w:rsid w:val="00E96466"/>
    <w:rsid w:val="00EB1543"/>
    <w:rsid w:val="00EF210B"/>
    <w:rsid w:val="00F20770"/>
    <w:rsid w:val="00F26249"/>
    <w:rsid w:val="00F36F76"/>
    <w:rsid w:val="00F375A1"/>
    <w:rsid w:val="00F509A6"/>
    <w:rsid w:val="00F82B1C"/>
    <w:rsid w:val="00F85CF3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1A217D7F"/>
    <w:rsid w:val="1F6D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basedOn w:val="Standaardalinea-lettertype"/>
    <w:link w:val="Kop1"/>
    <w:uiPriority w:val="9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0B1A35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footer" Target="footer1.xml" Id="rId14" /><Relationship Type="http://schemas.openxmlformats.org/officeDocument/2006/relationships/glossaryDocument" Target="glossary/document.xml" Id="R9838de4855934e8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8c927-aa4f-4b12-8a2c-8580810ccd1b}"/>
      </w:docPartPr>
      <w:docPartBody>
        <w:p w14:paraId="052FFB0C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AE8592A82B3E947A9EA74D399BF5A8D" ma:contentTypeVersion="0" ma:contentTypeDescription="Maak een nieuw PowerPoint document." ma:contentTypeScope="" ma:versionID="c92982181cd8f3792d218f15ae95b753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1002f70ad7492dd3a16e873c2d4236e0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19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PX3EPKY34SD4-74821639-5778</_dlc_DocId>
    <_dlc_DocIdUrl xmlns="cad755b6-d270-493f-83c9-ae784197a3f5">
      <Url>https://denhaag.sharepoint.com/sites/inkoop-bec-2021/_layouts/15/DocIdRedir.aspx?ID=PX3EPKY34SD4-74821639-5778</Url>
      <Description>PX3EPKY34SD4-74821639-5778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0BF5553-BE4B-4636-BC0E-A8E8B5E56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B5B207-CD48-494E-A6DD-C828120AF25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ad755b6-d270-493f-83c9-ae784197a3f5"/>
    <ds:schemaRef ds:uri="4bf3addb-fccd-4134-8069-53c5fe924045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5.xml><?xml version="1.0" encoding="utf-8"?>
<ds:datastoreItem xmlns:ds="http://schemas.openxmlformats.org/officeDocument/2006/customXml" ds:itemID="{1CA7B733-5DDF-4BB8-B272-8DE353E4B48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Y:\Office-Sjablonen\Huisstijl\Bouwstenen\Algemeen\Rapport.dotx</ap:Template>
  <ap:Application>Microsoft Word for the web</ap:Application>
  <ap:DocSecurity>2</ap:DocSecurity>
  <ap:ScaleCrop>false</ap:ScaleCrop>
  <ap:Company>Gemeente Den Haag / IDC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Roelof Davids</cp:lastModifiedBy>
  <cp:revision>20</cp:revision>
  <dcterms:created xsi:type="dcterms:W3CDTF">2016-10-25T08:21:00Z</dcterms:created>
  <dcterms:modified xsi:type="dcterms:W3CDTF">2022-01-11T16:22:39Z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0x0101008696D14171FA4CED8F032AD334D7A9EF004279C34E82A344EE803735B9E417CCC900BAE8592A82B3E947A9EA74D399BF5A8D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90ff04f9-cc37-4489-b42f-b1df763d3aa4</vt:lpwstr>
  </property>
  <property fmtid="{D5CDD505-2E9C-101B-9397-08002B2CF9AE}" pid="15" name="TaxKeyword">
    <vt:lpwstr/>
  </property>
  <property fmtid="{D5CDD505-2E9C-101B-9397-08002B2CF9AE}" pid="16" name="Teamtrefwoorden">
    <vt:lpwstr>19;#Format|825ed0df-d969-4a6a-a95c-d1519e18baae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