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16D2C" w14:textId="77777777" w:rsidR="009D161B" w:rsidRDefault="009D161B" w:rsidP="00BB3988">
      <w:pPr>
        <w:pStyle w:val="bijlage"/>
        <w:numPr>
          <w:ilvl w:val="0"/>
          <w:numId w:val="0"/>
        </w:numPr>
      </w:pPr>
      <w:bookmarkStart w:id="0" w:name="_Ref363127921"/>
      <w:bookmarkStart w:id="1" w:name="_Toc451338042"/>
    </w:p>
    <w:p w14:paraId="7576AC8F" w14:textId="15797B71" w:rsidR="005D438F" w:rsidRPr="009661A5" w:rsidRDefault="00A27E84" w:rsidP="00A27E84">
      <w:pPr>
        <w:pStyle w:val="bijlage"/>
        <w:numPr>
          <w:ilvl w:val="0"/>
          <w:numId w:val="0"/>
        </w:numPr>
        <w:ind w:left="360" w:hanging="360"/>
      </w:pPr>
      <w:r>
        <w:t xml:space="preserve">Bijlage </w:t>
      </w:r>
      <w:r w:rsidR="007868F8">
        <w:t>6</w:t>
      </w:r>
      <w:r>
        <w:tab/>
      </w:r>
      <w:r w:rsidR="005D438F" w:rsidRPr="009661A5">
        <w:t>Checklist</w:t>
      </w:r>
      <w:bookmarkEnd w:id="0"/>
      <w:bookmarkEnd w:id="1"/>
    </w:p>
    <w:p w14:paraId="7576AC90" w14:textId="77777777" w:rsidR="005D438F" w:rsidRPr="007A5233" w:rsidRDefault="005D438F" w:rsidP="005D438F">
      <w:pPr>
        <w:jc w:val="both"/>
      </w:pPr>
    </w:p>
    <w:p w14:paraId="7576AC91" w14:textId="6AAB2259" w:rsidR="005D438F" w:rsidRPr="007A5233" w:rsidRDefault="005D438F" w:rsidP="005D438F">
      <w:pPr>
        <w:jc w:val="both"/>
      </w:pPr>
      <w:r w:rsidRPr="007A5233">
        <w:t xml:space="preserve">Bij uw </w:t>
      </w:r>
      <w:r>
        <w:t>inschrijving</w:t>
      </w:r>
      <w:r w:rsidRPr="007A5233">
        <w:t xml:space="preserve"> dient u de volgende documenten te voegen</w:t>
      </w:r>
      <w:r w:rsidR="004244BE">
        <w:t>.</w:t>
      </w:r>
    </w:p>
    <w:p w14:paraId="7576AC92" w14:textId="77777777" w:rsidR="005D438F" w:rsidRDefault="005D438F" w:rsidP="005D438F">
      <w:pPr>
        <w:jc w:val="both"/>
      </w:pPr>
    </w:p>
    <w:tbl>
      <w:tblPr>
        <w:tblW w:w="8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90"/>
        <w:gridCol w:w="3827"/>
        <w:gridCol w:w="1560"/>
        <w:gridCol w:w="1701"/>
      </w:tblGrid>
      <w:tr w:rsidR="00C01960" w:rsidRPr="007A5233" w14:paraId="2196AE5F" w14:textId="77777777" w:rsidTr="666E4B92">
        <w:tc>
          <w:tcPr>
            <w:tcW w:w="1290" w:type="dxa"/>
            <w:shd w:val="clear" w:color="auto" w:fill="auto"/>
          </w:tcPr>
          <w:p w14:paraId="7126409B" w14:textId="73D143BD" w:rsidR="00C01960" w:rsidRPr="002245F6" w:rsidRDefault="5143F855" w:rsidP="666E4B92">
            <w:pPr>
              <w:widowControl w:val="0"/>
              <w:spacing w:before="120" w:after="120"/>
              <w:jc w:val="both"/>
              <w:rPr>
                <w:b/>
                <w:bCs/>
              </w:rPr>
            </w:pPr>
            <w:r w:rsidRPr="666E4B92">
              <w:rPr>
                <w:b/>
                <w:bCs/>
              </w:rPr>
              <w:t xml:space="preserve">Plaats in </w:t>
            </w:r>
            <w:r w:rsidR="00C01960" w:rsidRPr="666E4B92">
              <w:rPr>
                <w:b/>
                <w:bCs/>
              </w:rPr>
              <w:t>leidraad</w:t>
            </w:r>
          </w:p>
        </w:tc>
        <w:tc>
          <w:tcPr>
            <w:tcW w:w="3827" w:type="dxa"/>
            <w:shd w:val="clear" w:color="auto" w:fill="auto"/>
          </w:tcPr>
          <w:p w14:paraId="63896528" w14:textId="2343A91D" w:rsidR="00C01960" w:rsidRPr="002245F6" w:rsidRDefault="00C01960" w:rsidP="00F27211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</w:tcPr>
          <w:p w14:paraId="28FA8A1F" w14:textId="59BA2762" w:rsidR="00C01960" w:rsidRPr="002245F6" w:rsidRDefault="00C01960" w:rsidP="00C01960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701" w:type="dxa"/>
            <w:shd w:val="clear" w:color="auto" w:fill="auto"/>
          </w:tcPr>
          <w:p w14:paraId="2E9191E4" w14:textId="79D22B14" w:rsidR="00C01960" w:rsidRPr="002245F6" w:rsidRDefault="00C01960" w:rsidP="00F27211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="00C01960" w:rsidRPr="007A5233" w14:paraId="4171D1DE" w14:textId="77777777" w:rsidTr="666E4B92">
        <w:tc>
          <w:tcPr>
            <w:tcW w:w="1290" w:type="dxa"/>
            <w:shd w:val="clear" w:color="auto" w:fill="auto"/>
          </w:tcPr>
          <w:p w14:paraId="4E2B4B26" w14:textId="3DF9119B" w:rsidR="00C01960" w:rsidRPr="004F42CF" w:rsidRDefault="662BADCB" w:rsidP="00F27211">
            <w:pPr>
              <w:widowControl w:val="0"/>
              <w:spacing w:before="120" w:after="120"/>
            </w:pPr>
            <w:r>
              <w:t xml:space="preserve">Bijlage </w:t>
            </w:r>
            <w:r w:rsidR="00C01960">
              <w:t>1</w:t>
            </w:r>
          </w:p>
        </w:tc>
        <w:tc>
          <w:tcPr>
            <w:tcW w:w="3827" w:type="dxa"/>
            <w:shd w:val="clear" w:color="auto" w:fill="auto"/>
          </w:tcPr>
          <w:p w14:paraId="6DEECCD0" w14:textId="030E3A74" w:rsidR="00C01960" w:rsidRPr="004E40B3" w:rsidRDefault="00C01960" w:rsidP="00F27211">
            <w:r w:rsidRPr="004E40B3">
              <w:t>Uniform Europees Aanbestedingsdocument</w:t>
            </w:r>
            <w:r w:rsidR="008C4C62">
              <w:t xml:space="preserve"> (UEA).</w:t>
            </w:r>
          </w:p>
          <w:p w14:paraId="7D3449DC" w14:textId="4EE37800" w:rsidR="00C01960" w:rsidRDefault="00C01960" w:rsidP="004F42CF">
            <w:r w:rsidRPr="004E40B3">
              <w:rPr>
                <w:spacing w:val="5"/>
              </w:rPr>
              <w:t>Het</w:t>
            </w:r>
            <w:r w:rsidRPr="004E40B3">
              <w:t xml:space="preserve"> </w:t>
            </w:r>
            <w:r w:rsidR="008C4C62">
              <w:t xml:space="preserve">UEA </w:t>
            </w:r>
            <w:r w:rsidRPr="004E40B3">
              <w:rPr>
                <w:spacing w:val="5"/>
              </w:rPr>
              <w:t xml:space="preserve">dient ingevuld te worden en rechtsgeldig </w:t>
            </w:r>
            <w:r w:rsidRPr="004E40B3">
              <w:t xml:space="preserve">te worden </w:t>
            </w:r>
            <w:r w:rsidRPr="004E40B3">
              <w:rPr>
                <w:spacing w:val="5"/>
              </w:rPr>
              <w:t xml:space="preserve">ondertekend.  </w:t>
            </w:r>
            <w:proofErr w:type="gramStart"/>
            <w:r w:rsidRPr="004E40B3">
              <w:t>Indien</w:t>
            </w:r>
            <w:proofErr w:type="gramEnd"/>
            <w:r w:rsidRPr="004E40B3">
              <w:t xml:space="preserve"> u inschrijft in combinatie dienen </w:t>
            </w:r>
            <w:r w:rsidRPr="004E40B3">
              <w:rPr>
                <w:u w:val="single"/>
              </w:rPr>
              <w:t xml:space="preserve">alle </w:t>
            </w:r>
            <w:proofErr w:type="spellStart"/>
            <w:r w:rsidRPr="004E40B3">
              <w:rPr>
                <w:u w:val="single"/>
              </w:rPr>
              <w:t>combinantleden</w:t>
            </w:r>
            <w:proofErr w:type="spellEnd"/>
            <w:r w:rsidRPr="004E40B3">
              <w:rPr>
                <w:u w:val="single"/>
              </w:rPr>
              <w:t xml:space="preserve"> elk afzonderlijk</w:t>
            </w:r>
            <w:r w:rsidRPr="004E40B3">
              <w:t xml:space="preserve"> een </w:t>
            </w:r>
            <w:r w:rsidR="008C4C62">
              <w:t>UEA</w:t>
            </w:r>
            <w:r w:rsidRPr="004E40B3">
              <w:t xml:space="preserve"> in te vullen en te ondertekenen.</w:t>
            </w:r>
          </w:p>
        </w:tc>
        <w:tc>
          <w:tcPr>
            <w:tcW w:w="1560" w:type="dxa"/>
          </w:tcPr>
          <w:p w14:paraId="5A027854" w14:textId="77777777" w:rsidR="00C01960" w:rsidRPr="004F42CF" w:rsidRDefault="00C01960" w:rsidP="00F27211">
            <w:pPr>
              <w:widowControl w:val="0"/>
              <w:spacing w:before="120" w:after="120"/>
            </w:pPr>
            <w:proofErr w:type="gramStart"/>
            <w:r w:rsidRPr="004F42CF">
              <w:t>x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2BCF0EA6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="00C01960" w:rsidRPr="007A5233" w14:paraId="10211D75" w14:textId="77777777" w:rsidTr="666E4B92">
        <w:tc>
          <w:tcPr>
            <w:tcW w:w="1290" w:type="dxa"/>
            <w:shd w:val="clear" w:color="auto" w:fill="auto"/>
          </w:tcPr>
          <w:p w14:paraId="156A4024" w14:textId="5B2C542F" w:rsidR="00C01960" w:rsidRPr="004F42CF" w:rsidRDefault="02187B0D" w:rsidP="00F27211">
            <w:pPr>
              <w:widowControl w:val="0"/>
              <w:spacing w:before="120" w:after="120"/>
              <w:jc w:val="both"/>
            </w:pPr>
            <w:r>
              <w:t xml:space="preserve">Bijlage </w:t>
            </w:r>
            <w:r w:rsidR="0FF716A1"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82B5542" w14:textId="52454502" w:rsidR="00C01960" w:rsidRPr="00194AA7" w:rsidRDefault="00C01960" w:rsidP="00F27211">
            <w:r w:rsidRPr="00194AA7">
              <w:t>Referentieopdrachten</w:t>
            </w:r>
            <w:r w:rsidR="008C4C62">
              <w:t>.</w:t>
            </w:r>
          </w:p>
        </w:tc>
        <w:tc>
          <w:tcPr>
            <w:tcW w:w="1560" w:type="dxa"/>
          </w:tcPr>
          <w:p w14:paraId="217296F3" w14:textId="297DAE96" w:rsidR="00C01960" w:rsidRPr="007A5233" w:rsidRDefault="00C01960" w:rsidP="00F27211">
            <w:pPr>
              <w:widowControl w:val="0"/>
              <w:spacing w:before="120" w:after="120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4415B72D" w14:textId="5951B029" w:rsidR="00C01960" w:rsidRPr="004F42CF" w:rsidRDefault="07D642FD" w:rsidP="001E04D4">
            <w:pPr>
              <w:widowControl w:val="0"/>
              <w:spacing w:before="120" w:after="120"/>
            </w:pPr>
            <w:r>
              <w:t>2</w:t>
            </w:r>
            <w:r w:rsidR="00C01960">
              <w:t>. Ref [</w:t>
            </w:r>
            <w:proofErr w:type="gramStart"/>
            <w:r w:rsidR="00C01960">
              <w:t xml:space="preserve">letter  </w:t>
            </w:r>
            <w:proofErr w:type="spellStart"/>
            <w:r w:rsidR="00C01960">
              <w:t>ref</w:t>
            </w:r>
            <w:proofErr w:type="gramEnd"/>
            <w:r w:rsidR="00C01960">
              <w:t>.opdracht</w:t>
            </w:r>
            <w:proofErr w:type="spellEnd"/>
            <w:r w:rsidR="00C01960">
              <w:t xml:space="preserve"> + naam Inschrijver]</w:t>
            </w:r>
          </w:p>
        </w:tc>
      </w:tr>
      <w:tr w:rsidR="00C01960" w:rsidRPr="00194AA7" w14:paraId="0F6BC6A1" w14:textId="77777777" w:rsidTr="666E4B92">
        <w:tc>
          <w:tcPr>
            <w:tcW w:w="1290" w:type="dxa"/>
            <w:shd w:val="clear" w:color="auto" w:fill="auto"/>
          </w:tcPr>
          <w:p w14:paraId="6173B864" w14:textId="7653148C" w:rsidR="00C01960" w:rsidRPr="004F42CF" w:rsidRDefault="192F1A24" w:rsidP="00F27211">
            <w:pPr>
              <w:widowControl w:val="0"/>
              <w:spacing w:before="120" w:after="120" w:line="240" w:lineRule="atLeast"/>
              <w:jc w:val="both"/>
            </w:pPr>
            <w:r>
              <w:t xml:space="preserve">Bijlage </w:t>
            </w:r>
            <w:r w:rsidR="2787D807"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524FD73" w14:textId="68B3BC22" w:rsidR="00C01960" w:rsidRDefault="00C01960" w:rsidP="00F27211">
            <w:r w:rsidRPr="00194AA7">
              <w:t>Prijzenblad</w:t>
            </w:r>
            <w:r w:rsidR="008C4C62">
              <w:t>.</w:t>
            </w:r>
          </w:p>
          <w:p w14:paraId="2F75B895" w14:textId="31E8170A" w:rsidR="00C01960" w:rsidRPr="00194AA7" w:rsidRDefault="00C01960" w:rsidP="00B92FAF">
            <w:r>
              <w:t>(Ingevuld prijzenblad in Excel en een versie in PDF)</w:t>
            </w:r>
          </w:p>
        </w:tc>
        <w:tc>
          <w:tcPr>
            <w:tcW w:w="1560" w:type="dxa"/>
          </w:tcPr>
          <w:p w14:paraId="52370751" w14:textId="33CE29F8" w:rsidR="00C01960" w:rsidRPr="00194AA7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24208A71" w14:textId="75CC2883" w:rsidR="00C01960" w:rsidRPr="004F42CF" w:rsidRDefault="33FE786E" w:rsidP="00F27211">
            <w:pPr>
              <w:widowControl w:val="0"/>
              <w:spacing w:before="120" w:after="120" w:line="240" w:lineRule="atLeast"/>
            </w:pPr>
            <w:r>
              <w:t>3</w:t>
            </w:r>
            <w:r w:rsidR="00C01960">
              <w:t>. Prijzenblad [naam Inschrijver]</w:t>
            </w:r>
          </w:p>
        </w:tc>
      </w:tr>
      <w:tr w:rsidR="00C01960" w:rsidRPr="007A5233" w14:paraId="0E655B5F" w14:textId="77777777" w:rsidTr="666E4B92">
        <w:tc>
          <w:tcPr>
            <w:tcW w:w="1290" w:type="dxa"/>
            <w:shd w:val="clear" w:color="auto" w:fill="auto"/>
          </w:tcPr>
          <w:p w14:paraId="34AFBD18" w14:textId="189C5A17" w:rsidR="00C01960" w:rsidRPr="004F42CF" w:rsidRDefault="002313C7" w:rsidP="00F27211">
            <w:pPr>
              <w:widowControl w:val="0"/>
              <w:spacing w:before="120" w:after="120" w:line="240" w:lineRule="atLeast"/>
            </w:pPr>
            <w:r>
              <w:t xml:space="preserve">Bijlage </w:t>
            </w:r>
            <w:r w:rsidR="008B3C17">
              <w:t>10</w:t>
            </w:r>
          </w:p>
        </w:tc>
        <w:tc>
          <w:tcPr>
            <w:tcW w:w="3827" w:type="dxa"/>
            <w:shd w:val="clear" w:color="auto" w:fill="auto"/>
          </w:tcPr>
          <w:p w14:paraId="54F61ACF" w14:textId="0AE6404D" w:rsidR="00C01960" w:rsidRPr="00194AA7" w:rsidRDefault="00C01960" w:rsidP="00F27211">
            <w:pPr>
              <w:widowControl w:val="0"/>
              <w:spacing w:before="120" w:after="120" w:line="240" w:lineRule="atLeast"/>
              <w:rPr>
                <w:highlight w:val="green"/>
              </w:rPr>
            </w:pPr>
            <w:r w:rsidRPr="008B3C17">
              <w:t xml:space="preserve">Uitwerking kwalitatieve </w:t>
            </w:r>
            <w:proofErr w:type="spellStart"/>
            <w:r w:rsidR="008B3C17" w:rsidRPr="008B3C17">
              <w:t>sub</w:t>
            </w:r>
            <w:r w:rsidRPr="008B3C17">
              <w:t>gunningcriteria</w:t>
            </w:r>
            <w:proofErr w:type="spellEnd"/>
            <w:r w:rsidRPr="008B3C17">
              <w:t xml:space="preserve"> </w:t>
            </w:r>
          </w:p>
        </w:tc>
        <w:tc>
          <w:tcPr>
            <w:tcW w:w="1560" w:type="dxa"/>
          </w:tcPr>
          <w:p w14:paraId="006F4FEB" w14:textId="77777777" w:rsidR="00C01960" w:rsidRPr="007A5233" w:rsidRDefault="00C01960" w:rsidP="00F27211">
            <w:pPr>
              <w:widowControl w:val="0"/>
              <w:spacing w:before="120" w:after="120" w:line="240" w:lineRule="atLeast"/>
            </w:pPr>
          </w:p>
        </w:tc>
        <w:tc>
          <w:tcPr>
            <w:tcW w:w="1701" w:type="dxa"/>
            <w:shd w:val="clear" w:color="auto" w:fill="auto"/>
          </w:tcPr>
          <w:p w14:paraId="4959A03F" w14:textId="4D1BA2D5" w:rsidR="00C01960" w:rsidRPr="004F42CF" w:rsidRDefault="671FB804" w:rsidP="00F27211">
            <w:pPr>
              <w:widowControl w:val="0"/>
              <w:spacing w:before="120" w:after="120" w:line="240" w:lineRule="atLeast"/>
            </w:pPr>
            <w:r>
              <w:t>4</w:t>
            </w:r>
            <w:r w:rsidR="00C01960">
              <w:t xml:space="preserve">. Kwaliteit [naam Inschrijver] </w:t>
            </w:r>
          </w:p>
        </w:tc>
      </w:tr>
      <w:tr w:rsidR="00C01960" w:rsidRPr="007A5233" w14:paraId="6A85DDCE" w14:textId="77777777" w:rsidTr="666E4B92">
        <w:tc>
          <w:tcPr>
            <w:tcW w:w="1290" w:type="dxa"/>
            <w:shd w:val="clear" w:color="auto" w:fill="auto"/>
          </w:tcPr>
          <w:p w14:paraId="5A93B16E" w14:textId="57B50488" w:rsidR="00C01960" w:rsidRPr="00045B4B" w:rsidRDefault="00045B4B" w:rsidP="00F27211">
            <w:pPr>
              <w:widowControl w:val="0"/>
              <w:spacing w:before="120" w:after="120" w:line="240" w:lineRule="atLeast"/>
              <w:jc w:val="both"/>
            </w:pPr>
            <w:r w:rsidRPr="00045B4B">
              <w:t>Hoofdstuk 1.13 Programma van Eisen</w:t>
            </w:r>
          </w:p>
        </w:tc>
        <w:tc>
          <w:tcPr>
            <w:tcW w:w="3827" w:type="dxa"/>
            <w:shd w:val="clear" w:color="auto" w:fill="auto"/>
          </w:tcPr>
          <w:p w14:paraId="6F0AB322" w14:textId="390D11E6" w:rsidR="00C01960" w:rsidRPr="00045B4B" w:rsidRDefault="004E7ABA" w:rsidP="00F27211">
            <w:pPr>
              <w:widowControl w:val="0"/>
              <w:spacing w:before="120" w:after="120" w:line="240" w:lineRule="atLeast"/>
            </w:pPr>
            <w:r w:rsidRPr="00045B4B">
              <w:t>Afdrukproeven</w:t>
            </w:r>
          </w:p>
        </w:tc>
        <w:tc>
          <w:tcPr>
            <w:tcW w:w="1560" w:type="dxa"/>
          </w:tcPr>
          <w:p w14:paraId="088707F5" w14:textId="77777777" w:rsidR="00C01960" w:rsidRPr="007A5233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3F48E4FF" w14:textId="75DF6396" w:rsidR="00C01960" w:rsidRPr="004F42CF" w:rsidRDefault="00045B4B" w:rsidP="00F27211">
            <w:pPr>
              <w:widowControl w:val="0"/>
              <w:spacing w:before="120" w:after="120" w:line="240" w:lineRule="atLeast"/>
              <w:jc w:val="both"/>
            </w:pPr>
            <w:r>
              <w:t>Nvt</w:t>
            </w:r>
          </w:p>
        </w:tc>
      </w:tr>
    </w:tbl>
    <w:p w14:paraId="7576ACC0" w14:textId="77777777" w:rsidR="004B32EB" w:rsidRDefault="004B32EB" w:rsidP="004B32EB"/>
    <w:p w14:paraId="3655DAEB" w14:textId="5C406111" w:rsidR="00D11B2C" w:rsidRPr="00D11B2C" w:rsidRDefault="00D11B2C" w:rsidP="00D11B2C">
      <w:r w:rsidRPr="00D11B2C">
        <w:t xml:space="preserve">*de benaming van de te uploaden bestanden mag uit maximaal </w:t>
      </w:r>
      <w:r w:rsidR="004244BE">
        <w:t>4</w:t>
      </w:r>
      <w:r w:rsidRPr="00D11B2C">
        <w:t xml:space="preserve">0 karakters bestaan volgens de in de kolom ‘Naamgeving’ opgegeven benaming, vermijdt daarbij s.v.p. het gebruik van speciale karakters. </w:t>
      </w:r>
    </w:p>
    <w:p w14:paraId="220904FA" w14:textId="77777777" w:rsidR="00D11B2C" w:rsidRPr="009270A6" w:rsidRDefault="00D11B2C" w:rsidP="004B32EB"/>
    <w:sectPr w:rsidR="00D11B2C" w:rsidRPr="009270A6" w:rsidSect="00BB398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6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88627" w14:textId="77777777" w:rsidR="00E6781D" w:rsidRDefault="00E6781D" w:rsidP="004C03F0">
      <w:pPr>
        <w:spacing w:line="240" w:lineRule="auto"/>
      </w:pPr>
      <w:r>
        <w:separator/>
      </w:r>
    </w:p>
  </w:endnote>
  <w:endnote w:type="continuationSeparator" w:id="0">
    <w:p w14:paraId="6856650C" w14:textId="77777777" w:rsidR="00E6781D" w:rsidRDefault="00E6781D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9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B" w14:textId="77777777" w:rsidR="008A28BE" w:rsidRDefault="008A28BE" w:rsidP="00F26249">
    <w:pPr>
      <w:spacing w:line="620" w:lineRule="exact"/>
    </w:pPr>
  </w:p>
  <w:p w14:paraId="7576ACCC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7491F" w14:textId="77777777" w:rsidR="00E6781D" w:rsidRDefault="00E6781D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0E533BAD" w14:textId="77777777" w:rsidR="00E6781D" w:rsidRDefault="00E6781D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6" w14:textId="057D3E2E" w:rsidR="00AF03BC" w:rsidRDefault="009D161B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0C725FB" wp14:editId="2D6282F7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id="2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7576ACC7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6ACCA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4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45B4B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50DD7"/>
    <w:rsid w:val="00162EF7"/>
    <w:rsid w:val="001B3405"/>
    <w:rsid w:val="001C1F09"/>
    <w:rsid w:val="001E04D4"/>
    <w:rsid w:val="001E6CBD"/>
    <w:rsid w:val="0020629C"/>
    <w:rsid w:val="00215101"/>
    <w:rsid w:val="00222E9E"/>
    <w:rsid w:val="002269B8"/>
    <w:rsid w:val="002313C7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244BE"/>
    <w:rsid w:val="00454B69"/>
    <w:rsid w:val="00456F44"/>
    <w:rsid w:val="00467E16"/>
    <w:rsid w:val="00473428"/>
    <w:rsid w:val="00495798"/>
    <w:rsid w:val="004972F7"/>
    <w:rsid w:val="004A2C31"/>
    <w:rsid w:val="004B32EB"/>
    <w:rsid w:val="004C03F0"/>
    <w:rsid w:val="004E71F1"/>
    <w:rsid w:val="004E7ABA"/>
    <w:rsid w:val="004F42CF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0337C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77141"/>
    <w:rsid w:val="00781585"/>
    <w:rsid w:val="007848DB"/>
    <w:rsid w:val="00785DB3"/>
    <w:rsid w:val="007868F8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61C1"/>
    <w:rsid w:val="00883509"/>
    <w:rsid w:val="00885B42"/>
    <w:rsid w:val="008A28BE"/>
    <w:rsid w:val="008A3CAC"/>
    <w:rsid w:val="008A698E"/>
    <w:rsid w:val="008B3C17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D161B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67688"/>
    <w:rsid w:val="00B70433"/>
    <w:rsid w:val="00B83EC9"/>
    <w:rsid w:val="00B92FAF"/>
    <w:rsid w:val="00B96239"/>
    <w:rsid w:val="00BA11BA"/>
    <w:rsid w:val="00BA2071"/>
    <w:rsid w:val="00BB3988"/>
    <w:rsid w:val="00BD5048"/>
    <w:rsid w:val="00BE0F5C"/>
    <w:rsid w:val="00BE15E1"/>
    <w:rsid w:val="00C01960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CE79D7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6781D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2187B0D"/>
    <w:rsid w:val="04ED87EF"/>
    <w:rsid w:val="07D642FD"/>
    <w:rsid w:val="0FF716A1"/>
    <w:rsid w:val="13615F92"/>
    <w:rsid w:val="192F1A24"/>
    <w:rsid w:val="1E995328"/>
    <w:rsid w:val="2718062F"/>
    <w:rsid w:val="2787D807"/>
    <w:rsid w:val="2E076984"/>
    <w:rsid w:val="33FE786E"/>
    <w:rsid w:val="5143F855"/>
    <w:rsid w:val="580D2086"/>
    <w:rsid w:val="5CC7694C"/>
    <w:rsid w:val="6613EBE7"/>
    <w:rsid w:val="662BADCB"/>
    <w:rsid w:val="666E4B92"/>
    <w:rsid w:val="669B85E2"/>
    <w:rsid w:val="671FB804"/>
    <w:rsid w:val="6D745FAD"/>
    <w:rsid w:val="75F3B251"/>
    <w:rsid w:val="7655D48D"/>
    <w:rsid w:val="7682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19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PX3EPKY34SD4-74821639-5752</_dlc_DocId>
    <_dlc_DocIdUrl xmlns="cad755b6-d270-493f-83c9-ae784197a3f5">
      <Url>https://denhaag.sharepoint.com/sites/inkoop-bec-2021/_layouts/15/DocIdRedir.aspx?ID=PX3EPKY34SD4-74821639-5752</Url>
      <Description>PX3EPKY34SD4-74821639-5752</Description>
    </_dlc_DocIdUrl>
    <_dlc_DocIdPersistId xmlns="cad755b6-d270-493f-83c9-ae784197a3f5">false</_dlc_DocIdPersist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0" ma:contentTypeDescription="Maak een nieuw PowerPoint document." ma:contentTypeScope="" ma:versionID="c92982181cd8f3792d218f15ae95b753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1002f70ad7492dd3a16e873c2d4236e0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A30736-0937-4F93-99CC-AC920E0E2E2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AE575B1-9BCD-4649-A7A1-6E3D7149E16B}">
  <ds:schemaRefs>
    <ds:schemaRef ds:uri="http://schemas.microsoft.com/office/2006/metadata/properties"/>
    <ds:schemaRef ds:uri="http://schemas.microsoft.com/office/infopath/2007/PartnerControls"/>
    <ds:schemaRef ds:uri="cad755b6-d270-493f-83c9-ae784197a3f5"/>
  </ds:schemaRefs>
</ds:datastoreItem>
</file>

<file path=customXml/itemProps3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5.xml><?xml version="1.0" encoding="utf-8"?>
<ds:datastoreItem xmlns:ds="http://schemas.openxmlformats.org/officeDocument/2006/customXml" ds:itemID="{E7916D58-0A1B-43AB-B5BA-04172144DBC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3748A07-B880-4637-9DF8-0D9D4EF51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Y:\Office-Sjablonen\Huisstijl\Bouwstenen\Algemeen\Rapport.dotx</Template>
  <TotalTime>3</TotalTime>
  <Pages>1</Pages>
  <Words>149</Words>
  <Characters>820</Characters>
  <Application>Microsoft Office Word</Application>
  <DocSecurity>2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7 Checklist</vt:lpstr>
    </vt:vector>
  </TitlesOfParts>
  <Company>Gemeente Den Haag / IDC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Roelof Davids</cp:lastModifiedBy>
  <cp:revision>11</cp:revision>
  <dcterms:created xsi:type="dcterms:W3CDTF">2021-07-12T12:04:00Z</dcterms:created>
  <dcterms:modified xsi:type="dcterms:W3CDTF">2022-01-07T15:46:00Z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c5129408-13d3-4d22-bd36-eb0229b73ec0</vt:lpwstr>
  </property>
  <property fmtid="{D5CDD505-2E9C-101B-9397-08002B2CF9AE}" pid="15" name="TaxKeyword">
    <vt:lpwstr/>
  </property>
  <property fmtid="{D5CDD505-2E9C-101B-9397-08002B2CF9AE}" pid="16" name="Teamtrefwoorden">
    <vt:lpwstr>19;#Format|825ed0df-d969-4a6a-a95c-d1519e18baae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SharedWithUsers">
    <vt:lpwstr/>
  </property>
  <property fmtid="{D5CDD505-2E9C-101B-9397-08002B2CF9AE}" pid="30" name="_SourceUrl">
    <vt:lpwstr/>
  </property>
  <property fmtid="{D5CDD505-2E9C-101B-9397-08002B2CF9AE}" pid="31" name="_SharedFileIndex">
    <vt:lpwstr/>
  </property>
  <property fmtid="{D5CDD505-2E9C-101B-9397-08002B2CF9AE}" pid="32" name="TriggerFlowInfo">
    <vt:lpwstr/>
  </property>
</Properties>
</file>