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0BEBC948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bookmarkStart w:id="3" w:name="_GoBack"/>
      <w:bookmarkEnd w:id="3"/>
      <w:r>
        <w:t xml:space="preserve">Bijlage </w:t>
      </w:r>
      <w:r w:rsidR="0034124D">
        <w:t>8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52C4B946" w14:textId="2D123707" w:rsidR="000B1A35" w:rsidRPr="00CC6BF9" w:rsidRDefault="000B1A35" w:rsidP="00551C53">
      <w:r w:rsidRPr="00CC6BF9">
        <w:t>De ondergetekende(n) geeft/geven hierbij een onherroepelijke volmacht aan _______________________(naam gevolmachtigde) om namens _______________________(naam Gegadigde) en ingeschreven in het handelsregister onder het nummer</w:t>
      </w:r>
      <w:r>
        <w:t xml:space="preserve"> </w:t>
      </w:r>
      <w:r w:rsidRPr="00CC6BF9">
        <w:t xml:space="preserve"> _____________ (bijvoorbeeld het KvK nummer), </w:t>
      </w:r>
      <w:r w:rsidRPr="009D27D3">
        <w:t xml:space="preserve">de aanvraag tot deelneming voor de aanbesteding </w:t>
      </w:r>
      <w:r w:rsidR="009D27D3" w:rsidRPr="009D27D3">
        <w:t xml:space="preserve">Leerroutes Inburgering </w:t>
      </w:r>
      <w:r w:rsidRPr="009D27D3">
        <w:t xml:space="preserve">en </w:t>
      </w:r>
      <w:r w:rsidR="00033685" w:rsidRPr="009D27D3">
        <w:t xml:space="preserve">/ </w:t>
      </w:r>
      <w:r w:rsidRPr="009D27D3">
        <w:t xml:space="preserve">de </w:t>
      </w:r>
      <w:r w:rsidR="00033685" w:rsidRPr="009D27D3">
        <w:t>(</w:t>
      </w:r>
      <w:r w:rsidRPr="009D27D3">
        <w:t>eventuele</w:t>
      </w:r>
      <w:r w:rsidR="00033685" w:rsidRPr="009D27D3">
        <w:t>)</w:t>
      </w:r>
      <w:r w:rsidRPr="009D27D3">
        <w:t xml:space="preserve"> </w:t>
      </w:r>
      <w:r w:rsidR="00033685" w:rsidRPr="009D27D3">
        <w:t>I</w:t>
      </w:r>
      <w:r w:rsidRPr="009D27D3">
        <w:t>nschrijving,</w:t>
      </w:r>
      <w:r w:rsidRPr="00CC6BF9">
        <w:t xml:space="preserve"> in te dienen. De gevolmachtigde is daarmee tevens tekenbevoegd om de bij de </w:t>
      </w:r>
      <w:r w:rsidR="00033685">
        <w:t>I</w:t>
      </w:r>
      <w:r w:rsidRPr="00CC6BF9">
        <w:t xml:space="preserve">nschrijving behorende bijlagen en aanbiedingsbrief te ondertekenen.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0B1A35" w:rsidRPr="00CC6BF9" w14:paraId="52C4B94D" w14:textId="77777777" w:rsidTr="00AF349D">
        <w:tc>
          <w:tcPr>
            <w:tcW w:w="4188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709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AF349D">
        <w:tc>
          <w:tcPr>
            <w:tcW w:w="4188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709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AF349D">
        <w:tc>
          <w:tcPr>
            <w:tcW w:w="4188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709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AF349D">
        <w:tc>
          <w:tcPr>
            <w:tcW w:w="4188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AF349D">
        <w:tc>
          <w:tcPr>
            <w:tcW w:w="4188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709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4B96F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52C4B970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4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4B96D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2C4B96E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1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4124D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D27D3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21005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DH Procesdocument" ma:contentTypeID="0x0101008696D14171FA4CED8F032AD334D7A9EF00BB26A86D3D6A3E47A0F6BE4B7121CB8A" ma:contentTypeVersion="19" ma:contentTypeDescription=" " ma:contentTypeScope="" ma:versionID="2c24f1d319e5103623145d95d87bf188">
  <xsd:schema xmlns:xsd="http://www.w3.org/2001/XMLSchema" xmlns:xs="http://www.w3.org/2001/XMLSchema" xmlns:p="http://schemas.microsoft.com/office/2006/metadata/properties" xmlns:ns2="6eab124c-ca33-4b60-914b-728553abaaa3" xmlns:ns3="528e656d-4f2f-4f1b-a763-6ee946ea4b83" xmlns:ns4="12ea201c-dc8e-410f-9091-38f9fa5d1543" xmlns:ns5="http://schemas.microsoft.com/sharepoint/v4" targetNamespace="http://schemas.microsoft.com/office/2006/metadata/properties" ma:root="true" ma:fieldsID="a5ace17f9badbeef4ac066671b2a0b0a" ns2:_="" ns3:_="" ns4:_="" ns5:_="">
    <xsd:import namespace="6eab124c-ca33-4b60-914b-728553abaaa3"/>
    <xsd:import namespace="528e656d-4f2f-4f1b-a763-6ee946ea4b83"/>
    <xsd:import namespace="12ea201c-dc8e-410f-9091-38f9fa5d154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3:Vertrouwelijkheid" minOccurs="0"/>
                <xsd:element ref="ns4:Afsluitdatum" minOccurs="0"/>
                <xsd:element ref="ns4:Taakveld" minOccurs="0"/>
                <xsd:element ref="ns4:Procestype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d45a82be2cc0465891c1e54d891973d6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b124c-ca33-4b60-914b-728553abaaa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4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13" nillable="true" ma:displayName="Catch-all-kolom van taxonomie1" ma:hidden="true" ma:list="{768d0bfe-bb14-42b6-b5ee-4b133698924e}" ma:internalName="TaxCatchAllLabel" ma:readOnly="true" ma:showField="CatchAllDataLabel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20" nillable="true" ma:taxonomy="true" ma:internalName="d50c7031c3e14e86852728633980e2f5" ma:taxonomyFieldName="Organisatieonderdeel" ma:displayName="Organisatieonderdeel" ma:readOnly="false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2" nillable="true" ma:taxonomy="true" ma:internalName="p029ae155e3448ff930bd1772e820f44" ma:taxonomyFieldName="Jaar" ma:displayName="Jaar" ma:indexed="true" ma:readOnly="false" ma:default="361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45a82be2cc0465891c1e54d891973d6" ma:index="25" nillable="true" ma:taxonomy="true" ma:internalName="d45a82be2cc0465891c1e54d891973d6" ma:taxonomyFieldName="Resultaat" ma:displayName="Resultaat" ma:readOnly="false" ma:fieldId="{d45a82be-2cc0-4658-91c1-e54d891973d6}" ma:sspId="5606f173-54b2-4666-9a8e-e147789621ec" ma:termSetId="b5036d29-f72d-4827-acbc-895fe4d81f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7" ma:taxonomy="true" ma:internalName="ebb03eb60f1c456383d550cda2a2ac01" ma:taxonomyFieldName="Teamtrefwoorden" ma:displayName="Teamtrefwoorden" ma:indexed="true" ma:readOnly="false" ma:default="" ma:fieldId="{ebb03eb6-0f1c-4563-83d5-50cda2a2ac01}" ma:sspId="5606f173-54b2-4666-9a8e-e147789621ec" ma:termSetId="77f36fa0-5556-41f3-bdac-d218ef9b3d84" ma:anchorId="74915167-e000-459a-b9f9-8b97cecc465a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Catch-all-kolom van taxonomie" ma:hidden="true" ma:list="{768d0bfe-bb14-42b6-b5ee-4b133698924e}" ma:internalName="TaxCatchAll" ma:showField="CatchAllData" ma:web="6eab124c-ca33-4b60-914b-728553aba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6" nillable="true" ma:displayName="Vertrouwelijkheid" ma:default="Vertrouwelijk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Afsluitdatum" ma:index="9" nillable="true" ma:displayName="Afsluitdatum" ma:description="VERPLICHT in te vullen veld, bij afsluiting dossier! Anders is correct beheer van uw documenten niet mogelijk." ma:format="DateOnly" ma:hidden="true" ma:internalName="Afsluitdatum" ma:readOnly="false">
      <xsd:simpleType>
        <xsd:restriction base="dms:DateTime"/>
      </xsd:simpleType>
    </xsd:element>
    <xsd:element name="Taakveld" ma:index="11" nillable="true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12" nillable="true" ma:displayName="Procestype" ma:default="0 Losse documenten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xCatchAll xmlns="6eab124c-ca33-4b60-914b-728553abaaa3">
      <Value>18</Value>
      <Value>107</Value>
      <Value>2</Value>
      <Value>1</Value>
    </TaxCatchAll>
    <ebb03eb60f1c456383d550cda2a2ac01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638db560-3605-4611-a8da-2899b227719f</TermId>
        </TermInfo>
      </Terms>
    </ebb03eb60f1c456383d550cda2a2ac01>
    <TaxKeywordTaxHTField xmlns="6eab124c-ca33-4b60-914b-728553abaaa3">
      <Terms xmlns="http://schemas.microsoft.com/office/infopath/2007/PartnerControls"/>
    </TaxKeywordTaxHTField>
    <d50c7031c3e14e86852728633980e2f5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Afsluitdatum xmlns="12ea201c-dc8e-410f-9091-38f9fa5d1543" xsi:nil="true"/>
    <ofae577968ed4be8b7cfa6b3c1b2b2a3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akveld xmlns="12ea201c-dc8e-410f-9091-38f9fa5d1543">Alle taakgebieden</Taakveld>
    <Procestype xmlns="12ea201c-dc8e-410f-9091-38f9fa5d1543">0 Losse documenten</Procestype>
    <p029ae155e3448ff930bd1772e820f44 xmlns="6eab124c-ca33-4b60-914b-728553abaaa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d45a82be2cc0465891c1e54d891973d6 xmlns="6eab124c-ca33-4b60-914b-728553abaaa3">
      <Terms xmlns="http://schemas.microsoft.com/office/infopath/2007/PartnerControls"/>
    </d45a82be2cc0465891c1e54d891973d6>
    <_dlc_DocId xmlns="6eab124c-ca33-4b60-914b-728553abaaa3">ZUVZ6J7ACTT2-937037669-165</_dlc_DocId>
    <_dlc_DocIdUrl xmlns="6eab124c-ca33-4b60-914b-728553abaaa3">
      <Url>https://samenwerken.denhaag.nl/teams/t18_0054/DS01/_layouts/15/DocIdRedir.aspx?ID=ZUVZ6J7ACTT2-937037669-165</Url>
      <Description>ZUVZ6J7ACTT2-937037669-165</Description>
    </_dlc_DocIdUrl>
    <IconOverlay xmlns="http://schemas.microsoft.com/sharepoint/v4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/>
</ds:datastoreItem>
</file>

<file path=customXml/itemProps3.xml><?xml version="1.0" encoding="utf-8"?>
<ds:datastoreItem xmlns:ds="http://schemas.openxmlformats.org/officeDocument/2006/customXml" ds:itemID="{AE9F7D38-10E7-414D-97BD-34C3AC8E92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91063F-F035-4F29-AB6C-5FAF46675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b124c-ca33-4b60-914b-728553abaaa3"/>
    <ds:schemaRef ds:uri="528e656d-4f2f-4f1b-a763-6ee946ea4b83"/>
    <ds:schemaRef ds:uri="12ea201c-dc8e-410f-9091-38f9fa5d154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purl.org/dc/terms/"/>
    <ds:schemaRef ds:uri="12ea201c-dc8e-410f-9091-38f9fa5d1543"/>
    <ds:schemaRef ds:uri="528e656d-4f2f-4f1b-a763-6ee946ea4b83"/>
    <ds:schemaRef ds:uri="http://schemas.microsoft.com/office/2006/documentManagement/types"/>
    <ds:schemaRef ds:uri="6eab124c-ca33-4b60-914b-728553abaaa3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sharepoint/v4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C272D96-B4F2-43B8-86F8-52E8D10D2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Erik van Lohuizen</cp:lastModifiedBy>
  <cp:revision>2</cp:revision>
  <dcterms:created xsi:type="dcterms:W3CDTF">2021-04-09T06:13:00Z</dcterms:created>
  <dcterms:modified xsi:type="dcterms:W3CDTF">2021-04-09T06:13:00Z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0x0101008696D14171FA4CED8F032AD334D7A9EF00BB26A86D3D6A3E47A0F6BE4B7121CB8A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107;#Format|638db560-3605-4611-a8da-2899b227719f</vt:lpwstr>
  </property>
  <property fmtid="{D5CDD505-2E9C-101B-9397-08002B2CF9AE}" pid="17" name="Documentsoort">
    <vt:lpwstr>18;#Beleidsdocument|70267d87-ce61-40c3-b119-e0ecc30f9747</vt:lpwstr>
  </property>
  <property fmtid="{D5CDD505-2E9C-101B-9397-08002B2CF9AE}" pid="18" name="_docset_NoMedatataSyncRequired">
    <vt:lpwstr>False</vt:lpwstr>
  </property>
</Properties>
</file>