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5CD0E" w14:textId="5FB09F2D" w:rsidR="00B21A08" w:rsidRPr="00E76EF0" w:rsidRDefault="00B21A08" w:rsidP="00E76EF0">
      <w:pPr>
        <w:pStyle w:val="Kop2"/>
        <w:rPr>
          <w:sz w:val="48"/>
        </w:rPr>
      </w:pPr>
      <w:bookmarkStart w:id="0" w:name="_Toc101270730"/>
      <w:bookmarkStart w:id="1" w:name="_GoBack"/>
      <w:bookmarkEnd w:id="1"/>
      <w:r w:rsidRPr="00E76EF0">
        <w:rPr>
          <w:sz w:val="48"/>
        </w:rPr>
        <w:t>Bijlage F. Concept raamovereenkomst</w:t>
      </w:r>
      <w:bookmarkEnd w:id="0"/>
    </w:p>
    <w:p w14:paraId="6B88B109" w14:textId="77777777" w:rsidR="00B21A08" w:rsidRDefault="00B21A08" w:rsidP="00B21A08">
      <w:pPr>
        <w:ind w:left="216"/>
        <w:rPr>
          <w:rFonts w:asciiTheme="minorHAnsi" w:hAnsiTheme="minorHAnsi" w:cstheme="minorHAnsi"/>
          <w:b/>
          <w:w w:val="105"/>
          <w:szCs w:val="20"/>
        </w:rPr>
      </w:pPr>
    </w:p>
    <w:p w14:paraId="75176D28" w14:textId="77777777" w:rsidR="00B21A08" w:rsidRDefault="00B21A08" w:rsidP="00B21A08">
      <w:pPr>
        <w:ind w:left="216"/>
        <w:rPr>
          <w:rFonts w:asciiTheme="minorHAnsi" w:hAnsiTheme="minorHAnsi" w:cstheme="minorHAnsi"/>
          <w:b/>
          <w:w w:val="105"/>
          <w:szCs w:val="20"/>
        </w:rPr>
      </w:pPr>
    </w:p>
    <w:p w14:paraId="7192E8E9" w14:textId="439CE559" w:rsidR="00B21A08" w:rsidRPr="00E815D3" w:rsidRDefault="00B21A08" w:rsidP="00B21A08">
      <w:pPr>
        <w:ind w:left="216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ONDERGETEKENDEN</w:t>
      </w:r>
    </w:p>
    <w:p w14:paraId="2BFE37F2" w14:textId="77777777" w:rsidR="00B21A08" w:rsidRPr="00E815D3" w:rsidRDefault="00B21A08" w:rsidP="00463DB1">
      <w:pPr>
        <w:pStyle w:val="Lijstalinea"/>
        <w:widowControl w:val="0"/>
        <w:numPr>
          <w:ilvl w:val="0"/>
          <w:numId w:val="28"/>
        </w:numPr>
        <w:tabs>
          <w:tab w:val="left" w:pos="756"/>
        </w:tabs>
        <w:autoSpaceDE w:val="0"/>
        <w:autoSpaceDN w:val="0"/>
        <w:spacing w:after="0" w:line="240" w:lineRule="auto"/>
        <w:ind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Stichting Esdal College, Scholengemeenschap voor openbaar voortgezet onderwijs in Emmen (“Esdal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College”),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gevestigd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kantoorhoudende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Emmen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>
        <w:rPr>
          <w:rFonts w:asciiTheme="minorHAnsi" w:hAnsiTheme="minorHAnsi" w:cstheme="minorHAnsi"/>
          <w:spacing w:val="1"/>
          <w:w w:val="105"/>
          <w:sz w:val="20"/>
          <w:szCs w:val="20"/>
        </w:rPr>
        <w:t>Oosterstraat 82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rechtsgeldig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vertegenwoordigd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heer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L.M.M.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Kooistra,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directeur/bestuurder,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hierna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noemen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“Opdrachtgever”,</w:t>
      </w:r>
    </w:p>
    <w:p w14:paraId="52B4F7C9" w14:textId="77777777" w:rsidR="00B21A08" w:rsidRPr="00E815D3" w:rsidRDefault="00B21A08" w:rsidP="00B21A08">
      <w:pPr>
        <w:pStyle w:val="Plattetekst"/>
        <w:rPr>
          <w:rFonts w:asciiTheme="minorHAnsi" w:hAnsiTheme="minorHAnsi" w:cstheme="minorHAnsi"/>
          <w:szCs w:val="20"/>
        </w:rPr>
      </w:pPr>
    </w:p>
    <w:p w14:paraId="0392AEB1" w14:textId="77777777" w:rsidR="00B21A08" w:rsidRPr="00E815D3" w:rsidRDefault="00B21A08" w:rsidP="00B21A08">
      <w:pPr>
        <w:pStyle w:val="Plattetekst"/>
        <w:ind w:left="756"/>
        <w:rPr>
          <w:rFonts w:asciiTheme="minorHAnsi" w:hAnsiTheme="minorHAnsi" w:cstheme="minorHAnsi"/>
          <w:szCs w:val="20"/>
        </w:rPr>
      </w:pPr>
      <w:r w:rsidRPr="00E815D3">
        <w:rPr>
          <w:rFonts w:asciiTheme="minorHAnsi" w:hAnsiTheme="minorHAnsi" w:cstheme="minorHAnsi"/>
          <w:w w:val="105"/>
          <w:szCs w:val="20"/>
        </w:rPr>
        <w:t>en</w:t>
      </w:r>
    </w:p>
    <w:p w14:paraId="2D447985" w14:textId="77777777" w:rsidR="00B21A08" w:rsidRPr="00E815D3" w:rsidRDefault="00B21A08" w:rsidP="00B21A08">
      <w:pPr>
        <w:pStyle w:val="Plattetekst"/>
        <w:rPr>
          <w:rFonts w:asciiTheme="minorHAnsi" w:hAnsiTheme="minorHAnsi" w:cstheme="minorHAnsi"/>
          <w:szCs w:val="20"/>
        </w:rPr>
      </w:pPr>
    </w:p>
    <w:p w14:paraId="36F6A627" w14:textId="77777777" w:rsidR="00B21A08" w:rsidRPr="00E815D3" w:rsidRDefault="00B21A08" w:rsidP="00463DB1">
      <w:pPr>
        <w:pStyle w:val="Lijstalinea"/>
        <w:widowControl w:val="0"/>
        <w:numPr>
          <w:ilvl w:val="0"/>
          <w:numId w:val="28"/>
        </w:numPr>
        <w:tabs>
          <w:tab w:val="left" w:pos="756"/>
        </w:tabs>
        <w:autoSpaceDE w:val="0"/>
        <w:autoSpaceDN w:val="0"/>
        <w:spacing w:after="0" w:line="240" w:lineRule="auto"/>
        <w:ind w:right="1338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&lt;naam Opdrachtnemer&gt;, statutair gevestigd te &lt;postcode en plaatsnaam&gt;, in dezen rechtsgeldig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vertegenwoordigd door &lt;naam en functie vertegenwoordiger Opdrachtnemer&gt;, hierna te noemen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“Opdrachtnemer”,</w:t>
      </w:r>
    </w:p>
    <w:p w14:paraId="519C9CD9" w14:textId="77777777" w:rsidR="00B21A08" w:rsidRPr="00E815D3" w:rsidRDefault="00B21A08" w:rsidP="00B21A08">
      <w:pPr>
        <w:pStyle w:val="Plattetekst"/>
        <w:rPr>
          <w:rFonts w:asciiTheme="minorHAnsi" w:hAnsiTheme="minorHAnsi" w:cstheme="minorHAnsi"/>
          <w:szCs w:val="20"/>
        </w:rPr>
      </w:pPr>
    </w:p>
    <w:p w14:paraId="0039FF23" w14:textId="77777777" w:rsidR="00B21A08" w:rsidRPr="00E815D3" w:rsidRDefault="00B21A08" w:rsidP="00B21A08">
      <w:pPr>
        <w:ind w:left="216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Overwegende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dat:</w:t>
      </w:r>
    </w:p>
    <w:p w14:paraId="4BFD8E12" w14:textId="6C94C22E" w:rsidR="00B21A08" w:rsidRPr="00066D09" w:rsidRDefault="00B21A08" w:rsidP="00463DB1">
      <w:pPr>
        <w:pStyle w:val="Lijstalinea"/>
        <w:widowControl w:val="0"/>
        <w:numPr>
          <w:ilvl w:val="0"/>
          <w:numId w:val="29"/>
        </w:numPr>
        <w:tabs>
          <w:tab w:val="left" w:pos="782"/>
          <w:tab w:val="left" w:pos="783"/>
        </w:tabs>
        <w:autoSpaceDE w:val="0"/>
        <w:autoSpaceDN w:val="0"/>
        <w:spacing w:after="0" w:line="240" w:lineRule="auto"/>
        <w:ind w:right="551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kader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bedrijfsvoering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gezette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tijden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behoefte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heeft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;</w:t>
      </w:r>
    </w:p>
    <w:p w14:paraId="594036C2" w14:textId="073C9B2F" w:rsidR="00B21A08" w:rsidRPr="00066D09" w:rsidRDefault="00B21A08" w:rsidP="00463DB1">
      <w:pPr>
        <w:pStyle w:val="Lijstalinea"/>
        <w:widowControl w:val="0"/>
        <w:numPr>
          <w:ilvl w:val="0"/>
          <w:numId w:val="29"/>
        </w:numPr>
        <w:tabs>
          <w:tab w:val="left" w:pos="782"/>
          <w:tab w:val="left" w:pos="783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Opdrachtgever met betrekking tot het ter beschikking stellen van Flexibele </w:t>
      </w:r>
      <w:r w:rsidR="00C35EE0">
        <w:rPr>
          <w:rFonts w:asciiTheme="minorHAnsi" w:hAnsiTheme="minorHAnsi" w:cstheme="minorHAnsi"/>
          <w:sz w:val="20"/>
        </w:rPr>
        <w:t>medewerkers</w:t>
      </w:r>
      <w:r w:rsidR="00C35EE0" w:rsidRPr="00E815D3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 basis van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 Uitzend</w:t>
      </w:r>
      <w:r w:rsidR="00066D09">
        <w:rPr>
          <w:rFonts w:asciiTheme="minorHAnsi" w:hAnsiTheme="minorHAnsi" w:cstheme="minorHAnsi"/>
          <w:w w:val="105"/>
          <w:sz w:val="20"/>
          <w:szCs w:val="20"/>
        </w:rPr>
        <w:t>/detachterings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 of Payrollovereenkomst gedurende een zekere tijd vaste afspraken met één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dienstverlener wil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maken;</w:t>
      </w:r>
    </w:p>
    <w:p w14:paraId="0F81A01F" w14:textId="77777777" w:rsidR="00B21A08" w:rsidRPr="00066D09" w:rsidRDefault="00B21A08" w:rsidP="00463DB1">
      <w:pPr>
        <w:pStyle w:val="Lijstalinea"/>
        <w:widowControl w:val="0"/>
        <w:numPr>
          <w:ilvl w:val="0"/>
          <w:numId w:val="29"/>
        </w:numPr>
        <w:tabs>
          <w:tab w:val="left" w:pos="782"/>
          <w:tab w:val="left" w:pos="783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 &lt;datum&gt; door of namens Opdrachtgever een aankondiging naar het Supplement op het Publicatieblad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Europese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Unie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(hierna: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Publicatieblad)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verzonden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dat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aankondiging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gepubliceerd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 nummer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>
        <w:rPr>
          <w:rFonts w:asciiTheme="minorHAnsi" w:hAnsiTheme="minorHAnsi" w:cstheme="minorHAnsi"/>
          <w:w w:val="105"/>
          <w:sz w:val="20"/>
          <w:szCs w:val="20"/>
        </w:rPr>
        <w:t>2022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/SXXX-XXXXXX;</w:t>
      </w:r>
    </w:p>
    <w:p w14:paraId="7AE89176" w14:textId="77777777" w:rsidR="00B21A08" w:rsidRPr="00066D09" w:rsidRDefault="00B21A08" w:rsidP="00463DB1">
      <w:pPr>
        <w:pStyle w:val="Lijstalinea"/>
        <w:widowControl w:val="0"/>
        <w:numPr>
          <w:ilvl w:val="0"/>
          <w:numId w:val="29"/>
        </w:numPr>
        <w:tabs>
          <w:tab w:val="left" w:pos="782"/>
          <w:tab w:val="left" w:pos="783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naar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aanleiding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daarvan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&lt;datum&gt;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Inschrijving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heeft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ingediend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Op-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drachtgever als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‘Beste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Prijs/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Kwaliteit verhouding’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aangemerkt;</w:t>
      </w:r>
    </w:p>
    <w:p w14:paraId="472151A8" w14:textId="77777777" w:rsidR="00B21A08" w:rsidRPr="00066D09" w:rsidRDefault="00B21A08" w:rsidP="00463DB1">
      <w:pPr>
        <w:pStyle w:val="Lijstalinea"/>
        <w:widowControl w:val="0"/>
        <w:numPr>
          <w:ilvl w:val="0"/>
          <w:numId w:val="29"/>
        </w:numPr>
        <w:tabs>
          <w:tab w:val="left" w:pos="782"/>
          <w:tab w:val="left" w:pos="783"/>
        </w:tabs>
        <w:autoSpaceDE w:val="0"/>
        <w:autoSpaceDN w:val="0"/>
        <w:spacing w:after="0" w:line="240" w:lineRule="auto"/>
        <w:ind w:right="551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heeft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zich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voldoende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mate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hoogte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gesteld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doelstellingen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 met betrekking tot de onderhavige Raamovereenkomst, de ten deze relevante organisatie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proces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waarbij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Diensten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zullen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ingezet;</w:t>
      </w:r>
    </w:p>
    <w:p w14:paraId="6446622F" w14:textId="77777777" w:rsidR="00B21A08" w:rsidRPr="00066D09" w:rsidRDefault="00B21A08" w:rsidP="00463DB1">
      <w:pPr>
        <w:pStyle w:val="Lijstalinea"/>
        <w:widowControl w:val="0"/>
        <w:numPr>
          <w:ilvl w:val="0"/>
          <w:numId w:val="29"/>
        </w:numPr>
        <w:tabs>
          <w:tab w:val="left" w:pos="782"/>
          <w:tab w:val="left" w:pos="783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ter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zake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kundige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Partij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derhalve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mag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deskundigheid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verwacht;</w:t>
      </w:r>
    </w:p>
    <w:p w14:paraId="7B31A234" w14:textId="4BC485FE" w:rsidR="00B21A08" w:rsidRPr="00066D09" w:rsidRDefault="00B21A08" w:rsidP="00463DB1">
      <w:pPr>
        <w:pStyle w:val="Lijstalinea"/>
        <w:widowControl w:val="0"/>
        <w:numPr>
          <w:ilvl w:val="0"/>
          <w:numId w:val="29"/>
        </w:numPr>
        <w:tabs>
          <w:tab w:val="left" w:pos="782"/>
          <w:tab w:val="left" w:pos="783"/>
        </w:tabs>
        <w:autoSpaceDE w:val="0"/>
        <w:autoSpaceDN w:val="0"/>
        <w:spacing w:after="0" w:line="240" w:lineRule="auto"/>
        <w:ind w:right="551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Partijen hebben overeenstemming bereikt over de voorwaarden waaronder de Diensten als beschreven in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Aanbestedingsstukken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geschieden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wensen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dit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vast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leggen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onderhavige</w:t>
      </w:r>
      <w:r w:rsidRPr="00066D09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Raamovereenkomst.</w:t>
      </w:r>
    </w:p>
    <w:p w14:paraId="4D5531AC" w14:textId="40C5FBAE" w:rsidR="00B21A08" w:rsidRDefault="00B21A08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1912295C" w14:textId="77777777" w:rsidR="00FF1F5E" w:rsidRPr="00E815D3" w:rsidRDefault="00FF1F5E" w:rsidP="00FF1F5E">
      <w:pPr>
        <w:pStyle w:val="Plattetekst"/>
        <w:rPr>
          <w:rFonts w:asciiTheme="minorHAnsi" w:hAnsiTheme="minorHAnsi" w:cstheme="minorHAnsi"/>
          <w:szCs w:val="20"/>
        </w:rPr>
      </w:pPr>
    </w:p>
    <w:p w14:paraId="68C95AA1" w14:textId="77777777" w:rsidR="00FF1F5E" w:rsidRPr="00E815D3" w:rsidRDefault="00FF1F5E" w:rsidP="00FF1F5E">
      <w:pPr>
        <w:ind w:left="193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KOMEN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ALS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VOLGT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OVEREEN:</w:t>
      </w:r>
    </w:p>
    <w:p w14:paraId="0FA6B2C6" w14:textId="77777777" w:rsidR="00FF1F5E" w:rsidRPr="00E815D3" w:rsidRDefault="00FF1F5E" w:rsidP="00FF1F5E">
      <w:pPr>
        <w:pStyle w:val="Plattetekst"/>
        <w:rPr>
          <w:rFonts w:asciiTheme="minorHAnsi" w:hAnsiTheme="minorHAnsi" w:cstheme="minorHAnsi"/>
          <w:b/>
          <w:szCs w:val="20"/>
        </w:rPr>
      </w:pPr>
    </w:p>
    <w:p w14:paraId="09251912" w14:textId="77777777" w:rsidR="00FF1F5E" w:rsidRPr="00E815D3" w:rsidRDefault="00FF1F5E" w:rsidP="00FF1F5E">
      <w:pPr>
        <w:ind w:left="216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ARTIKEL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1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–</w:t>
      </w:r>
      <w:r w:rsidRPr="00E815D3">
        <w:rPr>
          <w:rFonts w:asciiTheme="minorHAnsi" w:hAnsiTheme="minorHAnsi" w:cstheme="minorHAnsi"/>
          <w:b/>
          <w:spacing w:val="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BEGRIPPEN</w:t>
      </w:r>
    </w:p>
    <w:p w14:paraId="6F3F716C" w14:textId="735D31BB" w:rsidR="00FF1F5E" w:rsidRDefault="00FF1F5E" w:rsidP="00FF1F5E">
      <w:pPr>
        <w:pStyle w:val="Plattetekst"/>
        <w:ind w:left="216" w:right="549"/>
        <w:rPr>
          <w:rFonts w:asciiTheme="minorHAnsi" w:hAnsiTheme="minorHAnsi" w:cstheme="minorHAnsi"/>
          <w:w w:val="105"/>
          <w:szCs w:val="20"/>
        </w:rPr>
      </w:pPr>
      <w:r w:rsidRPr="00E815D3">
        <w:rPr>
          <w:rFonts w:asciiTheme="minorHAnsi" w:hAnsiTheme="minorHAnsi" w:cstheme="minorHAnsi"/>
          <w:w w:val="105"/>
          <w:szCs w:val="20"/>
        </w:rPr>
        <w:t>In deze raamovereenkomst worden begrippen met eenmalige uitleg met een Begin-hoofdletter gebruikt. Onder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begrippen</w:t>
      </w:r>
      <w:r w:rsidRPr="00E815D3">
        <w:rPr>
          <w:rFonts w:asciiTheme="minorHAnsi" w:hAnsiTheme="minorHAnsi" w:cstheme="minorHAnsi"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wordt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verstaan:</w:t>
      </w:r>
    </w:p>
    <w:p w14:paraId="5949DAC7" w14:textId="77777777" w:rsidR="00FF1F5E" w:rsidRPr="00E815D3" w:rsidRDefault="00FF1F5E" w:rsidP="00FF1F5E">
      <w:pPr>
        <w:pStyle w:val="Plattetekst"/>
        <w:ind w:left="216" w:right="549"/>
        <w:rPr>
          <w:rFonts w:asciiTheme="minorHAnsi" w:hAnsiTheme="minorHAnsi" w:cstheme="minorHAnsi"/>
          <w:szCs w:val="20"/>
        </w:rPr>
      </w:pPr>
    </w:p>
    <w:p w14:paraId="6FEF2AAD" w14:textId="340605B7" w:rsidR="00FF1F5E" w:rsidRPr="001272AB" w:rsidRDefault="00FF1F5E" w:rsidP="00463DB1">
      <w:pPr>
        <w:pStyle w:val="Lijstalinea"/>
        <w:widowControl w:val="0"/>
        <w:numPr>
          <w:ilvl w:val="1"/>
          <w:numId w:val="28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  <w:u w:val="single"/>
        </w:rPr>
        <w:t>Aanbestedingsstukken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: alle stukken die door Opdrachtgever zijn opgesteld of vermeld ter omschrijving 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bepaling van onderdelen van de aanbesteding, met inbegrip van de aankondiging van de opdracht, 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offerteverzoek, de nota(‘s) van inlichtingen, de voorgestelde contractvoorwaarden en alle aanvullende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documenten.</w:t>
      </w:r>
    </w:p>
    <w:p w14:paraId="6616130C" w14:textId="77777777" w:rsidR="001272AB" w:rsidRPr="00FF1F5E" w:rsidRDefault="001272AB" w:rsidP="001272AB">
      <w:pPr>
        <w:pStyle w:val="Lijstalinea"/>
        <w:widowControl w:val="0"/>
        <w:tabs>
          <w:tab w:val="left" w:pos="783"/>
        </w:tabs>
        <w:autoSpaceDE w:val="0"/>
        <w:autoSpaceDN w:val="0"/>
        <w:spacing w:after="0" w:line="240" w:lineRule="auto"/>
        <w:ind w:left="783" w:right="549"/>
        <w:contextualSpacing w:val="0"/>
        <w:rPr>
          <w:rFonts w:asciiTheme="minorHAnsi" w:hAnsiTheme="minorHAnsi" w:cstheme="minorHAnsi"/>
          <w:sz w:val="20"/>
          <w:szCs w:val="20"/>
        </w:rPr>
      </w:pPr>
    </w:p>
    <w:p w14:paraId="45452529" w14:textId="77777777" w:rsidR="00FF1F5E" w:rsidRPr="00E815D3" w:rsidRDefault="00FF1F5E" w:rsidP="00463DB1">
      <w:pPr>
        <w:pStyle w:val="Lijstalinea"/>
        <w:widowControl w:val="0"/>
        <w:numPr>
          <w:ilvl w:val="1"/>
          <w:numId w:val="28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  <w:u w:val="single"/>
        </w:rPr>
        <w:t>Bijlagen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: aanhangsel(s) bij deze Raamovereenkomst, die na datering en ondertekening door Partijen, deel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 maken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Raamovereenkomst.</w:t>
      </w:r>
    </w:p>
    <w:p w14:paraId="716140FB" w14:textId="77777777" w:rsidR="00FF1F5E" w:rsidRPr="00E815D3" w:rsidRDefault="00FF1F5E" w:rsidP="00463DB1">
      <w:pPr>
        <w:pStyle w:val="Lijstalinea"/>
        <w:widowControl w:val="0"/>
        <w:numPr>
          <w:ilvl w:val="1"/>
          <w:numId w:val="28"/>
        </w:numPr>
        <w:tabs>
          <w:tab w:val="left" w:pos="783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  <w:u w:val="single"/>
        </w:rPr>
        <w:t>Contactpersoon Opdrachtgever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: aangewezen functionaris die in het kader van de uitvoering van 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 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contacten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onderhoudt.</w:t>
      </w:r>
    </w:p>
    <w:p w14:paraId="3B06C52F" w14:textId="77777777" w:rsidR="00FF1F5E" w:rsidRPr="00E815D3" w:rsidRDefault="00FF1F5E" w:rsidP="00463DB1">
      <w:pPr>
        <w:pStyle w:val="Lijstalinea"/>
        <w:widowControl w:val="0"/>
        <w:numPr>
          <w:ilvl w:val="1"/>
          <w:numId w:val="28"/>
        </w:numPr>
        <w:tabs>
          <w:tab w:val="left" w:pos="783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  <w:u w:val="single"/>
        </w:rPr>
        <w:t>Contactpersoon Opdrachtnemer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: de door Opdrachtnemer aangewezen functionaris die in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lastRenderedPageBreak/>
        <w:t>het kader van 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uitvoering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contacten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onderhoudt.</w:t>
      </w:r>
    </w:p>
    <w:p w14:paraId="37ED5DAB" w14:textId="546A64FD" w:rsidR="00FF1F5E" w:rsidRPr="00E815D3" w:rsidRDefault="00FF1F5E" w:rsidP="00463DB1">
      <w:pPr>
        <w:pStyle w:val="Lijstalinea"/>
        <w:widowControl w:val="0"/>
        <w:numPr>
          <w:ilvl w:val="1"/>
          <w:numId w:val="28"/>
        </w:numPr>
        <w:tabs>
          <w:tab w:val="left" w:pos="783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  <w:u w:val="single"/>
        </w:rPr>
        <w:t>Diensten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: het door Opdrachtnemer op basis van een onder deze Raamovereenkomst gesloten Nadere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</w:t>
      </w:r>
      <w:r w:rsidRPr="00E815D3">
        <w:rPr>
          <w:rFonts w:asciiTheme="minorHAnsi" w:hAnsiTheme="minorHAnsi" w:cstheme="minorHAnsi"/>
          <w:spacing w:val="3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ten</w:t>
      </w:r>
      <w:r w:rsidRPr="00E815D3">
        <w:rPr>
          <w:rFonts w:asciiTheme="minorHAnsi" w:hAnsiTheme="minorHAnsi" w:cstheme="minorHAnsi"/>
          <w:spacing w:val="3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behoeve</w:t>
      </w:r>
      <w:r w:rsidRPr="00E815D3">
        <w:rPr>
          <w:rFonts w:asciiTheme="minorHAnsi" w:hAnsiTheme="minorHAnsi" w:cstheme="minorHAnsi"/>
          <w:spacing w:val="3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3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ter</w:t>
      </w:r>
      <w:r w:rsidRPr="00E815D3">
        <w:rPr>
          <w:rFonts w:asciiTheme="minorHAnsi" w:hAnsiTheme="minorHAnsi" w:cstheme="minorHAnsi"/>
          <w:spacing w:val="3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beschikking</w:t>
      </w:r>
      <w:r w:rsidRPr="00E815D3">
        <w:rPr>
          <w:rFonts w:asciiTheme="minorHAnsi" w:hAnsiTheme="minorHAnsi" w:cstheme="minorHAnsi"/>
          <w:spacing w:val="3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stellen</w:t>
      </w:r>
      <w:r w:rsidRPr="00E815D3">
        <w:rPr>
          <w:rFonts w:asciiTheme="minorHAnsi" w:hAnsiTheme="minorHAnsi" w:cstheme="minorHAnsi"/>
          <w:spacing w:val="3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36"/>
          <w:w w:val="105"/>
          <w:sz w:val="20"/>
          <w:szCs w:val="20"/>
        </w:rPr>
        <w:t xml:space="preserve"> </w:t>
      </w:r>
      <w:r w:rsidR="002F07AA">
        <w:rPr>
          <w:rFonts w:asciiTheme="minorHAnsi" w:hAnsiTheme="minorHAnsi" w:cstheme="minorHAnsi"/>
          <w:sz w:val="20"/>
        </w:rPr>
        <w:t>medewerkers</w:t>
      </w:r>
      <w:r w:rsid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="002F07AA"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verrichten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werkzaamheden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leiding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toezicht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2F07AA" w:rsidRPr="00E815D3">
        <w:rPr>
          <w:rFonts w:asciiTheme="minorHAnsi" w:hAnsiTheme="minorHAnsi" w:cstheme="minorHAnsi"/>
          <w:w w:val="105"/>
          <w:sz w:val="20"/>
          <w:szCs w:val="20"/>
        </w:rPr>
        <w:t>alsmede de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="00066D09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 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hiermee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samenhangende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activiteiten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verrichtingen,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waartoe</w:t>
      </w:r>
      <w:r w:rsidRPr="00E815D3">
        <w:rPr>
          <w:rFonts w:asciiTheme="minorHAnsi" w:hAnsiTheme="minorHAnsi" w:cstheme="minorHAnsi"/>
          <w:spacing w:val="5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5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zich</w:t>
      </w:r>
      <w:r w:rsidRPr="00E815D3">
        <w:rPr>
          <w:rFonts w:asciiTheme="minorHAnsi" w:hAnsiTheme="minorHAnsi" w:cstheme="minorHAnsi"/>
          <w:spacing w:val="5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jegens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verplicht,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zoals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omschreven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Aanbestedingsstukken.</w:t>
      </w:r>
    </w:p>
    <w:p w14:paraId="282F2DFB" w14:textId="5B9FA838" w:rsidR="00FF1F5E" w:rsidRPr="00E815D3" w:rsidRDefault="00FF1F5E" w:rsidP="00463DB1">
      <w:pPr>
        <w:pStyle w:val="Lijstalinea"/>
        <w:widowControl w:val="0"/>
        <w:numPr>
          <w:ilvl w:val="1"/>
          <w:numId w:val="28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  <w:u w:val="single"/>
        </w:rPr>
        <w:t xml:space="preserve">Flexibele </w:t>
      </w:r>
      <w:r w:rsidR="005B57A6" w:rsidRPr="005B57A6">
        <w:rPr>
          <w:rFonts w:asciiTheme="minorHAnsi" w:hAnsiTheme="minorHAnsi" w:cstheme="minorHAnsi"/>
          <w:sz w:val="20"/>
          <w:u w:val="single"/>
        </w:rPr>
        <w:t>medewerker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: natuurlijke persoon, die een overeenkomst als bedoeld in artikel 7:690 BW 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aangegaan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teneinde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arbeid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verrichten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2F07AA" w:rsidRPr="00E815D3">
        <w:rPr>
          <w:rFonts w:asciiTheme="minorHAnsi" w:hAnsiTheme="minorHAnsi" w:cstheme="minorHAnsi"/>
          <w:w w:val="105"/>
          <w:sz w:val="20"/>
          <w:szCs w:val="20"/>
        </w:rPr>
        <w:t>Opdrachtgever onder leiding 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toezicht van Opdrachtgever op basis van een Uitzend</w:t>
      </w:r>
      <w:r>
        <w:rPr>
          <w:rFonts w:asciiTheme="minorHAnsi" w:hAnsiTheme="minorHAnsi" w:cstheme="minorHAnsi"/>
          <w:w w:val="105"/>
          <w:sz w:val="20"/>
          <w:szCs w:val="20"/>
        </w:rPr>
        <w:t>/detacherings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- of Payrollovereenkomst, alsmede kandidaten die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aangeboden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mogelijke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="005B57A6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.</w:t>
      </w:r>
    </w:p>
    <w:p w14:paraId="3503CD40" w14:textId="77777777" w:rsidR="00FF1F5E" w:rsidRPr="00E815D3" w:rsidRDefault="00FF1F5E" w:rsidP="00463DB1">
      <w:pPr>
        <w:pStyle w:val="Lijstalinea"/>
        <w:widowControl w:val="0"/>
        <w:numPr>
          <w:ilvl w:val="1"/>
          <w:numId w:val="28"/>
        </w:numPr>
        <w:tabs>
          <w:tab w:val="left" w:pos="783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  <w:u w:val="single"/>
        </w:rPr>
        <w:t>Inschrijving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: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schriftelijke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aanbieding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Opdrachtnemer,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alsmede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alle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daarbij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behorende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bijlagen.</w:t>
      </w:r>
    </w:p>
    <w:p w14:paraId="6DE5ECA2" w14:textId="7337C16F" w:rsidR="00FF1F5E" w:rsidRPr="00E815D3" w:rsidRDefault="00FF1F5E" w:rsidP="00463DB1">
      <w:pPr>
        <w:pStyle w:val="Lijstalinea"/>
        <w:widowControl w:val="0"/>
        <w:numPr>
          <w:ilvl w:val="1"/>
          <w:numId w:val="28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  <w:u w:val="single"/>
        </w:rPr>
        <w:t>Nadere Overeenkomst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: de schriftelijke overeenkomst tussen Partijen op grond waarvan een 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5B57A6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spacing w:val="4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4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4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4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4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ter</w:t>
      </w:r>
      <w:r w:rsidRPr="00E815D3">
        <w:rPr>
          <w:rFonts w:asciiTheme="minorHAnsi" w:hAnsiTheme="minorHAnsi" w:cstheme="minorHAnsi"/>
          <w:spacing w:val="4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beschikking</w:t>
      </w:r>
      <w:r w:rsidRPr="00E815D3">
        <w:rPr>
          <w:rFonts w:asciiTheme="minorHAnsi" w:hAnsiTheme="minorHAnsi" w:cstheme="minorHAnsi"/>
          <w:spacing w:val="4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wordt</w:t>
      </w:r>
      <w:r w:rsidRPr="00E815D3">
        <w:rPr>
          <w:rFonts w:asciiTheme="minorHAnsi" w:hAnsiTheme="minorHAnsi" w:cstheme="minorHAnsi"/>
          <w:spacing w:val="4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gesteld</w:t>
      </w:r>
      <w:r w:rsidRPr="00E815D3">
        <w:rPr>
          <w:rFonts w:asciiTheme="minorHAnsi" w:hAnsiTheme="minorHAnsi" w:cstheme="minorHAnsi"/>
          <w:spacing w:val="4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om</w:t>
      </w:r>
      <w:r w:rsidRPr="00E815D3">
        <w:rPr>
          <w:rFonts w:asciiTheme="minorHAnsi" w:hAnsiTheme="minorHAnsi" w:cstheme="minorHAnsi"/>
          <w:spacing w:val="4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</w:t>
      </w:r>
      <w:r w:rsidR="009E6203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="002F07AA" w:rsidRPr="00E815D3">
        <w:rPr>
          <w:rFonts w:asciiTheme="minorHAnsi" w:hAnsiTheme="minorHAnsi" w:cstheme="minorHAnsi"/>
          <w:w w:val="105"/>
          <w:sz w:val="20"/>
          <w:szCs w:val="20"/>
        </w:rPr>
        <w:t>diens</w:t>
      </w:r>
      <w:r w:rsid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="002F07AA"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>leiding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en toezicht werkzaamheden te verrichten op basis van een Uitzend</w:t>
      </w:r>
      <w:r>
        <w:rPr>
          <w:rFonts w:asciiTheme="minorHAnsi" w:hAnsiTheme="minorHAnsi" w:cstheme="minorHAnsi"/>
          <w:w w:val="105"/>
          <w:sz w:val="20"/>
          <w:szCs w:val="20"/>
        </w:rPr>
        <w:t>/detacherings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- of Payrollovereenkomst, zulks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betaling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overeengekomen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Opdrachtgeverstarief.</w:t>
      </w:r>
    </w:p>
    <w:p w14:paraId="28B401A2" w14:textId="105C8EAA" w:rsidR="00FF1F5E" w:rsidRPr="00E815D3" w:rsidRDefault="00FF1F5E" w:rsidP="00463DB1">
      <w:pPr>
        <w:pStyle w:val="Lijstalinea"/>
        <w:widowControl w:val="0"/>
        <w:numPr>
          <w:ilvl w:val="1"/>
          <w:numId w:val="28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  <w:u w:val="single"/>
        </w:rPr>
        <w:t>Offerte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: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aanbieding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gedurende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bepaalde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tijd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beschikking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stellen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2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basis</w:t>
      </w:r>
      <w:r w:rsidRPr="00E815D3">
        <w:rPr>
          <w:rFonts w:asciiTheme="minorHAnsi" w:hAnsiTheme="minorHAnsi" w:cstheme="minorHAnsi"/>
          <w:spacing w:val="2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2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Uitzend-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Payrollovereenkomst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naar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aanleiding</w:t>
      </w:r>
      <w:r w:rsidRPr="00E815D3">
        <w:rPr>
          <w:rFonts w:asciiTheme="minorHAnsi" w:hAnsiTheme="minorHAnsi" w:cstheme="minorHAnsi"/>
          <w:spacing w:val="-4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Offerteaanvraag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uitbrengt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Opdrachtgever;</w:t>
      </w:r>
    </w:p>
    <w:p w14:paraId="1CAF6438" w14:textId="48C6BED6" w:rsidR="00FF1F5E" w:rsidRPr="00E815D3" w:rsidRDefault="00FF1F5E" w:rsidP="00463DB1">
      <w:pPr>
        <w:pStyle w:val="Lijstalinea"/>
        <w:widowControl w:val="0"/>
        <w:numPr>
          <w:ilvl w:val="1"/>
          <w:numId w:val="28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  <w:u w:val="single"/>
        </w:rPr>
        <w:t>Offerteaanvraag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: een uitnodiging door Opdrachtgever aan Opdrachtnemer tot het uitbrengen van 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Offerte voor een nadere opdracht tot het gedurende een bepaalde tijd ter beschikking stellen van 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basis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Uitzend- 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Payrollovereenkomst.</w:t>
      </w:r>
    </w:p>
    <w:p w14:paraId="0FA46CF2" w14:textId="09C347A5" w:rsidR="00FF1F5E" w:rsidRPr="00E815D3" w:rsidRDefault="00FF1F5E" w:rsidP="00463DB1">
      <w:pPr>
        <w:pStyle w:val="Lijstalinea"/>
        <w:widowControl w:val="0"/>
        <w:numPr>
          <w:ilvl w:val="1"/>
          <w:numId w:val="28"/>
        </w:numPr>
        <w:tabs>
          <w:tab w:val="left" w:pos="783"/>
        </w:tabs>
        <w:autoSpaceDE w:val="0"/>
        <w:autoSpaceDN w:val="0"/>
        <w:spacing w:after="0" w:line="240" w:lineRule="auto"/>
        <w:ind w:right="548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  <w:u w:val="single"/>
        </w:rPr>
        <w:t>Overmacht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: een omstandigheid zoals bedoeld in artikel 6:75 Burgerlijk Wetboek, waarbij geldt dat 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navolgende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omstandigheden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verband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ieder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geval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niet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aangemerkt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Overmacht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Opdrachtnemer: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(i)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stakingen,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uitzondering  van  de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situatie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plaatsvinden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verzocht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leveren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soortgelijk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stakend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personeel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Opdrachtgever;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(ii)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ziekte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(iii)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tekortkomingen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ingeschakelde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derden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(iv)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liquiditeits- c.q.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solvabiliteitsproblemen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Opdrachtnemer.</w:t>
      </w:r>
    </w:p>
    <w:p w14:paraId="31F44706" w14:textId="77777777" w:rsidR="00FF1F5E" w:rsidRPr="00E815D3" w:rsidRDefault="00FF1F5E" w:rsidP="00463DB1">
      <w:pPr>
        <w:pStyle w:val="Lijstalinea"/>
        <w:widowControl w:val="0"/>
        <w:numPr>
          <w:ilvl w:val="1"/>
          <w:numId w:val="28"/>
        </w:numPr>
        <w:tabs>
          <w:tab w:val="left" w:pos="783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  <w:u w:val="single"/>
        </w:rPr>
        <w:t>Partij(en)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: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c.q.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dan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wel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beide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tezamen.</w:t>
      </w:r>
    </w:p>
    <w:p w14:paraId="0355731F" w14:textId="2DA4FF81" w:rsidR="00FF1F5E" w:rsidRPr="00E815D3" w:rsidRDefault="00FF1F5E" w:rsidP="00463DB1">
      <w:pPr>
        <w:pStyle w:val="Lijstalinea"/>
        <w:widowControl w:val="0"/>
        <w:numPr>
          <w:ilvl w:val="1"/>
          <w:numId w:val="28"/>
        </w:numPr>
        <w:tabs>
          <w:tab w:val="left" w:pos="783"/>
        </w:tabs>
        <w:autoSpaceDE w:val="0"/>
        <w:autoSpaceDN w:val="0"/>
        <w:spacing w:after="0" w:line="240" w:lineRule="auto"/>
        <w:ind w:right="552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  <w:u w:val="single"/>
        </w:rPr>
        <w:t>Payrollen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: een wijze van ter beschikking stellen van Flexibele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 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Opdrachtgever, waarvoor Opdrachtgever zelf de werving en selectie van de Flexibele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verricht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waarbij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juridisch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werkgeverschap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zich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neemt,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terwijl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leiding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toezicht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Opdrachtgever.</w:t>
      </w:r>
    </w:p>
    <w:p w14:paraId="002E19BF" w14:textId="3A427B24" w:rsidR="00FF1F5E" w:rsidRPr="001272AB" w:rsidRDefault="00FF1F5E" w:rsidP="00463DB1">
      <w:pPr>
        <w:pStyle w:val="Lijstalinea"/>
        <w:widowControl w:val="0"/>
        <w:numPr>
          <w:ilvl w:val="1"/>
          <w:numId w:val="28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  <w:u w:val="single"/>
        </w:rPr>
        <w:t>Payrollmedewerker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: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5B57A6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basis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Payrollen  ter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beschikking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gesteld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Opdrachtgever.</w:t>
      </w:r>
    </w:p>
    <w:p w14:paraId="237AF76F" w14:textId="32719451" w:rsidR="001272AB" w:rsidRDefault="001272AB" w:rsidP="001272AB">
      <w:pPr>
        <w:widowControl w:val="0"/>
        <w:tabs>
          <w:tab w:val="left" w:pos="783"/>
        </w:tabs>
        <w:autoSpaceDE w:val="0"/>
        <w:autoSpaceDN w:val="0"/>
        <w:ind w:right="549"/>
        <w:rPr>
          <w:rFonts w:asciiTheme="minorHAnsi" w:hAnsiTheme="minorHAnsi" w:cstheme="minorHAnsi"/>
          <w:szCs w:val="20"/>
        </w:rPr>
      </w:pPr>
    </w:p>
    <w:p w14:paraId="4A53C430" w14:textId="77777777" w:rsidR="001272AB" w:rsidRPr="001272AB" w:rsidRDefault="001272AB" w:rsidP="001272AB">
      <w:pPr>
        <w:widowControl w:val="0"/>
        <w:tabs>
          <w:tab w:val="left" w:pos="783"/>
        </w:tabs>
        <w:autoSpaceDE w:val="0"/>
        <w:autoSpaceDN w:val="0"/>
        <w:ind w:right="549"/>
        <w:rPr>
          <w:rFonts w:asciiTheme="minorHAnsi" w:hAnsiTheme="minorHAnsi" w:cstheme="minorHAnsi"/>
          <w:szCs w:val="20"/>
        </w:rPr>
      </w:pPr>
    </w:p>
    <w:p w14:paraId="039E71AF" w14:textId="77777777" w:rsidR="00FF1F5E" w:rsidRPr="00E815D3" w:rsidRDefault="00FF1F5E" w:rsidP="00463DB1">
      <w:pPr>
        <w:pStyle w:val="Lijstalinea"/>
        <w:widowControl w:val="0"/>
        <w:numPr>
          <w:ilvl w:val="1"/>
          <w:numId w:val="28"/>
        </w:numPr>
        <w:tabs>
          <w:tab w:val="left" w:pos="783"/>
        </w:tabs>
        <w:autoSpaceDE w:val="0"/>
        <w:autoSpaceDN w:val="0"/>
        <w:spacing w:after="0" w:line="240" w:lineRule="auto"/>
        <w:ind w:right="546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  <w:u w:val="single"/>
        </w:rPr>
        <w:t>Payrollovereenkomst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: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arbeidsovereenkomst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zoals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bedoeld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artikel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7:690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BW,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waarbij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Payrollmedewerker door de werkgever, in het kader van de uitoefening van het beroep of bedrijf van 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werkgever ter beschikking wordt gesteld aan een derde om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krachtens een door deze derde aan 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verstrekte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arbeid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verrichten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toezicht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leiding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Opdrachtgever.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Payrollovereenkomst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komt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stand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lastRenderedPageBreak/>
        <w:t>werving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Payrollmedewerker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Opdrachtgever.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 vervult in redelijkheid de taken die hij van rechtswege als juridisch werkgever draagt en 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dienstverlening van de ter beschikking stellende werkgever richt zich in het bijzonder op betaling van 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loon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daarmee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samenhangende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loonadministratie.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niet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gerechtigd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Payrollmedewerker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beschikking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stellen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andere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organisaties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organisatie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Opdrachtgever, anders dan in geval van re-integratie wegens arbeidsongeschiktheid of wegvallen van 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 bij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Opdrachtgever.</w:t>
      </w:r>
    </w:p>
    <w:p w14:paraId="707BEA04" w14:textId="77777777" w:rsidR="00FF1F5E" w:rsidRPr="00E815D3" w:rsidRDefault="00FF1F5E" w:rsidP="00463DB1">
      <w:pPr>
        <w:pStyle w:val="Lijstalinea"/>
        <w:widowControl w:val="0"/>
        <w:numPr>
          <w:ilvl w:val="1"/>
          <w:numId w:val="28"/>
        </w:numPr>
        <w:tabs>
          <w:tab w:val="left" w:pos="783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  <w:u w:val="single"/>
        </w:rPr>
        <w:t>Raamovereenkomst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: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onderhavige</w:t>
      </w:r>
      <w:r w:rsidRPr="00E815D3">
        <w:rPr>
          <w:rFonts w:asciiTheme="minorHAnsi" w:hAnsiTheme="minorHAnsi" w:cstheme="minorHAnsi"/>
          <w:spacing w:val="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gesloten</w:t>
      </w:r>
      <w:r w:rsidRPr="00E815D3">
        <w:rPr>
          <w:rFonts w:asciiTheme="minorHAnsi" w:hAnsiTheme="minorHAnsi" w:cstheme="minorHAnsi"/>
          <w:spacing w:val="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tussen</w:t>
      </w:r>
      <w:r w:rsidRPr="00E815D3">
        <w:rPr>
          <w:rFonts w:asciiTheme="minorHAnsi" w:hAnsiTheme="minorHAnsi" w:cstheme="minorHAnsi"/>
          <w:spacing w:val="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Opdrachtnemer.</w:t>
      </w:r>
    </w:p>
    <w:p w14:paraId="4A877C51" w14:textId="6F7DDD27" w:rsidR="00FF1F5E" w:rsidRPr="00E815D3" w:rsidRDefault="00FF1F5E" w:rsidP="00463DB1">
      <w:pPr>
        <w:pStyle w:val="Lijstalinea"/>
        <w:widowControl w:val="0"/>
        <w:numPr>
          <w:ilvl w:val="1"/>
          <w:numId w:val="28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  <w:u w:val="single"/>
        </w:rPr>
        <w:t>Uitzenden</w:t>
      </w:r>
      <w:r>
        <w:rPr>
          <w:rFonts w:asciiTheme="minorHAnsi" w:hAnsiTheme="minorHAnsi" w:cstheme="minorHAnsi"/>
          <w:w w:val="105"/>
          <w:sz w:val="20"/>
          <w:szCs w:val="20"/>
          <w:u w:val="single"/>
        </w:rPr>
        <w:t>/</w:t>
      </w:r>
      <w:r w:rsidR="009E6203">
        <w:rPr>
          <w:rFonts w:asciiTheme="minorHAnsi" w:hAnsiTheme="minorHAnsi" w:cstheme="minorHAnsi"/>
          <w:w w:val="105"/>
          <w:sz w:val="20"/>
          <w:szCs w:val="20"/>
          <w:u w:val="single"/>
        </w:rPr>
        <w:t>detachering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: een wijze van ter beschikking stellen van Flexibele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door Opdrachtnemer 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Opdrachtgever, waarvoor Opdrachtnemer de werving en selectie van de Flexibele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verricht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waarbij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juridisch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werkgeverschap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zich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neemt,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terwijl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E815D3">
        <w:rPr>
          <w:rFonts w:asciiTheme="minorHAnsi" w:hAnsiTheme="minorHAnsi" w:cstheme="minorHAnsi"/>
          <w:spacing w:val="5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leiding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toezicht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Opdrachtgever.</w:t>
      </w:r>
    </w:p>
    <w:p w14:paraId="7119F6A8" w14:textId="13D00D84" w:rsidR="00FF1F5E" w:rsidRPr="00E815D3" w:rsidRDefault="00FF1F5E" w:rsidP="00463DB1">
      <w:pPr>
        <w:pStyle w:val="Lijstalinea"/>
        <w:widowControl w:val="0"/>
        <w:numPr>
          <w:ilvl w:val="1"/>
          <w:numId w:val="28"/>
        </w:numPr>
        <w:tabs>
          <w:tab w:val="left" w:pos="783"/>
        </w:tabs>
        <w:autoSpaceDE w:val="0"/>
        <w:autoSpaceDN w:val="0"/>
        <w:spacing w:after="0" w:line="240" w:lineRule="auto"/>
        <w:ind w:right="548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  <w:u w:val="single"/>
        </w:rPr>
        <w:t>Uitzend</w:t>
      </w:r>
      <w:r w:rsidR="009E6203">
        <w:rPr>
          <w:rFonts w:asciiTheme="minorHAnsi" w:hAnsiTheme="minorHAnsi" w:cstheme="minorHAnsi"/>
          <w:w w:val="105"/>
          <w:sz w:val="20"/>
          <w:szCs w:val="20"/>
          <w:u w:val="single"/>
        </w:rPr>
        <w:t>-</w:t>
      </w:r>
      <w:r>
        <w:rPr>
          <w:rFonts w:asciiTheme="minorHAnsi" w:hAnsiTheme="minorHAnsi" w:cstheme="minorHAnsi"/>
          <w:w w:val="105"/>
          <w:sz w:val="20"/>
          <w:szCs w:val="20"/>
          <w:u w:val="single"/>
        </w:rPr>
        <w:t>/</w:t>
      </w:r>
      <w:r w:rsidR="009E6203">
        <w:rPr>
          <w:rFonts w:asciiTheme="minorHAnsi" w:hAnsiTheme="minorHAnsi" w:cstheme="minorHAnsi"/>
          <w:w w:val="105"/>
          <w:sz w:val="20"/>
          <w:szCs w:val="20"/>
          <w:u w:val="single"/>
        </w:rPr>
        <w:t>detacherings</w:t>
      </w:r>
      <w:r w:rsidRPr="00E815D3">
        <w:rPr>
          <w:rFonts w:asciiTheme="minorHAnsi" w:hAnsiTheme="minorHAnsi" w:cstheme="minorHAnsi"/>
          <w:w w:val="105"/>
          <w:sz w:val="20"/>
          <w:szCs w:val="20"/>
          <w:u w:val="single"/>
        </w:rPr>
        <w:t>overeenkomst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: de arbeidsovereenkomst zoals bedoeld in artikel 7:690 BW waarbij de werknemer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 de werkgever, in het kader van de uitoefening van het beroep of bedrijf van de werkgever ter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beschikking wordt gesteld aan een derde om krachtens een door deze derde aan de werkgever verstrekte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 arbeid te verrichten onder toezicht en leiding van de derde. De Uitzendovereenkomst komt tot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stand na werving van de Uitzendmedewerker door Opdrachtnemer. Opdrachtnemer vervult in redelijkheid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taken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rechtswege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juridisch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draagt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dienstverlening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 de ter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beschikking stellende werkgever richt zich in het bijzonder op betaling van het loon en de daarmee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samenhangende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loonadministratie.</w:t>
      </w:r>
    </w:p>
    <w:p w14:paraId="06552AE4" w14:textId="6B846D0C" w:rsidR="00B21A08" w:rsidRDefault="00B21A08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52585155" w14:textId="6B7C8969" w:rsidR="00B21A08" w:rsidRDefault="00B21A08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77FC8058" w14:textId="77777777" w:rsidR="00FF1F5E" w:rsidRPr="00E815D3" w:rsidRDefault="00FF1F5E" w:rsidP="00FF1F5E">
      <w:pPr>
        <w:ind w:left="216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ARTIKEL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2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–</w:t>
      </w:r>
      <w:r w:rsidRPr="00E815D3">
        <w:rPr>
          <w:rFonts w:asciiTheme="minorHAnsi" w:hAnsiTheme="minorHAnsi" w:cstheme="minorHAnsi"/>
          <w:b/>
          <w:spacing w:val="6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VOORWERP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VAN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DE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RAAMOVEREENKOMST</w:t>
      </w:r>
    </w:p>
    <w:p w14:paraId="2CD4B558" w14:textId="687AAD3F" w:rsidR="00FF1F5E" w:rsidRPr="00E815D3" w:rsidRDefault="00FF1F5E" w:rsidP="00463DB1">
      <w:pPr>
        <w:pStyle w:val="Lijstalinea"/>
        <w:widowControl w:val="0"/>
        <w:numPr>
          <w:ilvl w:val="1"/>
          <w:numId w:val="30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Indien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gedurende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looptijd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2F07AA" w:rsidRPr="00E815D3">
        <w:rPr>
          <w:rFonts w:asciiTheme="minorHAnsi" w:hAnsiTheme="minorHAnsi" w:cstheme="minorHAnsi"/>
          <w:w w:val="105"/>
          <w:sz w:val="20"/>
          <w:szCs w:val="20"/>
        </w:rPr>
        <w:t>Opdrachtnemer 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Nadere overeenkomst sluit tot het ter beschikking stellen of payrollen van Flexibele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, dan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uitgevoerd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voorwaarden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vastgelegd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Raamovereenkomst.</w:t>
      </w:r>
    </w:p>
    <w:p w14:paraId="204D372E" w14:textId="42A10F3E" w:rsidR="00B21A08" w:rsidRPr="003C415C" w:rsidRDefault="00FF1F5E" w:rsidP="00463DB1">
      <w:pPr>
        <w:pStyle w:val="Lijstalinea"/>
        <w:widowControl w:val="0"/>
        <w:numPr>
          <w:ilvl w:val="1"/>
          <w:numId w:val="30"/>
        </w:numPr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3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overeenkomsten</w:t>
      </w:r>
      <w:r w:rsidRPr="00E815D3">
        <w:rPr>
          <w:rFonts w:asciiTheme="minorHAnsi" w:hAnsiTheme="minorHAnsi" w:cstheme="minorHAnsi"/>
          <w:spacing w:val="3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29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spacing w:val="3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komen</w:t>
      </w:r>
      <w:r w:rsidRPr="00E815D3">
        <w:rPr>
          <w:rFonts w:asciiTheme="minorHAnsi" w:hAnsiTheme="minorHAnsi" w:cstheme="minorHAnsi"/>
          <w:spacing w:val="3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tot</w:t>
      </w:r>
      <w:r w:rsidRPr="00E815D3">
        <w:rPr>
          <w:rFonts w:asciiTheme="minorHAnsi" w:hAnsiTheme="minorHAnsi" w:cstheme="minorHAnsi"/>
          <w:spacing w:val="2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stand</w:t>
      </w:r>
      <w:r w:rsidRPr="00E815D3">
        <w:rPr>
          <w:rFonts w:asciiTheme="minorHAnsi" w:hAnsiTheme="minorHAnsi" w:cstheme="minorHAnsi"/>
          <w:spacing w:val="2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komen</w:t>
      </w:r>
      <w:r w:rsidRPr="00E815D3">
        <w:rPr>
          <w:rFonts w:asciiTheme="minorHAnsi" w:hAnsiTheme="minorHAnsi" w:cstheme="minorHAnsi"/>
          <w:spacing w:val="3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2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ondertekening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overeenkomst.</w:t>
      </w:r>
    </w:p>
    <w:p w14:paraId="286CAEE0" w14:textId="40F80D15" w:rsidR="00FF1F5E" w:rsidRPr="00E815D3" w:rsidRDefault="00FF1F5E" w:rsidP="00463DB1">
      <w:pPr>
        <w:pStyle w:val="Lijstalinea"/>
        <w:widowControl w:val="0"/>
        <w:numPr>
          <w:ilvl w:val="1"/>
          <w:numId w:val="30"/>
        </w:numPr>
        <w:tabs>
          <w:tab w:val="left" w:pos="783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 is niet verplicht tot het afsluiten van Nadere overeenkomsten, maar is daartoe gerechtigd.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derhalve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generlei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aanspraak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maken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verkrijgen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2F07AA" w:rsidRPr="00E815D3">
        <w:rPr>
          <w:rFonts w:asciiTheme="minorHAnsi" w:hAnsiTheme="minorHAnsi" w:cstheme="minorHAnsi"/>
          <w:w w:val="105"/>
          <w:sz w:val="20"/>
          <w:szCs w:val="20"/>
        </w:rPr>
        <w:t>opdrachten tot 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verrichten 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Diensten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gedurende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looptijd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Raamovereenkomst.</w:t>
      </w:r>
    </w:p>
    <w:p w14:paraId="6C7D9A9E" w14:textId="436D7C82" w:rsidR="00FF1F5E" w:rsidRPr="00E815D3" w:rsidRDefault="00FF1F5E" w:rsidP="00463DB1">
      <w:pPr>
        <w:pStyle w:val="Lijstalinea"/>
        <w:widowControl w:val="0"/>
        <w:numPr>
          <w:ilvl w:val="1"/>
          <w:numId w:val="30"/>
        </w:numPr>
        <w:tabs>
          <w:tab w:val="left" w:pos="783"/>
        </w:tabs>
        <w:autoSpaceDE w:val="0"/>
        <w:autoSpaceDN w:val="0"/>
        <w:spacing w:after="0" w:line="240" w:lineRule="auto"/>
        <w:ind w:right="546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Indien een Nadere overeenkomst tot stand is gekomen, is Opdrachtnemer, behouders een situatie 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Overmacht,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verplicht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opgenomen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B07816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ter</w:t>
      </w:r>
      <w:r w:rsidRPr="00E815D3">
        <w:rPr>
          <w:rFonts w:asciiTheme="minorHAnsi" w:hAnsiTheme="minorHAnsi" w:cstheme="minorHAnsi"/>
          <w:spacing w:val="1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beschikking</w:t>
      </w:r>
      <w:r w:rsidRPr="00E815D3">
        <w:rPr>
          <w:rFonts w:asciiTheme="minorHAnsi" w:hAnsiTheme="minorHAnsi" w:cstheme="minorHAnsi"/>
          <w:spacing w:val="1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stellen</w:t>
      </w:r>
      <w:r w:rsidRPr="00E815D3">
        <w:rPr>
          <w:rFonts w:asciiTheme="minorHAnsi" w:hAnsiTheme="minorHAnsi" w:cstheme="minorHAnsi"/>
          <w:spacing w:val="1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/</w:t>
      </w:r>
      <w:r w:rsidRPr="00E815D3">
        <w:rPr>
          <w:rFonts w:asciiTheme="minorHAnsi" w:hAnsiTheme="minorHAnsi" w:cstheme="minorHAnsi"/>
          <w:spacing w:val="1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payrollen,</w:t>
      </w:r>
      <w:r w:rsidRPr="00E815D3">
        <w:rPr>
          <w:rFonts w:asciiTheme="minorHAnsi" w:hAnsiTheme="minorHAnsi" w:cstheme="minorHAnsi"/>
          <w:spacing w:val="1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overeenstemming</w:t>
      </w:r>
      <w:r w:rsidRPr="00E815D3">
        <w:rPr>
          <w:rFonts w:asciiTheme="minorHAnsi" w:hAnsiTheme="minorHAnsi" w:cstheme="minorHAnsi"/>
          <w:spacing w:val="1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1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afspraken</w:t>
      </w:r>
      <w:r w:rsidRPr="00E815D3">
        <w:rPr>
          <w:rFonts w:asciiTheme="minorHAnsi" w:hAnsiTheme="minorHAnsi" w:cstheme="minorHAnsi"/>
          <w:spacing w:val="1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vastgelegd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 die Nadere overeenkomst. Opdrachtnemer machtigt hierbij Opdrachtgever voor de duur van de Nadere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namens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aanwijzingen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geven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toezicht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houden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Uitzend-</w:t>
      </w:r>
    </w:p>
    <w:p w14:paraId="29A19809" w14:textId="6C5A9EED" w:rsidR="00FF1F5E" w:rsidRDefault="00FF1F5E" w:rsidP="00FF1F5E">
      <w:pPr>
        <w:pStyle w:val="Plattetekst"/>
        <w:spacing w:after="0"/>
        <w:ind w:left="782" w:right="550"/>
        <w:rPr>
          <w:rFonts w:asciiTheme="minorHAnsi" w:hAnsiTheme="minorHAnsi" w:cstheme="minorHAnsi"/>
          <w:w w:val="105"/>
          <w:szCs w:val="20"/>
        </w:rPr>
      </w:pPr>
      <w:r w:rsidRPr="00E815D3">
        <w:rPr>
          <w:rFonts w:asciiTheme="minorHAnsi" w:hAnsiTheme="minorHAnsi" w:cstheme="minorHAnsi"/>
          <w:w w:val="105"/>
          <w:szCs w:val="20"/>
        </w:rPr>
        <w:t>/Payrollmedewerker(s),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welke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machtiging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Uitzend-/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Payrollmedewerker(s)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voorafgaand aan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aanvang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werkzaamheden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op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hoogte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zal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brengen.</w:t>
      </w:r>
    </w:p>
    <w:p w14:paraId="6B8FD132" w14:textId="77777777" w:rsidR="003C415C" w:rsidRPr="00E815D3" w:rsidRDefault="003C415C" w:rsidP="00FF1F5E">
      <w:pPr>
        <w:pStyle w:val="Plattetekst"/>
        <w:spacing w:after="0"/>
        <w:ind w:left="782" w:right="550"/>
        <w:rPr>
          <w:rFonts w:asciiTheme="minorHAnsi" w:hAnsiTheme="minorHAnsi" w:cstheme="minorHAnsi"/>
          <w:szCs w:val="20"/>
        </w:rPr>
      </w:pPr>
    </w:p>
    <w:p w14:paraId="375255D4" w14:textId="77777777" w:rsidR="00FF1F5E" w:rsidRPr="00E815D3" w:rsidRDefault="00FF1F5E" w:rsidP="00463DB1">
      <w:pPr>
        <w:pStyle w:val="Lijstalinea"/>
        <w:widowControl w:val="0"/>
        <w:numPr>
          <w:ilvl w:val="1"/>
          <w:numId w:val="30"/>
        </w:numPr>
        <w:tabs>
          <w:tab w:val="left" w:pos="783"/>
        </w:tabs>
        <w:autoSpaceDE w:val="0"/>
        <w:autoSpaceDN w:val="0"/>
        <w:spacing w:after="0" w:line="240" w:lineRule="auto"/>
        <w:ind w:left="782"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Indien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naar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aanleiding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Offerteaanvraag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niet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kan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voldoen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gestelde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responstermijn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geschikte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kandidaten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aanlevert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binnen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daarvoor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gestelde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oplevertermijn,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verliest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exclusieve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offreren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gerechtigd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om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betreffende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Offerteaanvraag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derden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(dus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buiten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Raamovereenkomst) uit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lastRenderedPageBreak/>
        <w:t>zetten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respectievelijk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plaatsen.</w:t>
      </w:r>
    </w:p>
    <w:p w14:paraId="6CB38792" w14:textId="266DF40A" w:rsidR="00FF1F5E" w:rsidRPr="00E815D3" w:rsidRDefault="00FF1F5E" w:rsidP="00463DB1">
      <w:pPr>
        <w:pStyle w:val="Lijstalinea"/>
        <w:widowControl w:val="0"/>
        <w:numPr>
          <w:ilvl w:val="1"/>
          <w:numId w:val="30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De navolgende bescheiden maken deel uit van de Raamovereenkomst. Voor zover deze bescheiden 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elkaar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tegenspraak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geldt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navolgende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rangorde,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waarbij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hoger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2F07AA" w:rsidRPr="00E815D3">
        <w:rPr>
          <w:rFonts w:asciiTheme="minorHAnsi" w:hAnsiTheme="minorHAnsi" w:cstheme="minorHAnsi"/>
          <w:w w:val="105"/>
          <w:sz w:val="20"/>
          <w:szCs w:val="20"/>
        </w:rPr>
        <w:t>genoemde document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prevaleert boven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lager genoemde:</w:t>
      </w:r>
    </w:p>
    <w:p w14:paraId="3E64D8E9" w14:textId="77777777" w:rsidR="00FF1F5E" w:rsidRPr="00E815D3" w:rsidRDefault="00FF1F5E" w:rsidP="00463DB1">
      <w:pPr>
        <w:pStyle w:val="Lijstalinea"/>
        <w:widowControl w:val="0"/>
        <w:numPr>
          <w:ilvl w:val="2"/>
          <w:numId w:val="30"/>
        </w:numPr>
        <w:tabs>
          <w:tab w:val="left" w:pos="1067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Overeenkomst(en);</w:t>
      </w:r>
    </w:p>
    <w:p w14:paraId="3DE239A3" w14:textId="77777777" w:rsidR="00FF1F5E" w:rsidRPr="00FF1F5E" w:rsidRDefault="00FF1F5E" w:rsidP="00463DB1">
      <w:pPr>
        <w:pStyle w:val="Lijstalinea"/>
        <w:widowControl w:val="0"/>
        <w:numPr>
          <w:ilvl w:val="2"/>
          <w:numId w:val="30"/>
        </w:numPr>
        <w:tabs>
          <w:tab w:val="left" w:pos="1067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  <w:lang w:val="en-US"/>
        </w:rPr>
      </w:pPr>
      <w:r w:rsidRPr="00FF1F5E">
        <w:rPr>
          <w:rFonts w:asciiTheme="minorHAnsi" w:hAnsiTheme="minorHAnsi" w:cstheme="minorHAnsi"/>
          <w:w w:val="105"/>
          <w:sz w:val="20"/>
          <w:szCs w:val="20"/>
          <w:lang w:val="en-US"/>
        </w:rPr>
        <w:t>Service</w:t>
      </w:r>
      <w:r w:rsidRPr="00FF1F5E">
        <w:rPr>
          <w:rFonts w:asciiTheme="minorHAnsi" w:hAnsiTheme="minorHAnsi" w:cstheme="minorHAnsi"/>
          <w:spacing w:val="2"/>
          <w:w w:val="105"/>
          <w:sz w:val="20"/>
          <w:szCs w:val="20"/>
          <w:lang w:val="en-US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  <w:lang w:val="en-US"/>
        </w:rPr>
        <w:t>Level</w:t>
      </w:r>
      <w:r w:rsidRPr="00FF1F5E">
        <w:rPr>
          <w:rFonts w:asciiTheme="minorHAnsi" w:hAnsiTheme="minorHAnsi" w:cstheme="minorHAnsi"/>
          <w:spacing w:val="2"/>
          <w:w w:val="105"/>
          <w:sz w:val="20"/>
          <w:szCs w:val="20"/>
          <w:lang w:val="en-US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  <w:lang w:val="en-US"/>
        </w:rPr>
        <w:t>Agreement</w:t>
      </w:r>
      <w:r w:rsidRPr="00FF1F5E">
        <w:rPr>
          <w:rFonts w:asciiTheme="minorHAnsi" w:hAnsiTheme="minorHAnsi" w:cstheme="minorHAnsi"/>
          <w:spacing w:val="2"/>
          <w:w w:val="105"/>
          <w:sz w:val="20"/>
          <w:szCs w:val="20"/>
          <w:lang w:val="en-US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  <w:lang w:val="en-US"/>
        </w:rPr>
        <w:t>(Bijlage</w:t>
      </w:r>
      <w:r w:rsidRPr="00FF1F5E">
        <w:rPr>
          <w:rFonts w:asciiTheme="minorHAnsi" w:hAnsiTheme="minorHAnsi" w:cstheme="minorHAnsi"/>
          <w:spacing w:val="3"/>
          <w:w w:val="105"/>
          <w:sz w:val="20"/>
          <w:szCs w:val="20"/>
          <w:lang w:val="en-US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  <w:lang w:val="en-US"/>
        </w:rPr>
        <w:t>B);</w:t>
      </w:r>
    </w:p>
    <w:p w14:paraId="2AC9F7A2" w14:textId="77777777" w:rsidR="00FF1F5E" w:rsidRPr="00E815D3" w:rsidRDefault="00FF1F5E" w:rsidP="00463DB1">
      <w:pPr>
        <w:pStyle w:val="Lijstalinea"/>
        <w:widowControl w:val="0"/>
        <w:numPr>
          <w:ilvl w:val="2"/>
          <w:numId w:val="30"/>
        </w:numPr>
        <w:tabs>
          <w:tab w:val="left" w:pos="1067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zoals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laatst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gewijzigd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Nota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Inlichtingen;</w:t>
      </w:r>
    </w:p>
    <w:p w14:paraId="212DDE64" w14:textId="77777777" w:rsidR="00FF1F5E" w:rsidRPr="00E815D3" w:rsidRDefault="00FF1F5E" w:rsidP="00463DB1">
      <w:pPr>
        <w:pStyle w:val="Lijstalinea"/>
        <w:widowControl w:val="0"/>
        <w:numPr>
          <w:ilvl w:val="2"/>
          <w:numId w:val="30"/>
        </w:numPr>
        <w:tabs>
          <w:tab w:val="left" w:pos="1067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Nota’s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Inlichtingen;</w:t>
      </w:r>
    </w:p>
    <w:p w14:paraId="77B96250" w14:textId="77777777" w:rsidR="00FF1F5E" w:rsidRPr="00E815D3" w:rsidRDefault="00FF1F5E" w:rsidP="00463DB1">
      <w:pPr>
        <w:pStyle w:val="Lijstalinea"/>
        <w:widowControl w:val="0"/>
        <w:numPr>
          <w:ilvl w:val="2"/>
          <w:numId w:val="30"/>
        </w:numPr>
        <w:tabs>
          <w:tab w:val="left" w:pos="1067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Offerteverzoek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Opdrachtgever;</w:t>
      </w:r>
    </w:p>
    <w:p w14:paraId="1DFD9BEA" w14:textId="77777777" w:rsidR="00FF1F5E" w:rsidRPr="00E815D3" w:rsidRDefault="00FF1F5E" w:rsidP="00463DB1">
      <w:pPr>
        <w:pStyle w:val="Lijstalinea"/>
        <w:widowControl w:val="0"/>
        <w:numPr>
          <w:ilvl w:val="2"/>
          <w:numId w:val="30"/>
        </w:numPr>
        <w:tabs>
          <w:tab w:val="left" w:pos="1067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Inschrijving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Opdrachtnemer;</w:t>
      </w:r>
    </w:p>
    <w:p w14:paraId="2553156F" w14:textId="2C70A555" w:rsidR="00FF1F5E" w:rsidRPr="00E815D3" w:rsidRDefault="00FF1F5E" w:rsidP="00463DB1">
      <w:pPr>
        <w:pStyle w:val="Lijstalinea"/>
        <w:widowControl w:val="0"/>
        <w:numPr>
          <w:ilvl w:val="2"/>
          <w:numId w:val="30"/>
        </w:numPr>
        <w:tabs>
          <w:tab w:val="left" w:pos="1067"/>
        </w:tabs>
        <w:autoSpaceDE w:val="0"/>
        <w:autoSpaceDN w:val="0"/>
        <w:spacing w:after="0" w:line="240" w:lineRule="auto"/>
        <w:ind w:right="548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w w:val="105"/>
          <w:sz w:val="20"/>
          <w:szCs w:val="20"/>
        </w:rPr>
        <w:t>Thans geldende a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lgemene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Voorwaarden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verstrekken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opdrachten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tot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ter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beschikking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stellen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="002F07AA"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="002F07AA">
        <w:rPr>
          <w:rFonts w:asciiTheme="minorHAnsi" w:hAnsiTheme="minorHAnsi" w:cstheme="minorHAnsi"/>
          <w:w w:val="105"/>
          <w:sz w:val="20"/>
          <w:szCs w:val="20"/>
        </w:rPr>
        <w:t xml:space="preserve"> medewerkers </w:t>
      </w:r>
      <w:r>
        <w:rPr>
          <w:rFonts w:asciiTheme="minorHAnsi" w:hAnsiTheme="minorHAnsi" w:cstheme="minorHAnsi"/>
          <w:w w:val="105"/>
          <w:sz w:val="20"/>
          <w:szCs w:val="20"/>
        </w:rPr>
        <w:t>(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AVBA).</w:t>
      </w:r>
    </w:p>
    <w:p w14:paraId="7F6A0A5A" w14:textId="6D3D3D61" w:rsidR="00FF1F5E" w:rsidRPr="00FF1F5E" w:rsidRDefault="00FF1F5E" w:rsidP="00FF1F5E">
      <w:pPr>
        <w:pStyle w:val="Plattetekst"/>
        <w:spacing w:after="0"/>
        <w:ind w:left="782" w:right="548"/>
        <w:rPr>
          <w:rFonts w:asciiTheme="minorHAnsi" w:hAnsiTheme="minorHAnsi" w:cstheme="minorHAnsi"/>
          <w:w w:val="105"/>
          <w:szCs w:val="20"/>
        </w:rPr>
      </w:pPr>
      <w:r w:rsidRPr="00E815D3">
        <w:rPr>
          <w:rFonts w:asciiTheme="minorHAnsi" w:hAnsiTheme="minorHAnsi" w:cstheme="minorHAnsi"/>
          <w:w w:val="105"/>
          <w:szCs w:val="20"/>
        </w:rPr>
        <w:t>Indien</w:t>
      </w:r>
      <w:r w:rsidRPr="00E815D3">
        <w:rPr>
          <w:rFonts w:asciiTheme="minorHAnsi" w:hAnsiTheme="minorHAnsi" w:cstheme="minorHAnsi"/>
          <w:spacing w:val="1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er</w:t>
      </w:r>
      <w:r w:rsidRPr="00E815D3">
        <w:rPr>
          <w:rFonts w:asciiTheme="minorHAnsi" w:hAnsiTheme="minorHAnsi" w:cstheme="minorHAnsi"/>
          <w:spacing w:val="1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onduidelijkheid</w:t>
      </w:r>
      <w:r w:rsidRPr="00E815D3">
        <w:rPr>
          <w:rFonts w:asciiTheme="minorHAnsi" w:hAnsiTheme="minorHAnsi" w:cstheme="minorHAnsi"/>
          <w:spacing w:val="1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of</w:t>
      </w:r>
      <w:r w:rsidRPr="00E815D3">
        <w:rPr>
          <w:rFonts w:asciiTheme="minorHAnsi" w:hAnsiTheme="minorHAnsi" w:cstheme="minorHAnsi"/>
          <w:spacing w:val="1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verschil</w:t>
      </w:r>
      <w:r w:rsidRPr="00E815D3">
        <w:rPr>
          <w:rFonts w:asciiTheme="minorHAnsi" w:hAnsiTheme="minorHAnsi" w:cstheme="minorHAnsi"/>
          <w:spacing w:val="14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van</w:t>
      </w:r>
      <w:r w:rsidRPr="00E815D3">
        <w:rPr>
          <w:rFonts w:asciiTheme="minorHAnsi" w:hAnsiTheme="minorHAnsi" w:cstheme="minorHAnsi"/>
          <w:spacing w:val="16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mening</w:t>
      </w:r>
      <w:r w:rsidRPr="00E815D3">
        <w:rPr>
          <w:rFonts w:asciiTheme="minorHAnsi" w:hAnsiTheme="minorHAnsi" w:cstheme="minorHAnsi"/>
          <w:spacing w:val="16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is</w:t>
      </w:r>
      <w:r w:rsidRPr="00E815D3">
        <w:rPr>
          <w:rFonts w:asciiTheme="minorHAnsi" w:hAnsiTheme="minorHAnsi" w:cstheme="minorHAnsi"/>
          <w:spacing w:val="1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over</w:t>
      </w:r>
      <w:r w:rsidRPr="00E815D3">
        <w:rPr>
          <w:rFonts w:asciiTheme="minorHAnsi" w:hAnsiTheme="minorHAnsi" w:cstheme="minorHAnsi"/>
          <w:spacing w:val="1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de</w:t>
      </w:r>
      <w:r w:rsidRPr="00E815D3">
        <w:rPr>
          <w:rFonts w:asciiTheme="minorHAnsi" w:hAnsiTheme="minorHAnsi" w:cstheme="minorHAnsi"/>
          <w:spacing w:val="1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uitleg</w:t>
      </w:r>
      <w:r w:rsidRPr="00E815D3">
        <w:rPr>
          <w:rFonts w:asciiTheme="minorHAnsi" w:hAnsiTheme="minorHAnsi" w:cstheme="minorHAnsi"/>
          <w:spacing w:val="16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van</w:t>
      </w:r>
      <w:r w:rsidRPr="00E815D3">
        <w:rPr>
          <w:rFonts w:asciiTheme="minorHAnsi" w:hAnsiTheme="minorHAnsi" w:cstheme="minorHAnsi"/>
          <w:spacing w:val="1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een</w:t>
      </w:r>
      <w:r w:rsidRPr="00E815D3">
        <w:rPr>
          <w:rFonts w:asciiTheme="minorHAnsi" w:hAnsiTheme="minorHAnsi" w:cstheme="minorHAnsi"/>
          <w:spacing w:val="16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onderwerp</w:t>
      </w:r>
      <w:r w:rsidRPr="00E815D3">
        <w:rPr>
          <w:rFonts w:asciiTheme="minorHAnsi" w:hAnsiTheme="minorHAnsi" w:cstheme="minorHAnsi"/>
          <w:spacing w:val="16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inzake</w:t>
      </w:r>
      <w:r w:rsidRPr="00E815D3">
        <w:rPr>
          <w:rFonts w:asciiTheme="minorHAnsi" w:hAnsiTheme="minorHAnsi" w:cstheme="minorHAnsi"/>
          <w:spacing w:val="1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de</w:t>
      </w:r>
      <w:r w:rsidRPr="00E815D3">
        <w:rPr>
          <w:rFonts w:asciiTheme="minorHAnsi" w:hAnsiTheme="minorHAnsi" w:cstheme="minorHAnsi"/>
          <w:spacing w:val="16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Opdracht</w:t>
      </w:r>
      <w:r w:rsidRPr="00E815D3">
        <w:rPr>
          <w:rFonts w:asciiTheme="minorHAnsi" w:hAnsiTheme="minorHAnsi" w:cstheme="minorHAnsi"/>
          <w:spacing w:val="-47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en de daarbij behorende bepalingen, zal voor de beantwoording van het betreffende vraagstuk eerst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gekeken worden naar deze Raamovereenkomst en daarna, in aflopende volgorde van belangrijkheid, de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="007C2C20">
        <w:rPr>
          <w:rFonts w:asciiTheme="minorHAnsi" w:hAnsiTheme="minorHAnsi" w:cstheme="minorHAnsi"/>
          <w:spacing w:val="1"/>
          <w:w w:val="105"/>
          <w:szCs w:val="20"/>
        </w:rPr>
        <w:t>b</w:t>
      </w:r>
      <w:r w:rsidRPr="00E815D3">
        <w:rPr>
          <w:rFonts w:asciiTheme="minorHAnsi" w:hAnsiTheme="minorHAnsi" w:cstheme="minorHAnsi"/>
          <w:w w:val="105"/>
          <w:szCs w:val="20"/>
        </w:rPr>
        <w:t>ijlagen zoals in dit artikel opgesomd. Indien toepassing van voornoemde rangorde geen uitkomst biedt,</w:t>
      </w:r>
      <w:r w:rsidRPr="00FF1F5E">
        <w:rPr>
          <w:rFonts w:asciiTheme="minorHAnsi" w:hAnsiTheme="minorHAnsi" w:cstheme="minorHAnsi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wordt de</w:t>
      </w:r>
      <w:r w:rsidRPr="00FF1F5E">
        <w:rPr>
          <w:rFonts w:asciiTheme="minorHAnsi" w:hAnsiTheme="minorHAnsi" w:cstheme="minorHAnsi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tegenstrijdigheid</w:t>
      </w:r>
      <w:r w:rsidRPr="00FF1F5E">
        <w:rPr>
          <w:rFonts w:asciiTheme="minorHAnsi" w:hAnsiTheme="minorHAnsi" w:cstheme="minorHAnsi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uitgelegd</w:t>
      </w:r>
      <w:r w:rsidRPr="00FF1F5E">
        <w:rPr>
          <w:rFonts w:asciiTheme="minorHAnsi" w:hAnsiTheme="minorHAnsi" w:cstheme="minorHAnsi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met</w:t>
      </w:r>
      <w:r w:rsidRPr="00FF1F5E">
        <w:rPr>
          <w:rFonts w:asciiTheme="minorHAnsi" w:hAnsiTheme="minorHAnsi" w:cstheme="minorHAnsi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inachtneming</w:t>
      </w:r>
      <w:r w:rsidRPr="00FF1F5E">
        <w:rPr>
          <w:rFonts w:asciiTheme="minorHAnsi" w:hAnsiTheme="minorHAnsi" w:cstheme="minorHAnsi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van</w:t>
      </w:r>
      <w:r w:rsidRPr="00FF1F5E">
        <w:rPr>
          <w:rFonts w:asciiTheme="minorHAnsi" w:hAnsiTheme="minorHAnsi" w:cstheme="minorHAnsi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redelijkheid</w:t>
      </w:r>
      <w:r w:rsidRPr="00FF1F5E">
        <w:rPr>
          <w:rFonts w:asciiTheme="minorHAnsi" w:hAnsiTheme="minorHAnsi" w:cstheme="minorHAnsi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en</w:t>
      </w:r>
      <w:r w:rsidRPr="00FF1F5E">
        <w:rPr>
          <w:rFonts w:asciiTheme="minorHAnsi" w:hAnsiTheme="minorHAnsi" w:cstheme="minorHAnsi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billijkheid.</w:t>
      </w:r>
    </w:p>
    <w:p w14:paraId="34C2431B" w14:textId="51DB4AE6" w:rsidR="00FF1F5E" w:rsidRPr="003C415C" w:rsidRDefault="00FF1F5E" w:rsidP="00463DB1">
      <w:pPr>
        <w:pStyle w:val="Lijstalinea"/>
        <w:widowControl w:val="0"/>
        <w:numPr>
          <w:ilvl w:val="1"/>
          <w:numId w:val="30"/>
        </w:numPr>
        <w:autoSpaceDE w:val="0"/>
        <w:autoSpaceDN w:val="0"/>
        <w:spacing w:after="0" w:line="240" w:lineRule="auto"/>
        <w:ind w:left="782"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voorwaarden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integraal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toepassing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overeenkomsten,</w:t>
      </w:r>
      <w:r w:rsidRPr="00E815D3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E815D3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gedurende</w:t>
      </w:r>
      <w:r w:rsidRPr="00E815D3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looptijd</w:t>
      </w:r>
      <w:r w:rsidRPr="00E815D3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tussen</w:t>
      </w:r>
      <w:r w:rsidRPr="00E815D3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>
        <w:rPr>
          <w:rFonts w:asciiTheme="minorHAnsi" w:hAnsiTheme="minorHAnsi" w:cstheme="minorHAnsi"/>
          <w:w w:val="105"/>
          <w:sz w:val="20"/>
          <w:szCs w:val="20"/>
        </w:rPr>
        <w:t xml:space="preserve"> 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FF1F5E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FF1F5E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gesloten</w:t>
      </w:r>
      <w:r w:rsidRPr="00FF1F5E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FF1F5E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betrekking</w:t>
      </w:r>
      <w:r w:rsidRPr="00FF1F5E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tot</w:t>
      </w:r>
      <w:r w:rsidRPr="00FF1F5E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opdrachten</w:t>
      </w:r>
      <w:r w:rsidRPr="00FF1F5E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tot</w:t>
      </w:r>
      <w:r w:rsidRPr="00FF1F5E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FF1F5E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verrichten</w:t>
      </w:r>
      <w:r w:rsidRPr="00FF1F5E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FF1F5E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FF1F5E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FF1F5E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 xml:space="preserve">Offerteaanvraag gespecificeerde door een Flexibele </w:t>
      </w:r>
      <w:r w:rsidR="00B07816">
        <w:rPr>
          <w:rFonts w:asciiTheme="minorHAnsi" w:hAnsiTheme="minorHAnsi" w:cstheme="minorHAnsi"/>
          <w:sz w:val="20"/>
        </w:rPr>
        <w:t>medewerker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 xml:space="preserve"> te verrichten werkzaamheden en de</w:t>
      </w:r>
      <w:r w:rsidRPr="00FF1F5E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daarmee samenhangende door Opdrachtnemer te verrichten Diensten, tenzij in een Nadere overeenkomst</w:t>
      </w:r>
      <w:r w:rsidRPr="00FF1F5E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uitdrukkelijk schriftelijk van deze Raamovereenkomst wordt afgeweken en de afwijking geen wezenlijke</w:t>
      </w:r>
      <w:r w:rsidRPr="00FF1F5E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wijziging</w:t>
      </w:r>
      <w:r w:rsidRPr="00FF1F5E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betreft.</w:t>
      </w:r>
    </w:p>
    <w:p w14:paraId="53D41A15" w14:textId="77777777" w:rsidR="00FF1F5E" w:rsidRPr="00E815D3" w:rsidRDefault="00FF1F5E" w:rsidP="00463DB1">
      <w:pPr>
        <w:pStyle w:val="Lijstalinea"/>
        <w:widowControl w:val="0"/>
        <w:numPr>
          <w:ilvl w:val="1"/>
          <w:numId w:val="30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Elke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terzijdestelling,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aanvulling,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verandering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en/of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wijziging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enige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bepaling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 en de daaraan verbonden bijlagen zijn slechts bindend, indien deze schriftelijk tussen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Partijen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overeengekomen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bevoegde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functionarissen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ondertekend.</w:t>
      </w:r>
    </w:p>
    <w:p w14:paraId="0AF9827B" w14:textId="7B40C4AD" w:rsidR="00FF1F5E" w:rsidRPr="002F07AA" w:rsidRDefault="00FF1F5E" w:rsidP="00463DB1">
      <w:pPr>
        <w:pStyle w:val="Lijstalinea"/>
        <w:widowControl w:val="0"/>
        <w:numPr>
          <w:ilvl w:val="1"/>
          <w:numId w:val="30"/>
        </w:numPr>
        <w:tabs>
          <w:tab w:val="left" w:pos="756"/>
        </w:tabs>
        <w:autoSpaceDE w:val="0"/>
        <w:autoSpaceDN w:val="0"/>
        <w:spacing w:after="0" w:line="240" w:lineRule="auto"/>
        <w:ind w:left="756" w:right="548" w:hanging="540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Indien één of meerdere bepalingen van deze Raamovereenkomst nietig zijn of niet rechtsgeldig worden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verklaard,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zullen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overige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bepalingen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onverminderd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kracht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blijven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zover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deze,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gelet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inhoud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strekking,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niet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onverbrekelijk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verband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nietige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deel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staat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 verbinden Partijen zich om de niet verbindende bepalingen te vervangen door bepalingen die wel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verbindend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oorspronkelijke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bedoeling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Partijen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zoveel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mogelijk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benadert.</w:t>
      </w:r>
    </w:p>
    <w:p w14:paraId="7EC62505" w14:textId="77777777" w:rsidR="00FF1F5E" w:rsidRPr="00E815D3" w:rsidRDefault="00FF1F5E" w:rsidP="00FF1F5E">
      <w:pPr>
        <w:pStyle w:val="Lijstalinea"/>
        <w:widowControl w:val="0"/>
        <w:tabs>
          <w:tab w:val="left" w:pos="756"/>
        </w:tabs>
        <w:autoSpaceDE w:val="0"/>
        <w:autoSpaceDN w:val="0"/>
        <w:spacing w:after="0" w:line="240" w:lineRule="auto"/>
        <w:ind w:left="756" w:right="548"/>
        <w:contextualSpacing w:val="0"/>
        <w:rPr>
          <w:rFonts w:asciiTheme="minorHAnsi" w:hAnsiTheme="minorHAnsi" w:cstheme="minorHAnsi"/>
          <w:sz w:val="20"/>
          <w:szCs w:val="20"/>
        </w:rPr>
      </w:pPr>
    </w:p>
    <w:p w14:paraId="2D94F74A" w14:textId="28317C24" w:rsidR="00FF1F5E" w:rsidRDefault="00FF1F5E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006847F9" w14:textId="77777777" w:rsidR="00FF1F5E" w:rsidRPr="00E815D3" w:rsidRDefault="00FF1F5E" w:rsidP="00FF1F5E">
      <w:pPr>
        <w:ind w:left="216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ARTIKEL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3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–</w:t>
      </w:r>
      <w:r w:rsidRPr="00E815D3">
        <w:rPr>
          <w:rFonts w:asciiTheme="minorHAnsi" w:hAnsiTheme="minorHAnsi" w:cstheme="minorHAnsi"/>
          <w:b/>
          <w:spacing w:val="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DUUR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VAN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DE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RAAMOVEREENKOMST</w:t>
      </w:r>
    </w:p>
    <w:p w14:paraId="6219E798" w14:textId="7A4DFF74" w:rsidR="003C415C" w:rsidRPr="009F14D0" w:rsidRDefault="00FF1F5E" w:rsidP="00463DB1">
      <w:pPr>
        <w:pStyle w:val="Lijstalinea"/>
        <w:widowControl w:val="0"/>
        <w:numPr>
          <w:ilvl w:val="1"/>
          <w:numId w:val="31"/>
        </w:numPr>
        <w:tabs>
          <w:tab w:val="left" w:pos="783"/>
        </w:tabs>
        <w:autoSpaceDE w:val="0"/>
        <w:autoSpaceDN w:val="0"/>
        <w:spacing w:after="0" w:line="240" w:lineRule="auto"/>
        <w:ind w:right="548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Deze Raamovereenkomst is aangegaan voor de periode van twee (2) jaar, ingaande op 1 </w:t>
      </w:r>
      <w:r w:rsidR="009F14D0" w:rsidRPr="009F14D0">
        <w:rPr>
          <w:rFonts w:asciiTheme="minorHAnsi" w:hAnsiTheme="minorHAnsi" w:cstheme="minorHAnsi"/>
          <w:w w:val="105"/>
          <w:sz w:val="20"/>
          <w:szCs w:val="20"/>
        </w:rPr>
        <w:t>november 2022</w:t>
      </w:r>
      <w:r w:rsidRPr="009F14D0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9F14D0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9F14D0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9F14D0">
        <w:rPr>
          <w:rFonts w:asciiTheme="minorHAnsi" w:hAnsiTheme="minorHAnsi" w:cstheme="minorHAnsi"/>
          <w:w w:val="105"/>
          <w:sz w:val="20"/>
          <w:szCs w:val="20"/>
        </w:rPr>
        <w:t>eindigend</w:t>
      </w:r>
      <w:r w:rsidRPr="009F14D0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9F14D0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9F14D0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9F14D0">
        <w:rPr>
          <w:rFonts w:asciiTheme="minorHAnsi" w:hAnsiTheme="minorHAnsi" w:cstheme="minorHAnsi"/>
          <w:w w:val="105"/>
          <w:sz w:val="20"/>
          <w:szCs w:val="20"/>
        </w:rPr>
        <w:t>31</w:t>
      </w:r>
      <w:r w:rsidRPr="009F14D0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9F14D0" w:rsidRPr="009F14D0">
        <w:rPr>
          <w:rFonts w:asciiTheme="minorHAnsi" w:hAnsiTheme="minorHAnsi" w:cstheme="minorHAnsi"/>
          <w:spacing w:val="1"/>
          <w:w w:val="105"/>
          <w:sz w:val="20"/>
          <w:szCs w:val="20"/>
        </w:rPr>
        <w:t>oktober 2024</w:t>
      </w:r>
      <w:r w:rsidRPr="009F14D0">
        <w:rPr>
          <w:rFonts w:asciiTheme="minorHAnsi" w:hAnsiTheme="minorHAnsi" w:cstheme="minorHAnsi"/>
          <w:w w:val="105"/>
          <w:sz w:val="20"/>
          <w:szCs w:val="20"/>
        </w:rPr>
        <w:t>.</w:t>
      </w:r>
    </w:p>
    <w:p w14:paraId="50DA9411" w14:textId="296E4A7E" w:rsidR="001272AB" w:rsidRPr="001272AB" w:rsidRDefault="00FF1F5E" w:rsidP="00463DB1">
      <w:pPr>
        <w:pStyle w:val="Lijstalinea"/>
        <w:widowControl w:val="0"/>
        <w:numPr>
          <w:ilvl w:val="1"/>
          <w:numId w:val="31"/>
        </w:numPr>
        <w:tabs>
          <w:tab w:val="left" w:pos="783"/>
        </w:tabs>
        <w:autoSpaceDE w:val="0"/>
        <w:autoSpaceDN w:val="0"/>
        <w:spacing w:after="0" w:line="240" w:lineRule="auto"/>
        <w:ind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eenzijdig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twee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(2)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keer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twaalf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(12)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maanden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schriftelijk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verlengd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gelijkblijvende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2F07AA">
        <w:rPr>
          <w:rFonts w:asciiTheme="minorHAnsi" w:hAnsiTheme="minorHAnsi" w:cstheme="minorHAnsi"/>
          <w:w w:val="105"/>
          <w:sz w:val="20"/>
          <w:szCs w:val="20"/>
        </w:rPr>
        <w:t>voorwaarden.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="002F07AA" w:rsidRPr="00E815D3">
        <w:rPr>
          <w:rFonts w:asciiTheme="minorHAnsi" w:hAnsiTheme="minorHAnsi" w:cstheme="minorHAnsi"/>
          <w:w w:val="105"/>
          <w:sz w:val="20"/>
          <w:szCs w:val="20"/>
        </w:rPr>
        <w:t>Opdrachtgever stelt 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uiterlijk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drie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maanden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verstrijken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initiële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/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geldende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looptijd</w:t>
      </w:r>
      <w:r w:rsidRPr="00E815D3">
        <w:rPr>
          <w:rFonts w:asciiTheme="minorHAnsi" w:hAnsiTheme="minorHAnsi" w:cstheme="minorHAnsi"/>
          <w:spacing w:val="5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5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schriftelijk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kennis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indien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gebruik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gemaakt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verlengingsoptie.</w:t>
      </w:r>
    </w:p>
    <w:p w14:paraId="3A9AF640" w14:textId="0D91B107" w:rsidR="001272AB" w:rsidRDefault="001272AB" w:rsidP="001272AB">
      <w:pPr>
        <w:pStyle w:val="Lijstalinea"/>
        <w:widowControl w:val="0"/>
        <w:tabs>
          <w:tab w:val="left" w:pos="783"/>
        </w:tabs>
        <w:autoSpaceDE w:val="0"/>
        <w:autoSpaceDN w:val="0"/>
        <w:spacing w:after="0" w:line="240" w:lineRule="auto"/>
        <w:ind w:left="783" w:right="547"/>
        <w:contextualSpacing w:val="0"/>
        <w:rPr>
          <w:rFonts w:asciiTheme="minorHAnsi" w:hAnsiTheme="minorHAnsi" w:cstheme="minorHAnsi"/>
          <w:spacing w:val="1"/>
          <w:w w:val="105"/>
          <w:sz w:val="20"/>
          <w:szCs w:val="20"/>
        </w:rPr>
      </w:pPr>
    </w:p>
    <w:p w14:paraId="29410B26" w14:textId="77777777" w:rsidR="00B70958" w:rsidRDefault="00B70958" w:rsidP="001272AB">
      <w:pPr>
        <w:pStyle w:val="Lijstalinea"/>
        <w:widowControl w:val="0"/>
        <w:tabs>
          <w:tab w:val="left" w:pos="783"/>
        </w:tabs>
        <w:autoSpaceDE w:val="0"/>
        <w:autoSpaceDN w:val="0"/>
        <w:spacing w:after="0" w:line="240" w:lineRule="auto"/>
        <w:ind w:left="783" w:right="547"/>
        <w:contextualSpacing w:val="0"/>
        <w:rPr>
          <w:rFonts w:asciiTheme="minorHAnsi" w:hAnsiTheme="minorHAnsi" w:cstheme="minorHAnsi"/>
          <w:spacing w:val="1"/>
          <w:w w:val="105"/>
          <w:sz w:val="20"/>
          <w:szCs w:val="20"/>
        </w:rPr>
      </w:pPr>
    </w:p>
    <w:p w14:paraId="2DA014F3" w14:textId="4DC873C6" w:rsidR="00FF1F5E" w:rsidRPr="001272AB" w:rsidRDefault="00FF1F5E" w:rsidP="001272AB">
      <w:pPr>
        <w:pStyle w:val="Lijstalinea"/>
        <w:widowControl w:val="0"/>
        <w:tabs>
          <w:tab w:val="left" w:pos="783"/>
        </w:tabs>
        <w:autoSpaceDE w:val="0"/>
        <w:autoSpaceDN w:val="0"/>
        <w:spacing w:after="0" w:line="240" w:lineRule="auto"/>
        <w:ind w:left="783"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1272AB">
        <w:rPr>
          <w:rFonts w:asciiTheme="minorHAnsi" w:hAnsiTheme="minorHAnsi" w:cstheme="minorHAnsi"/>
          <w:w w:val="105"/>
          <w:sz w:val="20"/>
          <w:szCs w:val="20"/>
        </w:rPr>
        <w:t>Indien</w:t>
      </w:r>
      <w:r w:rsidRPr="001272AB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1272AB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1272AB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1272AB">
        <w:rPr>
          <w:rFonts w:asciiTheme="minorHAnsi" w:hAnsiTheme="minorHAnsi" w:cstheme="minorHAnsi"/>
          <w:w w:val="105"/>
          <w:sz w:val="20"/>
          <w:szCs w:val="20"/>
        </w:rPr>
        <w:t>verlengingsoptie</w:t>
      </w:r>
      <w:r w:rsidRPr="001272AB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1272AB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1272AB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1272AB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1272AB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1272AB">
        <w:rPr>
          <w:rFonts w:asciiTheme="minorHAnsi" w:hAnsiTheme="minorHAnsi" w:cstheme="minorHAnsi"/>
          <w:w w:val="105"/>
          <w:sz w:val="20"/>
          <w:szCs w:val="20"/>
        </w:rPr>
        <w:t>niet</w:t>
      </w:r>
      <w:r w:rsidRPr="001272AB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1272AB">
        <w:rPr>
          <w:rFonts w:asciiTheme="minorHAnsi" w:hAnsiTheme="minorHAnsi" w:cstheme="minorHAnsi"/>
          <w:w w:val="105"/>
          <w:sz w:val="20"/>
          <w:szCs w:val="20"/>
        </w:rPr>
        <w:t>wordt</w:t>
      </w:r>
      <w:r w:rsidRPr="001272AB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1272AB">
        <w:rPr>
          <w:rFonts w:asciiTheme="minorHAnsi" w:hAnsiTheme="minorHAnsi" w:cstheme="minorHAnsi"/>
          <w:w w:val="105"/>
          <w:sz w:val="20"/>
          <w:szCs w:val="20"/>
        </w:rPr>
        <w:t>uitgeoefend</w:t>
      </w:r>
      <w:r w:rsidRPr="001272AB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1272AB">
        <w:rPr>
          <w:rFonts w:asciiTheme="minorHAnsi" w:hAnsiTheme="minorHAnsi" w:cstheme="minorHAnsi"/>
          <w:w w:val="105"/>
          <w:sz w:val="20"/>
          <w:szCs w:val="20"/>
        </w:rPr>
        <w:t>eindigt</w:t>
      </w:r>
      <w:r w:rsidRPr="001272AB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1272AB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1272AB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1272AB">
        <w:rPr>
          <w:rFonts w:asciiTheme="minorHAnsi" w:hAnsiTheme="minorHAnsi" w:cstheme="minorHAnsi"/>
          <w:w w:val="105"/>
          <w:sz w:val="20"/>
          <w:szCs w:val="20"/>
        </w:rPr>
        <w:t>Raamovereenkomst van rechtswege na het verstrijken van de in de eerste zin van dit artikel bedoelde</w:t>
      </w:r>
      <w:r w:rsidRPr="001272AB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1272AB">
        <w:rPr>
          <w:rFonts w:asciiTheme="minorHAnsi" w:hAnsiTheme="minorHAnsi" w:cstheme="minorHAnsi"/>
          <w:w w:val="105"/>
          <w:sz w:val="20"/>
          <w:szCs w:val="20"/>
        </w:rPr>
        <w:t>termijn</w:t>
      </w:r>
      <w:r w:rsidRPr="001272AB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1272AB">
        <w:rPr>
          <w:rFonts w:asciiTheme="minorHAnsi" w:hAnsiTheme="minorHAnsi" w:cstheme="minorHAnsi"/>
          <w:w w:val="105"/>
          <w:sz w:val="20"/>
          <w:szCs w:val="20"/>
        </w:rPr>
        <w:t>/</w:t>
      </w:r>
      <w:r w:rsidRPr="001272AB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1272AB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1272AB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1272AB">
        <w:rPr>
          <w:rFonts w:asciiTheme="minorHAnsi" w:hAnsiTheme="minorHAnsi" w:cstheme="minorHAnsi"/>
          <w:w w:val="105"/>
          <w:sz w:val="20"/>
          <w:szCs w:val="20"/>
        </w:rPr>
        <w:t>dat moment</w:t>
      </w:r>
      <w:r w:rsidRPr="001272AB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1272AB">
        <w:rPr>
          <w:rFonts w:asciiTheme="minorHAnsi" w:hAnsiTheme="minorHAnsi" w:cstheme="minorHAnsi"/>
          <w:w w:val="105"/>
          <w:sz w:val="20"/>
          <w:szCs w:val="20"/>
        </w:rPr>
        <w:t>geldende</w:t>
      </w:r>
      <w:r w:rsidRPr="001272AB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1272AB">
        <w:rPr>
          <w:rFonts w:asciiTheme="minorHAnsi" w:hAnsiTheme="minorHAnsi" w:cstheme="minorHAnsi"/>
          <w:w w:val="105"/>
          <w:sz w:val="20"/>
          <w:szCs w:val="20"/>
        </w:rPr>
        <w:t>termijn.</w:t>
      </w:r>
    </w:p>
    <w:p w14:paraId="0C945C34" w14:textId="77777777" w:rsidR="00FF1F5E" w:rsidRPr="00E815D3" w:rsidRDefault="00FF1F5E" w:rsidP="00463DB1">
      <w:pPr>
        <w:pStyle w:val="Lijstalinea"/>
        <w:widowControl w:val="0"/>
        <w:numPr>
          <w:ilvl w:val="1"/>
          <w:numId w:val="31"/>
        </w:numPr>
        <w:tabs>
          <w:tab w:val="left" w:pos="783"/>
        </w:tabs>
        <w:autoSpaceDE w:val="0"/>
        <w:autoSpaceDN w:val="0"/>
        <w:spacing w:after="0" w:line="240" w:lineRule="auto"/>
        <w:ind w:right="548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Het beëindigen van deze Raamovereenkomst om welke reden dan ook laat de rechten en verplichtingen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voortvloeiend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(een)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Overeenkomst(en)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onverlet.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5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lastRenderedPageBreak/>
        <w:t>voorwaarden</w:t>
      </w:r>
      <w:r w:rsidRPr="00E815D3">
        <w:rPr>
          <w:rFonts w:asciiTheme="minorHAnsi" w:hAnsiTheme="minorHAnsi" w:cstheme="minorHAnsi"/>
          <w:spacing w:val="5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5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 blijven van toepassing op alle Nadere Overeenkomsten die na het eindigen van 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 nog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voortduren.</w:t>
      </w:r>
    </w:p>
    <w:p w14:paraId="32A20138" w14:textId="77777777" w:rsidR="00FF1F5E" w:rsidRPr="00E815D3" w:rsidRDefault="00FF1F5E" w:rsidP="00463DB1">
      <w:pPr>
        <w:pStyle w:val="Lijstalinea"/>
        <w:widowControl w:val="0"/>
        <w:numPr>
          <w:ilvl w:val="1"/>
          <w:numId w:val="31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Het (doen) eindigen van deze Raamovereenkomst is in beginsel niet van invloed op de looptijd van 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onderliggende Nadere Overeenkomsten, zulks met dien verstande dat de Nadere overeenkomsten niet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kunnen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verlengd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eindigen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genoemde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einddatum.</w:t>
      </w:r>
    </w:p>
    <w:p w14:paraId="0D74478C" w14:textId="77777777" w:rsidR="00FF1F5E" w:rsidRDefault="00FF1F5E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45C18123" w14:textId="7A077809" w:rsidR="00FF1F5E" w:rsidRDefault="00FF1F5E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23148E53" w14:textId="77777777" w:rsidR="00FF1F5E" w:rsidRPr="00E815D3" w:rsidRDefault="00FF1F5E" w:rsidP="00FF1F5E">
      <w:pPr>
        <w:ind w:left="216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ARTIKEL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4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–</w:t>
      </w:r>
      <w:r w:rsidRPr="00E815D3">
        <w:rPr>
          <w:rFonts w:asciiTheme="minorHAnsi" w:hAnsiTheme="minorHAnsi" w:cstheme="minorHAnsi"/>
          <w:b/>
          <w:spacing w:val="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ONTBINDING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EN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BEEINDIGING</w:t>
      </w:r>
    </w:p>
    <w:p w14:paraId="7E0372D6" w14:textId="3BD8CC16" w:rsidR="00FF1F5E" w:rsidRPr="003C415C" w:rsidRDefault="00FF1F5E" w:rsidP="00463DB1">
      <w:pPr>
        <w:pStyle w:val="Lijstalinea"/>
        <w:widowControl w:val="0"/>
        <w:numPr>
          <w:ilvl w:val="1"/>
          <w:numId w:val="32"/>
        </w:numPr>
        <w:autoSpaceDE w:val="0"/>
        <w:autoSpaceDN w:val="0"/>
        <w:spacing w:after="0" w:line="240" w:lineRule="auto"/>
        <w:ind w:right="548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Buiten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hetgeen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elders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bepaald,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gerechtigd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 buiten rechte geheel of gedeeltelijk te beëindigen, tenzij de bijzondere aard of geringe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betekenis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tekortkoming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zijde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3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dergelijke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beëindiging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niet</w:t>
      </w:r>
      <w:r w:rsidRPr="00E815D3">
        <w:rPr>
          <w:rFonts w:asciiTheme="minorHAnsi" w:hAnsiTheme="minorHAnsi" w:cstheme="minorHAnsi"/>
          <w:spacing w:val="3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billijkt,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mits Opdrachtnemer ook na schriftelijke aanmaning door Opdrachtgever met een redelijke termijn om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alsnog deugdelijk na te komen in gebreke blijft aan zijn verplichtingen uit deze Raamovereenkomst 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voldoen.</w:t>
      </w:r>
    </w:p>
    <w:p w14:paraId="14AB10A3" w14:textId="77777777" w:rsidR="00FF1F5E" w:rsidRPr="00E815D3" w:rsidRDefault="00FF1F5E" w:rsidP="00463DB1">
      <w:pPr>
        <w:pStyle w:val="Lijstalinea"/>
        <w:widowControl w:val="0"/>
        <w:numPr>
          <w:ilvl w:val="1"/>
          <w:numId w:val="32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Onverminderd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bepaalde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voorgaande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artikellid,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gerechtigd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Raamovereenkomst,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daarmee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ook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overeenkomsten,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(geheel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gedeeltelijk)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tussentijds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 zeggen zonder inachtneming van een opzeggingstermijn en zonder dat daartoe een ingebrekestelling 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rechterlijke tussenkomst is vereist en onverminderd de overige rechten van Opdrachtgever, waaronder 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recht op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schadevergoeding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indien:</w:t>
      </w:r>
    </w:p>
    <w:p w14:paraId="01A9F99C" w14:textId="77777777" w:rsidR="00FF1F5E" w:rsidRPr="002F07AA" w:rsidRDefault="00FF1F5E" w:rsidP="00463DB1">
      <w:pPr>
        <w:pStyle w:val="Lijstalinea"/>
        <w:widowControl w:val="0"/>
        <w:numPr>
          <w:ilvl w:val="2"/>
          <w:numId w:val="32"/>
        </w:numPr>
        <w:tabs>
          <w:tab w:val="left" w:pos="1350"/>
        </w:tabs>
        <w:autoSpaceDE w:val="0"/>
        <w:autoSpaceDN w:val="0"/>
        <w:spacing w:after="0" w:line="240" w:lineRule="auto"/>
        <w:ind w:right="551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komt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verkeren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omstandigheden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geduid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artikel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4.7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Aanbestedingswet;</w:t>
      </w:r>
    </w:p>
    <w:p w14:paraId="70D99895" w14:textId="77777777" w:rsidR="00FF1F5E" w:rsidRPr="002F07AA" w:rsidRDefault="00FF1F5E" w:rsidP="00463DB1">
      <w:pPr>
        <w:pStyle w:val="Lijstalinea"/>
        <w:widowControl w:val="0"/>
        <w:numPr>
          <w:ilvl w:val="2"/>
          <w:numId w:val="32"/>
        </w:numPr>
        <w:tabs>
          <w:tab w:val="left" w:pos="1350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huidige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onderneming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staakt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en/of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ontbindt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en/of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liquideert;</w:t>
      </w:r>
    </w:p>
    <w:p w14:paraId="74FF0143" w14:textId="482BE9DF" w:rsidR="00FF1F5E" w:rsidRPr="002F07AA" w:rsidRDefault="00FF1F5E" w:rsidP="00463DB1">
      <w:pPr>
        <w:pStyle w:val="Lijstalinea"/>
        <w:widowControl w:val="0"/>
        <w:numPr>
          <w:ilvl w:val="2"/>
          <w:numId w:val="32"/>
        </w:numPr>
        <w:tabs>
          <w:tab w:val="left" w:pos="1350"/>
        </w:tabs>
        <w:autoSpaceDE w:val="0"/>
        <w:autoSpaceDN w:val="0"/>
        <w:spacing w:after="0" w:line="240" w:lineRule="auto"/>
        <w:ind w:right="548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 een wezenlijk deel van de activa van Opdrachtnemer conservatoir of executoriaal beslag wordt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gelegd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waardoor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er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gegronde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redenen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om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vermoeden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dat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daardoor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niet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meer in staat zal zijn tot het op juiste wijze verlenen van de Diensten en/of Nadere overeenkomsten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wel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nakomen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haar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verplichtingen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voortvloeiende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="002F07AA" w:rsidRPr="00E815D3">
        <w:rPr>
          <w:rFonts w:asciiTheme="minorHAnsi" w:hAnsiTheme="minorHAnsi" w:cstheme="minorHAnsi"/>
          <w:w w:val="105"/>
          <w:sz w:val="20"/>
          <w:szCs w:val="20"/>
        </w:rPr>
        <w:t>deze Raamovereenkomst</w:t>
      </w:r>
      <w:r w:rsid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en/of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overeenkomsten.</w:t>
      </w:r>
    </w:p>
    <w:p w14:paraId="75E0696A" w14:textId="77777777" w:rsidR="00FF1F5E" w:rsidRPr="00E815D3" w:rsidRDefault="00FF1F5E" w:rsidP="00463DB1">
      <w:pPr>
        <w:pStyle w:val="Lijstalinea"/>
        <w:widowControl w:val="0"/>
        <w:numPr>
          <w:ilvl w:val="1"/>
          <w:numId w:val="32"/>
        </w:numPr>
        <w:tabs>
          <w:tab w:val="left" w:pos="783"/>
        </w:tabs>
        <w:autoSpaceDE w:val="0"/>
        <w:autoSpaceDN w:val="0"/>
        <w:spacing w:after="0" w:line="240" w:lineRule="auto"/>
        <w:ind w:right="548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heeft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geval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eindiging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overeenkomsten beschreven in dit artikellid, geen recht op vergoeding door Opdrachtgever van eventueel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 hem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geleden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schade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wegens dat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eindigen.</w:t>
      </w:r>
    </w:p>
    <w:p w14:paraId="3D38EDEF" w14:textId="0BB3FD95" w:rsidR="00FF1F5E" w:rsidRPr="003C415C" w:rsidRDefault="00FF1F5E" w:rsidP="00463DB1">
      <w:pPr>
        <w:pStyle w:val="Lijstalinea"/>
        <w:widowControl w:val="0"/>
        <w:numPr>
          <w:ilvl w:val="1"/>
          <w:numId w:val="32"/>
        </w:numPr>
        <w:tabs>
          <w:tab w:val="left" w:pos="783"/>
        </w:tabs>
        <w:autoSpaceDE w:val="0"/>
        <w:autoSpaceDN w:val="0"/>
        <w:spacing w:after="0" w:line="240" w:lineRule="auto"/>
        <w:ind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Voor zover op het moment van het eindigen (ontbinding, beëindiging en opzegging daaronder begrepen)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juiste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wijze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uitvoering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gegeven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één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overeenkomsten,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zullen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verrichte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prestaties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daarmee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samenhangende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betalingsverplichting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(ongeacht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gefactureerd)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voorwerp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ongedaan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making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zal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overeenkomsten</w:t>
      </w:r>
      <w:r w:rsidRPr="00E815D3">
        <w:rPr>
          <w:rFonts w:asciiTheme="minorHAnsi" w:hAnsiTheme="minorHAnsi" w:cstheme="minorHAnsi"/>
          <w:spacing w:val="3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alsnog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factuur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kunnen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verzonden</w:t>
      </w:r>
      <w:r w:rsidRPr="00E815D3">
        <w:rPr>
          <w:rFonts w:asciiTheme="minorHAnsi" w:hAnsiTheme="minorHAnsi" w:cstheme="minorHAnsi"/>
          <w:spacing w:val="3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inachtneming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3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voorwaarden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 facturering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zoals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bepaald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 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Raamovereenkomst.</w:t>
      </w:r>
    </w:p>
    <w:p w14:paraId="4C0CCF5A" w14:textId="0439AB7E" w:rsidR="00FF1F5E" w:rsidRPr="002011CF" w:rsidRDefault="00FF1F5E" w:rsidP="00463DB1">
      <w:pPr>
        <w:pStyle w:val="Lijstalinea"/>
        <w:widowControl w:val="0"/>
        <w:numPr>
          <w:ilvl w:val="1"/>
          <w:numId w:val="32"/>
        </w:numPr>
        <w:tabs>
          <w:tab w:val="left" w:pos="783"/>
        </w:tabs>
        <w:autoSpaceDE w:val="0"/>
        <w:autoSpaceDN w:val="0"/>
        <w:spacing w:after="0" w:line="240" w:lineRule="auto"/>
        <w:ind w:right="546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Verplichtingen tussen Partijen over en weer aangegaan, welke naar hun aard bestemd zijn om ook na 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einde (ontbinding en opzegging daaronder begrepen) van deze Raamovereenkomst voort te duren, blijven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ook daarna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bestaan.</w:t>
      </w:r>
    </w:p>
    <w:p w14:paraId="3374BEF7" w14:textId="1B2FDBD9" w:rsidR="002011CF" w:rsidRDefault="002011CF" w:rsidP="002011CF">
      <w:pPr>
        <w:widowControl w:val="0"/>
        <w:tabs>
          <w:tab w:val="left" w:pos="783"/>
        </w:tabs>
        <w:autoSpaceDE w:val="0"/>
        <w:autoSpaceDN w:val="0"/>
        <w:ind w:right="546"/>
        <w:rPr>
          <w:rFonts w:asciiTheme="minorHAnsi" w:hAnsiTheme="minorHAnsi" w:cstheme="minorHAnsi"/>
          <w:szCs w:val="20"/>
        </w:rPr>
      </w:pPr>
    </w:p>
    <w:p w14:paraId="1611E1D6" w14:textId="63C1093F" w:rsidR="002011CF" w:rsidRDefault="002011CF" w:rsidP="002011CF">
      <w:pPr>
        <w:widowControl w:val="0"/>
        <w:tabs>
          <w:tab w:val="left" w:pos="783"/>
        </w:tabs>
        <w:autoSpaceDE w:val="0"/>
        <w:autoSpaceDN w:val="0"/>
        <w:ind w:right="546"/>
        <w:rPr>
          <w:rFonts w:asciiTheme="minorHAnsi" w:hAnsiTheme="minorHAnsi" w:cstheme="minorHAnsi"/>
          <w:szCs w:val="20"/>
        </w:rPr>
      </w:pPr>
    </w:p>
    <w:p w14:paraId="7F8C9771" w14:textId="77777777" w:rsidR="002011CF" w:rsidRPr="002011CF" w:rsidRDefault="002011CF" w:rsidP="002011CF">
      <w:pPr>
        <w:widowControl w:val="0"/>
        <w:tabs>
          <w:tab w:val="left" w:pos="783"/>
        </w:tabs>
        <w:autoSpaceDE w:val="0"/>
        <w:autoSpaceDN w:val="0"/>
        <w:ind w:right="546"/>
        <w:rPr>
          <w:rFonts w:asciiTheme="minorHAnsi" w:hAnsiTheme="minorHAnsi" w:cstheme="minorHAnsi"/>
          <w:szCs w:val="20"/>
        </w:rPr>
      </w:pPr>
    </w:p>
    <w:p w14:paraId="3E45A608" w14:textId="1617E4D5" w:rsidR="00FF1F5E" w:rsidRPr="00E815D3" w:rsidRDefault="00FF1F5E" w:rsidP="00463DB1">
      <w:pPr>
        <w:pStyle w:val="Lijstalinea"/>
        <w:widowControl w:val="0"/>
        <w:numPr>
          <w:ilvl w:val="1"/>
          <w:numId w:val="32"/>
        </w:numPr>
        <w:tabs>
          <w:tab w:val="left" w:pos="783"/>
        </w:tabs>
        <w:autoSpaceDE w:val="0"/>
        <w:autoSpaceDN w:val="0"/>
        <w:spacing w:after="0" w:line="240" w:lineRule="auto"/>
        <w:ind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Bij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eindigen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verleent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inachtneming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2F07AA" w:rsidRPr="00E815D3">
        <w:rPr>
          <w:rFonts w:asciiTheme="minorHAnsi" w:hAnsiTheme="minorHAnsi" w:cstheme="minorHAnsi"/>
          <w:w w:val="105"/>
          <w:sz w:val="20"/>
          <w:szCs w:val="20"/>
        </w:rPr>
        <w:t>van 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bepaalde in de Aanbestedingsstukken zijn volledige medewerking aan een zorgvuldige en ongestoorde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overgang van de Diensten naar een opvolgende opdrachtnemer. Opdrachtnemer is gehouden op eerste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verzoek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daarover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afspraken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maken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opvolgende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opdrachtnemer(s).</w:t>
      </w:r>
    </w:p>
    <w:p w14:paraId="10FF441F" w14:textId="044A07FF" w:rsidR="00FF1F5E" w:rsidRPr="00C35EE0" w:rsidRDefault="00FF1F5E" w:rsidP="00463DB1">
      <w:pPr>
        <w:pStyle w:val="Lijstalinea"/>
        <w:widowControl w:val="0"/>
        <w:numPr>
          <w:ilvl w:val="1"/>
          <w:numId w:val="32"/>
        </w:numPr>
        <w:tabs>
          <w:tab w:val="left" w:pos="783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lastRenderedPageBreak/>
        <w:t>Opdrachtnemer verklaart reeds nu voor alsdan volledig te zullen meewerken aan de totstandkoming 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schriftelijke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(re)transitieovereenkomst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zodat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overgang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dienstverlening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="00C35EE0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                                                                                </w:t>
      </w:r>
      <w:r w:rsidR="00C35EE0" w:rsidRPr="00C35EE0">
        <w:rPr>
          <w:rFonts w:asciiTheme="minorHAnsi" w:hAnsiTheme="minorHAnsi" w:cstheme="minorHAnsi"/>
          <w:sz w:val="20"/>
        </w:rPr>
        <w:t>medewerkers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 xml:space="preserve"> van Opdrachtnemer aan Opdrachtgever of aan een door Opdrachtgever aan te wijzen</w:t>
      </w:r>
      <w:r w:rsidRPr="00C35EE0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derde</w:t>
      </w:r>
      <w:r w:rsidRPr="00C35EE0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ongestoord</w:t>
      </w:r>
      <w:r w:rsidRPr="00C35EE0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kan</w:t>
      </w:r>
      <w:r w:rsidRPr="00C35EE0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plaatsvinden</w:t>
      </w:r>
      <w:r w:rsidRPr="00C35EE0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C35EE0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dat</w:t>
      </w:r>
      <w:r w:rsidRPr="00C35EE0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derhalve</w:t>
      </w:r>
      <w:r w:rsidRPr="00C35EE0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C35EE0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overgang</w:t>
      </w:r>
      <w:r w:rsidRPr="00C35EE0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geen</w:t>
      </w:r>
      <w:r w:rsidRPr="00C35EE0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invloed</w:t>
      </w:r>
      <w:r w:rsidRPr="00C35EE0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zal</w:t>
      </w:r>
      <w:r w:rsidRPr="00C35EE0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hebben</w:t>
      </w:r>
      <w:r w:rsidRPr="00C35EE0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C35EE0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C35EE0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continuïteit van</w:t>
      </w:r>
      <w:r w:rsidRPr="00C35EE0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C35EE0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Diensten</w:t>
      </w:r>
      <w:r w:rsidRPr="00C35EE0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C35EE0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C35EE0">
        <w:rPr>
          <w:rFonts w:asciiTheme="minorHAnsi" w:hAnsiTheme="minorHAnsi" w:cstheme="minorHAnsi"/>
          <w:w w:val="105"/>
          <w:sz w:val="20"/>
          <w:szCs w:val="20"/>
        </w:rPr>
        <w:t>Opdrachtgever.</w:t>
      </w:r>
    </w:p>
    <w:p w14:paraId="2BE50A1E" w14:textId="77777777" w:rsidR="00FF1F5E" w:rsidRPr="00E815D3" w:rsidRDefault="00FF1F5E" w:rsidP="00463DB1">
      <w:pPr>
        <w:pStyle w:val="Lijstalinea"/>
        <w:widowControl w:val="0"/>
        <w:numPr>
          <w:ilvl w:val="1"/>
          <w:numId w:val="32"/>
        </w:numPr>
        <w:tabs>
          <w:tab w:val="left" w:pos="783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artikel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genoemde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verplichtingen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gelden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ongeacht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reden 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beëindiging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Raam-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geval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kosten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verschuldigd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overdracht 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afronding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Diensten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zoals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artikel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beschreven.</w:t>
      </w:r>
    </w:p>
    <w:p w14:paraId="7A4878ED" w14:textId="3D338812" w:rsidR="00FF1F5E" w:rsidRDefault="00FF1F5E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4F65BBD0" w14:textId="27EC117A" w:rsidR="00FF1F5E" w:rsidRDefault="00FF1F5E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3F5EA411" w14:textId="77777777" w:rsidR="00FF1F5E" w:rsidRPr="00E815D3" w:rsidRDefault="00FF1F5E" w:rsidP="00FF1F5E">
      <w:pPr>
        <w:ind w:left="216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ARTIKEL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5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–</w:t>
      </w:r>
      <w:r w:rsidRPr="00E815D3">
        <w:rPr>
          <w:rFonts w:asciiTheme="minorHAnsi" w:hAnsiTheme="minorHAnsi" w:cstheme="minorHAnsi"/>
          <w:b/>
          <w:spacing w:val="6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ONDERAANNEMING</w:t>
      </w:r>
    </w:p>
    <w:p w14:paraId="2CC9033C" w14:textId="77777777" w:rsidR="00FF1F5E" w:rsidRPr="00E815D3" w:rsidRDefault="00FF1F5E" w:rsidP="00463DB1">
      <w:pPr>
        <w:pStyle w:val="Lijstalinea"/>
        <w:widowControl w:val="0"/>
        <w:numPr>
          <w:ilvl w:val="1"/>
          <w:numId w:val="33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 is gerechtigd de Offerteaanvraag van Opdrachtgever door te leiden naar een aan haar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gelieerde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onderneming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sub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leverancier,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teneinde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beoogde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terbeschikkingstelling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realiseren,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zoals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gespecificeerd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Aanbestedingsstukken.</w:t>
      </w:r>
    </w:p>
    <w:p w14:paraId="368DCD38" w14:textId="77777777" w:rsidR="00FF1F5E" w:rsidRPr="00E815D3" w:rsidRDefault="00FF1F5E" w:rsidP="00463DB1">
      <w:pPr>
        <w:pStyle w:val="Lijstalinea"/>
        <w:widowControl w:val="0"/>
        <w:numPr>
          <w:ilvl w:val="1"/>
          <w:numId w:val="33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De door Opdrachtgever verleende toestemming zoals bedoeld in het voorgaande lid laat onverlet de eigen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verantwoordelijkheid en aansprakelijkheid van Opdrachtnemer voor het nakomen van de krachtens 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hem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rustende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verplichtingen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krachtens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toepasselijke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wetgeving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collectieve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arbeidsvoorwaardenregeling(en)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hem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werkgever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rustende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verplichtingen.</w:t>
      </w:r>
    </w:p>
    <w:p w14:paraId="7906AE90" w14:textId="77777777" w:rsidR="00FF1F5E" w:rsidRPr="00E815D3" w:rsidRDefault="00FF1F5E" w:rsidP="00463DB1">
      <w:pPr>
        <w:pStyle w:val="Lijstalinea"/>
        <w:widowControl w:val="0"/>
        <w:numPr>
          <w:ilvl w:val="1"/>
          <w:numId w:val="33"/>
        </w:numPr>
        <w:tabs>
          <w:tab w:val="left" w:pos="783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2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vrijwaart</w:t>
      </w:r>
      <w:r w:rsidRPr="00E815D3">
        <w:rPr>
          <w:rFonts w:asciiTheme="minorHAnsi" w:hAnsiTheme="minorHAnsi" w:cstheme="minorHAnsi"/>
          <w:spacing w:val="2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2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tegen</w:t>
      </w:r>
      <w:r w:rsidRPr="00E815D3">
        <w:rPr>
          <w:rFonts w:asciiTheme="minorHAnsi" w:hAnsiTheme="minorHAnsi" w:cstheme="minorHAnsi"/>
          <w:spacing w:val="2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alle</w:t>
      </w:r>
      <w:r w:rsidRPr="00E815D3">
        <w:rPr>
          <w:rFonts w:asciiTheme="minorHAnsi" w:hAnsiTheme="minorHAnsi" w:cstheme="minorHAnsi"/>
          <w:spacing w:val="2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aanspraken</w:t>
      </w:r>
      <w:r w:rsidRPr="00E815D3">
        <w:rPr>
          <w:rFonts w:asciiTheme="minorHAnsi" w:hAnsiTheme="minorHAnsi" w:cstheme="minorHAnsi"/>
          <w:spacing w:val="2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2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claims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derden</w:t>
      </w:r>
      <w:r w:rsidRPr="00E815D3">
        <w:rPr>
          <w:rFonts w:asciiTheme="minorHAnsi" w:hAnsiTheme="minorHAnsi" w:cstheme="minorHAnsi"/>
          <w:spacing w:val="2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E815D3">
        <w:rPr>
          <w:rFonts w:asciiTheme="minorHAnsi" w:hAnsiTheme="minorHAnsi" w:cstheme="minorHAnsi"/>
          <w:spacing w:val="2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bedoeld</w:t>
      </w:r>
      <w:r w:rsidRPr="00E815D3">
        <w:rPr>
          <w:rFonts w:asciiTheme="minorHAnsi" w:hAnsiTheme="minorHAnsi" w:cstheme="minorHAnsi"/>
          <w:spacing w:val="2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 voorgaande lid, voortvloeiende uit of verband houdende met het inschakelen van die derden 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Opdrachtnemer.</w:t>
      </w:r>
    </w:p>
    <w:p w14:paraId="26674F63" w14:textId="4D86376E" w:rsidR="00FF1F5E" w:rsidRDefault="00FF1F5E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310964A8" w14:textId="53B506EA" w:rsidR="00FF1F5E" w:rsidRDefault="00FF1F5E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4550E636" w14:textId="77777777" w:rsidR="00FF1F5E" w:rsidRPr="00E815D3" w:rsidRDefault="00FF1F5E" w:rsidP="00FF1F5E">
      <w:pPr>
        <w:ind w:left="216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ARTIKEL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6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–</w:t>
      </w:r>
      <w:r w:rsidRPr="00E815D3">
        <w:rPr>
          <w:rFonts w:asciiTheme="minorHAnsi" w:hAnsiTheme="minorHAnsi" w:cstheme="minorHAnsi"/>
          <w:b/>
          <w:spacing w:val="6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CONTACTOVERLEG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EN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RAPPORTAGE</w:t>
      </w:r>
    </w:p>
    <w:p w14:paraId="6F506E3F" w14:textId="0039F97D" w:rsidR="00FF1F5E" w:rsidRPr="00FF1F5E" w:rsidRDefault="00FF1F5E" w:rsidP="00463DB1">
      <w:pPr>
        <w:pStyle w:val="Lijstalinea"/>
        <w:widowControl w:val="0"/>
        <w:numPr>
          <w:ilvl w:val="1"/>
          <w:numId w:val="34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Partijen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wijzen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aanvang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vaste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contactpersonen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contacten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2F07AA" w:rsidRPr="00E815D3">
        <w:rPr>
          <w:rFonts w:asciiTheme="minorHAnsi" w:hAnsiTheme="minorHAnsi" w:cstheme="minorHAnsi"/>
          <w:w w:val="105"/>
          <w:sz w:val="20"/>
          <w:szCs w:val="20"/>
        </w:rPr>
        <w:t>over de (wijze van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uitvoering van deze Raamovereenkomst zullen onderhouden. Partijen zullen tenminste </w:t>
      </w:r>
      <w:r w:rsidR="002F07AA" w:rsidRPr="00E815D3">
        <w:rPr>
          <w:rFonts w:asciiTheme="minorHAnsi" w:hAnsiTheme="minorHAnsi" w:cstheme="minorHAnsi"/>
          <w:w w:val="105"/>
          <w:sz w:val="20"/>
          <w:szCs w:val="20"/>
        </w:rPr>
        <w:t>tweemaal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per jaar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overleg</w:t>
      </w:r>
      <w:r w:rsidRPr="00E815D3">
        <w:rPr>
          <w:rFonts w:asciiTheme="minorHAnsi" w:hAnsiTheme="minorHAnsi" w:cstheme="minorHAnsi"/>
          <w:spacing w:val="3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hebben</w:t>
      </w:r>
      <w:r w:rsidRPr="00E815D3">
        <w:rPr>
          <w:rFonts w:asciiTheme="minorHAnsi" w:hAnsiTheme="minorHAnsi" w:cstheme="minorHAnsi"/>
          <w:spacing w:val="3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</w:t>
      </w:r>
      <w:r w:rsidRPr="00E815D3">
        <w:rPr>
          <w:rFonts w:asciiTheme="minorHAnsi" w:hAnsiTheme="minorHAnsi" w:cstheme="minorHAnsi"/>
          <w:spacing w:val="3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3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wijze</w:t>
      </w:r>
      <w:r w:rsidRPr="00E815D3">
        <w:rPr>
          <w:rFonts w:asciiTheme="minorHAnsi" w:hAnsiTheme="minorHAnsi" w:cstheme="minorHAnsi"/>
          <w:spacing w:val="3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waarop</w:t>
      </w:r>
      <w:r w:rsidRPr="00E815D3">
        <w:rPr>
          <w:rFonts w:asciiTheme="minorHAnsi" w:hAnsiTheme="minorHAnsi" w:cstheme="minorHAnsi"/>
          <w:spacing w:val="3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3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3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wordt</w:t>
      </w:r>
      <w:r w:rsidRPr="00E815D3">
        <w:rPr>
          <w:rFonts w:asciiTheme="minorHAnsi" w:hAnsiTheme="minorHAnsi" w:cstheme="minorHAnsi"/>
          <w:spacing w:val="3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uitgevoerd.</w:t>
      </w:r>
      <w:r w:rsidRPr="00E815D3">
        <w:rPr>
          <w:rFonts w:asciiTheme="minorHAnsi" w:hAnsiTheme="minorHAnsi" w:cstheme="minorHAnsi"/>
          <w:spacing w:val="3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3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dit</w:t>
      </w:r>
      <w:r w:rsidRPr="00E815D3">
        <w:rPr>
          <w:rFonts w:asciiTheme="minorHAnsi" w:hAnsiTheme="minorHAnsi" w:cstheme="minorHAnsi"/>
          <w:spacing w:val="3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overleg</w:t>
      </w:r>
      <w:r w:rsidRPr="00E815D3">
        <w:rPr>
          <w:rFonts w:asciiTheme="minorHAnsi" w:hAnsiTheme="minorHAnsi" w:cstheme="minorHAnsi"/>
          <w:spacing w:val="3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zal</w:t>
      </w:r>
      <w:r w:rsidRPr="00E815D3">
        <w:rPr>
          <w:rFonts w:asciiTheme="minorHAnsi" w:hAnsiTheme="minorHAnsi" w:cstheme="minorHAnsi"/>
          <w:spacing w:val="3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 xml:space="preserve">ieder geval de wijze waarop de Diensten op het gebied van het leveren van Flexibele </w:t>
      </w:r>
      <w:r w:rsidR="00C35EE0">
        <w:rPr>
          <w:rFonts w:asciiTheme="minorHAnsi" w:hAnsiTheme="minorHAnsi" w:cstheme="minorHAnsi"/>
          <w:sz w:val="20"/>
        </w:rPr>
        <w:t>medewerkers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 xml:space="preserve"> aan</w:t>
      </w:r>
      <w:r w:rsidRPr="00FF1F5E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FF1F5E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orde</w:t>
      </w:r>
      <w:r w:rsidRPr="00FF1F5E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FF1F5E">
        <w:rPr>
          <w:rFonts w:asciiTheme="minorHAnsi" w:hAnsiTheme="minorHAnsi" w:cstheme="minorHAnsi"/>
          <w:w w:val="105"/>
          <w:sz w:val="20"/>
          <w:szCs w:val="20"/>
        </w:rPr>
        <w:t>komen.</w:t>
      </w:r>
    </w:p>
    <w:p w14:paraId="7BA249DD" w14:textId="77777777" w:rsidR="00FF1F5E" w:rsidRPr="00E815D3" w:rsidRDefault="00FF1F5E" w:rsidP="00463DB1">
      <w:pPr>
        <w:pStyle w:val="Lijstalinea"/>
        <w:widowControl w:val="0"/>
        <w:numPr>
          <w:ilvl w:val="1"/>
          <w:numId w:val="34"/>
        </w:numPr>
        <w:tabs>
          <w:tab w:val="left" w:pos="783"/>
        </w:tabs>
        <w:autoSpaceDE w:val="0"/>
        <w:autoSpaceDN w:val="0"/>
        <w:spacing w:after="0" w:line="240" w:lineRule="auto"/>
        <w:ind w:right="548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Afspraken,</w:t>
      </w:r>
      <w:r w:rsidRPr="00E815D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dit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overleg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Contactpersonen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Partijen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zullen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datering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ondertekening</w:t>
      </w:r>
      <w:r w:rsidRPr="00E815D3">
        <w:rPr>
          <w:rFonts w:asciiTheme="minorHAnsi" w:hAnsiTheme="minorHAnsi" w:cstheme="minorHAnsi"/>
          <w:spacing w:val="-4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 Partijen gelden als aanvulling of wijziging van deze Raamovereenkomst. Deze afspraken zullen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 vastgelegd in een verslag. Partijen garanderen over en weer dat de personen die namens hen 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dit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overleg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deelnemen,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bevoegd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afspraken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maken,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welke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afwijken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Raamovereenkomst.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lid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bedoelde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afspraken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prevaleren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rangorde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boven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(zie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artikel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2.6).</w:t>
      </w:r>
    </w:p>
    <w:p w14:paraId="62D72D9A" w14:textId="1F64F1CA" w:rsidR="00FF1F5E" w:rsidRDefault="00FF1F5E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1B9312C3" w14:textId="78E344AF" w:rsidR="00FF1F5E" w:rsidRDefault="00FF1F5E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64C81F4F" w14:textId="77777777" w:rsidR="00FF1F5E" w:rsidRPr="00E815D3" w:rsidRDefault="00FF1F5E" w:rsidP="00FF1F5E">
      <w:pPr>
        <w:ind w:left="216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ARTIKEL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7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–</w:t>
      </w:r>
      <w:r w:rsidRPr="00E815D3">
        <w:rPr>
          <w:rFonts w:asciiTheme="minorHAnsi" w:hAnsiTheme="minorHAnsi" w:cstheme="minorHAnsi"/>
          <w:b/>
          <w:spacing w:val="6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KRITISCHE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PRESTATIE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INDICATOREN</w:t>
      </w:r>
    </w:p>
    <w:p w14:paraId="41912C38" w14:textId="77777777" w:rsidR="007B173D" w:rsidRPr="007B173D" w:rsidRDefault="00FF1F5E" w:rsidP="00463DB1">
      <w:pPr>
        <w:pStyle w:val="Lijstalinea"/>
        <w:widowControl w:val="0"/>
        <w:numPr>
          <w:ilvl w:val="1"/>
          <w:numId w:val="35"/>
        </w:numPr>
        <w:tabs>
          <w:tab w:val="left" w:pos="783"/>
        </w:tabs>
        <w:autoSpaceDE w:val="0"/>
        <w:autoSpaceDN w:val="0"/>
        <w:spacing w:after="0" w:line="240" w:lineRule="auto"/>
        <w:ind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Partijen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komen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ingangsdatum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concrete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afspraken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omtrent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niveau,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kwaliteit en snelheid van de te verrichten werkzaamheden overeen in een Service Level Agreement 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voegen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A82AD5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A82AD5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A82AD5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A82AD5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7C2C20" w:rsidRPr="00A82AD5">
        <w:rPr>
          <w:rFonts w:asciiTheme="minorHAnsi" w:hAnsiTheme="minorHAnsi" w:cstheme="minorHAnsi"/>
          <w:spacing w:val="1"/>
          <w:w w:val="105"/>
          <w:sz w:val="20"/>
          <w:szCs w:val="20"/>
        </w:rPr>
        <w:t>b</w:t>
      </w:r>
      <w:r w:rsidRPr="00A82AD5">
        <w:rPr>
          <w:rFonts w:asciiTheme="minorHAnsi" w:hAnsiTheme="minorHAnsi" w:cstheme="minorHAnsi"/>
          <w:w w:val="105"/>
          <w:sz w:val="20"/>
          <w:szCs w:val="20"/>
        </w:rPr>
        <w:t>ijlage</w:t>
      </w:r>
      <w:r w:rsidRPr="00A82AD5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A82AD5">
        <w:rPr>
          <w:rFonts w:asciiTheme="minorHAnsi" w:hAnsiTheme="minorHAnsi" w:cstheme="minorHAnsi"/>
          <w:w w:val="105"/>
          <w:sz w:val="20"/>
          <w:szCs w:val="20"/>
        </w:rPr>
        <w:t>X</w:t>
      </w:r>
      <w:r w:rsidRPr="00A82AD5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A82AD5">
        <w:rPr>
          <w:rFonts w:asciiTheme="minorHAnsi" w:hAnsiTheme="minorHAnsi" w:cstheme="minorHAnsi"/>
          <w:w w:val="105"/>
          <w:sz w:val="20"/>
          <w:szCs w:val="20"/>
        </w:rPr>
        <w:t>toe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Raamovereenkomst.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</w:p>
    <w:p w14:paraId="18FBA056" w14:textId="77777777" w:rsidR="007B173D" w:rsidRPr="007B173D" w:rsidRDefault="007B173D" w:rsidP="007B173D">
      <w:pPr>
        <w:pStyle w:val="Lijstalinea"/>
        <w:widowControl w:val="0"/>
        <w:tabs>
          <w:tab w:val="left" w:pos="783"/>
        </w:tabs>
        <w:autoSpaceDE w:val="0"/>
        <w:autoSpaceDN w:val="0"/>
        <w:spacing w:after="0" w:line="240" w:lineRule="auto"/>
        <w:ind w:left="783" w:right="547"/>
        <w:contextualSpacing w:val="0"/>
        <w:rPr>
          <w:rFonts w:asciiTheme="minorHAnsi" w:hAnsiTheme="minorHAnsi" w:cstheme="minorHAnsi"/>
          <w:sz w:val="20"/>
          <w:szCs w:val="20"/>
        </w:rPr>
      </w:pPr>
    </w:p>
    <w:p w14:paraId="6C660691" w14:textId="1EADA1D9" w:rsidR="00FF1F5E" w:rsidRPr="007B173D" w:rsidRDefault="00FF1F5E" w:rsidP="007B173D">
      <w:pPr>
        <w:pStyle w:val="Lijstalinea"/>
        <w:widowControl w:val="0"/>
        <w:tabs>
          <w:tab w:val="left" w:pos="783"/>
        </w:tabs>
        <w:autoSpaceDE w:val="0"/>
        <w:autoSpaceDN w:val="0"/>
        <w:spacing w:after="0" w:line="240" w:lineRule="auto"/>
        <w:ind w:left="783"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7B173D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SLA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bevat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3811DC">
        <w:rPr>
          <w:rFonts w:asciiTheme="minorHAnsi" w:hAnsiTheme="minorHAnsi" w:cstheme="minorHAnsi"/>
          <w:w w:val="105"/>
          <w:sz w:val="20"/>
          <w:szCs w:val="20"/>
        </w:rPr>
        <w:t xml:space="preserve">tevens zg.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KPI’s.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Opdrachtnemer verricht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Diensten</w:t>
      </w:r>
      <w:r w:rsidRPr="007B173D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7B173D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lijn</w:t>
      </w:r>
      <w:r w:rsidRPr="007B173D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hetgeen</w:t>
      </w:r>
      <w:r w:rsidRPr="007B173D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overeengekomen</w:t>
      </w:r>
      <w:r w:rsidRPr="007B173D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7B173D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7B173D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SLA.</w:t>
      </w:r>
    </w:p>
    <w:p w14:paraId="2116E5F5" w14:textId="77777777" w:rsidR="00FF1F5E" w:rsidRPr="00E815D3" w:rsidRDefault="00FF1F5E" w:rsidP="00463DB1">
      <w:pPr>
        <w:pStyle w:val="Lijstalinea"/>
        <w:widowControl w:val="0"/>
        <w:numPr>
          <w:ilvl w:val="1"/>
          <w:numId w:val="35"/>
        </w:numPr>
        <w:tabs>
          <w:tab w:val="left" w:pos="783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 informeert Opdrachtgever direct mondeling en binnen enkele dagen schriftelijk ingeval 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problemen met betrekking tot de uitvoering van de Diensten, waarbij wordt ingegaan op de beschrijving 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oorzaak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probleem,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betrokkenen,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lastRenderedPageBreak/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geschatte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duur,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voorgestelde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oplossing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mogelijke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consequenties.</w:t>
      </w:r>
    </w:p>
    <w:p w14:paraId="4B63896C" w14:textId="77777777" w:rsidR="009E21BA" w:rsidRPr="00E815D3" w:rsidRDefault="009E21BA" w:rsidP="00463DB1">
      <w:pPr>
        <w:pStyle w:val="Lijstalinea"/>
        <w:widowControl w:val="0"/>
        <w:numPr>
          <w:ilvl w:val="1"/>
          <w:numId w:val="35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Per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kwartaal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wordt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geëvalueerd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hoeverre</w:t>
      </w:r>
      <w:r w:rsidRPr="00E815D3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voldaan</w:t>
      </w:r>
      <w:r w:rsidRPr="00E815D3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heeft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overeengekomen</w:t>
      </w:r>
      <w:r w:rsidRPr="00E815D3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SLA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ontwikkelingen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besproken.</w:t>
      </w:r>
    </w:p>
    <w:p w14:paraId="449BC921" w14:textId="77777777" w:rsidR="009E21BA" w:rsidRPr="00E815D3" w:rsidRDefault="009E21BA" w:rsidP="00463DB1">
      <w:pPr>
        <w:pStyle w:val="Lijstalinea"/>
        <w:widowControl w:val="0"/>
        <w:numPr>
          <w:ilvl w:val="1"/>
          <w:numId w:val="35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Indien uit het kwartaalgesprek blijkt dat Opdrachtnemer één of meerdere KPI’s uit de SLA niet behaald, zal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 binnen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twee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weken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afloop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 gesprek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verbeterplan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opstellen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dit ter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goedkeuring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voorleggen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Opdrachtgever.</w:t>
      </w:r>
    </w:p>
    <w:p w14:paraId="277FC91D" w14:textId="77777777" w:rsidR="009E21BA" w:rsidRPr="00E815D3" w:rsidRDefault="009E21BA" w:rsidP="00463DB1">
      <w:pPr>
        <w:pStyle w:val="Lijstalinea"/>
        <w:widowControl w:val="0"/>
        <w:numPr>
          <w:ilvl w:val="1"/>
          <w:numId w:val="35"/>
        </w:numPr>
        <w:tabs>
          <w:tab w:val="left" w:pos="783"/>
        </w:tabs>
        <w:autoSpaceDE w:val="0"/>
        <w:autoSpaceDN w:val="0"/>
        <w:spacing w:after="0" w:line="240" w:lineRule="auto"/>
        <w:ind w:right="546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Indien Opdrachtnemer niet in staat blijkt in twee opvolgende kwartalen de dienstverlening te verbeteren,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conform hetgeen beschreven in het voorgaande lid, is Opdrachtgever gerechtigd de Raamovereenkomst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onmiddellijke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ingang,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achtneming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periode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zolang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noodzakelijk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overdracht naar de nieuwe leverancier, buiten rechte te ontbinden. Een en ander laat de overige rechten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waaronder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vorderen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schadevergoeding,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onverlet.</w:t>
      </w:r>
    </w:p>
    <w:p w14:paraId="5AA4A9ED" w14:textId="14583688" w:rsidR="00FF1F5E" w:rsidRDefault="00FF1F5E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1730BFDB" w14:textId="6492816E" w:rsidR="00FF1F5E" w:rsidRDefault="00FF1F5E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5B6B36DD" w14:textId="77777777" w:rsidR="009E21BA" w:rsidRPr="00E815D3" w:rsidRDefault="009E21BA" w:rsidP="009E21BA">
      <w:pPr>
        <w:ind w:left="216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ARTIKEL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8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–</w:t>
      </w:r>
      <w:r w:rsidRPr="00E815D3">
        <w:rPr>
          <w:rFonts w:asciiTheme="minorHAnsi" w:hAnsiTheme="minorHAnsi" w:cstheme="minorHAnsi"/>
          <w:b/>
          <w:spacing w:val="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TARIEVEN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/</w:t>
      </w:r>
      <w:r w:rsidRPr="00E815D3">
        <w:rPr>
          <w:rFonts w:asciiTheme="minorHAnsi" w:hAnsiTheme="minorHAnsi" w:cstheme="minorHAnsi"/>
          <w:b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VERGOEDING</w:t>
      </w:r>
    </w:p>
    <w:p w14:paraId="3B24A9E8" w14:textId="67A964B3" w:rsidR="009E21BA" w:rsidRPr="00A82AD5" w:rsidRDefault="009E21BA" w:rsidP="00463DB1">
      <w:pPr>
        <w:pStyle w:val="Lijstalinea"/>
        <w:widowControl w:val="0"/>
        <w:numPr>
          <w:ilvl w:val="1"/>
          <w:numId w:val="36"/>
        </w:numPr>
        <w:tabs>
          <w:tab w:val="left" w:pos="783"/>
        </w:tabs>
        <w:autoSpaceDE w:val="0"/>
        <w:autoSpaceDN w:val="0"/>
        <w:spacing w:after="0" w:line="240" w:lineRule="auto"/>
        <w:ind w:right="548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Partijen</w:t>
      </w:r>
      <w:r w:rsidRPr="00E815D3">
        <w:rPr>
          <w:rFonts w:asciiTheme="minorHAnsi" w:hAnsiTheme="minorHAnsi" w:cstheme="minorHAnsi"/>
          <w:spacing w:val="1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hebben</w:t>
      </w:r>
      <w:r w:rsidRPr="00E815D3">
        <w:rPr>
          <w:rFonts w:asciiTheme="minorHAnsi" w:hAnsiTheme="minorHAnsi" w:cstheme="minorHAnsi"/>
          <w:spacing w:val="1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1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duur</w:t>
      </w:r>
      <w:r w:rsidRPr="00E815D3">
        <w:rPr>
          <w:rFonts w:asciiTheme="minorHAnsi" w:hAnsiTheme="minorHAnsi" w:cstheme="minorHAnsi"/>
          <w:spacing w:val="1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1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omrekenfactoren</w:t>
      </w:r>
      <w:r w:rsidRPr="00E815D3">
        <w:rPr>
          <w:rFonts w:asciiTheme="minorHAnsi" w:hAnsiTheme="minorHAnsi" w:cstheme="minorHAnsi"/>
          <w:spacing w:val="1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vastgesteld</w:t>
      </w:r>
      <w:r w:rsidRPr="00E815D3">
        <w:rPr>
          <w:rFonts w:asciiTheme="minorHAnsi" w:hAnsiTheme="minorHAnsi" w:cstheme="minorHAnsi"/>
          <w:spacing w:val="1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1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aantal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 onderscheiden categorieën. Deze categorieën en de daarbij geldende uitgangspunten en voorwaarden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betrekking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opbouw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omrekenfactoren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berekeningsgrondslag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tarief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A82AD5">
        <w:rPr>
          <w:rFonts w:asciiTheme="minorHAnsi" w:hAnsiTheme="minorHAnsi" w:cstheme="minorHAnsi"/>
          <w:w w:val="105"/>
          <w:sz w:val="20"/>
          <w:szCs w:val="20"/>
        </w:rPr>
        <w:t>opgenomen</w:t>
      </w:r>
      <w:r w:rsidRPr="00A82AD5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A82AD5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A82AD5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="007C2C20" w:rsidRPr="00A82AD5">
        <w:rPr>
          <w:rFonts w:asciiTheme="minorHAnsi" w:hAnsiTheme="minorHAnsi" w:cstheme="minorHAnsi"/>
          <w:spacing w:val="2"/>
          <w:w w:val="105"/>
          <w:sz w:val="20"/>
          <w:szCs w:val="20"/>
        </w:rPr>
        <w:t>b</w:t>
      </w:r>
      <w:r w:rsidRPr="00A82AD5">
        <w:rPr>
          <w:rFonts w:asciiTheme="minorHAnsi" w:hAnsiTheme="minorHAnsi" w:cstheme="minorHAnsi"/>
          <w:w w:val="105"/>
          <w:sz w:val="20"/>
          <w:szCs w:val="20"/>
        </w:rPr>
        <w:t>ijlage</w:t>
      </w:r>
      <w:r w:rsidRPr="00A82AD5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A82AD5">
        <w:rPr>
          <w:rFonts w:asciiTheme="minorHAnsi" w:hAnsiTheme="minorHAnsi" w:cstheme="minorHAnsi"/>
          <w:w w:val="105"/>
          <w:sz w:val="20"/>
          <w:szCs w:val="20"/>
        </w:rPr>
        <w:t>X.</w:t>
      </w:r>
    </w:p>
    <w:p w14:paraId="0897049F" w14:textId="77777777" w:rsidR="009E21BA" w:rsidRPr="00E815D3" w:rsidRDefault="009E21BA" w:rsidP="00463DB1">
      <w:pPr>
        <w:pStyle w:val="Lijstalinea"/>
        <w:widowControl w:val="0"/>
        <w:numPr>
          <w:ilvl w:val="1"/>
          <w:numId w:val="36"/>
        </w:numPr>
        <w:tabs>
          <w:tab w:val="left" w:pos="783"/>
        </w:tabs>
        <w:autoSpaceDE w:val="0"/>
        <w:autoSpaceDN w:val="0"/>
        <w:spacing w:after="0" w:line="240" w:lineRule="auto"/>
        <w:ind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A82AD5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A82AD5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A82AD5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A82AD5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A82AD5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A82AD5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A82AD5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A82AD5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A82AD5">
        <w:rPr>
          <w:rFonts w:asciiTheme="minorHAnsi" w:hAnsiTheme="minorHAnsi" w:cstheme="minorHAnsi"/>
          <w:w w:val="105"/>
          <w:sz w:val="20"/>
          <w:szCs w:val="20"/>
        </w:rPr>
        <w:t>genoemde</w:t>
      </w:r>
      <w:r w:rsidRPr="00A82AD5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A82AD5">
        <w:rPr>
          <w:rFonts w:asciiTheme="minorHAnsi" w:hAnsiTheme="minorHAnsi" w:cstheme="minorHAnsi"/>
          <w:w w:val="105"/>
          <w:sz w:val="20"/>
          <w:szCs w:val="20"/>
        </w:rPr>
        <w:t>bedragen</w:t>
      </w:r>
      <w:r w:rsidRPr="00A82AD5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A82AD5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A82AD5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A82AD5">
        <w:rPr>
          <w:rFonts w:asciiTheme="minorHAnsi" w:hAnsiTheme="minorHAnsi" w:cstheme="minorHAnsi"/>
          <w:w w:val="105"/>
          <w:sz w:val="20"/>
          <w:szCs w:val="20"/>
        </w:rPr>
        <w:t>exclusief</w:t>
      </w:r>
      <w:r w:rsidRPr="00A82AD5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A82AD5">
        <w:rPr>
          <w:rFonts w:asciiTheme="minorHAnsi" w:hAnsiTheme="minorHAnsi" w:cstheme="minorHAnsi"/>
          <w:w w:val="105"/>
          <w:sz w:val="20"/>
          <w:szCs w:val="20"/>
        </w:rPr>
        <w:t>btw</w:t>
      </w:r>
      <w:r w:rsidRPr="00A82AD5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A82AD5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A82AD5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A82AD5">
        <w:rPr>
          <w:rFonts w:asciiTheme="minorHAnsi" w:hAnsiTheme="minorHAnsi" w:cstheme="minorHAnsi"/>
          <w:w w:val="105"/>
          <w:sz w:val="20"/>
          <w:szCs w:val="20"/>
        </w:rPr>
        <w:t>inclusief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kosten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(o.a.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overhead, uitvoeringskosten,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algemene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kosten,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winst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risico).</w:t>
      </w:r>
    </w:p>
    <w:p w14:paraId="24990B59" w14:textId="62DFCD26" w:rsidR="009E21BA" w:rsidRPr="00E815D3" w:rsidRDefault="009E21BA" w:rsidP="00463DB1">
      <w:pPr>
        <w:pStyle w:val="Lijstalinea"/>
        <w:widowControl w:val="0"/>
        <w:numPr>
          <w:ilvl w:val="1"/>
          <w:numId w:val="36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lid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1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artikel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genoemde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tarieven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liggen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principe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looptijd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Raamovereenkomst.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Uitgezonderd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hierbij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E815D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wijzigingen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loonsomfactor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gevolg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wijzigingen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toepassing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CAO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wijzigingen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ten</w:t>
      </w:r>
      <w:r w:rsidR="002F07A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gevolge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(sociale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fiscale)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wet-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en/of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regelgeving.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Tariefstijgingen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allen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tijde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deugdelijk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5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schriftelijk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gemotiveerd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Opdrachtgever.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Wijzigingen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bureaumarge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kunnen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slechts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één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maal</w:t>
      </w:r>
      <w:r w:rsidRPr="00E815D3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per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jaar,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-4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 eerst na afloop van het tweede contractjaar, worden doorgevoerd. Eventuele verhogingen van 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bureaumarge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hebben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bovengrens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CBS-indexcijfer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bedrijfstak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Zakelijke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Dienstverlening.</w:t>
      </w:r>
    </w:p>
    <w:p w14:paraId="31A308F5" w14:textId="77777777" w:rsidR="009E21BA" w:rsidRPr="00E815D3" w:rsidRDefault="009E21BA" w:rsidP="00463DB1">
      <w:pPr>
        <w:pStyle w:val="Lijstalinea"/>
        <w:widowControl w:val="0"/>
        <w:numPr>
          <w:ilvl w:val="1"/>
          <w:numId w:val="36"/>
        </w:numPr>
        <w:tabs>
          <w:tab w:val="left" w:pos="783"/>
        </w:tabs>
        <w:autoSpaceDE w:val="0"/>
        <w:autoSpaceDN w:val="0"/>
        <w:spacing w:after="0" w:line="240" w:lineRule="auto"/>
        <w:ind w:right="548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Een wijziging mag alleen doorgevoerd worden nadat Opdrachtgever akkoord heeft gegeven, er dient 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gespecificeerde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opbouw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kostprijs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aangeleverd.</w:t>
      </w:r>
    </w:p>
    <w:p w14:paraId="569B619D" w14:textId="0DC1A2DE" w:rsidR="009E21BA" w:rsidRPr="00E815D3" w:rsidRDefault="009E21BA" w:rsidP="00463DB1">
      <w:pPr>
        <w:pStyle w:val="Lijstalinea"/>
        <w:widowControl w:val="0"/>
        <w:numPr>
          <w:ilvl w:val="1"/>
          <w:numId w:val="36"/>
        </w:numPr>
        <w:tabs>
          <w:tab w:val="left" w:pos="783"/>
        </w:tabs>
        <w:autoSpaceDE w:val="0"/>
        <w:autoSpaceDN w:val="0"/>
        <w:spacing w:after="0" w:line="240" w:lineRule="auto"/>
        <w:ind w:right="548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Uitdrukkelijk wordt bepaal dat, indien Opdrachtnemer geen</w:t>
      </w:r>
      <w:r w:rsidR="00066D09">
        <w:rPr>
          <w:rFonts w:asciiTheme="minorHAnsi" w:hAnsiTheme="minorHAnsi" w:cstheme="minorHAnsi"/>
          <w:w w:val="105"/>
          <w:sz w:val="20"/>
          <w:szCs w:val="20"/>
        </w:rPr>
        <w:t xml:space="preserve"> btw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in rekening brengt, maar voor (een deel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Diensten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vrijstelling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="00066D09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btw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blijkt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bestaan,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niet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late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komt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Opdrachtgever.</w:t>
      </w:r>
    </w:p>
    <w:p w14:paraId="637C4BD3" w14:textId="24CBD9E5" w:rsidR="00FF1F5E" w:rsidRDefault="00FF1F5E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3319AB03" w14:textId="72514DCC" w:rsidR="009E21BA" w:rsidRDefault="009E21BA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19609649" w14:textId="77777777" w:rsidR="009E21BA" w:rsidRPr="00E815D3" w:rsidRDefault="009E21BA" w:rsidP="009E21BA">
      <w:pPr>
        <w:ind w:left="216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ARTIKEL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9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–</w:t>
      </w:r>
      <w:r w:rsidRPr="00E815D3">
        <w:rPr>
          <w:rFonts w:asciiTheme="minorHAnsi" w:hAnsiTheme="minorHAnsi" w:cstheme="minorHAnsi"/>
          <w:b/>
          <w:spacing w:val="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FACTURERING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EN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BETALING</w:t>
      </w:r>
    </w:p>
    <w:p w14:paraId="778B2730" w14:textId="2CFFEF67" w:rsidR="00FF1F5E" w:rsidRPr="007B173D" w:rsidRDefault="009E21BA" w:rsidP="00463DB1">
      <w:pPr>
        <w:pStyle w:val="Lijstalinea"/>
        <w:widowControl w:val="0"/>
        <w:numPr>
          <w:ilvl w:val="1"/>
          <w:numId w:val="37"/>
        </w:numPr>
        <w:autoSpaceDE w:val="0"/>
        <w:autoSpaceDN w:val="0"/>
        <w:spacing w:after="0" w:line="240" w:lineRule="auto"/>
        <w:ind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Partijen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stellen</w:t>
      </w:r>
      <w:r w:rsidRPr="00E815D3">
        <w:rPr>
          <w:rFonts w:asciiTheme="minorHAnsi" w:hAnsiTheme="minorHAnsi" w:cstheme="minorHAnsi"/>
          <w:spacing w:val="2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vast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dat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voorwaarden</w:t>
      </w:r>
      <w:r w:rsidRPr="00E815D3">
        <w:rPr>
          <w:rFonts w:asciiTheme="minorHAnsi" w:hAnsiTheme="minorHAnsi" w:cstheme="minorHAnsi"/>
          <w:spacing w:val="2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facturering,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zoals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opgenomen</w:t>
      </w:r>
      <w:r w:rsidRPr="00E815D3">
        <w:rPr>
          <w:rFonts w:asciiTheme="minorHAnsi" w:hAnsiTheme="minorHAnsi" w:cstheme="minorHAnsi"/>
          <w:spacing w:val="2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2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Offerteverzoek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acht zullen nemen bij het door Opdrachtnemer in rekening brengen van de door Flexibele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gewerkte uren ter uitvoering van Nadere overeenkomsten voor Opdrachtgever, behoudens voor zover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daarvan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toegestane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wijze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afgeweken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7B173D">
        <w:rPr>
          <w:rFonts w:asciiTheme="minorHAnsi" w:hAnsiTheme="minorHAnsi" w:cstheme="minorHAnsi"/>
          <w:spacing w:val="1"/>
          <w:w w:val="105"/>
          <w:sz w:val="20"/>
          <w:szCs w:val="20"/>
        </w:rPr>
        <w:t>n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adere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overeenkomsten.</w:t>
      </w:r>
    </w:p>
    <w:p w14:paraId="1D3E27BE" w14:textId="50AD7BCF" w:rsidR="007B173D" w:rsidRDefault="007B173D" w:rsidP="007B173D">
      <w:pPr>
        <w:pStyle w:val="Lijstalinea"/>
        <w:widowControl w:val="0"/>
        <w:autoSpaceDE w:val="0"/>
        <w:autoSpaceDN w:val="0"/>
        <w:spacing w:after="0" w:line="240" w:lineRule="auto"/>
        <w:ind w:left="783" w:right="547"/>
        <w:contextualSpacing w:val="0"/>
        <w:rPr>
          <w:rFonts w:asciiTheme="minorHAnsi" w:hAnsiTheme="minorHAnsi" w:cstheme="minorHAnsi"/>
          <w:sz w:val="20"/>
          <w:szCs w:val="20"/>
        </w:rPr>
      </w:pPr>
    </w:p>
    <w:p w14:paraId="2A73A545" w14:textId="77777777" w:rsidR="009F14D0" w:rsidRDefault="009F14D0" w:rsidP="007B173D">
      <w:pPr>
        <w:pStyle w:val="Lijstalinea"/>
        <w:widowControl w:val="0"/>
        <w:autoSpaceDE w:val="0"/>
        <w:autoSpaceDN w:val="0"/>
        <w:spacing w:after="0" w:line="240" w:lineRule="auto"/>
        <w:ind w:left="783" w:right="547"/>
        <w:contextualSpacing w:val="0"/>
        <w:rPr>
          <w:rFonts w:asciiTheme="minorHAnsi" w:hAnsiTheme="minorHAnsi" w:cstheme="minorHAnsi"/>
          <w:sz w:val="20"/>
          <w:szCs w:val="20"/>
        </w:rPr>
      </w:pPr>
    </w:p>
    <w:p w14:paraId="5B814C91" w14:textId="77777777" w:rsidR="00B70958" w:rsidRPr="003C415C" w:rsidRDefault="00B70958" w:rsidP="007B173D">
      <w:pPr>
        <w:pStyle w:val="Lijstalinea"/>
        <w:widowControl w:val="0"/>
        <w:autoSpaceDE w:val="0"/>
        <w:autoSpaceDN w:val="0"/>
        <w:spacing w:after="0" w:line="240" w:lineRule="auto"/>
        <w:ind w:left="783" w:right="547"/>
        <w:contextualSpacing w:val="0"/>
        <w:rPr>
          <w:rFonts w:asciiTheme="minorHAnsi" w:hAnsiTheme="minorHAnsi" w:cstheme="minorHAnsi"/>
          <w:sz w:val="20"/>
          <w:szCs w:val="20"/>
        </w:rPr>
      </w:pPr>
    </w:p>
    <w:p w14:paraId="03C0BBEA" w14:textId="77777777" w:rsidR="009E21BA" w:rsidRPr="00E815D3" w:rsidRDefault="009E21BA" w:rsidP="00463DB1">
      <w:pPr>
        <w:pStyle w:val="Lijstalinea"/>
        <w:widowControl w:val="0"/>
        <w:numPr>
          <w:ilvl w:val="1"/>
          <w:numId w:val="37"/>
        </w:numPr>
        <w:tabs>
          <w:tab w:val="left" w:pos="783"/>
        </w:tabs>
        <w:autoSpaceDE w:val="0"/>
        <w:autoSpaceDN w:val="0"/>
        <w:spacing w:after="0" w:line="240" w:lineRule="auto"/>
        <w:ind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Ter</w:t>
      </w:r>
      <w:r w:rsidRPr="00E815D3">
        <w:rPr>
          <w:rFonts w:asciiTheme="minorHAnsi" w:hAnsiTheme="minorHAnsi" w:cstheme="minorHAnsi"/>
          <w:spacing w:val="1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uitvoering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vorige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artikellid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beschreven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voorwaarden,</w:t>
      </w:r>
      <w:r w:rsidRPr="00E815D3">
        <w:rPr>
          <w:rFonts w:asciiTheme="minorHAnsi" w:hAnsiTheme="minorHAnsi" w:cstheme="minorHAnsi"/>
          <w:spacing w:val="1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maakt</w:t>
      </w:r>
      <w:r w:rsidRPr="00E815D3">
        <w:rPr>
          <w:rFonts w:asciiTheme="minorHAnsi" w:hAnsiTheme="minorHAnsi" w:cstheme="minorHAnsi"/>
          <w:spacing w:val="1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facturen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 en zendt deze facturen digitaal naar Opdrachtgever conform de specificaties zoals opgenomen in de 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 vorige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artikellid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genoemde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eisen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Offerteverzoek.</w:t>
      </w:r>
    </w:p>
    <w:p w14:paraId="13F5B090" w14:textId="77777777" w:rsidR="009E21BA" w:rsidRPr="00E815D3" w:rsidRDefault="009E21BA" w:rsidP="00463DB1">
      <w:pPr>
        <w:pStyle w:val="Lijstalinea"/>
        <w:widowControl w:val="0"/>
        <w:numPr>
          <w:ilvl w:val="1"/>
          <w:numId w:val="37"/>
        </w:numPr>
        <w:tabs>
          <w:tab w:val="left" w:pos="783"/>
        </w:tabs>
        <w:autoSpaceDE w:val="0"/>
        <w:autoSpaceDN w:val="0"/>
        <w:spacing w:after="0" w:line="240" w:lineRule="auto"/>
        <w:ind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bevoegd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tot</w:t>
      </w:r>
      <w:r w:rsidRPr="00E815D3">
        <w:rPr>
          <w:rFonts w:asciiTheme="minorHAnsi" w:hAnsiTheme="minorHAnsi" w:cstheme="minorHAnsi"/>
          <w:spacing w:val="2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verrekening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hun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respectieve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verplichting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tot</w:t>
      </w:r>
      <w:r w:rsidRPr="00E815D3">
        <w:rPr>
          <w:rFonts w:asciiTheme="minorHAnsi" w:hAnsiTheme="minorHAnsi" w:cstheme="minorHAnsi"/>
          <w:spacing w:val="2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betaling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lastRenderedPageBreak/>
        <w:t>van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factuur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eventuele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bedragen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verschuldigd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hoofde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 en/of Nadere overeenkomst, mits de betreffende vordering van Opdrachtgever 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 door Opdrachtnemer wordt erkend of in rechte is erkend. Opdrachtgever past de hiervoor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genoemde verrekening uitsluitend toe na onderling overleg en afstemming met Opdrachtnemer, teneinde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beide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administraties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congruent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houden.</w:t>
      </w:r>
    </w:p>
    <w:p w14:paraId="538352C3" w14:textId="25903E51" w:rsidR="009E21BA" w:rsidRPr="00E815D3" w:rsidRDefault="009E21BA" w:rsidP="00463DB1">
      <w:pPr>
        <w:pStyle w:val="Lijstalinea"/>
        <w:widowControl w:val="0"/>
        <w:numPr>
          <w:ilvl w:val="1"/>
          <w:numId w:val="37"/>
        </w:numPr>
        <w:tabs>
          <w:tab w:val="left" w:pos="783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Opdrachtgever betaalt het door </w:t>
      </w:r>
      <w:r w:rsidR="002F07AA" w:rsidRPr="00E815D3">
        <w:rPr>
          <w:rFonts w:asciiTheme="minorHAnsi" w:hAnsiTheme="minorHAnsi" w:cstheme="minorHAnsi"/>
          <w:w w:val="105"/>
          <w:sz w:val="20"/>
          <w:szCs w:val="20"/>
        </w:rPr>
        <w:t>hem aan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Opdrachtnemer verschuldigde bedrag uiterlijk  binnen 30 dagen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 factuurdatum indien deze voldoet aan de specificaties zoals opgenomen in de het eerste artikellid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genoemde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eisen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 Offerteverzoek.</w:t>
      </w:r>
    </w:p>
    <w:p w14:paraId="700AE37F" w14:textId="77777777" w:rsidR="009E21BA" w:rsidRPr="00E815D3" w:rsidRDefault="009E21BA" w:rsidP="00463DB1">
      <w:pPr>
        <w:pStyle w:val="Lijstalinea"/>
        <w:widowControl w:val="0"/>
        <w:numPr>
          <w:ilvl w:val="1"/>
          <w:numId w:val="37"/>
        </w:numPr>
        <w:tabs>
          <w:tab w:val="left" w:pos="783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Terzake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(eventuele)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opschortingsrechten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Partijen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betrekking</w:t>
      </w:r>
      <w:r w:rsidRPr="00E815D3">
        <w:rPr>
          <w:rFonts w:asciiTheme="minorHAnsi" w:hAnsiTheme="minorHAnsi" w:cstheme="minorHAnsi"/>
          <w:spacing w:val="2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tot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en/of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voortvloeiende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(de uitvoering van) deze Raamovereenkomst is het daaromtrent bepaalde in het Burgerlijk Wetboek (BW)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toepassing.</w:t>
      </w:r>
    </w:p>
    <w:p w14:paraId="07C9A782" w14:textId="3F08A069" w:rsidR="00FF1F5E" w:rsidRDefault="00FF1F5E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48FEA19A" w14:textId="6AEAC714" w:rsidR="00FF1F5E" w:rsidRDefault="00FF1F5E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028A04CE" w14:textId="4E9625C7" w:rsidR="009E21BA" w:rsidRPr="009E21BA" w:rsidRDefault="009E21BA" w:rsidP="009E21BA">
      <w:pPr>
        <w:ind w:left="216"/>
        <w:rPr>
          <w:rFonts w:asciiTheme="minorHAnsi" w:hAnsiTheme="minorHAnsi" w:cstheme="minorHAnsi"/>
          <w:b/>
          <w:w w:val="105"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ARTIKEL</w:t>
      </w:r>
      <w:r w:rsidRPr="009E21BA">
        <w:rPr>
          <w:rFonts w:asciiTheme="minorHAnsi" w:hAnsiTheme="minorHAnsi" w:cstheme="minorHAnsi"/>
          <w:b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10</w:t>
      </w:r>
      <w:r w:rsidRPr="009E21BA">
        <w:rPr>
          <w:rFonts w:asciiTheme="minorHAnsi" w:hAnsiTheme="minorHAnsi" w:cstheme="minorHAnsi"/>
          <w:b/>
          <w:w w:val="105"/>
          <w:szCs w:val="20"/>
        </w:rPr>
        <w:t xml:space="preserve"> </w:t>
      </w:r>
      <w:r w:rsidR="0070545A" w:rsidRPr="00E815D3">
        <w:rPr>
          <w:rFonts w:asciiTheme="minorHAnsi" w:hAnsiTheme="minorHAnsi" w:cstheme="minorHAnsi"/>
          <w:b/>
          <w:w w:val="105"/>
          <w:szCs w:val="20"/>
        </w:rPr>
        <w:t>–</w:t>
      </w:r>
      <w:r w:rsidR="0070545A">
        <w:rPr>
          <w:rFonts w:asciiTheme="minorHAnsi" w:hAnsiTheme="minorHAnsi" w:cstheme="minorHAnsi"/>
          <w:b/>
          <w:w w:val="105"/>
          <w:szCs w:val="20"/>
        </w:rPr>
        <w:t xml:space="preserve"> </w:t>
      </w:r>
      <w:r>
        <w:rPr>
          <w:rFonts w:asciiTheme="minorHAnsi" w:hAnsiTheme="minorHAnsi" w:cstheme="minorHAnsi"/>
          <w:b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GARANTIES</w:t>
      </w:r>
      <w:r w:rsidRPr="009E21BA">
        <w:rPr>
          <w:rFonts w:asciiTheme="minorHAnsi" w:hAnsiTheme="minorHAnsi" w:cstheme="minorHAnsi"/>
          <w:b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VAN</w:t>
      </w:r>
      <w:r w:rsidRPr="009E21BA">
        <w:rPr>
          <w:rFonts w:asciiTheme="minorHAnsi" w:hAnsiTheme="minorHAnsi" w:cstheme="minorHAnsi"/>
          <w:b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OPDRACHTNEMER</w:t>
      </w:r>
    </w:p>
    <w:p w14:paraId="03E6F7B4" w14:textId="77777777" w:rsidR="009E21BA" w:rsidRPr="00E815D3" w:rsidRDefault="009E21BA" w:rsidP="00463DB1">
      <w:pPr>
        <w:pStyle w:val="Lijstalinea"/>
        <w:widowControl w:val="0"/>
        <w:numPr>
          <w:ilvl w:val="1"/>
          <w:numId w:val="38"/>
        </w:numPr>
        <w:tabs>
          <w:tab w:val="left" w:pos="783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spant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zich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uiterst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om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bewerkstelligen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tegenover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dat:</w:t>
      </w:r>
    </w:p>
    <w:p w14:paraId="4EB975F4" w14:textId="77777777" w:rsidR="009E21BA" w:rsidRPr="00E815D3" w:rsidRDefault="009E21BA" w:rsidP="00463DB1">
      <w:pPr>
        <w:pStyle w:val="Lijstalinea"/>
        <w:widowControl w:val="0"/>
        <w:numPr>
          <w:ilvl w:val="2"/>
          <w:numId w:val="38"/>
        </w:numPr>
        <w:tabs>
          <w:tab w:val="left" w:pos="1350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namens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hem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grond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verrichten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Diensten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vakbekwame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wijze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uitgevoerd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zal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voldaan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 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Offerteverzoek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neergelegde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eisen;</w:t>
      </w:r>
    </w:p>
    <w:p w14:paraId="3BEF0000" w14:textId="77777777" w:rsidR="009E21BA" w:rsidRPr="00E815D3" w:rsidRDefault="009E21BA" w:rsidP="00463DB1">
      <w:pPr>
        <w:pStyle w:val="Lijstalinea"/>
        <w:widowControl w:val="0"/>
        <w:numPr>
          <w:ilvl w:val="2"/>
          <w:numId w:val="38"/>
        </w:numPr>
        <w:tabs>
          <w:tab w:val="left" w:pos="1350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hem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opgestelde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Inschrijving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zal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uitgevoerd;</w:t>
      </w:r>
    </w:p>
    <w:p w14:paraId="5ADFDFE8" w14:textId="77777777" w:rsidR="009E21BA" w:rsidRPr="00E815D3" w:rsidRDefault="009E21BA" w:rsidP="00463DB1">
      <w:pPr>
        <w:pStyle w:val="Lijstalinea"/>
        <w:widowControl w:val="0"/>
        <w:numPr>
          <w:ilvl w:val="2"/>
          <w:numId w:val="38"/>
        </w:numPr>
        <w:tabs>
          <w:tab w:val="left" w:pos="1350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hij voor de uitvoering van de Nadere overeenkomsten volledig verantwoordelijk is voor de afdracht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loonbelasting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sociale premies;</w:t>
      </w:r>
    </w:p>
    <w:p w14:paraId="599DB44D" w14:textId="0AAD0592" w:rsidR="009E21BA" w:rsidRPr="00E815D3" w:rsidRDefault="009E21BA" w:rsidP="00463DB1">
      <w:pPr>
        <w:pStyle w:val="Lijstalinea"/>
        <w:widowControl w:val="0"/>
        <w:numPr>
          <w:ilvl w:val="2"/>
          <w:numId w:val="38"/>
        </w:numPr>
        <w:tabs>
          <w:tab w:val="left" w:pos="1350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Uitzendkracht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voorafgaand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verifieert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8C0024">
        <w:rPr>
          <w:rFonts w:asciiTheme="minorHAnsi" w:hAnsiTheme="minorHAnsi" w:cstheme="minorHAnsi"/>
          <w:w w:val="105"/>
          <w:sz w:val="20"/>
          <w:szCs w:val="20"/>
        </w:rPr>
        <w:t xml:space="preserve">of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  Uitzendkracht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voldoet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gewenste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kwaliteiten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aanzien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opleiding,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deskundigheid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ervaring.</w:t>
      </w:r>
    </w:p>
    <w:p w14:paraId="0FB18CEB" w14:textId="77777777" w:rsidR="009E21BA" w:rsidRPr="00E815D3" w:rsidRDefault="009E21BA" w:rsidP="00463DB1">
      <w:pPr>
        <w:pStyle w:val="Lijstalinea"/>
        <w:widowControl w:val="0"/>
        <w:numPr>
          <w:ilvl w:val="1"/>
          <w:numId w:val="38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In het geval Opdrachtnemer niet voldoet aan zijn verplichting tot nakoming van een of meer van 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inspanningsverplichtingen als bedoeld in het vorige artikellid, is Opdrachtgever, onverminderd zijn verdere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rechten, gerechtigd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verzuim,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voorafgaande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schriftelijke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kennisgeving:</w:t>
      </w:r>
    </w:p>
    <w:p w14:paraId="2977C44D" w14:textId="17D096C5" w:rsidR="009E21BA" w:rsidRPr="00E815D3" w:rsidRDefault="009E21BA" w:rsidP="00463DB1">
      <w:pPr>
        <w:pStyle w:val="Lijstalinea"/>
        <w:widowControl w:val="0"/>
        <w:numPr>
          <w:ilvl w:val="2"/>
          <w:numId w:val="38"/>
        </w:numPr>
        <w:tabs>
          <w:tab w:val="left" w:pos="1350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hetzij zelf, hetzij door derden te doen verhelpen. De kosten samenhangend met het herstel van 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verzuim zullen Opdrachtnemer in rekening worden gebracht. Opdrachtnemer is verplicht aan 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herstel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verzuim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medewerking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verlenen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desgewenst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E5789B" w:rsidRPr="00E815D3">
        <w:rPr>
          <w:rFonts w:asciiTheme="minorHAnsi" w:hAnsiTheme="minorHAnsi" w:cstheme="minorHAnsi"/>
          <w:w w:val="105"/>
          <w:sz w:val="20"/>
          <w:szCs w:val="20"/>
        </w:rPr>
        <w:t>eerste verzoek 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daarvoor benodigde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informatie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verstrekken;</w:t>
      </w:r>
    </w:p>
    <w:p w14:paraId="72B288E6" w14:textId="06102739" w:rsidR="009E21BA" w:rsidRPr="009E21BA" w:rsidRDefault="009E21BA" w:rsidP="00463DB1">
      <w:pPr>
        <w:pStyle w:val="Lijstalinea"/>
        <w:widowControl w:val="0"/>
        <w:numPr>
          <w:ilvl w:val="2"/>
          <w:numId w:val="38"/>
        </w:numPr>
        <w:tabs>
          <w:tab w:val="left" w:pos="1350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de Raamovereenkomst met onmiddellijke ingang op te zeggen voor zover de geschonden garantie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betrekking heeft op de Diensten en/of uitvoering van de Raamovereenkomst, nadat 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 Opdrachtnemer een redelijke termijn voor nakoming heeft gegund en deze termijn ongebruikt 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verstreken.</w:t>
      </w:r>
      <w:r w:rsidRPr="00E815D3">
        <w:rPr>
          <w:rFonts w:asciiTheme="minorHAnsi" w:hAnsiTheme="minorHAnsi" w:cstheme="minorHAnsi"/>
          <w:spacing w:val="4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Hierbij</w:t>
      </w:r>
      <w:r w:rsidRPr="00E815D3">
        <w:rPr>
          <w:rFonts w:asciiTheme="minorHAnsi" w:hAnsiTheme="minorHAnsi" w:cstheme="minorHAnsi"/>
          <w:spacing w:val="4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stellen</w:t>
      </w:r>
      <w:r w:rsidRPr="00E815D3">
        <w:rPr>
          <w:rFonts w:asciiTheme="minorHAnsi" w:hAnsiTheme="minorHAnsi" w:cstheme="minorHAnsi"/>
          <w:spacing w:val="4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Partijen</w:t>
      </w:r>
      <w:r w:rsidRPr="00E815D3">
        <w:rPr>
          <w:rFonts w:asciiTheme="minorHAnsi" w:hAnsiTheme="minorHAnsi" w:cstheme="minorHAnsi"/>
          <w:spacing w:val="4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vast</w:t>
      </w:r>
      <w:r w:rsidRPr="00E815D3">
        <w:rPr>
          <w:rFonts w:asciiTheme="minorHAnsi" w:hAnsiTheme="minorHAnsi" w:cstheme="minorHAnsi"/>
          <w:spacing w:val="4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dat</w:t>
      </w:r>
      <w:r w:rsidRPr="00E815D3">
        <w:rPr>
          <w:rFonts w:asciiTheme="minorHAnsi" w:hAnsiTheme="minorHAnsi" w:cstheme="minorHAnsi"/>
          <w:spacing w:val="4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4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termijn</w:t>
      </w:r>
      <w:r w:rsidRPr="00E815D3">
        <w:rPr>
          <w:rFonts w:asciiTheme="minorHAnsi" w:hAnsiTheme="minorHAnsi" w:cstheme="minorHAnsi"/>
          <w:spacing w:val="4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4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vijf</w:t>
      </w:r>
      <w:r w:rsidRPr="00E815D3">
        <w:rPr>
          <w:rFonts w:asciiTheme="minorHAnsi" w:hAnsiTheme="minorHAnsi" w:cstheme="minorHAnsi"/>
          <w:spacing w:val="4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(5)</w:t>
      </w:r>
      <w:r w:rsidRPr="00E815D3">
        <w:rPr>
          <w:rFonts w:asciiTheme="minorHAnsi" w:hAnsiTheme="minorHAnsi" w:cstheme="minorHAnsi"/>
          <w:spacing w:val="4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Werkdagen</w:t>
      </w:r>
      <w:r w:rsidRPr="00E815D3">
        <w:rPr>
          <w:rFonts w:asciiTheme="minorHAnsi" w:hAnsiTheme="minorHAnsi" w:cstheme="minorHAnsi"/>
          <w:spacing w:val="4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E815D3">
        <w:rPr>
          <w:rFonts w:asciiTheme="minorHAnsi" w:hAnsiTheme="minorHAnsi" w:cstheme="minorHAnsi"/>
          <w:spacing w:val="4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redelijk</w:t>
      </w:r>
      <w:r w:rsidRPr="00E815D3">
        <w:rPr>
          <w:rFonts w:asciiTheme="minorHAnsi" w:hAnsiTheme="minorHAnsi" w:cstheme="minorHAnsi"/>
          <w:spacing w:val="4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zal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aangemerkt,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tenzij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redelijkheid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andere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termijn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voortvloeit;</w:t>
      </w:r>
    </w:p>
    <w:p w14:paraId="463AD1F8" w14:textId="73D5E6FF" w:rsidR="009E21BA" w:rsidRPr="00E815D3" w:rsidRDefault="009E21BA" w:rsidP="00463DB1">
      <w:pPr>
        <w:pStyle w:val="Lijstalinea"/>
        <w:widowControl w:val="0"/>
        <w:numPr>
          <w:ilvl w:val="2"/>
          <w:numId w:val="38"/>
        </w:numPr>
        <w:tabs>
          <w:tab w:val="left" w:pos="1350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onmiddellijke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ingang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zeggen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E5789B" w:rsidRPr="00E815D3">
        <w:rPr>
          <w:rFonts w:asciiTheme="minorHAnsi" w:hAnsiTheme="minorHAnsi" w:cstheme="minorHAnsi"/>
          <w:w w:val="105"/>
          <w:sz w:val="20"/>
          <w:szCs w:val="20"/>
        </w:rPr>
        <w:t>zover de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 geschonden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garantie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betrekking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heeft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overeenkomsten,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waarbij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zal  zijn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uitgesloten van deelnemen aan de procedure tot het verlenen van nieuwe opdrachten tot 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verrichten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werkzaamheden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reikwijdte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beëindigde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vielen.</w:t>
      </w:r>
    </w:p>
    <w:p w14:paraId="081C0D4B" w14:textId="77777777" w:rsidR="009E21BA" w:rsidRPr="00E815D3" w:rsidRDefault="009E21BA" w:rsidP="009E21BA">
      <w:pPr>
        <w:pStyle w:val="Plattetekst"/>
        <w:ind w:left="783" w:right="551"/>
        <w:rPr>
          <w:rFonts w:asciiTheme="minorHAnsi" w:hAnsiTheme="minorHAnsi" w:cstheme="minorHAnsi"/>
          <w:szCs w:val="20"/>
        </w:rPr>
      </w:pPr>
      <w:r w:rsidRPr="00E815D3">
        <w:rPr>
          <w:rFonts w:asciiTheme="minorHAnsi" w:hAnsiTheme="minorHAnsi" w:cstheme="minorHAnsi"/>
          <w:w w:val="105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heeft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geval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eindiging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Raamovereenkomst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de</w:t>
      </w:r>
      <w:r w:rsidRPr="00E815D3">
        <w:rPr>
          <w:rFonts w:asciiTheme="minorHAnsi" w:hAnsiTheme="minorHAnsi" w:cstheme="minorHAnsi"/>
          <w:spacing w:val="50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Nadere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overeenkomsten in dit artikellid, geen recht op vergoeding door Opdrachtgever van eventueel door hem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geleden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schade</w:t>
      </w:r>
      <w:r w:rsidRPr="00E815D3">
        <w:rPr>
          <w:rFonts w:asciiTheme="minorHAnsi" w:hAnsiTheme="minorHAnsi" w:cstheme="minorHAnsi"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wegens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dat eindigen.</w:t>
      </w:r>
    </w:p>
    <w:p w14:paraId="454564F6" w14:textId="77777777" w:rsidR="009E21BA" w:rsidRPr="00E815D3" w:rsidRDefault="009E21BA" w:rsidP="009E21BA">
      <w:pPr>
        <w:pStyle w:val="Plattetekst"/>
        <w:rPr>
          <w:rFonts w:asciiTheme="minorHAnsi" w:hAnsiTheme="minorHAnsi" w:cstheme="minorHAnsi"/>
          <w:szCs w:val="20"/>
        </w:rPr>
      </w:pPr>
    </w:p>
    <w:p w14:paraId="123EF7F4" w14:textId="7400C292" w:rsidR="009E21BA" w:rsidRPr="00E815D3" w:rsidRDefault="009E21BA" w:rsidP="009E21BA">
      <w:pPr>
        <w:tabs>
          <w:tab w:val="left" w:pos="1916"/>
        </w:tabs>
        <w:ind w:left="216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ARTIKEL</w:t>
      </w:r>
      <w:r w:rsidRPr="00E815D3">
        <w:rPr>
          <w:rFonts w:asciiTheme="minorHAnsi" w:hAnsiTheme="minorHAnsi" w:cstheme="minorHAnsi"/>
          <w:b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11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>
        <w:rPr>
          <w:rFonts w:asciiTheme="minorHAnsi" w:hAnsiTheme="minorHAnsi" w:cstheme="minorHAnsi"/>
          <w:b/>
          <w:w w:val="105"/>
          <w:szCs w:val="20"/>
        </w:rPr>
        <w:t xml:space="preserve">– </w:t>
      </w:r>
      <w:r w:rsidRPr="00E815D3">
        <w:rPr>
          <w:rFonts w:asciiTheme="minorHAnsi" w:hAnsiTheme="minorHAnsi" w:cstheme="minorHAnsi"/>
          <w:b/>
          <w:w w:val="105"/>
          <w:szCs w:val="20"/>
        </w:rPr>
        <w:t>ZORGPLICHT</w:t>
      </w:r>
      <w:r w:rsidRPr="00E815D3">
        <w:rPr>
          <w:rFonts w:asciiTheme="minorHAnsi" w:hAnsiTheme="minorHAnsi" w:cstheme="minorHAnsi"/>
          <w:b/>
          <w:spacing w:val="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OPDRACHTGEVER</w:t>
      </w:r>
    </w:p>
    <w:p w14:paraId="14BB032A" w14:textId="71F4FFD7" w:rsidR="009E21BA" w:rsidRPr="00E815D3" w:rsidRDefault="009E21BA" w:rsidP="00463DB1">
      <w:pPr>
        <w:pStyle w:val="Lijstalinea"/>
        <w:widowControl w:val="0"/>
        <w:numPr>
          <w:ilvl w:val="1"/>
          <w:numId w:val="39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Opdrachtgever gedraagt zich ten aanzien van de Flexibele </w:t>
      </w:r>
      <w:r w:rsidR="00B07816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in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lastRenderedPageBreak/>
        <w:t>overeenstemming met artikel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7:658, lid 4 BW bij het uitoefenen van toezicht en/of de leiding alsmede met betrekking tot het uitoefenen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 het werk op dezelfde zorgvuldige wijze als waartoe hij ten opzichte van zijn eigen medewerkers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gehouden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is.</w:t>
      </w:r>
    </w:p>
    <w:p w14:paraId="65752C96" w14:textId="7E718F1A" w:rsidR="009E21BA" w:rsidRPr="00E815D3" w:rsidRDefault="009E21BA" w:rsidP="00463DB1">
      <w:pPr>
        <w:pStyle w:val="Lijstalinea"/>
        <w:widowControl w:val="0"/>
        <w:numPr>
          <w:ilvl w:val="1"/>
          <w:numId w:val="39"/>
        </w:numPr>
        <w:tabs>
          <w:tab w:val="left" w:pos="783"/>
        </w:tabs>
        <w:autoSpaceDE w:val="0"/>
        <w:autoSpaceDN w:val="0"/>
        <w:spacing w:after="0" w:line="240" w:lineRule="auto"/>
        <w:ind w:right="555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3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3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ten</w:t>
      </w:r>
      <w:r w:rsidRPr="00E815D3">
        <w:rPr>
          <w:rFonts w:asciiTheme="minorHAnsi" w:hAnsiTheme="minorHAnsi" w:cstheme="minorHAnsi"/>
          <w:spacing w:val="3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aanzien</w:t>
      </w:r>
      <w:r w:rsidRPr="00E815D3">
        <w:rPr>
          <w:rFonts w:asciiTheme="minorHAnsi" w:hAnsiTheme="minorHAnsi" w:cstheme="minorHAnsi"/>
          <w:spacing w:val="4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3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40"/>
          <w:w w:val="105"/>
          <w:sz w:val="20"/>
          <w:szCs w:val="20"/>
        </w:rPr>
        <w:t xml:space="preserve"> </w:t>
      </w:r>
      <w:r w:rsidR="00B07816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spacing w:val="3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aansprakelijk</w:t>
      </w:r>
      <w:r w:rsidRPr="00E815D3">
        <w:rPr>
          <w:rFonts w:asciiTheme="minorHAnsi" w:hAnsiTheme="minorHAnsi" w:cstheme="minorHAnsi"/>
          <w:spacing w:val="3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4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3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nakomen</w:t>
      </w:r>
      <w:r w:rsidRPr="00E815D3">
        <w:rPr>
          <w:rFonts w:asciiTheme="minorHAnsi" w:hAnsiTheme="minorHAnsi" w:cstheme="minorHAnsi"/>
          <w:spacing w:val="3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regels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gebied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veiligheid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werkplek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goede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arbeidsomstandigheden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algemeen.</w:t>
      </w:r>
    </w:p>
    <w:p w14:paraId="22C10493" w14:textId="29B9E1E0" w:rsidR="00FF1F5E" w:rsidRDefault="00FF1F5E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5B1B067F" w14:textId="0594EB5D" w:rsidR="00FF1F5E" w:rsidRDefault="00FF1F5E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565112F7" w14:textId="4ECD8032" w:rsidR="009E21BA" w:rsidRPr="00E815D3" w:rsidRDefault="009E21BA" w:rsidP="009E21BA">
      <w:pPr>
        <w:tabs>
          <w:tab w:val="left" w:pos="1916"/>
        </w:tabs>
        <w:ind w:left="216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ARTIKEL</w:t>
      </w:r>
      <w:r w:rsidRPr="00E815D3">
        <w:rPr>
          <w:rFonts w:asciiTheme="minorHAnsi" w:hAnsiTheme="minorHAnsi" w:cstheme="minorHAnsi"/>
          <w:b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12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–</w:t>
      </w:r>
      <w:r>
        <w:rPr>
          <w:rFonts w:asciiTheme="minorHAnsi" w:hAnsiTheme="minorHAnsi" w:cstheme="minorHAnsi"/>
          <w:b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NADERE</w:t>
      </w:r>
      <w:r w:rsidRPr="00E815D3">
        <w:rPr>
          <w:rFonts w:asciiTheme="minorHAnsi" w:hAnsiTheme="minorHAnsi" w:cstheme="minorHAnsi"/>
          <w:b/>
          <w:spacing w:val="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OVEREENKOMST(EN)</w:t>
      </w:r>
    </w:p>
    <w:p w14:paraId="7F516FCF" w14:textId="49F19EA8" w:rsidR="009E21BA" w:rsidRPr="00E815D3" w:rsidRDefault="009E21BA" w:rsidP="00463DB1">
      <w:pPr>
        <w:pStyle w:val="Lijstalinea"/>
        <w:widowControl w:val="0"/>
        <w:numPr>
          <w:ilvl w:val="1"/>
          <w:numId w:val="40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verlenen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E5789B" w:rsidRPr="00E815D3">
        <w:rPr>
          <w:rFonts w:asciiTheme="minorHAnsi" w:hAnsiTheme="minorHAnsi" w:cstheme="minorHAnsi"/>
          <w:w w:val="105"/>
          <w:sz w:val="20"/>
          <w:szCs w:val="20"/>
        </w:rPr>
        <w:t>tot het laten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verrichten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werkzaamheden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meerdere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welke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alsdan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aanvaardt,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volgens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bepaalde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E5789B">
        <w:rPr>
          <w:rFonts w:asciiTheme="minorHAnsi" w:hAnsiTheme="minorHAnsi" w:cstheme="minorHAnsi"/>
          <w:w w:val="105"/>
          <w:sz w:val="20"/>
          <w:szCs w:val="20"/>
        </w:rPr>
        <w:t xml:space="preserve">Raamovereenkomst. </w:t>
      </w:r>
      <w:r w:rsidR="00E5789B" w:rsidRPr="00E815D3">
        <w:rPr>
          <w:rFonts w:asciiTheme="minorHAnsi" w:hAnsiTheme="minorHAnsi" w:cstheme="minorHAnsi"/>
          <w:w w:val="105"/>
          <w:sz w:val="20"/>
          <w:szCs w:val="20"/>
        </w:rPr>
        <w:t>De eisen aan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/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invulling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conform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hetgeen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beschreven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Aanbestedingsstukken.</w:t>
      </w:r>
    </w:p>
    <w:p w14:paraId="723B4F7B" w14:textId="77777777" w:rsidR="009E21BA" w:rsidRPr="00E815D3" w:rsidRDefault="009E21BA" w:rsidP="00463DB1">
      <w:pPr>
        <w:pStyle w:val="Lijstalinea"/>
        <w:widowControl w:val="0"/>
        <w:numPr>
          <w:ilvl w:val="1"/>
          <w:numId w:val="40"/>
        </w:numPr>
        <w:tabs>
          <w:tab w:val="left" w:pos="783"/>
        </w:tabs>
        <w:autoSpaceDE w:val="0"/>
        <w:autoSpaceDN w:val="0"/>
        <w:spacing w:after="0" w:line="240" w:lineRule="auto"/>
        <w:ind w:right="551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De werkzaamheden, verband houdend met de in een Nadere overeenkomst gespecificeerde Diensten,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verricht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geven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plaats(en)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tijd(en).</w:t>
      </w:r>
    </w:p>
    <w:p w14:paraId="6865287A" w14:textId="4D77FD6E" w:rsidR="009E21BA" w:rsidRPr="00E815D3" w:rsidRDefault="009E21BA" w:rsidP="00463DB1">
      <w:pPr>
        <w:pStyle w:val="Lijstalinea"/>
        <w:widowControl w:val="0"/>
        <w:numPr>
          <w:ilvl w:val="1"/>
          <w:numId w:val="40"/>
        </w:numPr>
        <w:tabs>
          <w:tab w:val="left" w:pos="783"/>
        </w:tabs>
        <w:autoSpaceDE w:val="0"/>
        <w:autoSpaceDN w:val="0"/>
        <w:spacing w:after="0" w:line="240" w:lineRule="auto"/>
        <w:ind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Periodiek vindt tussen Opdrachtgever en Opdrachtnemer een besp</w:t>
      </w:r>
      <w:r w:rsidR="00B07816">
        <w:rPr>
          <w:rFonts w:asciiTheme="minorHAnsi" w:hAnsiTheme="minorHAnsi" w:cstheme="minorHAnsi"/>
          <w:w w:val="105"/>
          <w:sz w:val="20"/>
          <w:szCs w:val="20"/>
        </w:rPr>
        <w:t>reking plaats omtrent de voort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gang 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 kwaliteit van de door de ingehuurde Flexibele</w:t>
      </w:r>
      <w:r w:rsidR="00B07816" w:rsidRPr="00B07816">
        <w:rPr>
          <w:rFonts w:asciiTheme="minorHAnsi" w:hAnsiTheme="minorHAnsi" w:cstheme="minorHAnsi"/>
          <w:sz w:val="20"/>
        </w:rPr>
        <w:t xml:space="preserve"> </w:t>
      </w:r>
      <w:r w:rsidR="00B07816">
        <w:rPr>
          <w:rFonts w:asciiTheme="minorHAnsi" w:hAnsiTheme="minorHAnsi" w:cstheme="minorHAnsi"/>
          <w:sz w:val="20"/>
        </w:rPr>
        <w:t>medewerker</w:t>
      </w:r>
      <w:r w:rsidR="00B07816">
        <w:rPr>
          <w:rFonts w:asciiTheme="minorHAnsi" w:hAnsiTheme="minorHAnsi" w:cstheme="minorHAnsi"/>
          <w:w w:val="105"/>
          <w:sz w:val="20"/>
          <w:szCs w:val="20"/>
        </w:rPr>
        <w:t>(s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) verrichte werkzaamheden met als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toetsingskader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bepaalde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betreffende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opdrachtomschrijving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overeenkomst.</w:t>
      </w:r>
    </w:p>
    <w:p w14:paraId="0BCEC7D6" w14:textId="74DB5C5B" w:rsidR="009E21BA" w:rsidRPr="00E815D3" w:rsidRDefault="009E21BA" w:rsidP="00463DB1">
      <w:pPr>
        <w:pStyle w:val="Lijstalinea"/>
        <w:widowControl w:val="0"/>
        <w:numPr>
          <w:ilvl w:val="1"/>
          <w:numId w:val="40"/>
        </w:numPr>
        <w:tabs>
          <w:tab w:val="left" w:pos="783"/>
        </w:tabs>
        <w:autoSpaceDE w:val="0"/>
        <w:autoSpaceDN w:val="0"/>
        <w:spacing w:after="0" w:line="240" w:lineRule="auto"/>
        <w:ind w:right="548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afwijking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opzettermijn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Overeenkomst(en)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zoals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overeengekomen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Aanbestedingsstukken is Opdrachtgever gerechtigd de Nadere overeenkomst met onmiddellijke ingang 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 zeggen indien er sprake is van dringende reden zoals omschreven in artikel 678 B.W. van de 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arbeidskracht dat 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redelijkerwijs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niet kan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gevergd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E5789B" w:rsidRPr="00E815D3">
        <w:rPr>
          <w:rFonts w:asciiTheme="minorHAnsi" w:hAnsiTheme="minorHAnsi" w:cstheme="minorHAnsi"/>
          <w:w w:val="105"/>
          <w:sz w:val="20"/>
          <w:szCs w:val="20"/>
        </w:rPr>
        <w:t>de Nadere overeenkomst</w:t>
      </w:r>
      <w:r w:rsidR="00E5789B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="00E5789B"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specifieke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B07816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 laten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voortduren.</w:t>
      </w:r>
    </w:p>
    <w:p w14:paraId="16D5055B" w14:textId="688D53D1" w:rsidR="009E21BA" w:rsidRPr="00E815D3" w:rsidRDefault="009E21BA" w:rsidP="00463DB1">
      <w:pPr>
        <w:pStyle w:val="Lijstalinea"/>
        <w:widowControl w:val="0"/>
        <w:numPr>
          <w:ilvl w:val="1"/>
          <w:numId w:val="40"/>
        </w:numPr>
        <w:tabs>
          <w:tab w:val="left" w:pos="783"/>
        </w:tabs>
        <w:autoSpaceDE w:val="0"/>
        <w:autoSpaceDN w:val="0"/>
        <w:spacing w:after="0" w:line="240" w:lineRule="auto"/>
        <w:ind w:right="555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 is in redelijkheid gehouden tot het aanbieden van de noodzakelijke opleidingen aan 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B07816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geboden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oog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juiste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uitvoering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taken.</w:t>
      </w:r>
    </w:p>
    <w:p w14:paraId="19CBC094" w14:textId="627EE696" w:rsidR="00FF1F5E" w:rsidRDefault="00FF1F5E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3961033A" w14:textId="48F58566" w:rsidR="00FF1F5E" w:rsidRDefault="00FF1F5E" w:rsidP="00B21A08">
      <w:pPr>
        <w:widowControl w:val="0"/>
        <w:tabs>
          <w:tab w:val="left" w:pos="782"/>
          <w:tab w:val="left" w:pos="783"/>
        </w:tabs>
        <w:autoSpaceDE w:val="0"/>
        <w:autoSpaceDN w:val="0"/>
        <w:ind w:right="551"/>
        <w:rPr>
          <w:rFonts w:asciiTheme="minorHAnsi" w:hAnsiTheme="minorHAnsi" w:cstheme="minorHAnsi"/>
          <w:szCs w:val="20"/>
        </w:rPr>
      </w:pPr>
    </w:p>
    <w:p w14:paraId="0ED63754" w14:textId="09F75283" w:rsidR="009E21BA" w:rsidRPr="00E815D3" w:rsidRDefault="009E21BA" w:rsidP="007B173D">
      <w:pPr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ARTIKEL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13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–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AANSPRAKELIJKHEID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EN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VERZEKERING</w:t>
      </w:r>
    </w:p>
    <w:p w14:paraId="4B155ADF" w14:textId="74B15058" w:rsidR="009E21BA" w:rsidRPr="00E815D3" w:rsidRDefault="009E21BA" w:rsidP="00463DB1">
      <w:pPr>
        <w:pStyle w:val="Lijstalinea"/>
        <w:widowControl w:val="0"/>
        <w:numPr>
          <w:ilvl w:val="1"/>
          <w:numId w:val="41"/>
        </w:numPr>
        <w:tabs>
          <w:tab w:val="left" w:pos="783"/>
        </w:tabs>
        <w:autoSpaceDE w:val="0"/>
        <w:autoSpaceDN w:val="0"/>
        <w:spacing w:after="0" w:line="240" w:lineRule="auto"/>
        <w:ind w:right="551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Opdrachtgever zal zich ten aanzien van de Flexibele </w:t>
      </w:r>
      <w:r w:rsidR="00B07816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bij de uitoefening van het toezicht of 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leiding alsmede met betrekking tot de uitvoering van het werk gedragen op dezelfde zorgvuldige wijze als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waartoe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opzichte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eigen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werknemers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gehouden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is.</w:t>
      </w:r>
    </w:p>
    <w:p w14:paraId="1E4BC306" w14:textId="12D83624" w:rsidR="007B173D" w:rsidRPr="007B173D" w:rsidRDefault="009E21BA" w:rsidP="00463DB1">
      <w:pPr>
        <w:pStyle w:val="Lijstalinea"/>
        <w:widowControl w:val="0"/>
        <w:numPr>
          <w:ilvl w:val="1"/>
          <w:numId w:val="41"/>
        </w:numPr>
        <w:tabs>
          <w:tab w:val="left" w:pos="783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zal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lokalen,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werktuigen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gereedschappen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waarin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waarmee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B07816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spacing w:val="3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werkzaamheden</w:t>
      </w:r>
      <w:r w:rsidRPr="00E815D3">
        <w:rPr>
          <w:rFonts w:asciiTheme="minorHAnsi" w:hAnsiTheme="minorHAnsi" w:cstheme="minorHAnsi"/>
          <w:spacing w:val="3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laat</w:t>
      </w:r>
      <w:r w:rsidRPr="00E815D3">
        <w:rPr>
          <w:rFonts w:asciiTheme="minorHAnsi" w:hAnsiTheme="minorHAnsi" w:cstheme="minorHAnsi"/>
          <w:spacing w:val="3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verrichten</w:t>
      </w:r>
      <w:r w:rsidRPr="00E815D3">
        <w:rPr>
          <w:rFonts w:asciiTheme="minorHAnsi" w:hAnsiTheme="minorHAnsi" w:cstheme="minorHAnsi"/>
          <w:spacing w:val="3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zodanig</w:t>
      </w:r>
      <w:r w:rsidRPr="00E815D3">
        <w:rPr>
          <w:rFonts w:asciiTheme="minorHAnsi" w:hAnsiTheme="minorHAnsi" w:cstheme="minorHAnsi"/>
          <w:spacing w:val="3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inrichten</w:t>
      </w:r>
      <w:r w:rsidRPr="00E815D3">
        <w:rPr>
          <w:rFonts w:asciiTheme="minorHAnsi" w:hAnsiTheme="minorHAnsi" w:cstheme="minorHAnsi"/>
          <w:spacing w:val="3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="00B07816">
        <w:rPr>
          <w:rFonts w:asciiTheme="minorHAnsi" w:hAnsiTheme="minorHAnsi" w:cstheme="minorHAnsi"/>
          <w:spacing w:val="3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onderhouden</w:t>
      </w:r>
      <w:r w:rsidRPr="00E815D3">
        <w:rPr>
          <w:rFonts w:asciiTheme="minorHAnsi" w:hAnsiTheme="minorHAnsi" w:cstheme="minorHAnsi"/>
          <w:spacing w:val="3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3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3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3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verrichten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van de werkzaamheden van de Flexibele </w:t>
      </w:r>
      <w:r w:rsidR="00B07816">
        <w:rPr>
          <w:rFonts w:asciiTheme="minorHAnsi" w:hAnsiTheme="minorHAnsi" w:cstheme="minorHAnsi"/>
          <w:sz w:val="20"/>
        </w:rPr>
        <w:t>medewerker</w:t>
      </w:r>
      <w:r w:rsidR="00B07816" w:rsidRPr="00E815D3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zodanige maatregelen treffen en aanwijzingen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verstrekken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redelijkerwijs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nodig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om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voorkomen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dat</w:t>
      </w:r>
      <w:r w:rsidRPr="00E815D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="00B07816">
        <w:rPr>
          <w:rFonts w:asciiTheme="minorHAnsi" w:hAnsiTheme="minorHAnsi" w:cstheme="minorHAnsi"/>
          <w:sz w:val="20"/>
        </w:rPr>
        <w:t>medewerker</w:t>
      </w:r>
      <w:r w:rsidR="00B07816" w:rsidRPr="00E815D3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bij</w:t>
      </w:r>
      <w:r w:rsidRPr="00E815D3">
        <w:rPr>
          <w:rFonts w:asciiTheme="minorHAnsi" w:hAnsiTheme="minorHAnsi" w:cstheme="minorHAnsi"/>
          <w:spacing w:val="2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="00224C0F" w:rsidRPr="00E815D3">
        <w:rPr>
          <w:rFonts w:asciiTheme="minorHAnsi" w:hAnsiTheme="minorHAnsi" w:cstheme="minorHAnsi"/>
          <w:w w:val="105"/>
          <w:sz w:val="20"/>
          <w:szCs w:val="20"/>
        </w:rPr>
        <w:t>verrichten</w:t>
      </w:r>
      <w:r w:rsid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="00224C0F"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werkzaamheden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ruimste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224C0F">
        <w:rPr>
          <w:rFonts w:asciiTheme="minorHAnsi" w:hAnsiTheme="minorHAnsi" w:cstheme="minorHAnsi"/>
          <w:w w:val="105"/>
          <w:sz w:val="20"/>
          <w:szCs w:val="20"/>
        </w:rPr>
        <w:t>woords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schade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lijdt.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</w:p>
    <w:p w14:paraId="6D0DAFAD" w14:textId="77777777" w:rsidR="007B173D" w:rsidRDefault="007B173D" w:rsidP="007B173D">
      <w:pPr>
        <w:pStyle w:val="Lijstalinea"/>
        <w:widowControl w:val="0"/>
        <w:tabs>
          <w:tab w:val="left" w:pos="783"/>
        </w:tabs>
        <w:autoSpaceDE w:val="0"/>
        <w:autoSpaceDN w:val="0"/>
        <w:spacing w:after="0" w:line="240" w:lineRule="auto"/>
        <w:ind w:left="783" w:right="550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</w:p>
    <w:p w14:paraId="5E33EC38" w14:textId="77777777" w:rsidR="007B173D" w:rsidRDefault="007B173D" w:rsidP="007B173D">
      <w:pPr>
        <w:pStyle w:val="Lijstalinea"/>
        <w:widowControl w:val="0"/>
        <w:tabs>
          <w:tab w:val="left" w:pos="783"/>
        </w:tabs>
        <w:autoSpaceDE w:val="0"/>
        <w:autoSpaceDN w:val="0"/>
        <w:spacing w:after="0" w:line="240" w:lineRule="auto"/>
        <w:ind w:left="783" w:right="550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</w:p>
    <w:p w14:paraId="0D4BF02F" w14:textId="30EBB964" w:rsidR="009E21BA" w:rsidRPr="007B173D" w:rsidRDefault="009E21BA" w:rsidP="007B173D">
      <w:pPr>
        <w:pStyle w:val="Lijstalinea"/>
        <w:widowControl w:val="0"/>
        <w:tabs>
          <w:tab w:val="left" w:pos="783"/>
        </w:tabs>
        <w:autoSpaceDE w:val="0"/>
        <w:autoSpaceDN w:val="0"/>
        <w:spacing w:after="0" w:line="240" w:lineRule="auto"/>
        <w:ind w:left="783"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7B173D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verklaart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zich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uitdrukkelijk bekend met art. 7:658 BW (in het bijzonder art. 7:658 lid 4 BW) alsmede met de verplichtingen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hem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voortvloeien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uit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Arbeidsomstandighedenwet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ten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opzichte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7B173D">
        <w:rPr>
          <w:rFonts w:asciiTheme="minorHAnsi" w:hAnsiTheme="minorHAnsi" w:cstheme="minorHAnsi"/>
          <w:spacing w:val="50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C35EE0" w:rsidRPr="007B173D">
        <w:rPr>
          <w:rFonts w:asciiTheme="minorHAnsi" w:hAnsiTheme="minorHAnsi" w:cstheme="minorHAnsi"/>
          <w:sz w:val="20"/>
        </w:rPr>
        <w:t>medewerkers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.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vrijwaart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tegen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bepalingen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gebaseerde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vorderingen of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aanspraken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7B173D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B07816" w:rsidRPr="007B173D">
        <w:rPr>
          <w:rFonts w:asciiTheme="minorHAnsi" w:hAnsiTheme="minorHAnsi" w:cstheme="minorHAnsi"/>
          <w:sz w:val="20"/>
        </w:rPr>
        <w:t>medewerker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7B173D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B173D">
        <w:rPr>
          <w:rFonts w:asciiTheme="minorHAnsi" w:hAnsiTheme="minorHAnsi" w:cstheme="minorHAnsi"/>
          <w:w w:val="105"/>
          <w:sz w:val="20"/>
          <w:szCs w:val="20"/>
        </w:rPr>
        <w:t>Opdrachtnemer.</w:t>
      </w:r>
    </w:p>
    <w:p w14:paraId="354A0661" w14:textId="36479AC2" w:rsidR="009E21BA" w:rsidRPr="00E815D3" w:rsidRDefault="009E21BA" w:rsidP="00463DB1">
      <w:pPr>
        <w:pStyle w:val="Lijstalinea"/>
        <w:widowControl w:val="0"/>
        <w:numPr>
          <w:ilvl w:val="1"/>
          <w:numId w:val="41"/>
        </w:numPr>
        <w:tabs>
          <w:tab w:val="left" w:pos="783"/>
        </w:tabs>
        <w:autoSpaceDE w:val="0"/>
        <w:autoSpaceDN w:val="0"/>
        <w:spacing w:after="0" w:line="240" w:lineRule="auto"/>
        <w:ind w:right="551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Opdrachtgever zal aan Opdrachtnemer en ook aan de Flexibele </w:t>
      </w:r>
      <w:r w:rsidR="00B07816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voor de aanvang van 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uitzendarbeid informatie verstrekken over de van de Flexibele </w:t>
      </w:r>
      <w:r w:rsidR="00B07816">
        <w:rPr>
          <w:rFonts w:asciiTheme="minorHAnsi" w:hAnsiTheme="minorHAnsi" w:cstheme="minorHAnsi"/>
          <w:sz w:val="20"/>
        </w:rPr>
        <w:lastRenderedPageBreak/>
        <w:t>medewerker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verlangde beroepskwalificatie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alsmede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document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bevattende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specifieke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kenmerken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nemen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arbeidsplaats.</w:t>
      </w:r>
    </w:p>
    <w:p w14:paraId="6BC94D79" w14:textId="28FBA093" w:rsidR="009E21BA" w:rsidRPr="00E815D3" w:rsidRDefault="009E21BA" w:rsidP="00463DB1">
      <w:pPr>
        <w:pStyle w:val="Lijstalinea"/>
        <w:widowControl w:val="0"/>
        <w:numPr>
          <w:ilvl w:val="1"/>
          <w:numId w:val="41"/>
        </w:numPr>
        <w:tabs>
          <w:tab w:val="left" w:pos="783"/>
        </w:tabs>
        <w:autoSpaceDE w:val="0"/>
        <w:autoSpaceDN w:val="0"/>
        <w:spacing w:after="0" w:line="240" w:lineRule="auto"/>
        <w:ind w:right="546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Opdrachtgever zal aan de Flexibele </w:t>
      </w:r>
      <w:r w:rsidR="00B07816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vergoeden alle schade die de Flexibele </w:t>
      </w:r>
      <w:r w:rsidR="00B07816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 uitoefening van zijn uitzendarbeid lijdt, tenzij Opdrachtgever bewijst dat hij de hiervoor in lid 2 en 3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genoemde verplichtingen geheel is nagekomen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 dat 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schade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belangrijke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mate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het </w:t>
      </w:r>
      <w:r w:rsidR="00224C0F" w:rsidRPr="00E815D3">
        <w:rPr>
          <w:rFonts w:asciiTheme="minorHAnsi" w:hAnsiTheme="minorHAnsi" w:cstheme="minorHAnsi"/>
          <w:w w:val="105"/>
          <w:sz w:val="20"/>
          <w:szCs w:val="20"/>
        </w:rPr>
        <w:t>gevolg is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opzet 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bewuste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roekeloosheid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="00B07816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.</w:t>
      </w:r>
    </w:p>
    <w:p w14:paraId="24AE049C" w14:textId="7BA64B21" w:rsidR="009E21BA" w:rsidRPr="00E815D3" w:rsidRDefault="009E21BA" w:rsidP="00463DB1">
      <w:pPr>
        <w:pStyle w:val="Lijstalinea"/>
        <w:widowControl w:val="0"/>
        <w:numPr>
          <w:ilvl w:val="1"/>
          <w:numId w:val="41"/>
        </w:numPr>
        <w:tabs>
          <w:tab w:val="left" w:pos="783"/>
        </w:tabs>
        <w:autoSpaceDE w:val="0"/>
        <w:autoSpaceDN w:val="0"/>
        <w:spacing w:after="0" w:line="240" w:lineRule="auto"/>
        <w:ind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Van toepassing is artikel 6:170 lid 1 BW, inhoudende dat een werkgever aansprakelijk is voor schade 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 derde, toegebracht door een fout van een ondergeschikte waaronder ook wordt begrepen de 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B07816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in zijn relatie tot Opdrachtgever indien de fout door de opdracht tot het verrichten van 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taak is vergroot en degene in wiens dienst hij stond, uit hoofde van de desbetreffende rechtsbetrekking,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zeggenschap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had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gedraging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waarin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fout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gelegen.</w:t>
      </w:r>
    </w:p>
    <w:p w14:paraId="6F0BA4DF" w14:textId="35FF3F3F" w:rsidR="009E21BA" w:rsidRPr="007B173D" w:rsidRDefault="009E21BA" w:rsidP="00463DB1">
      <w:pPr>
        <w:pStyle w:val="Lijstalinea"/>
        <w:widowControl w:val="0"/>
        <w:numPr>
          <w:ilvl w:val="1"/>
          <w:numId w:val="41"/>
        </w:numPr>
        <w:tabs>
          <w:tab w:val="left" w:pos="783"/>
        </w:tabs>
        <w:autoSpaceDE w:val="0"/>
        <w:autoSpaceDN w:val="0"/>
        <w:spacing w:after="0" w:line="240" w:lineRule="auto"/>
        <w:ind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 is verantwoordelijk en mitsdien aansprakelijk voor het ter beschikking stellen van ter zake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 de functie gekwalificeerd personeel en staat in voor de kwaliteit van de door haar voorgedragen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Flexibele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. Om te voldoen aan de verplichtingen zoals bedoeld in de vorige volzin zal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 Opdrachtgever volledig en accuraat informeren over de professionele en persoonlijke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kwalificaties van de voorgedragen kandidaten en zal ze naar beste kunnen trachten te bewerkstelligen dat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de door haar aangeboden Flexibele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berekend zijn voor de op te dragen taken. Indien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bepaalde kwalificaties die in algemene zin bekend staan als noodzakelijk, gelet op de opgedragen taak, 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 sprake is van kwalificaties die vooraf aan Opdrachtnemer bekend zijn gemaakt, staat 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ervoor in dat de voorgedragen Flexibele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deze kwalificaties bezitten, dan wel informeert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 Opdrachtgever over welke kwalificaties ontbreken. Voorts zal Opdrachtnemer zich naar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beste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kunnen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inspannen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wensen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ten</w:t>
      </w:r>
      <w:r w:rsidRPr="00E815D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aanzien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aantal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beschikbaarheid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honoreren.</w:t>
      </w:r>
    </w:p>
    <w:p w14:paraId="06A34461" w14:textId="77777777" w:rsidR="009E21BA" w:rsidRPr="00E815D3" w:rsidRDefault="009E21BA" w:rsidP="00463DB1">
      <w:pPr>
        <w:pStyle w:val="Lijstalinea"/>
        <w:widowControl w:val="0"/>
        <w:numPr>
          <w:ilvl w:val="1"/>
          <w:numId w:val="41"/>
        </w:numPr>
        <w:tabs>
          <w:tab w:val="left" w:pos="783"/>
        </w:tabs>
        <w:autoSpaceDE w:val="0"/>
        <w:autoSpaceDN w:val="0"/>
        <w:spacing w:after="0" w:line="240" w:lineRule="auto"/>
        <w:ind w:right="548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 is aansprakelijk en volledig verantwoordelijk jegens Opdrachtgever voor de uitvoering 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inachtneming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hetgeen</w:t>
      </w:r>
      <w:r w:rsidRPr="00E815D3">
        <w:rPr>
          <w:rFonts w:asciiTheme="minorHAnsi" w:hAnsiTheme="minorHAnsi" w:cstheme="minorHAnsi"/>
          <w:spacing w:val="5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5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 en de Nadere overeenkomst is bepaald en zal Opdrachtgever, met in achtneming 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 gestelde in dit artikel, vrijwaren tegen eventuele aanspraken, kosten en directe schade in verband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hiermede. Onder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directe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schade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ieder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geval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verstaan:</w:t>
      </w:r>
    </w:p>
    <w:p w14:paraId="4082DFEE" w14:textId="77777777" w:rsidR="009E21BA" w:rsidRPr="00E815D3" w:rsidRDefault="009E21BA" w:rsidP="00463DB1">
      <w:pPr>
        <w:pStyle w:val="Lijstalinea"/>
        <w:widowControl w:val="0"/>
        <w:numPr>
          <w:ilvl w:val="2"/>
          <w:numId w:val="41"/>
        </w:numPr>
        <w:tabs>
          <w:tab w:val="left" w:pos="1350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de kosten van noodvoorzieningen, zoals het uitwijken naar andere aanbieders met vergelijkbare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diensten,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inhuren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derden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hanteren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noodprocedures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afwijkende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werkwijzen;</w:t>
      </w:r>
    </w:p>
    <w:p w14:paraId="77D58B1E" w14:textId="77777777" w:rsidR="009E21BA" w:rsidRPr="00E815D3" w:rsidRDefault="009E21BA" w:rsidP="00463DB1">
      <w:pPr>
        <w:pStyle w:val="Lijstalinea"/>
        <w:widowControl w:val="0"/>
        <w:numPr>
          <w:ilvl w:val="2"/>
          <w:numId w:val="41"/>
        </w:numPr>
        <w:tabs>
          <w:tab w:val="left" w:pos="1350"/>
        </w:tabs>
        <w:autoSpaceDE w:val="0"/>
        <w:autoSpaceDN w:val="0"/>
        <w:spacing w:after="0" w:line="240" w:lineRule="auto"/>
        <w:ind w:right="548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redelijke kosten gemaakt ter vaststelling van de schadeoorzaak, de aansprakelijkheid, de directe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schade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wijze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herstel,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waaronder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begrepen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kosten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ingeschakelde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derden,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herstel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niet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uitgevoerd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Opdrachtnemer;</w:t>
      </w:r>
    </w:p>
    <w:p w14:paraId="5647000C" w14:textId="77777777" w:rsidR="009E21BA" w:rsidRPr="00E815D3" w:rsidRDefault="009E21BA" w:rsidP="00463DB1">
      <w:pPr>
        <w:pStyle w:val="Lijstalinea"/>
        <w:widowControl w:val="0"/>
        <w:numPr>
          <w:ilvl w:val="2"/>
          <w:numId w:val="41"/>
        </w:numPr>
        <w:tabs>
          <w:tab w:val="left" w:pos="1350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derden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aantoonbaar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verschuldigde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vergoedingen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boetes;</w:t>
      </w:r>
    </w:p>
    <w:p w14:paraId="7CD9B9D4" w14:textId="4555E0CF" w:rsidR="009E21BA" w:rsidRPr="007B173D" w:rsidRDefault="009E21BA" w:rsidP="00463DB1">
      <w:pPr>
        <w:pStyle w:val="Lijstalinea"/>
        <w:widowControl w:val="0"/>
        <w:numPr>
          <w:ilvl w:val="2"/>
          <w:numId w:val="41"/>
        </w:numPr>
        <w:tabs>
          <w:tab w:val="left" w:pos="1350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redelijke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kosten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gemaakt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voorkoming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beperking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schade,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gevolg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224C0F" w:rsidRPr="00E815D3">
        <w:rPr>
          <w:rFonts w:asciiTheme="minorHAnsi" w:hAnsiTheme="minorHAnsi" w:cstheme="minorHAnsi"/>
          <w:w w:val="105"/>
          <w:sz w:val="20"/>
          <w:szCs w:val="20"/>
        </w:rPr>
        <w:t>van 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gebeurtenis waarop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aansprakelijkheid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berust,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mogen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verwacht.</w:t>
      </w:r>
    </w:p>
    <w:p w14:paraId="56198A20" w14:textId="46D364BA" w:rsidR="007B173D" w:rsidRDefault="007B173D" w:rsidP="007B173D">
      <w:pPr>
        <w:pStyle w:val="Lijstalinea"/>
        <w:widowControl w:val="0"/>
        <w:tabs>
          <w:tab w:val="left" w:pos="1350"/>
        </w:tabs>
        <w:autoSpaceDE w:val="0"/>
        <w:autoSpaceDN w:val="0"/>
        <w:spacing w:after="0" w:line="240" w:lineRule="auto"/>
        <w:ind w:left="783" w:right="550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</w:p>
    <w:p w14:paraId="36CC12BB" w14:textId="77777777" w:rsidR="007B173D" w:rsidRPr="00E815D3" w:rsidRDefault="007B173D" w:rsidP="007B173D">
      <w:pPr>
        <w:pStyle w:val="Lijstalinea"/>
        <w:widowControl w:val="0"/>
        <w:tabs>
          <w:tab w:val="left" w:pos="1350"/>
        </w:tabs>
        <w:autoSpaceDE w:val="0"/>
        <w:autoSpaceDN w:val="0"/>
        <w:spacing w:after="0" w:line="240" w:lineRule="auto"/>
        <w:ind w:left="783" w:right="550"/>
        <w:contextualSpacing w:val="0"/>
        <w:rPr>
          <w:rFonts w:asciiTheme="minorHAnsi" w:hAnsiTheme="minorHAnsi" w:cstheme="minorHAnsi"/>
          <w:sz w:val="20"/>
          <w:szCs w:val="20"/>
        </w:rPr>
      </w:pPr>
    </w:p>
    <w:p w14:paraId="321DE5B1" w14:textId="77777777" w:rsidR="007B173D" w:rsidRPr="007B173D" w:rsidRDefault="009E21BA" w:rsidP="00463DB1">
      <w:pPr>
        <w:pStyle w:val="Lijstalinea"/>
        <w:widowControl w:val="0"/>
        <w:numPr>
          <w:ilvl w:val="1"/>
          <w:numId w:val="41"/>
        </w:numPr>
        <w:tabs>
          <w:tab w:val="left" w:pos="783"/>
        </w:tabs>
        <w:autoSpaceDE w:val="0"/>
        <w:autoSpaceDN w:val="0"/>
        <w:spacing w:after="0" w:line="240" w:lineRule="auto"/>
        <w:ind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aanzien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directe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schade,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waarvoor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aansprakelijk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geldt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Opdrachtnemer te betalen schadevergoeding is beperkt tot een bedrag van </w:t>
      </w:r>
    </w:p>
    <w:p w14:paraId="47BAE251" w14:textId="56AC7C00" w:rsidR="009E21BA" w:rsidRPr="00E815D3" w:rsidRDefault="009E21BA" w:rsidP="007B173D">
      <w:pPr>
        <w:pStyle w:val="Lijstalinea"/>
        <w:widowControl w:val="0"/>
        <w:tabs>
          <w:tab w:val="left" w:pos="783"/>
        </w:tabs>
        <w:autoSpaceDE w:val="0"/>
        <w:autoSpaceDN w:val="0"/>
        <w:spacing w:after="0" w:line="240" w:lineRule="auto"/>
        <w:ind w:left="783"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€ 1.000.000,- per gebeurtenis.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 reeks van samenhangende gebeurtenissen geldt als één gebeurtenis. De maximale cumulatieve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aansprakelijkheid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bedraagt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€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2.500.000,00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verzekeringsjaar,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totale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aansprakelijkheid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 per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jaar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derhalve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bedrag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beperkt.</w:t>
      </w:r>
    </w:p>
    <w:p w14:paraId="67891145" w14:textId="77777777" w:rsidR="009E21BA" w:rsidRPr="00E815D3" w:rsidRDefault="009E21BA" w:rsidP="00463DB1">
      <w:pPr>
        <w:pStyle w:val="Lijstalinea"/>
        <w:widowControl w:val="0"/>
        <w:numPr>
          <w:ilvl w:val="1"/>
          <w:numId w:val="41"/>
        </w:numPr>
        <w:tabs>
          <w:tab w:val="left" w:pos="783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beperking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aansprakelijkheid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komt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vervallen:</w:t>
      </w:r>
    </w:p>
    <w:p w14:paraId="106867B9" w14:textId="77777777" w:rsidR="009E21BA" w:rsidRPr="00E815D3" w:rsidRDefault="009E21BA" w:rsidP="00463DB1">
      <w:pPr>
        <w:pStyle w:val="Lijstalinea"/>
        <w:widowControl w:val="0"/>
        <w:numPr>
          <w:ilvl w:val="2"/>
          <w:numId w:val="41"/>
        </w:numPr>
        <w:tabs>
          <w:tab w:val="left" w:pos="1350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lastRenderedPageBreak/>
        <w:t>in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geval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aanspraken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derden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schadevergoeding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gevolge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dood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letsel;</w:t>
      </w:r>
    </w:p>
    <w:p w14:paraId="105FEE04" w14:textId="77777777" w:rsidR="009E21BA" w:rsidRPr="00E815D3" w:rsidRDefault="009E21BA" w:rsidP="00463DB1">
      <w:pPr>
        <w:pStyle w:val="Lijstalinea"/>
        <w:widowControl w:val="0"/>
        <w:numPr>
          <w:ilvl w:val="2"/>
          <w:numId w:val="41"/>
        </w:numPr>
        <w:tabs>
          <w:tab w:val="left" w:pos="1350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indien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sprake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opzet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grove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schuld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Opdrachtnemer.</w:t>
      </w:r>
    </w:p>
    <w:p w14:paraId="4B3ABFB5" w14:textId="77777777" w:rsidR="009E21BA" w:rsidRPr="00E815D3" w:rsidRDefault="009E21BA" w:rsidP="00463DB1">
      <w:pPr>
        <w:pStyle w:val="Lijstalinea"/>
        <w:widowControl w:val="0"/>
        <w:numPr>
          <w:ilvl w:val="1"/>
          <w:numId w:val="41"/>
        </w:numPr>
        <w:tabs>
          <w:tab w:val="left" w:pos="783"/>
        </w:tabs>
        <w:autoSpaceDE w:val="0"/>
        <w:autoSpaceDN w:val="0"/>
        <w:spacing w:after="0" w:line="240" w:lineRule="auto"/>
        <w:ind w:right="548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Aansprakelijkheid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indirecte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schade,</w:t>
      </w:r>
      <w:r w:rsidRPr="00E815D3">
        <w:rPr>
          <w:rFonts w:asciiTheme="minorHAnsi" w:hAnsiTheme="minorHAnsi" w:cstheme="minorHAnsi"/>
          <w:spacing w:val="5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daaronder</w:t>
      </w:r>
      <w:r w:rsidRPr="00E815D3">
        <w:rPr>
          <w:rFonts w:asciiTheme="minorHAnsi" w:hAnsiTheme="minorHAnsi" w:cstheme="minorHAnsi"/>
          <w:spacing w:val="5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begrepen</w:t>
      </w:r>
      <w:r w:rsidRPr="00E815D3">
        <w:rPr>
          <w:rFonts w:asciiTheme="minorHAnsi" w:hAnsiTheme="minorHAnsi" w:cstheme="minorHAnsi"/>
          <w:spacing w:val="5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gevolgschade,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gederfde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winst,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gemiste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besparingen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schade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bedrijfsstagnatie,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alle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gevallen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uitgesloten.</w:t>
      </w:r>
    </w:p>
    <w:p w14:paraId="27D95BB2" w14:textId="77777777" w:rsidR="009E21BA" w:rsidRPr="00E815D3" w:rsidRDefault="009E21BA" w:rsidP="00463DB1">
      <w:pPr>
        <w:pStyle w:val="Lijstalinea"/>
        <w:widowControl w:val="0"/>
        <w:numPr>
          <w:ilvl w:val="1"/>
          <w:numId w:val="41"/>
        </w:numPr>
        <w:tabs>
          <w:tab w:val="left" w:pos="783"/>
        </w:tabs>
        <w:autoSpaceDE w:val="0"/>
        <w:autoSpaceDN w:val="0"/>
        <w:spacing w:after="0" w:line="240" w:lineRule="auto"/>
        <w:ind w:right="548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 zal in verband met de (mogelijke) risico’s met betrekking tot (de uitvoering van) 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 een of meerdere in de branche van Opdrachtnemer gebruikelijke verzekering(en)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afsluiten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gesloten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houden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tijdens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duur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Raamovereenkomst.</w:t>
      </w:r>
    </w:p>
    <w:p w14:paraId="5978D4D5" w14:textId="1F54611C" w:rsidR="00B21A08" w:rsidRDefault="00B21A08" w:rsidP="009E21BA">
      <w:pPr>
        <w:pStyle w:val="Plattetekst"/>
        <w:rPr>
          <w:sz w:val="22"/>
        </w:rPr>
      </w:pPr>
    </w:p>
    <w:p w14:paraId="211D8D72" w14:textId="77474FEE" w:rsidR="009E21BA" w:rsidRPr="00E815D3" w:rsidRDefault="009E21BA" w:rsidP="009E21BA">
      <w:pPr>
        <w:tabs>
          <w:tab w:val="left" w:pos="1916"/>
        </w:tabs>
        <w:ind w:left="216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ARTIKEL</w:t>
      </w:r>
      <w:r w:rsidRPr="00E815D3">
        <w:rPr>
          <w:rFonts w:asciiTheme="minorHAnsi" w:hAnsiTheme="minorHAnsi" w:cstheme="minorHAnsi"/>
          <w:b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14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="0070545A" w:rsidRPr="00E815D3">
        <w:rPr>
          <w:rFonts w:asciiTheme="minorHAnsi" w:hAnsiTheme="minorHAnsi" w:cstheme="minorHAnsi"/>
          <w:b/>
          <w:w w:val="105"/>
          <w:szCs w:val="20"/>
        </w:rPr>
        <w:t>–</w:t>
      </w:r>
      <w:r w:rsidR="0070545A">
        <w:rPr>
          <w:rFonts w:asciiTheme="minorHAnsi" w:hAnsiTheme="minorHAnsi" w:cstheme="minorHAnsi"/>
          <w:b/>
          <w:w w:val="105"/>
          <w:szCs w:val="20"/>
        </w:rPr>
        <w:t xml:space="preserve"> I</w:t>
      </w:r>
      <w:r w:rsidRPr="00E815D3">
        <w:rPr>
          <w:rFonts w:asciiTheme="minorHAnsi" w:hAnsiTheme="minorHAnsi" w:cstheme="minorHAnsi"/>
          <w:b/>
          <w:w w:val="105"/>
          <w:szCs w:val="20"/>
        </w:rPr>
        <w:t>NLENERSAANSPRAKELIJKHEID</w:t>
      </w:r>
    </w:p>
    <w:p w14:paraId="05C81BBE" w14:textId="31553174" w:rsidR="009E21BA" w:rsidRPr="00E815D3" w:rsidRDefault="009E21BA" w:rsidP="00463DB1">
      <w:pPr>
        <w:pStyle w:val="Lijstalinea"/>
        <w:widowControl w:val="0"/>
        <w:numPr>
          <w:ilvl w:val="1"/>
          <w:numId w:val="42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 garandeert Opdrachtgever dat op het loon van de ter beschikking gestelde 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verschuldigde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loonbelasting,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premie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volksverzekeringen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en/of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premies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werknemersverzekeringen en omzetbelasting (</w:t>
      </w:r>
      <w:r w:rsidR="00066D09">
        <w:rPr>
          <w:rFonts w:asciiTheme="minorHAnsi" w:hAnsiTheme="minorHAnsi" w:cstheme="minorHAnsi"/>
          <w:w w:val="105"/>
          <w:sz w:val="20"/>
          <w:szCs w:val="20"/>
        </w:rPr>
        <w:t>btw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) wordt ingehouden en afgedragen aan de Ontvanger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bevoegd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inzake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Rijksbelastingen</w:t>
      </w:r>
      <w:r w:rsidRPr="00E815D3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dat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vergoeding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verschuldigde</w:t>
      </w:r>
      <w:r w:rsidRPr="00E815D3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omzetbelasting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</w:t>
      </w:r>
      <w:r w:rsidR="00066D09">
        <w:rPr>
          <w:rFonts w:asciiTheme="minorHAnsi" w:hAnsiTheme="minorHAnsi" w:cstheme="minorHAnsi"/>
          <w:w w:val="105"/>
          <w:sz w:val="20"/>
          <w:szCs w:val="20"/>
        </w:rPr>
        <w:t>btw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)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Ontvanger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afgedragen.</w:t>
      </w:r>
    </w:p>
    <w:p w14:paraId="1892EA24" w14:textId="610A4E07" w:rsidR="003C415C" w:rsidRDefault="009E21BA" w:rsidP="00463DB1">
      <w:pPr>
        <w:pStyle w:val="Lijstalinea"/>
        <w:widowControl w:val="0"/>
        <w:numPr>
          <w:ilvl w:val="1"/>
          <w:numId w:val="42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 zal op eerste verzoek van Opdrachtgever, zo spoedig mogelijk een schriftelijke verklaring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 de Ontvanger der Rijksbelastingen overleggen aangaande tijdige en integrale betaling van de 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betrekking tot het loon van de ter beschikking gestelde Flexibele</w:t>
      </w:r>
      <w:r w:rsidR="00C35EE0" w:rsidRPr="00C35EE0">
        <w:rPr>
          <w:rFonts w:asciiTheme="minorHAnsi" w:hAnsiTheme="minorHAnsi" w:cstheme="minorHAnsi"/>
          <w:sz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medewerkers</w:t>
      </w:r>
      <w:r w:rsidR="00C35EE0" w:rsidRPr="00E815D3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 het voorgaande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kwartaal verschuldigde loonbelasting, premie volksverzekeringen en/of premies werknemersverzekeringen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alsmede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kader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Werkopdrachten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verschuldigde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omzetbelasting.</w:t>
      </w:r>
    </w:p>
    <w:p w14:paraId="0344112C" w14:textId="77777777" w:rsidR="009E21BA" w:rsidRPr="00E815D3" w:rsidRDefault="009E21BA" w:rsidP="00463DB1">
      <w:pPr>
        <w:pStyle w:val="Lijstalinea"/>
        <w:widowControl w:val="0"/>
        <w:numPr>
          <w:ilvl w:val="1"/>
          <w:numId w:val="42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In afwijking van de vorige volzin, mag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 ná voorafgaande instemming van Opdrachtgever 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plaats</w:t>
      </w:r>
      <w:r w:rsidRPr="00E815D3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vorige</w:t>
      </w:r>
      <w:r w:rsidRPr="00E815D3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volzin</w:t>
      </w:r>
      <w:r w:rsidRPr="00E815D3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bedoelde</w:t>
      </w:r>
      <w:r w:rsidRPr="00E815D3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bewijsstukken,</w:t>
      </w:r>
      <w:r w:rsidRPr="00E815D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accountantsverklaring</w:t>
      </w:r>
      <w:r w:rsidRPr="00E815D3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overleggen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waaruit</w:t>
      </w:r>
      <w:r w:rsidRPr="00E815D3">
        <w:rPr>
          <w:rFonts w:asciiTheme="minorHAnsi" w:hAnsiTheme="minorHAnsi" w:cstheme="minorHAnsi"/>
          <w:spacing w:val="-4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 afdracht van de voornoemde premies, inhoudingen en lasten blijkt en kan Opdrachtnemer volstaan 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 overleggen van een vrijwaringsverklaring van de Belastingdienst dat door Opdrachtnemer voldoende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zekerheid is gesteld voor de betaling van loonheffingen en omzetbelasting indien Opdrachtnemer voldoet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 de NEN 4400-1 of de NEN 4400-2 norm en is opgenomen in het register van de Stichting Normering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Arbeid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(SNA).</w:t>
      </w:r>
    </w:p>
    <w:p w14:paraId="65537B01" w14:textId="5119316B" w:rsidR="009E21BA" w:rsidRPr="007B173D" w:rsidRDefault="009E21BA" w:rsidP="00463DB1">
      <w:pPr>
        <w:pStyle w:val="Lijstalinea"/>
        <w:widowControl w:val="0"/>
        <w:numPr>
          <w:ilvl w:val="1"/>
          <w:numId w:val="42"/>
        </w:numPr>
        <w:tabs>
          <w:tab w:val="left" w:pos="783"/>
        </w:tabs>
        <w:autoSpaceDE w:val="0"/>
        <w:autoSpaceDN w:val="0"/>
        <w:spacing w:after="0" w:line="240" w:lineRule="auto"/>
        <w:ind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Indien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niet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verplicht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om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loon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beschikking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gestelde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loonbelasting, premie volksverzekeringen en/of premies werknemersverzekeringen en/of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omzetbelasting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</w:t>
      </w:r>
      <w:r w:rsidR="00066D09">
        <w:rPr>
          <w:rFonts w:asciiTheme="minorHAnsi" w:hAnsiTheme="minorHAnsi" w:cstheme="minorHAnsi"/>
          <w:w w:val="105"/>
          <w:sz w:val="20"/>
          <w:szCs w:val="20"/>
        </w:rPr>
        <w:t>btw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)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houden,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dan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overlegt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verklaring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-4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 Inspecteur respectievelijk van de bedrijfsvereniging, waaruit blijkt dat over het loon van deze 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B07816">
        <w:rPr>
          <w:rFonts w:asciiTheme="minorHAnsi" w:hAnsiTheme="minorHAnsi" w:cstheme="minorHAnsi"/>
          <w:sz w:val="20"/>
        </w:rPr>
        <w:t>medewerker</w:t>
      </w:r>
      <w:r w:rsidR="00B07816" w:rsidRPr="00E815D3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belasting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premies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behoeven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betaald.</w:t>
      </w:r>
    </w:p>
    <w:p w14:paraId="4E89B747" w14:textId="64E9D291" w:rsidR="007B173D" w:rsidRDefault="007B173D" w:rsidP="007B173D">
      <w:pPr>
        <w:pStyle w:val="Lijstalinea"/>
        <w:widowControl w:val="0"/>
        <w:tabs>
          <w:tab w:val="left" w:pos="783"/>
        </w:tabs>
        <w:autoSpaceDE w:val="0"/>
        <w:autoSpaceDN w:val="0"/>
        <w:spacing w:after="0" w:line="240" w:lineRule="auto"/>
        <w:ind w:left="783" w:right="547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</w:p>
    <w:p w14:paraId="793FE973" w14:textId="7042BCE9" w:rsidR="007B173D" w:rsidRDefault="007B173D" w:rsidP="007B173D">
      <w:pPr>
        <w:pStyle w:val="Lijstalinea"/>
        <w:widowControl w:val="0"/>
        <w:tabs>
          <w:tab w:val="left" w:pos="783"/>
        </w:tabs>
        <w:autoSpaceDE w:val="0"/>
        <w:autoSpaceDN w:val="0"/>
        <w:spacing w:after="0" w:line="240" w:lineRule="auto"/>
        <w:ind w:left="783" w:right="547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</w:p>
    <w:p w14:paraId="4B562C0F" w14:textId="6D708B13" w:rsidR="007B173D" w:rsidRDefault="007B173D" w:rsidP="007B173D">
      <w:pPr>
        <w:pStyle w:val="Lijstalinea"/>
        <w:widowControl w:val="0"/>
        <w:tabs>
          <w:tab w:val="left" w:pos="783"/>
        </w:tabs>
        <w:autoSpaceDE w:val="0"/>
        <w:autoSpaceDN w:val="0"/>
        <w:spacing w:after="0" w:line="240" w:lineRule="auto"/>
        <w:ind w:left="783" w:right="547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</w:p>
    <w:p w14:paraId="119444ED" w14:textId="19DF6971" w:rsidR="007B173D" w:rsidRDefault="007B173D" w:rsidP="007B173D">
      <w:pPr>
        <w:pStyle w:val="Lijstalinea"/>
        <w:widowControl w:val="0"/>
        <w:tabs>
          <w:tab w:val="left" w:pos="783"/>
        </w:tabs>
        <w:autoSpaceDE w:val="0"/>
        <w:autoSpaceDN w:val="0"/>
        <w:spacing w:after="0" w:line="240" w:lineRule="auto"/>
        <w:ind w:left="783" w:right="547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</w:p>
    <w:p w14:paraId="2ADCE68C" w14:textId="024C185B" w:rsidR="007B173D" w:rsidRDefault="007B173D" w:rsidP="007B173D">
      <w:pPr>
        <w:pStyle w:val="Lijstalinea"/>
        <w:widowControl w:val="0"/>
        <w:tabs>
          <w:tab w:val="left" w:pos="783"/>
        </w:tabs>
        <w:autoSpaceDE w:val="0"/>
        <w:autoSpaceDN w:val="0"/>
        <w:spacing w:after="0" w:line="240" w:lineRule="auto"/>
        <w:ind w:left="783" w:right="547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</w:p>
    <w:p w14:paraId="3C4F04A5" w14:textId="71A879D6" w:rsidR="007B173D" w:rsidRDefault="007B173D" w:rsidP="007B173D">
      <w:pPr>
        <w:pStyle w:val="Lijstalinea"/>
        <w:widowControl w:val="0"/>
        <w:tabs>
          <w:tab w:val="left" w:pos="783"/>
        </w:tabs>
        <w:autoSpaceDE w:val="0"/>
        <w:autoSpaceDN w:val="0"/>
        <w:spacing w:after="0" w:line="240" w:lineRule="auto"/>
        <w:ind w:left="783" w:right="547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</w:p>
    <w:p w14:paraId="6757061E" w14:textId="241C4C6F" w:rsidR="007B173D" w:rsidRDefault="007B173D" w:rsidP="007B173D">
      <w:pPr>
        <w:pStyle w:val="Lijstalinea"/>
        <w:widowControl w:val="0"/>
        <w:tabs>
          <w:tab w:val="left" w:pos="783"/>
        </w:tabs>
        <w:autoSpaceDE w:val="0"/>
        <w:autoSpaceDN w:val="0"/>
        <w:spacing w:after="0" w:line="240" w:lineRule="auto"/>
        <w:ind w:left="783" w:right="547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</w:p>
    <w:p w14:paraId="56CB24FE" w14:textId="77777777" w:rsidR="009E21BA" w:rsidRPr="00E815D3" w:rsidRDefault="009E21BA" w:rsidP="00463DB1">
      <w:pPr>
        <w:pStyle w:val="Lijstalinea"/>
        <w:widowControl w:val="0"/>
        <w:numPr>
          <w:ilvl w:val="1"/>
          <w:numId w:val="42"/>
        </w:numPr>
        <w:tabs>
          <w:tab w:val="left" w:pos="783"/>
        </w:tabs>
        <w:autoSpaceDE w:val="0"/>
        <w:autoSpaceDN w:val="0"/>
        <w:spacing w:after="0" w:line="240" w:lineRule="auto"/>
        <w:ind w:right="548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Bij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gebreke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tijdige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volledige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nakoming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artikel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neergelegde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verplichtingen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gerechtigd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beoordeling,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zonder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aanspreken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grond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niet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nakomen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enige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verplichting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Raamovereenkomst:</w:t>
      </w:r>
    </w:p>
    <w:p w14:paraId="4A570887" w14:textId="77777777" w:rsidR="009E21BA" w:rsidRPr="00224C0F" w:rsidRDefault="009E21BA" w:rsidP="00463DB1">
      <w:pPr>
        <w:pStyle w:val="Lijstalinea"/>
        <w:widowControl w:val="0"/>
        <w:numPr>
          <w:ilvl w:val="2"/>
          <w:numId w:val="42"/>
        </w:numPr>
        <w:tabs>
          <w:tab w:val="left" w:pos="1350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iedere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betaling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schorten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totdat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gewenste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schriftelijke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verklaringen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overgelegd;</w:t>
      </w:r>
    </w:p>
    <w:p w14:paraId="07EEFE3C" w14:textId="1F0E1B44" w:rsidR="009E21BA" w:rsidRPr="00224C0F" w:rsidRDefault="009E21BA" w:rsidP="00463DB1">
      <w:pPr>
        <w:pStyle w:val="Lijstalinea"/>
        <w:widowControl w:val="0"/>
        <w:numPr>
          <w:ilvl w:val="2"/>
          <w:numId w:val="42"/>
        </w:numPr>
        <w:tabs>
          <w:tab w:val="left" w:pos="1350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verlangen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dat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daarover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verschuldigde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belasting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corresponderend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="00224C0F" w:rsidRPr="00E815D3">
        <w:rPr>
          <w:rFonts w:asciiTheme="minorHAnsi" w:hAnsiTheme="minorHAnsi" w:cstheme="minorHAnsi"/>
          <w:w w:val="105"/>
          <w:sz w:val="20"/>
          <w:szCs w:val="20"/>
        </w:rPr>
        <w:lastRenderedPageBreak/>
        <w:t>deel van de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betaling rechtstreeks door Opdrachtgever bij de Ontvanger wordt gestort (G-rekening), waartoe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eerste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schriftelijk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verzoek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alle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daartoe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benodigde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informatie</w:t>
      </w:r>
      <w:r w:rsidRPr="00224C0F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verstrekt;</w:t>
      </w:r>
    </w:p>
    <w:p w14:paraId="769BF971" w14:textId="77777777" w:rsidR="009E21BA" w:rsidRPr="00E815D3" w:rsidRDefault="009E21BA" w:rsidP="00463DB1">
      <w:pPr>
        <w:pStyle w:val="Lijstalinea"/>
        <w:widowControl w:val="0"/>
        <w:numPr>
          <w:ilvl w:val="2"/>
          <w:numId w:val="42"/>
        </w:numPr>
        <w:tabs>
          <w:tab w:val="left" w:pos="1350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indien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2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ook</w:t>
      </w:r>
      <w:r w:rsidRPr="00E815D3">
        <w:rPr>
          <w:rFonts w:asciiTheme="minorHAnsi" w:hAnsiTheme="minorHAnsi" w:cstheme="minorHAnsi"/>
          <w:spacing w:val="2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</w:t>
      </w:r>
      <w:r w:rsidRPr="00E815D3">
        <w:rPr>
          <w:rFonts w:asciiTheme="minorHAnsi" w:hAnsiTheme="minorHAnsi" w:cstheme="minorHAnsi"/>
          <w:spacing w:val="2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schriftelijk</w:t>
      </w:r>
      <w:r w:rsidRPr="00E815D3">
        <w:rPr>
          <w:rFonts w:asciiTheme="minorHAnsi" w:hAnsiTheme="minorHAnsi" w:cstheme="minorHAnsi"/>
          <w:spacing w:val="2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ingebreke</w:t>
      </w:r>
      <w:r w:rsidRPr="00E815D3">
        <w:rPr>
          <w:rFonts w:asciiTheme="minorHAnsi" w:hAnsiTheme="minorHAnsi" w:cstheme="minorHAnsi"/>
          <w:spacing w:val="2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stellen,</w:t>
      </w:r>
      <w:r w:rsidRPr="00E815D3">
        <w:rPr>
          <w:rFonts w:asciiTheme="minorHAnsi" w:hAnsiTheme="minorHAnsi" w:cstheme="minorHAnsi"/>
          <w:spacing w:val="2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waarin</w:t>
      </w:r>
      <w:r w:rsidRPr="00E815D3">
        <w:rPr>
          <w:rFonts w:asciiTheme="minorHAnsi" w:hAnsiTheme="minorHAnsi" w:cstheme="minorHAnsi"/>
          <w:spacing w:val="2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hem</w:t>
      </w:r>
      <w:r w:rsidRPr="00E815D3">
        <w:rPr>
          <w:rFonts w:asciiTheme="minorHAnsi" w:hAnsiTheme="minorHAnsi" w:cstheme="minorHAnsi"/>
          <w:spacing w:val="2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eenmalig</w:t>
      </w:r>
      <w:r w:rsidRPr="00E815D3">
        <w:rPr>
          <w:rFonts w:asciiTheme="minorHAnsi" w:hAnsiTheme="minorHAnsi" w:cstheme="minorHAnsi"/>
          <w:spacing w:val="2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2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termijn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 veertien (14) dagen wordt vergund om alsnog aan zijn verplichtingen te voldoen, tekort blijft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schieten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nakomen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verplichtingen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bedoeld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artikellid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gerechtigd deze Raamovereenkomst per direct te ontbinden c.q. gerechtigd per direct de door hem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verleende Nadere Overeenkomst(en) te ontbinden, zonder dat hij verplicht te is tot het vergoeden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enige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schade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zijde 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derden.</w:t>
      </w:r>
    </w:p>
    <w:p w14:paraId="58BD665A" w14:textId="77777777" w:rsidR="009E21BA" w:rsidRPr="00E815D3" w:rsidRDefault="009E21BA" w:rsidP="00463DB1">
      <w:pPr>
        <w:pStyle w:val="Lijstalinea"/>
        <w:widowControl w:val="0"/>
        <w:numPr>
          <w:ilvl w:val="1"/>
          <w:numId w:val="42"/>
        </w:numPr>
        <w:tabs>
          <w:tab w:val="left" w:pos="783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In afwijking van artikel 13 is Opdrachtnemer aansprakelijk voor alle schade die Opdrachtgever lijdt doordat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 haar verplichtingen uit hoofde van de vorige artikelleden niet nakomt. 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vrijwaart Opdrachtgever tegen aanspraken van derden op vergoeding van schade als gevolg van de niet-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nakoming.</w:t>
      </w:r>
      <w:r w:rsidRPr="00E815D3">
        <w:rPr>
          <w:rFonts w:asciiTheme="minorHAnsi" w:hAnsiTheme="minorHAnsi" w:cstheme="minorHAnsi"/>
          <w:spacing w:val="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zover</w:t>
      </w:r>
      <w:r w:rsidRPr="00E815D3">
        <w:rPr>
          <w:rFonts w:asciiTheme="minorHAnsi" w:hAnsiTheme="minorHAnsi" w:cstheme="minorHAnsi"/>
          <w:spacing w:val="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gehouden</w:t>
      </w:r>
      <w:r w:rsidRPr="00E815D3">
        <w:rPr>
          <w:rFonts w:asciiTheme="minorHAnsi" w:hAnsiTheme="minorHAnsi" w:cstheme="minorHAnsi"/>
          <w:spacing w:val="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tot</w:t>
      </w:r>
      <w:r w:rsidRPr="00E815D3">
        <w:rPr>
          <w:rFonts w:asciiTheme="minorHAnsi" w:hAnsiTheme="minorHAnsi" w:cstheme="minorHAnsi"/>
          <w:spacing w:val="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voldoen</w:t>
      </w:r>
      <w:r w:rsidRPr="00E815D3">
        <w:rPr>
          <w:rFonts w:asciiTheme="minorHAnsi" w:hAnsiTheme="minorHAnsi" w:cstheme="minorHAnsi"/>
          <w:spacing w:val="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enige</w:t>
      </w:r>
      <w:r w:rsidRPr="00E815D3">
        <w:rPr>
          <w:rFonts w:asciiTheme="minorHAnsi" w:hAnsiTheme="minorHAnsi" w:cstheme="minorHAnsi"/>
          <w:spacing w:val="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verplichting</w:t>
      </w:r>
      <w:r w:rsidRPr="00E815D3">
        <w:rPr>
          <w:rFonts w:asciiTheme="minorHAnsi" w:hAnsiTheme="minorHAnsi" w:cstheme="minorHAnsi"/>
          <w:spacing w:val="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-4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zoals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beschreven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vorige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artikelleden,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vergoedt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 eerste verzoek daartoe de daarmee gemoeide bedrag(en) te vermeerderen met de wettelijke rente, 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rekenen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vanaf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moment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dat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bedragen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heeft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betaald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desbetreffende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instantie.</w:t>
      </w:r>
    </w:p>
    <w:p w14:paraId="16763E9E" w14:textId="77777777" w:rsidR="007B173D" w:rsidRDefault="007B173D" w:rsidP="007B173D">
      <w:pPr>
        <w:rPr>
          <w:sz w:val="22"/>
        </w:rPr>
      </w:pPr>
    </w:p>
    <w:p w14:paraId="691BAAC2" w14:textId="77777777" w:rsidR="007B173D" w:rsidRDefault="007B173D" w:rsidP="007B173D">
      <w:pPr>
        <w:rPr>
          <w:sz w:val="22"/>
        </w:rPr>
      </w:pPr>
    </w:p>
    <w:p w14:paraId="33CCF871" w14:textId="3DFB348C" w:rsidR="00817E6C" w:rsidRPr="00E815D3" w:rsidRDefault="00817E6C" w:rsidP="007B173D">
      <w:pPr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ARTIKEL</w:t>
      </w:r>
      <w:r w:rsidRPr="00E815D3">
        <w:rPr>
          <w:rFonts w:asciiTheme="minorHAnsi" w:hAnsiTheme="minorHAnsi" w:cstheme="minorHAnsi"/>
          <w:b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15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–</w:t>
      </w:r>
      <w:r w:rsidR="0070545A">
        <w:rPr>
          <w:rFonts w:asciiTheme="minorHAnsi" w:hAnsiTheme="minorHAnsi" w:cstheme="minorHAnsi"/>
          <w:b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GEHEIMHOUDING</w:t>
      </w:r>
    </w:p>
    <w:p w14:paraId="5963D068" w14:textId="2DCE399F" w:rsidR="00817E6C" w:rsidRPr="00E815D3" w:rsidRDefault="00817E6C" w:rsidP="00463DB1">
      <w:pPr>
        <w:pStyle w:val="Lijstalinea"/>
        <w:widowControl w:val="0"/>
        <w:numPr>
          <w:ilvl w:val="1"/>
          <w:numId w:val="43"/>
        </w:numPr>
        <w:tabs>
          <w:tab w:val="left" w:pos="783"/>
        </w:tabs>
        <w:autoSpaceDE w:val="0"/>
        <w:autoSpaceDN w:val="0"/>
        <w:spacing w:after="0" w:line="240" w:lineRule="auto"/>
        <w:ind w:right="548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Partijen zullen strikte vertrouwelijkheid in acht nemen ten aanzien van de informatie en gegevens over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elkaars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organisatie,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apparatuur,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bestanden,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programmatuur,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224C0F" w:rsidRPr="00E815D3">
        <w:rPr>
          <w:rFonts w:asciiTheme="minorHAnsi" w:hAnsiTheme="minorHAnsi" w:cstheme="minorHAnsi"/>
          <w:w w:val="105"/>
          <w:sz w:val="20"/>
          <w:szCs w:val="20"/>
        </w:rPr>
        <w:t>resultaten en al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hetgeen waarvan redelijkerwijs is aan te nemen, dat bekendwording daarvan de belangen van Partijen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schaadt of zou kunnen schaden. Behoudens voorafgaande schriftelijke toestemming van de andere Partij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onthoudt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ieder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der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Partijen</w:t>
      </w:r>
      <w:r w:rsidRPr="00E815D3">
        <w:rPr>
          <w:rFonts w:asciiTheme="minorHAnsi" w:hAnsiTheme="minorHAnsi" w:cstheme="minorHAnsi"/>
          <w:spacing w:val="2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zich</w:t>
      </w:r>
      <w:r w:rsidRPr="00E815D3">
        <w:rPr>
          <w:rFonts w:asciiTheme="minorHAnsi" w:hAnsiTheme="minorHAnsi" w:cstheme="minorHAnsi"/>
          <w:spacing w:val="2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ervan</w:t>
      </w:r>
      <w:r w:rsidRPr="00E815D3">
        <w:rPr>
          <w:rFonts w:asciiTheme="minorHAnsi" w:hAnsiTheme="minorHAnsi" w:cstheme="minorHAnsi"/>
          <w:spacing w:val="2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informatie</w:t>
      </w:r>
      <w:r w:rsidRPr="00E815D3">
        <w:rPr>
          <w:rFonts w:asciiTheme="minorHAnsi" w:hAnsiTheme="minorHAnsi" w:cstheme="minorHAnsi"/>
          <w:spacing w:val="2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2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gegevensdragers</w:t>
      </w:r>
      <w:r w:rsidRPr="00E815D3">
        <w:rPr>
          <w:rFonts w:asciiTheme="minorHAnsi" w:hAnsiTheme="minorHAnsi" w:cstheme="minorHAnsi"/>
          <w:spacing w:val="2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welke</w:t>
      </w:r>
      <w:r w:rsidRPr="00E815D3">
        <w:rPr>
          <w:rFonts w:asciiTheme="minorHAnsi" w:hAnsiTheme="minorHAnsi" w:cstheme="minorHAnsi"/>
          <w:spacing w:val="2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hem</w:t>
      </w:r>
      <w:r w:rsidRPr="00E815D3">
        <w:rPr>
          <w:rFonts w:asciiTheme="minorHAnsi" w:hAnsiTheme="minorHAnsi" w:cstheme="minorHAnsi"/>
          <w:spacing w:val="2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ter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beschikking</w:t>
      </w:r>
      <w:r w:rsidRPr="00E815D3">
        <w:rPr>
          <w:rFonts w:asciiTheme="minorHAnsi" w:hAnsiTheme="minorHAnsi" w:cstheme="minorHAnsi"/>
          <w:spacing w:val="2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staan</w:t>
      </w:r>
      <w:r w:rsidRPr="00E815D3">
        <w:rPr>
          <w:rFonts w:asciiTheme="minorHAnsi" w:hAnsiTheme="minorHAnsi" w:cstheme="minorHAnsi"/>
          <w:spacing w:val="-4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aan derden, aan Flexibele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of de personen van wie hij zich bij de uitvoering van 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 of Werkopdrachten bedient, ter beschikking te stellen, tenzij en voor zover dit nodig 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 het naar behoren verrichten van de Diensten. Partijen verplichten hun personeel en de personen 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wie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zich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bij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uitvoering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overeenkomsten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bedienen,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uitzondering van de Flexibele </w:t>
      </w:r>
      <w:r w:rsidR="00C35EE0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, deze geheimhoudingsbepalingen na te leven. Ook na 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beëindigen van de Raamovereenkomst is deze geheimhouding van kracht. Indien van toepassing kan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leveren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geheimhoudingsverklaring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voorleggen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 aanvang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werkzaamheden, wanneer 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hierom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verzoekt.</w:t>
      </w:r>
    </w:p>
    <w:p w14:paraId="653EF8F3" w14:textId="33625DE3" w:rsidR="00817E6C" w:rsidRPr="00B70958" w:rsidRDefault="00817E6C" w:rsidP="00463DB1">
      <w:pPr>
        <w:pStyle w:val="Lijstalinea"/>
        <w:widowControl w:val="0"/>
        <w:numPr>
          <w:ilvl w:val="1"/>
          <w:numId w:val="43"/>
        </w:numPr>
        <w:tabs>
          <w:tab w:val="left" w:pos="783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Het vorige artikellid geldt niet voor zover dat voortvloeit uit (i) enige wetsbepaling, voorschrift of andere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(beroeps)regel</w:t>
      </w:r>
      <w:r w:rsidRPr="00E815D3">
        <w:rPr>
          <w:rFonts w:asciiTheme="minorHAnsi" w:hAnsiTheme="minorHAnsi" w:cstheme="minorHAnsi"/>
          <w:spacing w:val="2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verplicht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tot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openbaarmaking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c.q.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verstrekking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derde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(ii)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politiek-bestuurlijke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redenen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ingegeven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verantwoordingsplicht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Opdrachtgever.</w:t>
      </w:r>
    </w:p>
    <w:p w14:paraId="5FB889DB" w14:textId="1F01F66B" w:rsidR="00B70958" w:rsidRDefault="00B70958" w:rsidP="00B70958">
      <w:pPr>
        <w:widowControl w:val="0"/>
        <w:tabs>
          <w:tab w:val="left" w:pos="783"/>
        </w:tabs>
        <w:autoSpaceDE w:val="0"/>
        <w:autoSpaceDN w:val="0"/>
        <w:ind w:right="550"/>
        <w:rPr>
          <w:rFonts w:asciiTheme="minorHAnsi" w:hAnsiTheme="minorHAnsi" w:cstheme="minorHAnsi"/>
          <w:szCs w:val="20"/>
        </w:rPr>
      </w:pPr>
    </w:p>
    <w:p w14:paraId="295728CF" w14:textId="44155658" w:rsidR="00B70958" w:rsidRDefault="00B70958" w:rsidP="00B70958">
      <w:pPr>
        <w:widowControl w:val="0"/>
        <w:tabs>
          <w:tab w:val="left" w:pos="783"/>
        </w:tabs>
        <w:autoSpaceDE w:val="0"/>
        <w:autoSpaceDN w:val="0"/>
        <w:ind w:right="550"/>
        <w:rPr>
          <w:rFonts w:asciiTheme="minorHAnsi" w:hAnsiTheme="minorHAnsi" w:cstheme="minorHAnsi"/>
          <w:szCs w:val="20"/>
        </w:rPr>
      </w:pPr>
    </w:p>
    <w:p w14:paraId="019E5899" w14:textId="77777777" w:rsidR="00B70958" w:rsidRPr="00B70958" w:rsidRDefault="00B70958" w:rsidP="00B70958">
      <w:pPr>
        <w:widowControl w:val="0"/>
        <w:tabs>
          <w:tab w:val="left" w:pos="783"/>
        </w:tabs>
        <w:autoSpaceDE w:val="0"/>
        <w:autoSpaceDN w:val="0"/>
        <w:ind w:right="550"/>
        <w:rPr>
          <w:rFonts w:asciiTheme="minorHAnsi" w:hAnsiTheme="minorHAnsi" w:cstheme="minorHAnsi"/>
          <w:szCs w:val="20"/>
        </w:rPr>
      </w:pPr>
    </w:p>
    <w:p w14:paraId="3BE173F2" w14:textId="77777777" w:rsidR="00817E6C" w:rsidRPr="00E815D3" w:rsidRDefault="00817E6C" w:rsidP="00463DB1">
      <w:pPr>
        <w:pStyle w:val="Lijstalinea"/>
        <w:widowControl w:val="0"/>
        <w:numPr>
          <w:ilvl w:val="1"/>
          <w:numId w:val="43"/>
        </w:numPr>
        <w:tabs>
          <w:tab w:val="left" w:pos="783"/>
        </w:tabs>
        <w:autoSpaceDE w:val="0"/>
        <w:autoSpaceDN w:val="0"/>
        <w:spacing w:after="0" w:line="240" w:lineRule="auto"/>
        <w:ind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Het is Opdrachtnemer niet toegestaan zonder voorafgaande schriftelijke toestemming van 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 enige wijze in de publiciteit te treden met betrekking tot de Raamovereenkomst, danwel gebruik 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maken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naam, logo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Opdrachtgever.</w:t>
      </w:r>
    </w:p>
    <w:p w14:paraId="5329D372" w14:textId="7981552C" w:rsidR="00817E6C" w:rsidRPr="00E815D3" w:rsidRDefault="00817E6C" w:rsidP="00463DB1">
      <w:pPr>
        <w:pStyle w:val="Lijstalinea"/>
        <w:widowControl w:val="0"/>
        <w:numPr>
          <w:ilvl w:val="1"/>
          <w:numId w:val="43"/>
        </w:numPr>
        <w:tabs>
          <w:tab w:val="left" w:pos="783"/>
        </w:tabs>
        <w:autoSpaceDE w:val="0"/>
        <w:autoSpaceDN w:val="0"/>
        <w:spacing w:after="0" w:line="240" w:lineRule="auto"/>
        <w:ind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Flexibele </w:t>
      </w:r>
      <w:r w:rsidR="00C35EE0">
        <w:rPr>
          <w:rFonts w:asciiTheme="minorHAnsi" w:hAnsiTheme="minorHAnsi" w:cstheme="minorHAnsi"/>
          <w:sz w:val="20"/>
        </w:rPr>
        <w:t>medewerkers</w:t>
      </w:r>
      <w:r w:rsidR="00C35EE0" w:rsidRPr="00E815D3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 ingezet worden op functies bij Opdrachtgever dienen in het bezit te zijn 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een Verklaring Omtrent Gedrag (VOG). Opdrachtnemer draagt er zorg voor dat de Flexibele </w:t>
      </w:r>
      <w:r w:rsidR="00B07816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voorafgaand of als dat niet mogelijk is zo kort mogelijk na aanvang van een opdracht een VOG aanvraagt.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Indien blijkt dat na de doorlooptijd van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lastRenderedPageBreak/>
        <w:t xml:space="preserve">de VOG aanvraag de Flexibele </w:t>
      </w:r>
      <w:r w:rsidR="00B07816">
        <w:rPr>
          <w:rFonts w:asciiTheme="minorHAnsi" w:hAnsiTheme="minorHAnsi" w:cstheme="minorHAnsi"/>
          <w:sz w:val="20"/>
        </w:rPr>
        <w:t>medewerker</w:t>
      </w:r>
      <w:r w:rsidR="00B07816" w:rsidRPr="00E815D3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onverhoopt niet 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aanmerking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komt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levert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om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direct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vervangen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bepalingen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inzake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vervanging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medewerkers</w:t>
      </w:r>
      <w:r w:rsidR="00C35EE0" w:rsidRPr="00E815D3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toepassing.</w:t>
      </w:r>
    </w:p>
    <w:p w14:paraId="5213C4E2" w14:textId="526172D0" w:rsidR="00817E6C" w:rsidRDefault="00817E6C" w:rsidP="00817E6C">
      <w:pPr>
        <w:tabs>
          <w:tab w:val="left" w:pos="1916"/>
        </w:tabs>
        <w:ind w:left="216"/>
        <w:rPr>
          <w:rFonts w:asciiTheme="minorHAnsi" w:hAnsiTheme="minorHAnsi" w:cstheme="minorHAnsi"/>
          <w:b/>
          <w:w w:val="105"/>
          <w:szCs w:val="20"/>
        </w:rPr>
      </w:pPr>
    </w:p>
    <w:p w14:paraId="7F7E7D09" w14:textId="77777777" w:rsidR="00817E6C" w:rsidRDefault="00817E6C" w:rsidP="00817E6C">
      <w:pPr>
        <w:tabs>
          <w:tab w:val="left" w:pos="1916"/>
        </w:tabs>
        <w:ind w:left="216"/>
        <w:rPr>
          <w:rFonts w:asciiTheme="minorHAnsi" w:hAnsiTheme="minorHAnsi" w:cstheme="minorHAnsi"/>
          <w:b/>
          <w:w w:val="105"/>
          <w:szCs w:val="20"/>
        </w:rPr>
      </w:pPr>
    </w:p>
    <w:p w14:paraId="3C45433B" w14:textId="646FB3CB" w:rsidR="00817E6C" w:rsidRPr="00E815D3" w:rsidRDefault="00817E6C" w:rsidP="00817E6C">
      <w:pPr>
        <w:tabs>
          <w:tab w:val="left" w:pos="1916"/>
        </w:tabs>
        <w:ind w:left="216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ARTIKEL</w:t>
      </w:r>
      <w:r w:rsidRPr="00E815D3">
        <w:rPr>
          <w:rFonts w:asciiTheme="minorHAnsi" w:hAnsiTheme="minorHAnsi" w:cstheme="minorHAnsi"/>
          <w:b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16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–</w:t>
      </w:r>
      <w:r w:rsidR="0070545A">
        <w:rPr>
          <w:rFonts w:asciiTheme="minorHAnsi" w:hAnsiTheme="minorHAnsi" w:cstheme="minorHAnsi"/>
          <w:b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OVERNAME</w:t>
      </w:r>
      <w:r w:rsidRPr="00E815D3">
        <w:rPr>
          <w:rFonts w:asciiTheme="minorHAnsi" w:hAnsiTheme="minorHAnsi" w:cstheme="minorHAnsi"/>
          <w:b/>
          <w:spacing w:val="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FLEXIBELE</w:t>
      </w:r>
      <w:r w:rsidRPr="00E815D3">
        <w:rPr>
          <w:rFonts w:asciiTheme="minorHAnsi" w:hAnsiTheme="minorHAnsi" w:cstheme="minorHAnsi"/>
          <w:b/>
          <w:spacing w:val="4"/>
          <w:w w:val="105"/>
          <w:szCs w:val="20"/>
        </w:rPr>
        <w:t xml:space="preserve"> </w:t>
      </w:r>
      <w:r w:rsidR="00C35EE0" w:rsidRPr="00C35EE0">
        <w:rPr>
          <w:rFonts w:asciiTheme="minorHAnsi" w:hAnsiTheme="minorHAnsi" w:cstheme="minorHAnsi"/>
          <w:b/>
          <w:w w:val="105"/>
          <w:szCs w:val="20"/>
        </w:rPr>
        <w:t>MEDEWERKERS</w:t>
      </w:r>
    </w:p>
    <w:p w14:paraId="48310FFD" w14:textId="6A42F4A8" w:rsidR="00817E6C" w:rsidRPr="00E815D3" w:rsidRDefault="00817E6C" w:rsidP="00463DB1">
      <w:pPr>
        <w:pStyle w:val="Lijstalinea"/>
        <w:widowControl w:val="0"/>
        <w:numPr>
          <w:ilvl w:val="1"/>
          <w:numId w:val="44"/>
        </w:numPr>
        <w:tabs>
          <w:tab w:val="left" w:pos="783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gerechtigd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kosteloos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rechtstreekse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arbeidsverhouding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224C0F" w:rsidRPr="00E815D3">
        <w:rPr>
          <w:rFonts w:asciiTheme="minorHAnsi" w:hAnsiTheme="minorHAnsi" w:cstheme="minorHAnsi"/>
          <w:w w:val="105"/>
          <w:sz w:val="20"/>
          <w:szCs w:val="20"/>
        </w:rPr>
        <w:t>gaan met 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 xml:space="preserve">medewerker,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indien:</w:t>
      </w:r>
    </w:p>
    <w:p w14:paraId="1D3F49C9" w14:textId="3F18541B" w:rsidR="00817E6C" w:rsidRPr="00E815D3" w:rsidRDefault="00817E6C" w:rsidP="00463DB1">
      <w:pPr>
        <w:pStyle w:val="Lijstalinea"/>
        <w:widowControl w:val="0"/>
        <w:numPr>
          <w:ilvl w:val="2"/>
          <w:numId w:val="44"/>
        </w:numPr>
        <w:tabs>
          <w:tab w:val="left" w:pos="1350"/>
        </w:tabs>
        <w:autoSpaceDE w:val="0"/>
        <w:autoSpaceDN w:val="0"/>
        <w:spacing w:after="0" w:line="240" w:lineRule="auto"/>
        <w:ind w:right="555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 niet verantwoordelijk is geweest voor het werven en de selecteren van de 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;</w:t>
      </w:r>
    </w:p>
    <w:p w14:paraId="1558246A" w14:textId="643FE712" w:rsidR="00817E6C" w:rsidRPr="003C415C" w:rsidRDefault="00817E6C" w:rsidP="00463DB1">
      <w:pPr>
        <w:pStyle w:val="Lijstalinea"/>
        <w:widowControl w:val="0"/>
        <w:numPr>
          <w:ilvl w:val="2"/>
          <w:numId w:val="44"/>
        </w:numPr>
        <w:tabs>
          <w:tab w:val="left" w:pos="1350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minimaal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520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uren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(OOP)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725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(OP)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beschikking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 gesteld.</w:t>
      </w:r>
    </w:p>
    <w:p w14:paraId="7F55271E" w14:textId="1CF73218" w:rsidR="00817E6C" w:rsidRPr="007B173D" w:rsidRDefault="00817E6C" w:rsidP="00463DB1">
      <w:pPr>
        <w:pStyle w:val="Lijstalinea"/>
        <w:widowControl w:val="0"/>
        <w:numPr>
          <w:ilvl w:val="1"/>
          <w:numId w:val="44"/>
        </w:numPr>
        <w:tabs>
          <w:tab w:val="left" w:pos="783"/>
        </w:tabs>
        <w:autoSpaceDE w:val="0"/>
        <w:autoSpaceDN w:val="0"/>
        <w:spacing w:after="0" w:line="240" w:lineRule="auto"/>
        <w:ind w:right="547"/>
        <w:contextualSpacing w:val="0"/>
        <w:rPr>
          <w:rFonts w:asciiTheme="minorHAnsi" w:hAnsiTheme="minorHAnsi" w:cstheme="minorHAnsi"/>
          <w:w w:val="105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 heeft te allen tijde het recht om rechtstreeks een arbeidsverhouding aan te gaan met 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</w:t>
      </w:r>
      <w:r w:rsidR="00C35EE0" w:rsidRPr="00E815D3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andere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gronden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genoemd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voorgaand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lid.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geval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heeft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Opdrachtnemer naast het recht op een vergoeding voor de door de Flexibele </w:t>
      </w:r>
      <w:r w:rsidR="00C35EE0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 daadwerkelijk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gewerkte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uren,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ook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recht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vergoeding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resterend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aantal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(niet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gewerkte)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uren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maximum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520/725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uur,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vermenigvuldigd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25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uitsluitend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bureaumarge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gebaseerd</w:t>
      </w:r>
      <w:r w:rsidRPr="00E815D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2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uurloon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(dus exclusief loonsomfactor). De te vergoeden bureaumarge voor het resterende aantal (niet gewerkte)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uren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dat geval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separaat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gefactureerd.</w:t>
      </w:r>
    </w:p>
    <w:p w14:paraId="1CF3DD5F" w14:textId="63A7684C" w:rsidR="00817E6C" w:rsidRPr="00E815D3" w:rsidRDefault="00817E6C" w:rsidP="00463DB1">
      <w:pPr>
        <w:pStyle w:val="Lijstalinea"/>
        <w:widowControl w:val="0"/>
        <w:numPr>
          <w:ilvl w:val="1"/>
          <w:numId w:val="44"/>
        </w:numPr>
        <w:tabs>
          <w:tab w:val="left" w:pos="783"/>
        </w:tabs>
        <w:autoSpaceDE w:val="0"/>
        <w:autoSpaceDN w:val="0"/>
        <w:spacing w:after="0" w:line="240" w:lineRule="auto"/>
        <w:ind w:right="550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zal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bezwarende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bedingen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zoals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relatie-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concurrentiebedingen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nietig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verklaren</w:t>
      </w:r>
      <w:r w:rsidRPr="00E815D3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richting</w:t>
      </w:r>
      <w:r w:rsidRPr="00E815D3">
        <w:rPr>
          <w:rFonts w:asciiTheme="minorHAnsi" w:hAnsiTheme="minorHAnsi" w:cstheme="minorHAnsi"/>
          <w:spacing w:val="-4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betreffende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zodat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zich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vrijelijk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zonder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belemmeringen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bewegen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richting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Opdrachtgever.</w:t>
      </w:r>
    </w:p>
    <w:p w14:paraId="35486B91" w14:textId="422216DC" w:rsidR="00817E6C" w:rsidRDefault="00817E6C" w:rsidP="009E21BA">
      <w:pPr>
        <w:pStyle w:val="Plattetekst"/>
        <w:rPr>
          <w:sz w:val="22"/>
        </w:rPr>
      </w:pPr>
    </w:p>
    <w:p w14:paraId="4EB57B77" w14:textId="50C392C5" w:rsidR="00817E6C" w:rsidRPr="00E815D3" w:rsidRDefault="00817E6C" w:rsidP="00817E6C">
      <w:pPr>
        <w:tabs>
          <w:tab w:val="left" w:pos="1916"/>
        </w:tabs>
        <w:ind w:left="216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ARTIKEL</w:t>
      </w:r>
      <w:r w:rsidRPr="00E815D3">
        <w:rPr>
          <w:rFonts w:asciiTheme="minorHAnsi" w:hAnsiTheme="minorHAnsi" w:cstheme="minorHAnsi"/>
          <w:b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17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–</w:t>
      </w:r>
      <w:r w:rsidR="003C415C">
        <w:rPr>
          <w:rFonts w:asciiTheme="minorHAnsi" w:hAnsiTheme="minorHAnsi" w:cstheme="minorHAnsi"/>
          <w:b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PERSOONSGEGEVENS</w:t>
      </w:r>
    </w:p>
    <w:p w14:paraId="234E603F" w14:textId="419B2292" w:rsidR="00817E6C" w:rsidRPr="00E815D3" w:rsidRDefault="00817E6C" w:rsidP="00463DB1">
      <w:pPr>
        <w:pStyle w:val="Lijstalinea"/>
        <w:widowControl w:val="0"/>
        <w:numPr>
          <w:ilvl w:val="1"/>
          <w:numId w:val="45"/>
        </w:numPr>
        <w:tabs>
          <w:tab w:val="left" w:pos="783"/>
        </w:tabs>
        <w:autoSpaceDE w:val="0"/>
        <w:autoSpaceDN w:val="0"/>
        <w:spacing w:after="0" w:line="240" w:lineRule="auto"/>
        <w:ind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zal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geregistreerde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(persoons-)gegevens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C35EE0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en/of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kandidaat-Flexibele </w:t>
      </w:r>
      <w:r w:rsidR="005B57A6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, die voor en gedurende de opdracht door Opdrachtnemer kenbaar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 gemaakt, vertrouwelijk behandelen en meer in het bijzonder in overeenstemming met de Wet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bescherming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persoonsgegevens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verwerken.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zal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daartoe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5B57A6">
        <w:rPr>
          <w:rFonts w:asciiTheme="minorHAnsi" w:hAnsiTheme="minorHAnsi" w:cstheme="minorHAnsi"/>
          <w:sz w:val="20"/>
        </w:rPr>
        <w:t>medewerker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en/of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kandidaat-Flexibele</w:t>
      </w:r>
      <w:r w:rsidR="005B57A6" w:rsidRPr="005B57A6">
        <w:rPr>
          <w:rFonts w:asciiTheme="minorHAnsi" w:hAnsiTheme="minorHAnsi" w:cstheme="minorHAnsi"/>
          <w:sz w:val="20"/>
        </w:rPr>
        <w:t xml:space="preserve"> </w:t>
      </w:r>
      <w:r w:rsidR="005B57A6">
        <w:rPr>
          <w:rFonts w:asciiTheme="minorHAnsi" w:hAnsiTheme="minorHAnsi" w:cstheme="minorHAnsi"/>
          <w:sz w:val="20"/>
        </w:rPr>
        <w:t>medewerker</w:t>
      </w:r>
      <w:r w:rsidR="005B57A6" w:rsidRPr="00E815D3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 meer aangeven welke (persoons-) gegevens door 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 xml:space="preserve">worden verwerkt waarbij de Flexibele </w:t>
      </w:r>
      <w:r w:rsidR="005B57A6">
        <w:rPr>
          <w:rFonts w:asciiTheme="minorHAnsi" w:hAnsiTheme="minorHAnsi" w:cstheme="minorHAnsi"/>
          <w:sz w:val="20"/>
        </w:rPr>
        <w:t>medewerker</w:t>
      </w:r>
      <w:r w:rsidR="005B57A6">
        <w:rPr>
          <w:rFonts w:asciiTheme="minorHAnsi" w:hAnsiTheme="minorHAnsi" w:cstheme="minorHAnsi"/>
          <w:w w:val="105"/>
          <w:sz w:val="20"/>
          <w:szCs w:val="20"/>
        </w:rPr>
        <w:t xml:space="preserve"> en/of kandidaat- Flexibele </w:t>
      </w:r>
      <w:r w:rsidR="005B57A6">
        <w:rPr>
          <w:rFonts w:asciiTheme="minorHAnsi" w:hAnsiTheme="minorHAnsi" w:cstheme="minorHAnsi"/>
          <w:sz w:val="20"/>
        </w:rPr>
        <w:t>medewerker</w:t>
      </w:r>
      <w:r w:rsidR="005B57A6" w:rsidRPr="00E815D3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tevens wordt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geïnformeerd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wijze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verwerking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doeleinde(n)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waarvoor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verwerking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plaatsvindt.</w:t>
      </w:r>
    </w:p>
    <w:p w14:paraId="10CF0677" w14:textId="77777777" w:rsidR="00817E6C" w:rsidRPr="00E815D3" w:rsidRDefault="00817E6C" w:rsidP="00463DB1">
      <w:pPr>
        <w:pStyle w:val="Lijstalinea"/>
        <w:widowControl w:val="0"/>
        <w:numPr>
          <w:ilvl w:val="1"/>
          <w:numId w:val="45"/>
        </w:numPr>
        <w:tabs>
          <w:tab w:val="left" w:pos="783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verstrekte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gegevens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verwerkt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doel:</w:t>
      </w:r>
    </w:p>
    <w:p w14:paraId="7137B1D5" w14:textId="77777777" w:rsidR="00817E6C" w:rsidRPr="00E815D3" w:rsidRDefault="00817E6C" w:rsidP="00463DB1">
      <w:pPr>
        <w:pStyle w:val="Lijstalinea"/>
        <w:widowControl w:val="0"/>
        <w:numPr>
          <w:ilvl w:val="2"/>
          <w:numId w:val="45"/>
        </w:numPr>
        <w:tabs>
          <w:tab w:val="left" w:pos="1067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(kunnen)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voeren;</w:t>
      </w:r>
    </w:p>
    <w:p w14:paraId="00AE37D6" w14:textId="77777777" w:rsidR="00817E6C" w:rsidRPr="00E815D3" w:rsidRDefault="00817E6C" w:rsidP="00463DB1">
      <w:pPr>
        <w:pStyle w:val="Lijstalinea"/>
        <w:widowControl w:val="0"/>
        <w:numPr>
          <w:ilvl w:val="2"/>
          <w:numId w:val="45"/>
        </w:numPr>
        <w:tabs>
          <w:tab w:val="left" w:pos="1067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gebruik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kunnen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laten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maken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dienstverlening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Opdrachtnemer;</w:t>
      </w:r>
    </w:p>
    <w:p w14:paraId="36A0BF2B" w14:textId="77777777" w:rsidR="00817E6C" w:rsidRPr="00E815D3" w:rsidRDefault="00817E6C" w:rsidP="00463DB1">
      <w:pPr>
        <w:pStyle w:val="Lijstalinea"/>
        <w:widowControl w:val="0"/>
        <w:numPr>
          <w:ilvl w:val="2"/>
          <w:numId w:val="45"/>
        </w:numPr>
        <w:tabs>
          <w:tab w:val="left" w:pos="1067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handelsrelatie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gaan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en/of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onderhouden;</w:t>
      </w:r>
    </w:p>
    <w:p w14:paraId="4FD2B7D4" w14:textId="77777777" w:rsidR="00817E6C" w:rsidRPr="00E815D3" w:rsidRDefault="00817E6C" w:rsidP="00463DB1">
      <w:pPr>
        <w:pStyle w:val="Lijstalinea"/>
        <w:widowControl w:val="0"/>
        <w:numPr>
          <w:ilvl w:val="2"/>
          <w:numId w:val="45"/>
        </w:numPr>
        <w:tabs>
          <w:tab w:val="left" w:pos="1067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verstrekken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bedrijven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en/of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personen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door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ingeschakeld</w:t>
      </w:r>
      <w:r w:rsidRPr="00E815D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1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-46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uitvoering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bepaalde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taken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(bewerkers).</w:t>
      </w:r>
    </w:p>
    <w:p w14:paraId="61E311D6" w14:textId="77777777" w:rsidR="00817E6C" w:rsidRPr="00E815D3" w:rsidRDefault="00817E6C" w:rsidP="00463DB1">
      <w:pPr>
        <w:pStyle w:val="Lijstalinea"/>
        <w:widowControl w:val="0"/>
        <w:numPr>
          <w:ilvl w:val="1"/>
          <w:numId w:val="45"/>
        </w:numPr>
        <w:tabs>
          <w:tab w:val="left" w:pos="783"/>
        </w:tabs>
        <w:autoSpaceDE w:val="0"/>
        <w:autoSpaceDN w:val="0"/>
        <w:spacing w:after="0" w:line="240" w:lineRule="auto"/>
        <w:ind w:right="547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Zowel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hebben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doel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correct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zorgvuldig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om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gaan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persoonsgegevens/privacy. In dit kader handelen beide partijen als een verantwoordelijke in de zin van 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Wet bescherming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persoonsgegevens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aanverwante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regelgeving).</w:t>
      </w:r>
    </w:p>
    <w:p w14:paraId="282DC734" w14:textId="77777777" w:rsidR="007B173D" w:rsidRDefault="007B173D" w:rsidP="009E21BA">
      <w:pPr>
        <w:pStyle w:val="Plattetekst"/>
        <w:rPr>
          <w:sz w:val="22"/>
        </w:rPr>
      </w:pPr>
    </w:p>
    <w:p w14:paraId="1A5ACD63" w14:textId="2484DD54" w:rsidR="00817E6C" w:rsidRPr="00E815D3" w:rsidRDefault="00817E6C" w:rsidP="00817E6C">
      <w:pPr>
        <w:tabs>
          <w:tab w:val="left" w:pos="1916"/>
        </w:tabs>
        <w:ind w:left="216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ARTIKEL</w:t>
      </w:r>
      <w:r w:rsidRPr="00E815D3">
        <w:rPr>
          <w:rFonts w:asciiTheme="minorHAnsi" w:hAnsiTheme="minorHAnsi" w:cstheme="minorHAnsi"/>
          <w:b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18</w:t>
      </w:r>
      <w:r w:rsidR="003C415C">
        <w:rPr>
          <w:rFonts w:asciiTheme="minorHAnsi" w:hAnsiTheme="minorHAnsi" w:cstheme="minorHAnsi"/>
          <w:b/>
          <w:w w:val="105"/>
          <w:szCs w:val="20"/>
        </w:rPr>
        <w:t xml:space="preserve"> </w:t>
      </w:r>
      <w:r w:rsidR="003C415C" w:rsidRPr="00E815D3">
        <w:rPr>
          <w:rFonts w:asciiTheme="minorHAnsi" w:hAnsiTheme="minorHAnsi" w:cstheme="minorHAnsi"/>
          <w:b/>
          <w:w w:val="105"/>
          <w:szCs w:val="20"/>
        </w:rPr>
        <w:t>–</w:t>
      </w:r>
      <w:r w:rsidR="003C415C">
        <w:rPr>
          <w:rFonts w:asciiTheme="minorHAnsi" w:hAnsiTheme="minorHAnsi" w:cstheme="minorHAnsi"/>
          <w:b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BEPALINGEN</w:t>
      </w:r>
      <w:r w:rsidRPr="00E815D3">
        <w:rPr>
          <w:rFonts w:asciiTheme="minorHAnsi" w:hAnsiTheme="minorHAnsi" w:cstheme="minorHAnsi"/>
          <w:b/>
          <w:spacing w:val="4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INZAKE</w:t>
      </w:r>
      <w:r w:rsidRPr="00E815D3">
        <w:rPr>
          <w:rFonts w:asciiTheme="minorHAnsi" w:hAnsiTheme="minorHAnsi" w:cstheme="minorHAnsi"/>
          <w:b/>
          <w:spacing w:val="4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VERVANGING</w:t>
      </w:r>
      <w:r w:rsidRPr="00E815D3">
        <w:rPr>
          <w:rFonts w:asciiTheme="minorHAnsi" w:hAnsiTheme="minorHAnsi" w:cstheme="minorHAnsi"/>
          <w:b/>
          <w:spacing w:val="4"/>
          <w:w w:val="105"/>
          <w:szCs w:val="20"/>
        </w:rPr>
        <w:t xml:space="preserve"> </w:t>
      </w:r>
      <w:r w:rsidR="005B57A6" w:rsidRPr="005B57A6">
        <w:rPr>
          <w:rFonts w:asciiTheme="minorHAnsi" w:hAnsiTheme="minorHAnsi" w:cstheme="minorHAnsi"/>
          <w:b/>
          <w:w w:val="105"/>
          <w:szCs w:val="20"/>
        </w:rPr>
        <w:t>FLEXIBELE</w:t>
      </w:r>
      <w:r w:rsidR="005B57A6" w:rsidRPr="005B57A6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="005B57A6" w:rsidRPr="005B57A6">
        <w:rPr>
          <w:rFonts w:asciiTheme="minorHAnsi" w:hAnsiTheme="minorHAnsi" w:cstheme="minorHAnsi"/>
          <w:b/>
        </w:rPr>
        <w:t>MEDEWERKER</w:t>
      </w:r>
    </w:p>
    <w:p w14:paraId="7738013F" w14:textId="396A9C0D" w:rsidR="00817E6C" w:rsidRDefault="00817E6C" w:rsidP="007B173D">
      <w:pPr>
        <w:pStyle w:val="Plattetekst"/>
        <w:ind w:left="783" w:right="549" w:hanging="567"/>
        <w:rPr>
          <w:rFonts w:asciiTheme="minorHAnsi" w:hAnsiTheme="minorHAnsi" w:cstheme="minorHAnsi"/>
          <w:w w:val="105"/>
          <w:szCs w:val="20"/>
        </w:rPr>
      </w:pPr>
      <w:r w:rsidRPr="00E815D3">
        <w:rPr>
          <w:rFonts w:asciiTheme="minorHAnsi" w:hAnsiTheme="minorHAnsi" w:cstheme="minorHAnsi"/>
          <w:w w:val="105"/>
          <w:szCs w:val="20"/>
        </w:rPr>
        <w:t>18.1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gerechtigd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om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gedurende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looptijd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van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opdracht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vervangende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Flexibele</w:t>
      </w:r>
      <w:r w:rsidRPr="00E815D3">
        <w:rPr>
          <w:rFonts w:asciiTheme="minorHAnsi" w:hAnsiTheme="minorHAnsi" w:cstheme="minorHAnsi"/>
          <w:spacing w:val="-47"/>
          <w:w w:val="105"/>
          <w:szCs w:val="20"/>
        </w:rPr>
        <w:t xml:space="preserve"> </w:t>
      </w:r>
      <w:r w:rsidR="00B07816">
        <w:rPr>
          <w:rFonts w:asciiTheme="minorHAnsi" w:hAnsiTheme="minorHAnsi" w:cstheme="minorHAnsi"/>
          <w:w w:val="105"/>
          <w:szCs w:val="20"/>
        </w:rPr>
        <w:t xml:space="preserve"> </w:t>
      </w:r>
      <w:r w:rsidR="00B07816">
        <w:rPr>
          <w:rFonts w:asciiTheme="minorHAnsi" w:hAnsiTheme="minorHAnsi" w:cstheme="minorHAnsi"/>
        </w:rPr>
        <w:t>medewerker</w:t>
      </w:r>
      <w:r w:rsidRPr="00E815D3">
        <w:rPr>
          <w:rFonts w:asciiTheme="minorHAnsi" w:hAnsiTheme="minorHAnsi" w:cstheme="minorHAnsi"/>
          <w:w w:val="105"/>
          <w:szCs w:val="20"/>
        </w:rPr>
        <w:t xml:space="preserve"> aan te bieden. Opdrachtgever kan een dergelijk voorstel op redelijke </w:t>
      </w:r>
      <w:r w:rsidRPr="00224C0F">
        <w:rPr>
          <w:rFonts w:asciiTheme="minorHAnsi" w:hAnsiTheme="minorHAnsi" w:cstheme="minorHAnsi"/>
        </w:rPr>
        <w:t xml:space="preserve">gronden afwijzen. Opdrachtnemer schiet niet toerekenbaar tekort jegens de opdrachtgever en is </w:t>
      </w:r>
      <w:r w:rsidR="00224C0F" w:rsidRPr="00224C0F">
        <w:rPr>
          <w:rFonts w:asciiTheme="minorHAnsi" w:hAnsiTheme="minorHAnsi" w:cstheme="minorHAnsi"/>
        </w:rPr>
        <w:t>niet gehouden tot</w:t>
      </w:r>
      <w:r w:rsidRPr="00224C0F">
        <w:rPr>
          <w:rFonts w:asciiTheme="minorHAnsi" w:hAnsiTheme="minorHAnsi" w:cstheme="minorHAnsi"/>
        </w:rPr>
        <w:t xml:space="preserve"> vergoeding van enige schade of kosten van Opdrachtgever indien Opdrachtnemer op welke reden dan ook een (vervangende) Flexibele </w:t>
      </w:r>
      <w:r w:rsidR="00B07816">
        <w:rPr>
          <w:rFonts w:asciiTheme="minorHAnsi" w:hAnsiTheme="minorHAnsi" w:cstheme="minorHAnsi"/>
        </w:rPr>
        <w:t>medewerker</w:t>
      </w:r>
      <w:r w:rsidR="00B07816" w:rsidRPr="00224C0F">
        <w:rPr>
          <w:rFonts w:asciiTheme="minorHAnsi" w:hAnsiTheme="minorHAnsi" w:cstheme="minorHAnsi"/>
        </w:rPr>
        <w:t xml:space="preserve"> </w:t>
      </w:r>
      <w:r w:rsidRPr="00224C0F">
        <w:rPr>
          <w:rFonts w:asciiTheme="minorHAnsi" w:hAnsiTheme="minorHAnsi" w:cstheme="minorHAnsi"/>
        </w:rPr>
        <w:t xml:space="preserve">niet (meer), </w:t>
      </w:r>
      <w:r w:rsidRPr="00224C0F">
        <w:rPr>
          <w:rFonts w:asciiTheme="minorHAnsi" w:hAnsiTheme="minorHAnsi" w:cstheme="minorHAnsi"/>
        </w:rPr>
        <w:lastRenderedPageBreak/>
        <w:t xml:space="preserve">althans niet (meer) op de wijze en in de omvang als bij de opdracht of daarna overeengekomen aan Opdrachtgever ter beschikking </w:t>
      </w:r>
      <w:r w:rsidR="00224C0F" w:rsidRPr="00224C0F">
        <w:rPr>
          <w:rFonts w:asciiTheme="minorHAnsi" w:hAnsiTheme="minorHAnsi" w:cstheme="minorHAnsi"/>
        </w:rPr>
        <w:t>te stellen</w:t>
      </w:r>
      <w:r w:rsidRPr="00224C0F">
        <w:rPr>
          <w:rFonts w:asciiTheme="minorHAnsi" w:hAnsiTheme="minorHAnsi" w:cstheme="minorHAnsi"/>
        </w:rPr>
        <w:t>.</w:t>
      </w:r>
      <w:r w:rsidRPr="00E815D3">
        <w:rPr>
          <w:rFonts w:asciiTheme="minorHAnsi" w:hAnsiTheme="minorHAnsi" w:cstheme="minorHAnsi"/>
          <w:spacing w:val="-47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Indien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een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Flexibele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="00B07816">
        <w:rPr>
          <w:rFonts w:asciiTheme="minorHAnsi" w:hAnsiTheme="minorHAnsi" w:cstheme="minorHAnsi"/>
        </w:rPr>
        <w:t>medewerker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arbeidsovereenkomst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met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opdrachtnemer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beëindigt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kan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="00B07816">
        <w:rPr>
          <w:rFonts w:asciiTheme="minorHAnsi" w:hAnsiTheme="minorHAnsi" w:cstheme="minorHAnsi"/>
          <w:w w:val="105"/>
          <w:szCs w:val="20"/>
        </w:rPr>
        <w:t xml:space="preserve">Opdrachtnemer de Flexibele </w:t>
      </w:r>
      <w:r w:rsidR="00B07816">
        <w:rPr>
          <w:rFonts w:asciiTheme="minorHAnsi" w:hAnsiTheme="minorHAnsi" w:cstheme="minorHAnsi"/>
        </w:rPr>
        <w:t>medewerker</w:t>
      </w:r>
      <w:r w:rsidRPr="00E815D3">
        <w:rPr>
          <w:rFonts w:asciiTheme="minorHAnsi" w:hAnsiTheme="minorHAnsi" w:cstheme="minorHAnsi"/>
          <w:w w:val="105"/>
          <w:szCs w:val="20"/>
        </w:rPr>
        <w:t xml:space="preserve"> niet meer ter beschikking stellen. Opdrachtnemer schiet in dat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geval niet toerekenbaar tekort jegens Opdrachtgever en is niet aansprakelijk voor eventuele schade die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opdrachtgever daardoor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lijdt.</w:t>
      </w:r>
    </w:p>
    <w:p w14:paraId="35DB2626" w14:textId="77777777" w:rsidR="007B173D" w:rsidRPr="007B173D" w:rsidRDefault="007B173D" w:rsidP="007B173D">
      <w:pPr>
        <w:pStyle w:val="Plattetekst"/>
        <w:ind w:left="783" w:right="549" w:hanging="567"/>
        <w:rPr>
          <w:rFonts w:asciiTheme="minorHAnsi" w:hAnsiTheme="minorHAnsi" w:cstheme="minorHAnsi"/>
          <w:szCs w:val="20"/>
        </w:rPr>
      </w:pPr>
    </w:p>
    <w:p w14:paraId="62088184" w14:textId="67707A41" w:rsidR="00817E6C" w:rsidRPr="00E815D3" w:rsidRDefault="00817E6C" w:rsidP="00817E6C">
      <w:pPr>
        <w:tabs>
          <w:tab w:val="left" w:pos="1916"/>
        </w:tabs>
        <w:ind w:left="216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ARTIKEL</w:t>
      </w:r>
      <w:r w:rsidRPr="00E815D3">
        <w:rPr>
          <w:rFonts w:asciiTheme="minorHAnsi" w:hAnsiTheme="minorHAnsi" w:cstheme="minorHAnsi"/>
          <w:b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19</w:t>
      </w:r>
      <w:r w:rsidRPr="00E815D3">
        <w:rPr>
          <w:rFonts w:asciiTheme="minorHAnsi" w:hAnsiTheme="minorHAnsi" w:cstheme="minorHAnsi"/>
          <w:b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–</w:t>
      </w:r>
      <w:r w:rsidR="003C415C">
        <w:rPr>
          <w:rFonts w:asciiTheme="minorHAnsi" w:hAnsiTheme="minorHAnsi" w:cstheme="minorHAnsi"/>
          <w:b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RECHTSVERWERKING,</w:t>
      </w:r>
      <w:r w:rsidRPr="00E815D3">
        <w:rPr>
          <w:rFonts w:asciiTheme="minorHAnsi" w:hAnsiTheme="minorHAnsi" w:cstheme="minorHAnsi"/>
          <w:b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TOEPASSELIJK</w:t>
      </w:r>
      <w:r w:rsidRPr="00E815D3">
        <w:rPr>
          <w:rFonts w:asciiTheme="minorHAnsi" w:hAnsiTheme="minorHAnsi" w:cstheme="minorHAnsi"/>
          <w:b/>
          <w:spacing w:val="4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RECHT</w:t>
      </w:r>
      <w:r w:rsidRPr="00E815D3">
        <w:rPr>
          <w:rFonts w:asciiTheme="minorHAnsi" w:hAnsiTheme="minorHAnsi" w:cstheme="minorHAnsi"/>
          <w:b/>
          <w:spacing w:val="4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EN</w:t>
      </w:r>
      <w:r w:rsidRPr="00E815D3">
        <w:rPr>
          <w:rFonts w:asciiTheme="minorHAnsi" w:hAnsiTheme="minorHAnsi" w:cstheme="minorHAnsi"/>
          <w:b/>
          <w:spacing w:val="4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GESCHILLEN</w:t>
      </w:r>
    </w:p>
    <w:p w14:paraId="7B5D9F15" w14:textId="77777777" w:rsidR="00817E6C" w:rsidRPr="00E815D3" w:rsidRDefault="00817E6C" w:rsidP="00463DB1">
      <w:pPr>
        <w:pStyle w:val="Lijstalinea"/>
        <w:widowControl w:val="0"/>
        <w:numPr>
          <w:ilvl w:val="1"/>
          <w:numId w:val="46"/>
        </w:numPr>
        <w:tabs>
          <w:tab w:val="left" w:pos="783"/>
        </w:tabs>
        <w:autoSpaceDE w:val="0"/>
        <w:autoSpaceDN w:val="0"/>
        <w:spacing w:after="0" w:line="240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uitsluitend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Nederlands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recht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toepassing.</w:t>
      </w:r>
    </w:p>
    <w:p w14:paraId="51ACEBAE" w14:textId="2ABE4C0C" w:rsidR="00817E6C" w:rsidRPr="00E815D3" w:rsidRDefault="00817E6C" w:rsidP="00463DB1">
      <w:pPr>
        <w:pStyle w:val="Lijstalinea"/>
        <w:widowControl w:val="0"/>
        <w:numPr>
          <w:ilvl w:val="1"/>
          <w:numId w:val="46"/>
        </w:numPr>
        <w:tabs>
          <w:tab w:val="left" w:pos="783"/>
        </w:tabs>
        <w:autoSpaceDE w:val="0"/>
        <w:autoSpaceDN w:val="0"/>
        <w:spacing w:after="0" w:line="240" w:lineRule="auto"/>
        <w:ind w:right="549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Op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deze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subsidiair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Algemene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Voorwaarden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="00224C0F" w:rsidRPr="00E815D3">
        <w:rPr>
          <w:rFonts w:asciiTheme="minorHAnsi" w:hAnsiTheme="minorHAnsi" w:cstheme="minorHAnsi"/>
          <w:w w:val="105"/>
          <w:sz w:val="20"/>
          <w:szCs w:val="20"/>
        </w:rPr>
        <w:t>verstrekken van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opdrachten</w:t>
      </w:r>
      <w:r w:rsidRPr="00E815D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tot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het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ter</w:t>
      </w:r>
      <w:r w:rsidRPr="00E815D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beschikking</w:t>
      </w:r>
      <w:r w:rsidRPr="00E815D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stellen</w:t>
      </w:r>
      <w:r w:rsidRPr="00E815D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="005B57A6">
        <w:rPr>
          <w:rFonts w:asciiTheme="minorHAnsi" w:hAnsiTheme="minorHAnsi" w:cstheme="minorHAnsi"/>
          <w:sz w:val="20"/>
        </w:rPr>
        <w:t>medewerkers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,</w:t>
      </w:r>
      <w:r w:rsidRPr="00E815D3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versie</w:t>
      </w:r>
      <w:r w:rsidRPr="00E815D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juni</w:t>
      </w:r>
      <w:r w:rsidRPr="00E815D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2008</w:t>
      </w:r>
      <w:r w:rsidRPr="00E815D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(AVBA)</w:t>
      </w:r>
      <w:r w:rsidRPr="00E815D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toepassing,</w:t>
      </w:r>
      <w:r w:rsidRPr="00E815D3">
        <w:rPr>
          <w:rFonts w:asciiTheme="minorHAnsi" w:hAnsiTheme="minorHAnsi" w:cstheme="minorHAnsi"/>
          <w:spacing w:val="-47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met dien verstande dat in geval van tegenstrijdigheid tussen de inhoud van de diverse voorwaarden, de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raamovereenkomst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prevaleert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boven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voorwaarden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AVBA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versie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juni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2008.</w:t>
      </w:r>
    </w:p>
    <w:p w14:paraId="71DA4035" w14:textId="77777777" w:rsidR="00817E6C" w:rsidRPr="00E815D3" w:rsidRDefault="00817E6C" w:rsidP="00463DB1">
      <w:pPr>
        <w:pStyle w:val="Lijstalinea"/>
        <w:widowControl w:val="0"/>
        <w:numPr>
          <w:ilvl w:val="1"/>
          <w:numId w:val="46"/>
        </w:numPr>
        <w:tabs>
          <w:tab w:val="left" w:pos="783"/>
        </w:tabs>
        <w:autoSpaceDE w:val="0"/>
        <w:autoSpaceDN w:val="0"/>
        <w:spacing w:after="0" w:line="240" w:lineRule="auto"/>
        <w:ind w:right="548"/>
        <w:contextualSpacing w:val="0"/>
        <w:rPr>
          <w:rFonts w:asciiTheme="minorHAnsi" w:hAnsiTheme="minorHAnsi" w:cstheme="minorHAnsi"/>
          <w:sz w:val="20"/>
          <w:szCs w:val="20"/>
        </w:rPr>
      </w:pPr>
      <w:r w:rsidRPr="00E815D3">
        <w:rPr>
          <w:rFonts w:asciiTheme="minorHAnsi" w:hAnsiTheme="minorHAnsi" w:cstheme="minorHAnsi"/>
          <w:w w:val="105"/>
          <w:sz w:val="20"/>
          <w:szCs w:val="20"/>
        </w:rPr>
        <w:t>Partijen zullen met elkaar in overleg treden om geschillen, voortvloeiende uit of verband houdende met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enige bepaling uit deze overeenkomst in der minne proberen op te lossen. Geschillen die niet in onderling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overleg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kunnen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opgelost,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worden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voorgelegd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aan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bevoegde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rechter</w:t>
      </w:r>
      <w:r w:rsidRPr="00E815D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E815D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 w:val="20"/>
          <w:szCs w:val="20"/>
        </w:rPr>
        <w:t>Assen.</w:t>
      </w:r>
    </w:p>
    <w:p w14:paraId="5CDE34D4" w14:textId="77777777" w:rsidR="00817E6C" w:rsidRPr="00E815D3" w:rsidRDefault="00817E6C" w:rsidP="00817E6C">
      <w:pPr>
        <w:pStyle w:val="Plattetekst"/>
        <w:rPr>
          <w:rFonts w:asciiTheme="minorHAnsi" w:hAnsiTheme="minorHAnsi" w:cstheme="minorHAnsi"/>
          <w:szCs w:val="20"/>
        </w:rPr>
      </w:pPr>
    </w:p>
    <w:p w14:paraId="5C785FD1" w14:textId="04856DE8" w:rsidR="00817E6C" w:rsidRPr="00E815D3" w:rsidRDefault="00817E6C" w:rsidP="007B173D">
      <w:pPr>
        <w:pStyle w:val="Plattetekst"/>
        <w:ind w:left="216"/>
        <w:rPr>
          <w:rFonts w:asciiTheme="minorHAnsi" w:hAnsiTheme="minorHAnsi" w:cstheme="minorHAnsi"/>
          <w:szCs w:val="20"/>
        </w:rPr>
      </w:pPr>
      <w:r w:rsidRPr="00E815D3">
        <w:rPr>
          <w:rFonts w:asciiTheme="minorHAnsi" w:hAnsiTheme="minorHAnsi" w:cstheme="minorHAnsi"/>
          <w:w w:val="105"/>
          <w:szCs w:val="20"/>
        </w:rPr>
        <w:t>Aldus</w:t>
      </w:r>
      <w:r w:rsidRPr="00E815D3">
        <w:rPr>
          <w:rFonts w:asciiTheme="minorHAnsi" w:hAnsiTheme="minorHAnsi" w:cstheme="minorHAnsi"/>
          <w:spacing w:val="4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overeengekomen</w:t>
      </w:r>
      <w:r w:rsidRPr="00E815D3">
        <w:rPr>
          <w:rFonts w:asciiTheme="minorHAnsi" w:hAnsiTheme="minorHAnsi" w:cstheme="minorHAnsi"/>
          <w:spacing w:val="4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d.d.</w:t>
      </w:r>
      <w:r w:rsidRPr="00E815D3">
        <w:rPr>
          <w:rFonts w:asciiTheme="minorHAnsi" w:hAnsiTheme="minorHAnsi" w:cstheme="minorHAnsi"/>
          <w:spacing w:val="4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………………………..…,</w:t>
      </w:r>
      <w:r w:rsidRPr="00E815D3">
        <w:rPr>
          <w:rFonts w:asciiTheme="minorHAnsi" w:hAnsiTheme="minorHAnsi" w:cstheme="minorHAnsi"/>
          <w:spacing w:val="44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in</w:t>
      </w:r>
      <w:r w:rsidRPr="00E815D3">
        <w:rPr>
          <w:rFonts w:asciiTheme="minorHAnsi" w:hAnsiTheme="minorHAnsi" w:cstheme="minorHAnsi"/>
          <w:spacing w:val="4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tweevoud</w:t>
      </w:r>
      <w:r w:rsidRPr="00E815D3">
        <w:rPr>
          <w:rFonts w:asciiTheme="minorHAnsi" w:hAnsiTheme="minorHAnsi" w:cstheme="minorHAnsi"/>
          <w:spacing w:val="46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opgesteld,</w:t>
      </w:r>
      <w:r w:rsidRPr="00E815D3">
        <w:rPr>
          <w:rFonts w:asciiTheme="minorHAnsi" w:hAnsiTheme="minorHAnsi" w:cstheme="minorHAnsi"/>
          <w:spacing w:val="44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geparafeerd</w:t>
      </w:r>
      <w:r w:rsidRPr="00E815D3">
        <w:rPr>
          <w:rFonts w:asciiTheme="minorHAnsi" w:hAnsiTheme="minorHAnsi" w:cstheme="minorHAnsi"/>
          <w:spacing w:val="4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en</w:t>
      </w:r>
      <w:r w:rsidRPr="00E815D3">
        <w:rPr>
          <w:rFonts w:asciiTheme="minorHAnsi" w:hAnsiTheme="minorHAnsi" w:cstheme="minorHAnsi"/>
          <w:spacing w:val="46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ondertekend</w:t>
      </w:r>
      <w:r w:rsidRPr="00E815D3">
        <w:rPr>
          <w:rFonts w:asciiTheme="minorHAnsi" w:hAnsiTheme="minorHAnsi" w:cstheme="minorHAnsi"/>
          <w:spacing w:val="45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te</w:t>
      </w:r>
      <w:r w:rsidR="007B173D">
        <w:rPr>
          <w:rFonts w:asciiTheme="minorHAnsi" w:hAnsiTheme="minorHAnsi" w:cstheme="minorHAnsi"/>
          <w:w w:val="105"/>
          <w:szCs w:val="20"/>
        </w:rPr>
        <w:t xml:space="preserve">  </w:t>
      </w:r>
      <w:r w:rsidRPr="00E815D3">
        <w:rPr>
          <w:rFonts w:asciiTheme="minorHAnsi" w:hAnsiTheme="minorHAnsi" w:cstheme="minorHAnsi"/>
          <w:w w:val="105"/>
          <w:szCs w:val="20"/>
        </w:rPr>
        <w:t>…………………..</w:t>
      </w:r>
    </w:p>
    <w:p w14:paraId="1100B403" w14:textId="77777777" w:rsidR="00817E6C" w:rsidRPr="00E815D3" w:rsidRDefault="00817E6C" w:rsidP="00817E6C">
      <w:pPr>
        <w:pStyle w:val="Plattetekst"/>
        <w:rPr>
          <w:rFonts w:asciiTheme="minorHAnsi" w:hAnsiTheme="minorHAnsi" w:cstheme="minorHAnsi"/>
          <w:szCs w:val="20"/>
        </w:rPr>
      </w:pPr>
    </w:p>
    <w:p w14:paraId="63069DD2" w14:textId="4C3A7FA8" w:rsidR="00817E6C" w:rsidRPr="00E815D3" w:rsidRDefault="00817E6C" w:rsidP="00817E6C">
      <w:pPr>
        <w:tabs>
          <w:tab w:val="left" w:pos="5035"/>
        </w:tabs>
        <w:ind w:left="216"/>
        <w:rPr>
          <w:rFonts w:asciiTheme="minorHAnsi" w:hAnsiTheme="minorHAnsi" w:cstheme="minorHAnsi"/>
          <w:b/>
          <w:szCs w:val="20"/>
        </w:rPr>
      </w:pPr>
      <w:r w:rsidRPr="00E815D3">
        <w:rPr>
          <w:rFonts w:asciiTheme="minorHAnsi" w:hAnsiTheme="minorHAnsi" w:cstheme="minorHAnsi"/>
          <w:b/>
          <w:w w:val="105"/>
          <w:szCs w:val="20"/>
        </w:rPr>
        <w:t>Esdal</w:t>
      </w:r>
      <w:r w:rsidRPr="00E815D3">
        <w:rPr>
          <w:rFonts w:asciiTheme="minorHAnsi" w:hAnsiTheme="minorHAnsi" w:cstheme="minorHAnsi"/>
          <w:b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b/>
          <w:w w:val="105"/>
          <w:szCs w:val="20"/>
        </w:rPr>
        <w:t>College</w:t>
      </w:r>
      <w:r w:rsidRPr="00E815D3">
        <w:rPr>
          <w:rFonts w:asciiTheme="minorHAnsi" w:hAnsiTheme="minorHAnsi" w:cstheme="minorHAnsi"/>
          <w:b/>
          <w:w w:val="105"/>
          <w:szCs w:val="20"/>
        </w:rPr>
        <w:tab/>
      </w:r>
      <w:r w:rsidR="00B70958">
        <w:rPr>
          <w:rFonts w:asciiTheme="minorHAnsi" w:hAnsiTheme="minorHAnsi" w:cstheme="minorHAnsi"/>
          <w:b/>
          <w:w w:val="105"/>
          <w:szCs w:val="20"/>
        </w:rPr>
        <w:tab/>
      </w:r>
      <w:r w:rsidRPr="00E815D3">
        <w:rPr>
          <w:rFonts w:asciiTheme="minorHAnsi" w:hAnsiTheme="minorHAnsi" w:cstheme="minorHAnsi"/>
          <w:b/>
          <w:w w:val="105"/>
          <w:szCs w:val="20"/>
        </w:rPr>
        <w:t>Opdrachtgever</w:t>
      </w:r>
    </w:p>
    <w:p w14:paraId="0FE16D1D" w14:textId="77777777" w:rsidR="00817E6C" w:rsidRPr="00E815D3" w:rsidRDefault="00817E6C" w:rsidP="00817E6C">
      <w:pPr>
        <w:pStyle w:val="Plattetekst"/>
        <w:rPr>
          <w:rFonts w:asciiTheme="minorHAnsi" w:hAnsiTheme="minorHAnsi" w:cstheme="minorHAnsi"/>
          <w:b/>
          <w:szCs w:val="20"/>
        </w:rPr>
      </w:pPr>
    </w:p>
    <w:p w14:paraId="50F1B553" w14:textId="77777777" w:rsidR="00B70958" w:rsidRDefault="00B70958" w:rsidP="00817E6C">
      <w:pPr>
        <w:pStyle w:val="Plattetekst"/>
        <w:rPr>
          <w:rFonts w:asciiTheme="minorHAnsi" w:hAnsiTheme="minorHAnsi" w:cstheme="minorHAnsi"/>
          <w:b/>
          <w:szCs w:val="20"/>
        </w:rPr>
      </w:pPr>
    </w:p>
    <w:p w14:paraId="1ED74FAF" w14:textId="77777777" w:rsidR="00B70958" w:rsidRDefault="00B70958" w:rsidP="00817E6C">
      <w:pPr>
        <w:pStyle w:val="Plattetekst"/>
        <w:rPr>
          <w:rFonts w:asciiTheme="minorHAnsi" w:hAnsiTheme="minorHAnsi" w:cstheme="minorHAnsi"/>
          <w:b/>
          <w:szCs w:val="20"/>
        </w:rPr>
      </w:pPr>
    </w:p>
    <w:p w14:paraId="52AC4556" w14:textId="77777777" w:rsidR="00B70958" w:rsidRDefault="00B70958" w:rsidP="00DF3A11">
      <w:pPr>
        <w:pStyle w:val="Plattetekst"/>
        <w:ind w:left="216" w:right="6662"/>
        <w:rPr>
          <w:rFonts w:asciiTheme="minorHAnsi" w:hAnsiTheme="minorHAnsi" w:cstheme="minorHAnsi"/>
          <w:w w:val="105"/>
          <w:szCs w:val="20"/>
        </w:rPr>
      </w:pPr>
    </w:p>
    <w:p w14:paraId="32AEBC8B" w14:textId="5FA2FAE4" w:rsidR="00817E6C" w:rsidRPr="00E815D3" w:rsidRDefault="00817E6C" w:rsidP="00DF3A11">
      <w:pPr>
        <w:pStyle w:val="Plattetekst"/>
        <w:ind w:left="216" w:right="6662"/>
        <w:rPr>
          <w:rFonts w:asciiTheme="minorHAnsi" w:hAnsiTheme="minorHAnsi" w:cstheme="minorHAnsi"/>
          <w:szCs w:val="20"/>
        </w:rPr>
      </w:pPr>
      <w:r w:rsidRPr="00E815D3">
        <w:rPr>
          <w:rFonts w:asciiTheme="minorHAnsi" w:hAnsiTheme="minorHAnsi" w:cstheme="minorHAnsi"/>
          <w:w w:val="105"/>
          <w:szCs w:val="20"/>
        </w:rPr>
        <w:t xml:space="preserve">L.M.M. </w:t>
      </w:r>
      <w:r w:rsidR="00DF3A11">
        <w:rPr>
          <w:rFonts w:asciiTheme="minorHAnsi" w:hAnsiTheme="minorHAnsi" w:cstheme="minorHAnsi"/>
          <w:w w:val="105"/>
          <w:szCs w:val="20"/>
        </w:rPr>
        <w:t>K</w:t>
      </w:r>
      <w:r w:rsidRPr="00E815D3">
        <w:rPr>
          <w:rFonts w:asciiTheme="minorHAnsi" w:hAnsiTheme="minorHAnsi" w:cstheme="minorHAnsi"/>
          <w:w w:val="105"/>
          <w:szCs w:val="20"/>
        </w:rPr>
        <w:t>ooistra</w:t>
      </w:r>
      <w:r w:rsidR="00B70958">
        <w:rPr>
          <w:rFonts w:asciiTheme="minorHAnsi" w:hAnsiTheme="minorHAnsi" w:cstheme="minorHAnsi"/>
          <w:w w:val="105"/>
          <w:szCs w:val="20"/>
        </w:rPr>
        <w:tab/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="007B173D">
        <w:rPr>
          <w:rFonts w:asciiTheme="minorHAnsi" w:hAnsiTheme="minorHAnsi" w:cstheme="minorHAnsi"/>
          <w:spacing w:val="1"/>
          <w:w w:val="105"/>
          <w:szCs w:val="20"/>
        </w:rPr>
        <w:t>d</w:t>
      </w:r>
      <w:r>
        <w:rPr>
          <w:rFonts w:asciiTheme="minorHAnsi" w:hAnsiTheme="minorHAnsi" w:cstheme="minorHAnsi"/>
          <w:w w:val="105"/>
          <w:szCs w:val="20"/>
        </w:rPr>
        <w:t>irecteur/Bestuurder</w:t>
      </w:r>
    </w:p>
    <w:p w14:paraId="452837DB" w14:textId="77777777" w:rsidR="00817E6C" w:rsidRPr="001240BE" w:rsidRDefault="00817E6C" w:rsidP="009E21BA">
      <w:pPr>
        <w:pStyle w:val="Plattetekst"/>
        <w:rPr>
          <w:sz w:val="22"/>
        </w:rPr>
      </w:pPr>
    </w:p>
    <w:sectPr w:rsidR="00817E6C" w:rsidRPr="001240BE" w:rsidSect="00000C69">
      <w:headerReference w:type="default" r:id="rId8"/>
      <w:footerReference w:type="default" r:id="rId9"/>
      <w:pgSz w:w="11906" w:h="16838"/>
      <w:pgMar w:top="1417" w:right="1417" w:bottom="1417" w:left="1417" w:header="708" w:footer="9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6B8D58" w14:textId="77777777" w:rsidR="00DC7908" w:rsidRDefault="00DC7908">
      <w:r>
        <w:separator/>
      </w:r>
    </w:p>
  </w:endnote>
  <w:endnote w:type="continuationSeparator" w:id="0">
    <w:p w14:paraId="20C92B2F" w14:textId="77777777" w:rsidR="00DC7908" w:rsidRDefault="00DC7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FF92C" w14:textId="50F24BAB" w:rsidR="00BB2E80" w:rsidRPr="00083743" w:rsidRDefault="00BB2E80" w:rsidP="00C2483F">
    <w:pPr>
      <w:pStyle w:val="Voettekst"/>
      <w:rPr>
        <w:rFonts w:ascii="Calibri" w:hAnsi="Calibri" w:cs="Calibri"/>
        <w:szCs w:val="16"/>
      </w:rPr>
    </w:pPr>
    <w:r w:rsidRPr="00083743">
      <w:rPr>
        <w:rFonts w:ascii="Calibri" w:hAnsi="Calibri" w:cs="Calibri"/>
        <w:noProof/>
        <w:highlight w:val="yellow"/>
        <w:lang w:eastAsia="nl-NL"/>
      </w:rPr>
      <w:drawing>
        <wp:anchor distT="0" distB="0" distL="114300" distR="114300" simplePos="0" relativeHeight="251655680" behindDoc="1" locked="0" layoutInCell="1" allowOverlap="1" wp14:anchorId="6BE95F2F" wp14:editId="1489BB14">
          <wp:simplePos x="0" y="0"/>
          <wp:positionH relativeFrom="column">
            <wp:posOffset>99695</wp:posOffset>
          </wp:positionH>
          <wp:positionV relativeFrom="paragraph">
            <wp:posOffset>10033000</wp:posOffset>
          </wp:positionV>
          <wp:extent cx="7429500" cy="601345"/>
          <wp:effectExtent l="0" t="0" r="0" b="0"/>
          <wp:wrapNone/>
          <wp:docPr id="7" name="Afbeelding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83743">
      <w:rPr>
        <w:rFonts w:ascii="Calibri" w:hAnsi="Calibri" w:cs="Calibri"/>
      </w:rPr>
      <w:t xml:space="preserve">Aanbestedingsprocedure inhuur personeel </w:t>
    </w:r>
    <w:r w:rsidRPr="00083743">
      <w:rPr>
        <w:rFonts w:ascii="Calibri" w:hAnsi="Calibri" w:cs="Calibri"/>
      </w:rPr>
      <w:tab/>
      <w:t>april 2022</w:t>
    </w:r>
    <w:r w:rsidRPr="00083743">
      <w:rPr>
        <w:rFonts w:ascii="Calibri" w:hAnsi="Calibri" w:cs="Calibri"/>
      </w:rPr>
      <w:tab/>
      <w:t>Pagina</w:t>
    </w:r>
    <w:r w:rsidRPr="00083743">
      <w:rPr>
        <w:rFonts w:ascii="Calibri" w:hAnsi="Calibri" w:cs="Calibri"/>
        <w:sz w:val="18"/>
      </w:rPr>
      <w:t xml:space="preserve">: </w:t>
    </w:r>
    <w:r w:rsidRPr="00083743">
      <w:rPr>
        <w:rFonts w:ascii="Calibri" w:hAnsi="Calibri" w:cs="Calibri"/>
        <w:szCs w:val="16"/>
      </w:rPr>
      <w:fldChar w:fldCharType="begin"/>
    </w:r>
    <w:r w:rsidRPr="00083743">
      <w:rPr>
        <w:rFonts w:ascii="Calibri" w:hAnsi="Calibri" w:cs="Calibri"/>
        <w:szCs w:val="16"/>
      </w:rPr>
      <w:instrText xml:space="preserve"> PAGE   \* MERGEFORMAT </w:instrText>
    </w:r>
    <w:r w:rsidRPr="00083743">
      <w:rPr>
        <w:rFonts w:ascii="Calibri" w:hAnsi="Calibri" w:cs="Calibri"/>
        <w:szCs w:val="16"/>
      </w:rPr>
      <w:fldChar w:fldCharType="separate"/>
    </w:r>
    <w:r w:rsidR="00A949DA">
      <w:rPr>
        <w:rFonts w:ascii="Calibri" w:hAnsi="Calibri" w:cs="Calibri"/>
        <w:noProof/>
        <w:szCs w:val="16"/>
      </w:rPr>
      <w:t>14</w:t>
    </w:r>
    <w:r w:rsidRPr="00083743">
      <w:rPr>
        <w:rFonts w:ascii="Calibri" w:hAnsi="Calibri" w:cs="Calibri"/>
        <w:szCs w:val="16"/>
      </w:rPr>
      <w:fldChar w:fldCharType="end"/>
    </w:r>
  </w:p>
  <w:p w14:paraId="2546C662" w14:textId="7EE36BC0" w:rsidR="00BB2E80" w:rsidRPr="00B14114" w:rsidRDefault="00BB2E80">
    <w:pPr>
      <w:pStyle w:val="Voettekst"/>
      <w:tabs>
        <w:tab w:val="clear" w:pos="1701"/>
        <w:tab w:val="center" w:pos="-1418"/>
        <w:tab w:val="left" w:pos="851"/>
      </w:tabs>
      <w:rPr>
        <w:rFonts w:ascii="Calibri Light" w:hAnsi="Calibri Light"/>
        <w:sz w:val="18"/>
      </w:rPr>
    </w:pPr>
    <w:r>
      <w:rPr>
        <w:noProof/>
        <w:lang w:eastAsia="nl-NL"/>
      </w:rPr>
      <w:drawing>
        <wp:anchor distT="0" distB="0" distL="114300" distR="114300" simplePos="0" relativeHeight="251656704" behindDoc="1" locked="0" layoutInCell="1" allowOverlap="1" wp14:anchorId="4CD1000C" wp14:editId="0F27E243">
          <wp:simplePos x="0" y="0"/>
          <wp:positionH relativeFrom="column">
            <wp:posOffset>99695</wp:posOffset>
          </wp:positionH>
          <wp:positionV relativeFrom="paragraph">
            <wp:posOffset>10033000</wp:posOffset>
          </wp:positionV>
          <wp:extent cx="7429500" cy="601345"/>
          <wp:effectExtent l="0" t="0" r="0" b="0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3A38CB" w14:textId="2A91E391" w:rsidR="00BB2E80" w:rsidRDefault="00BB2E80"/>
  <w:p w14:paraId="23FBE685" w14:textId="476DF39F" w:rsidR="00BB2E80" w:rsidRDefault="00BB2E80">
    <w:r>
      <w:rPr>
        <w:noProof/>
        <w:lang w:eastAsia="nl-NL"/>
      </w:rPr>
      <w:drawing>
        <wp:anchor distT="0" distB="0" distL="114300" distR="114300" simplePos="0" relativeHeight="251657728" behindDoc="1" locked="0" layoutInCell="1" allowOverlap="1" wp14:anchorId="72F56FDA" wp14:editId="6718B63B">
          <wp:simplePos x="0" y="0"/>
          <wp:positionH relativeFrom="column">
            <wp:posOffset>-926758</wp:posOffset>
          </wp:positionH>
          <wp:positionV relativeFrom="paragraph">
            <wp:posOffset>271780</wp:posOffset>
          </wp:positionV>
          <wp:extent cx="7553960" cy="441960"/>
          <wp:effectExtent l="0" t="0" r="0" b="0"/>
          <wp:wrapNone/>
          <wp:docPr id="9" name="Afbeelding 9" descr="84530685-7ba0-4fb1-994f-2a0dd558768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84530685-7ba0-4fb1-994f-2a0dd558768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960" cy="441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DF9779" w14:textId="77777777" w:rsidR="00DC7908" w:rsidRDefault="00DC7908">
      <w:r>
        <w:separator/>
      </w:r>
    </w:p>
  </w:footnote>
  <w:footnote w:type="continuationSeparator" w:id="0">
    <w:p w14:paraId="3DD1DA2C" w14:textId="77777777" w:rsidR="00DC7908" w:rsidRDefault="00DC79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EB096" w14:textId="006C2179" w:rsidR="00BB2E80" w:rsidRPr="00BD46E9" w:rsidRDefault="00BB2E80" w:rsidP="00BD46E9">
    <w:pPr>
      <w:pStyle w:val="Koptekst"/>
      <w:jc w:val="right"/>
    </w:pPr>
    <w:r>
      <w:rPr>
        <w:noProof/>
        <w:lang w:eastAsia="nl-NL"/>
      </w:rPr>
      <w:drawing>
        <wp:anchor distT="0" distB="0" distL="114300" distR="114300" simplePos="0" relativeHeight="251658752" behindDoc="1" locked="0" layoutInCell="1" allowOverlap="1" wp14:anchorId="04B9EDED" wp14:editId="7FC3DAE0">
          <wp:simplePos x="0" y="0"/>
          <wp:positionH relativeFrom="column">
            <wp:posOffset>5779770</wp:posOffset>
          </wp:positionH>
          <wp:positionV relativeFrom="paragraph">
            <wp:posOffset>-205105</wp:posOffset>
          </wp:positionV>
          <wp:extent cx="551815" cy="581025"/>
          <wp:effectExtent l="0" t="0" r="0" b="0"/>
          <wp:wrapNone/>
          <wp:docPr id="6" name="Afbeelding 6" descr="Esdal_LogoShape_RGB_Orig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sdal_LogoShape_RGB_Origi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671971" w14:textId="77777777" w:rsidR="00BB2E80" w:rsidRDefault="00BB2E80"/>
  <w:p w14:paraId="79F2C8E4" w14:textId="77777777" w:rsidR="00BB2E80" w:rsidRDefault="00BB2E80"/>
  <w:p w14:paraId="757D54C8" w14:textId="77777777" w:rsidR="00BB2E80" w:rsidRDefault="00BB2E80"/>
  <w:p w14:paraId="30E89A65" w14:textId="77777777" w:rsidR="00BB2E80" w:rsidRDefault="00BB2E80"/>
  <w:p w14:paraId="6EF80983" w14:textId="77777777" w:rsidR="00BB2E80" w:rsidRPr="00083743" w:rsidRDefault="00BB2E80">
    <w:pPr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69FF"/>
    <w:multiLevelType w:val="hybridMultilevel"/>
    <w:tmpl w:val="794268A8"/>
    <w:lvl w:ilvl="0" w:tplc="B274B992">
      <w:numFmt w:val="bullet"/>
      <w:lvlText w:val="-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w w:val="104"/>
        <w:sz w:val="17"/>
        <w:szCs w:val="17"/>
      </w:rPr>
    </w:lvl>
    <w:lvl w:ilvl="1" w:tplc="8E9EE150">
      <w:numFmt w:val="bullet"/>
      <w:lvlText w:val=""/>
      <w:lvlJc w:val="left"/>
      <w:pPr>
        <w:ind w:left="783" w:hanging="207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2" w:tplc="4F34E008">
      <w:numFmt w:val="bullet"/>
      <w:lvlText w:val="•"/>
      <w:lvlJc w:val="left"/>
      <w:pPr>
        <w:ind w:left="2592" w:hanging="207"/>
      </w:pPr>
      <w:rPr>
        <w:rFonts w:hint="default"/>
      </w:rPr>
    </w:lvl>
    <w:lvl w:ilvl="3" w:tplc="206A0254">
      <w:numFmt w:val="bullet"/>
      <w:lvlText w:val="•"/>
      <w:lvlJc w:val="left"/>
      <w:pPr>
        <w:ind w:left="3498" w:hanging="207"/>
      </w:pPr>
      <w:rPr>
        <w:rFonts w:hint="default"/>
      </w:rPr>
    </w:lvl>
    <w:lvl w:ilvl="4" w:tplc="CB307946">
      <w:numFmt w:val="bullet"/>
      <w:lvlText w:val="•"/>
      <w:lvlJc w:val="left"/>
      <w:pPr>
        <w:ind w:left="4404" w:hanging="207"/>
      </w:pPr>
      <w:rPr>
        <w:rFonts w:hint="default"/>
      </w:rPr>
    </w:lvl>
    <w:lvl w:ilvl="5" w:tplc="E71CB00E">
      <w:numFmt w:val="bullet"/>
      <w:lvlText w:val="•"/>
      <w:lvlJc w:val="left"/>
      <w:pPr>
        <w:ind w:left="5310" w:hanging="207"/>
      </w:pPr>
      <w:rPr>
        <w:rFonts w:hint="default"/>
      </w:rPr>
    </w:lvl>
    <w:lvl w:ilvl="6" w:tplc="8FFAFFD0">
      <w:numFmt w:val="bullet"/>
      <w:lvlText w:val="•"/>
      <w:lvlJc w:val="left"/>
      <w:pPr>
        <w:ind w:left="6216" w:hanging="207"/>
      </w:pPr>
      <w:rPr>
        <w:rFonts w:hint="default"/>
      </w:rPr>
    </w:lvl>
    <w:lvl w:ilvl="7" w:tplc="72FCCE3E">
      <w:numFmt w:val="bullet"/>
      <w:lvlText w:val="•"/>
      <w:lvlJc w:val="left"/>
      <w:pPr>
        <w:ind w:left="7122" w:hanging="207"/>
      </w:pPr>
      <w:rPr>
        <w:rFonts w:hint="default"/>
      </w:rPr>
    </w:lvl>
    <w:lvl w:ilvl="8" w:tplc="D7EAACDA">
      <w:numFmt w:val="bullet"/>
      <w:lvlText w:val="•"/>
      <w:lvlJc w:val="left"/>
      <w:pPr>
        <w:ind w:left="8028" w:hanging="207"/>
      </w:pPr>
      <w:rPr>
        <w:rFonts w:hint="default"/>
      </w:rPr>
    </w:lvl>
  </w:abstractNum>
  <w:abstractNum w:abstractNumId="1" w15:restartNumberingAfterBreak="0">
    <w:nsid w:val="04556481"/>
    <w:multiLevelType w:val="hybridMultilevel"/>
    <w:tmpl w:val="00D2CD6A"/>
    <w:lvl w:ilvl="0" w:tplc="0413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abstractNum w:abstractNumId="2" w15:restartNumberingAfterBreak="0">
    <w:nsid w:val="06DA07CF"/>
    <w:multiLevelType w:val="multilevel"/>
    <w:tmpl w:val="62A84D84"/>
    <w:lvl w:ilvl="0">
      <w:start w:val="3"/>
      <w:numFmt w:val="decimal"/>
      <w:lvlText w:val="%1."/>
      <w:lvlJc w:val="left"/>
      <w:pPr>
        <w:ind w:left="783" w:hanging="567"/>
      </w:pPr>
      <w:rPr>
        <w:rFonts w:ascii="Arial" w:eastAsia="Arial" w:hAnsi="Arial" w:cs="Arial" w:hint="default"/>
        <w:b/>
        <w:bCs/>
        <w:i w:val="0"/>
        <w:iCs w:val="0"/>
        <w:color w:val="auto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Theme="minorHAnsi" w:eastAsia="Arial" w:hAnsiTheme="minorHAnsi" w:cstheme="minorHAnsi" w:hint="default"/>
        <w:b/>
        <w:bCs/>
        <w:i w:val="0"/>
        <w:iCs w:val="0"/>
        <w:color w:val="auto"/>
        <w:spacing w:val="0"/>
        <w:w w:val="104"/>
        <w:sz w:val="22"/>
        <w:szCs w:val="17"/>
      </w:rPr>
    </w:lvl>
    <w:lvl w:ilvl="2">
      <w:start w:val="1"/>
      <w:numFmt w:val="decimal"/>
      <w:lvlText w:val="%1.%2.%3."/>
      <w:lvlJc w:val="left"/>
      <w:pPr>
        <w:ind w:left="716" w:hanging="501"/>
      </w:pPr>
      <w:rPr>
        <w:rFonts w:hint="default"/>
        <w:spacing w:val="0"/>
        <w:w w:val="104"/>
      </w:rPr>
    </w:lvl>
    <w:lvl w:ilvl="3">
      <w:numFmt w:val="bullet"/>
      <w:lvlText w:val="•"/>
      <w:lvlJc w:val="left"/>
      <w:pPr>
        <w:ind w:left="2793" w:hanging="501"/>
      </w:pPr>
      <w:rPr>
        <w:rFonts w:hint="default"/>
      </w:rPr>
    </w:lvl>
    <w:lvl w:ilvl="4">
      <w:numFmt w:val="bullet"/>
      <w:lvlText w:val="•"/>
      <w:lvlJc w:val="left"/>
      <w:pPr>
        <w:ind w:left="3800" w:hanging="501"/>
      </w:pPr>
      <w:rPr>
        <w:rFonts w:hint="default"/>
      </w:rPr>
    </w:lvl>
    <w:lvl w:ilvl="5">
      <w:numFmt w:val="bullet"/>
      <w:lvlText w:val="•"/>
      <w:lvlJc w:val="left"/>
      <w:pPr>
        <w:ind w:left="4806" w:hanging="501"/>
      </w:pPr>
      <w:rPr>
        <w:rFonts w:hint="default"/>
      </w:rPr>
    </w:lvl>
    <w:lvl w:ilvl="6">
      <w:numFmt w:val="bullet"/>
      <w:lvlText w:val="•"/>
      <w:lvlJc w:val="left"/>
      <w:pPr>
        <w:ind w:left="5813" w:hanging="501"/>
      </w:pPr>
      <w:rPr>
        <w:rFonts w:hint="default"/>
      </w:rPr>
    </w:lvl>
    <w:lvl w:ilvl="7">
      <w:numFmt w:val="bullet"/>
      <w:lvlText w:val="•"/>
      <w:lvlJc w:val="left"/>
      <w:pPr>
        <w:ind w:left="6820" w:hanging="501"/>
      </w:pPr>
      <w:rPr>
        <w:rFonts w:hint="default"/>
      </w:rPr>
    </w:lvl>
    <w:lvl w:ilvl="8">
      <w:numFmt w:val="bullet"/>
      <w:lvlText w:val="•"/>
      <w:lvlJc w:val="left"/>
      <w:pPr>
        <w:ind w:left="7826" w:hanging="501"/>
      </w:pPr>
      <w:rPr>
        <w:rFonts w:hint="default"/>
      </w:rPr>
    </w:lvl>
  </w:abstractNum>
  <w:abstractNum w:abstractNumId="3" w15:restartNumberingAfterBreak="0">
    <w:nsid w:val="116D3FF0"/>
    <w:multiLevelType w:val="multilevel"/>
    <w:tmpl w:val="EC283A16"/>
    <w:lvl w:ilvl="0">
      <w:start w:val="9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4" w15:restartNumberingAfterBreak="0">
    <w:nsid w:val="15F81139"/>
    <w:multiLevelType w:val="hybridMultilevel"/>
    <w:tmpl w:val="C1C89E44"/>
    <w:lvl w:ilvl="0" w:tplc="47FCFCAA">
      <w:numFmt w:val="bullet"/>
      <w:lvlText w:val=""/>
      <w:lvlJc w:val="left"/>
      <w:pPr>
        <w:ind w:left="10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1" w:tplc="C898ED14">
      <w:numFmt w:val="bullet"/>
      <w:lvlText w:val="•"/>
      <w:lvlJc w:val="left"/>
      <w:pPr>
        <w:ind w:left="961" w:hanging="360"/>
      </w:pPr>
      <w:rPr>
        <w:rFonts w:hint="default"/>
      </w:rPr>
    </w:lvl>
    <w:lvl w:ilvl="2" w:tplc="E1982FFE">
      <w:numFmt w:val="bullet"/>
      <w:lvlText w:val="•"/>
      <w:lvlJc w:val="left"/>
      <w:pPr>
        <w:ind w:left="1822" w:hanging="360"/>
      </w:pPr>
      <w:rPr>
        <w:rFonts w:hint="default"/>
      </w:rPr>
    </w:lvl>
    <w:lvl w:ilvl="3" w:tplc="8FCE76F6">
      <w:numFmt w:val="bullet"/>
      <w:lvlText w:val="•"/>
      <w:lvlJc w:val="left"/>
      <w:pPr>
        <w:ind w:left="2683" w:hanging="360"/>
      </w:pPr>
      <w:rPr>
        <w:rFonts w:hint="default"/>
      </w:rPr>
    </w:lvl>
    <w:lvl w:ilvl="4" w:tplc="1FF435AC">
      <w:numFmt w:val="bullet"/>
      <w:lvlText w:val="•"/>
      <w:lvlJc w:val="left"/>
      <w:pPr>
        <w:ind w:left="3544" w:hanging="360"/>
      </w:pPr>
      <w:rPr>
        <w:rFonts w:hint="default"/>
      </w:rPr>
    </w:lvl>
    <w:lvl w:ilvl="5" w:tplc="99D4E7A6">
      <w:numFmt w:val="bullet"/>
      <w:lvlText w:val="•"/>
      <w:lvlJc w:val="left"/>
      <w:pPr>
        <w:ind w:left="4406" w:hanging="360"/>
      </w:pPr>
      <w:rPr>
        <w:rFonts w:hint="default"/>
      </w:rPr>
    </w:lvl>
    <w:lvl w:ilvl="6" w:tplc="8CCCF4CE">
      <w:numFmt w:val="bullet"/>
      <w:lvlText w:val="•"/>
      <w:lvlJc w:val="left"/>
      <w:pPr>
        <w:ind w:left="5267" w:hanging="360"/>
      </w:pPr>
      <w:rPr>
        <w:rFonts w:hint="default"/>
      </w:rPr>
    </w:lvl>
    <w:lvl w:ilvl="7" w:tplc="1FDECB88">
      <w:numFmt w:val="bullet"/>
      <w:lvlText w:val="•"/>
      <w:lvlJc w:val="left"/>
      <w:pPr>
        <w:ind w:left="6128" w:hanging="360"/>
      </w:pPr>
      <w:rPr>
        <w:rFonts w:hint="default"/>
      </w:rPr>
    </w:lvl>
    <w:lvl w:ilvl="8" w:tplc="B1C2DAF4">
      <w:numFmt w:val="bullet"/>
      <w:lvlText w:val="•"/>
      <w:lvlJc w:val="left"/>
      <w:pPr>
        <w:ind w:left="6989" w:hanging="360"/>
      </w:pPr>
      <w:rPr>
        <w:rFonts w:hint="default"/>
      </w:rPr>
    </w:lvl>
  </w:abstractNum>
  <w:abstractNum w:abstractNumId="5" w15:restartNumberingAfterBreak="0">
    <w:nsid w:val="178465AC"/>
    <w:multiLevelType w:val="multilevel"/>
    <w:tmpl w:val="9FC4CAD0"/>
    <w:lvl w:ilvl="0">
      <w:start w:val="2"/>
      <w:numFmt w:val="decimal"/>
      <w:lvlText w:val="%1."/>
      <w:lvlJc w:val="left"/>
      <w:pPr>
        <w:ind w:left="783" w:hanging="567"/>
      </w:pPr>
      <w:rPr>
        <w:rFonts w:ascii="Arial" w:eastAsia="Arial" w:hAnsi="Arial" w:cs="Arial" w:hint="default"/>
        <w:b/>
        <w:bCs/>
        <w:i w:val="0"/>
        <w:iCs w:val="0"/>
        <w:color w:val="auto"/>
        <w:w w:val="100"/>
        <w:sz w:val="24"/>
        <w:szCs w:val="24"/>
      </w:rPr>
    </w:lvl>
    <w:lvl w:ilvl="1">
      <w:start w:val="5"/>
      <w:numFmt w:val="decimal"/>
      <w:lvlText w:val="%1.%2"/>
      <w:lvlJc w:val="left"/>
      <w:pPr>
        <w:ind w:left="756" w:hanging="540"/>
      </w:pPr>
      <w:rPr>
        <w:rFonts w:asciiTheme="minorHAnsi" w:eastAsia="Arial" w:hAnsiTheme="minorHAnsi" w:cstheme="minorHAnsi" w:hint="default"/>
        <w:b/>
        <w:bCs/>
        <w:i w:val="0"/>
        <w:iCs w:val="0"/>
        <w:color w:val="auto"/>
        <w:spacing w:val="0"/>
        <w:w w:val="104"/>
        <w:sz w:val="22"/>
        <w:szCs w:val="17"/>
      </w:rPr>
    </w:lvl>
    <w:lvl w:ilvl="2">
      <w:start w:val="1"/>
      <w:numFmt w:val="decimal"/>
      <w:lvlText w:val="%1.%2.%3"/>
      <w:lvlJc w:val="left"/>
      <w:pPr>
        <w:ind w:left="783" w:hanging="567"/>
      </w:pPr>
      <w:rPr>
        <w:rFonts w:asciiTheme="minorHAnsi" w:eastAsia="Arial" w:hAnsiTheme="minorHAnsi" w:cstheme="minorHAnsi" w:hint="default"/>
        <w:b/>
        <w:bCs w:val="0"/>
        <w:i w:val="0"/>
        <w:iCs w:val="0"/>
        <w:color w:val="auto"/>
        <w:spacing w:val="0"/>
        <w:w w:val="104"/>
        <w:sz w:val="22"/>
        <w:szCs w:val="22"/>
      </w:rPr>
    </w:lvl>
    <w:lvl w:ilvl="3">
      <w:numFmt w:val="bullet"/>
      <w:lvlText w:val="•"/>
      <w:lvlJc w:val="left"/>
      <w:pPr>
        <w:ind w:left="2793" w:hanging="567"/>
      </w:pPr>
      <w:rPr>
        <w:rFonts w:hint="default"/>
      </w:rPr>
    </w:lvl>
    <w:lvl w:ilvl="4">
      <w:numFmt w:val="bullet"/>
      <w:lvlText w:val="•"/>
      <w:lvlJc w:val="left"/>
      <w:pPr>
        <w:ind w:left="3800" w:hanging="567"/>
      </w:pPr>
      <w:rPr>
        <w:rFonts w:hint="default"/>
      </w:rPr>
    </w:lvl>
    <w:lvl w:ilvl="5">
      <w:numFmt w:val="bullet"/>
      <w:lvlText w:val="•"/>
      <w:lvlJc w:val="left"/>
      <w:pPr>
        <w:ind w:left="4806" w:hanging="567"/>
      </w:pPr>
      <w:rPr>
        <w:rFonts w:hint="default"/>
      </w:rPr>
    </w:lvl>
    <w:lvl w:ilvl="6">
      <w:numFmt w:val="bullet"/>
      <w:lvlText w:val="•"/>
      <w:lvlJc w:val="left"/>
      <w:pPr>
        <w:ind w:left="5813" w:hanging="567"/>
      </w:pPr>
      <w:rPr>
        <w:rFonts w:hint="default"/>
      </w:rPr>
    </w:lvl>
    <w:lvl w:ilvl="7">
      <w:numFmt w:val="bullet"/>
      <w:lvlText w:val="•"/>
      <w:lvlJc w:val="left"/>
      <w:pPr>
        <w:ind w:left="6820" w:hanging="567"/>
      </w:pPr>
      <w:rPr>
        <w:rFonts w:hint="default"/>
      </w:rPr>
    </w:lvl>
    <w:lvl w:ilvl="8">
      <w:numFmt w:val="bullet"/>
      <w:lvlText w:val="•"/>
      <w:lvlJc w:val="left"/>
      <w:pPr>
        <w:ind w:left="7826" w:hanging="567"/>
      </w:pPr>
      <w:rPr>
        <w:rFonts w:hint="default"/>
      </w:rPr>
    </w:lvl>
  </w:abstractNum>
  <w:abstractNum w:abstractNumId="6" w15:restartNumberingAfterBreak="0">
    <w:nsid w:val="199F11D3"/>
    <w:multiLevelType w:val="hybridMultilevel"/>
    <w:tmpl w:val="E50CA19A"/>
    <w:lvl w:ilvl="0" w:tplc="3252C61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1" w:tplc="F65231B2">
      <w:numFmt w:val="bullet"/>
      <w:lvlText w:val="•"/>
      <w:lvlJc w:val="left"/>
      <w:pPr>
        <w:ind w:left="1609" w:hanging="360"/>
      </w:pPr>
      <w:rPr>
        <w:rFonts w:hint="default"/>
      </w:rPr>
    </w:lvl>
    <w:lvl w:ilvl="2" w:tplc="D52A3A3A">
      <w:numFmt w:val="bullet"/>
      <w:lvlText w:val="•"/>
      <w:lvlJc w:val="left"/>
      <w:pPr>
        <w:ind w:left="2398" w:hanging="360"/>
      </w:pPr>
      <w:rPr>
        <w:rFonts w:hint="default"/>
      </w:rPr>
    </w:lvl>
    <w:lvl w:ilvl="3" w:tplc="0FEE7696">
      <w:numFmt w:val="bullet"/>
      <w:lvlText w:val="•"/>
      <w:lvlJc w:val="left"/>
      <w:pPr>
        <w:ind w:left="3187" w:hanging="360"/>
      </w:pPr>
      <w:rPr>
        <w:rFonts w:hint="default"/>
      </w:rPr>
    </w:lvl>
    <w:lvl w:ilvl="4" w:tplc="C82CC70E">
      <w:numFmt w:val="bullet"/>
      <w:lvlText w:val="•"/>
      <w:lvlJc w:val="left"/>
      <w:pPr>
        <w:ind w:left="3976" w:hanging="360"/>
      </w:pPr>
      <w:rPr>
        <w:rFonts w:hint="default"/>
      </w:rPr>
    </w:lvl>
    <w:lvl w:ilvl="5" w:tplc="1D0E0490">
      <w:numFmt w:val="bullet"/>
      <w:lvlText w:val="•"/>
      <w:lvlJc w:val="left"/>
      <w:pPr>
        <w:ind w:left="4766" w:hanging="360"/>
      </w:pPr>
      <w:rPr>
        <w:rFonts w:hint="default"/>
      </w:rPr>
    </w:lvl>
    <w:lvl w:ilvl="6" w:tplc="756C1422">
      <w:numFmt w:val="bullet"/>
      <w:lvlText w:val="•"/>
      <w:lvlJc w:val="left"/>
      <w:pPr>
        <w:ind w:left="5555" w:hanging="360"/>
      </w:pPr>
      <w:rPr>
        <w:rFonts w:hint="default"/>
      </w:rPr>
    </w:lvl>
    <w:lvl w:ilvl="7" w:tplc="D3A029DA">
      <w:numFmt w:val="bullet"/>
      <w:lvlText w:val="•"/>
      <w:lvlJc w:val="left"/>
      <w:pPr>
        <w:ind w:left="6344" w:hanging="360"/>
      </w:pPr>
      <w:rPr>
        <w:rFonts w:hint="default"/>
      </w:rPr>
    </w:lvl>
    <w:lvl w:ilvl="8" w:tplc="09846770">
      <w:numFmt w:val="bullet"/>
      <w:lvlText w:val="•"/>
      <w:lvlJc w:val="left"/>
      <w:pPr>
        <w:ind w:left="7133" w:hanging="360"/>
      </w:pPr>
      <w:rPr>
        <w:rFonts w:hint="default"/>
      </w:rPr>
    </w:lvl>
  </w:abstractNum>
  <w:abstractNum w:abstractNumId="7" w15:restartNumberingAfterBreak="0">
    <w:nsid w:val="20940D66"/>
    <w:multiLevelType w:val="hybridMultilevel"/>
    <w:tmpl w:val="63DED9AA"/>
    <w:lvl w:ilvl="0" w:tplc="D2F6E508">
      <w:numFmt w:val="bullet"/>
      <w:lvlText w:val="-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w w:val="104"/>
        <w:sz w:val="17"/>
        <w:szCs w:val="17"/>
      </w:rPr>
    </w:lvl>
    <w:lvl w:ilvl="1" w:tplc="FCD6670C">
      <w:numFmt w:val="bullet"/>
      <w:lvlText w:val="•"/>
      <w:lvlJc w:val="left"/>
      <w:pPr>
        <w:ind w:left="1686" w:hanging="567"/>
      </w:pPr>
      <w:rPr>
        <w:rFonts w:hint="default"/>
      </w:rPr>
    </w:lvl>
    <w:lvl w:ilvl="2" w:tplc="C0CA8ADE">
      <w:numFmt w:val="bullet"/>
      <w:lvlText w:val="•"/>
      <w:lvlJc w:val="left"/>
      <w:pPr>
        <w:ind w:left="2592" w:hanging="567"/>
      </w:pPr>
      <w:rPr>
        <w:rFonts w:hint="default"/>
      </w:rPr>
    </w:lvl>
    <w:lvl w:ilvl="3" w:tplc="052A563E">
      <w:numFmt w:val="bullet"/>
      <w:lvlText w:val="•"/>
      <w:lvlJc w:val="left"/>
      <w:pPr>
        <w:ind w:left="3498" w:hanging="567"/>
      </w:pPr>
      <w:rPr>
        <w:rFonts w:hint="default"/>
      </w:rPr>
    </w:lvl>
    <w:lvl w:ilvl="4" w:tplc="D952CD24">
      <w:numFmt w:val="bullet"/>
      <w:lvlText w:val="•"/>
      <w:lvlJc w:val="left"/>
      <w:pPr>
        <w:ind w:left="4404" w:hanging="567"/>
      </w:pPr>
      <w:rPr>
        <w:rFonts w:hint="default"/>
      </w:rPr>
    </w:lvl>
    <w:lvl w:ilvl="5" w:tplc="9C166A62">
      <w:numFmt w:val="bullet"/>
      <w:lvlText w:val="•"/>
      <w:lvlJc w:val="left"/>
      <w:pPr>
        <w:ind w:left="5310" w:hanging="567"/>
      </w:pPr>
      <w:rPr>
        <w:rFonts w:hint="default"/>
      </w:rPr>
    </w:lvl>
    <w:lvl w:ilvl="6" w:tplc="BB7AC19C">
      <w:numFmt w:val="bullet"/>
      <w:lvlText w:val="•"/>
      <w:lvlJc w:val="left"/>
      <w:pPr>
        <w:ind w:left="6216" w:hanging="567"/>
      </w:pPr>
      <w:rPr>
        <w:rFonts w:hint="default"/>
      </w:rPr>
    </w:lvl>
    <w:lvl w:ilvl="7" w:tplc="F69A1422">
      <w:numFmt w:val="bullet"/>
      <w:lvlText w:val="•"/>
      <w:lvlJc w:val="left"/>
      <w:pPr>
        <w:ind w:left="7122" w:hanging="567"/>
      </w:pPr>
      <w:rPr>
        <w:rFonts w:hint="default"/>
      </w:rPr>
    </w:lvl>
    <w:lvl w:ilvl="8" w:tplc="CD526D5E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8" w15:restartNumberingAfterBreak="0">
    <w:nsid w:val="20CC7844"/>
    <w:multiLevelType w:val="hybridMultilevel"/>
    <w:tmpl w:val="54547408"/>
    <w:lvl w:ilvl="0" w:tplc="ECF643E2">
      <w:numFmt w:val="bullet"/>
      <w:lvlText w:val="-"/>
      <w:lvlJc w:val="left"/>
      <w:pPr>
        <w:ind w:left="672" w:hanging="567"/>
      </w:pPr>
      <w:rPr>
        <w:rFonts w:ascii="Arial" w:eastAsia="Arial" w:hAnsi="Arial" w:cs="Arial" w:hint="default"/>
        <w:b w:val="0"/>
        <w:bCs w:val="0"/>
        <w:i w:val="0"/>
        <w:iCs w:val="0"/>
        <w:w w:val="104"/>
        <w:sz w:val="17"/>
        <w:szCs w:val="17"/>
      </w:rPr>
    </w:lvl>
    <w:lvl w:ilvl="1" w:tplc="B3A8EAC8">
      <w:numFmt w:val="bullet"/>
      <w:lvlText w:val="•"/>
      <w:lvlJc w:val="left"/>
      <w:pPr>
        <w:ind w:left="1483" w:hanging="567"/>
      </w:pPr>
      <w:rPr>
        <w:rFonts w:hint="default"/>
      </w:rPr>
    </w:lvl>
    <w:lvl w:ilvl="2" w:tplc="843EA618">
      <w:numFmt w:val="bullet"/>
      <w:lvlText w:val="•"/>
      <w:lvlJc w:val="left"/>
      <w:pPr>
        <w:ind w:left="2286" w:hanging="567"/>
      </w:pPr>
      <w:rPr>
        <w:rFonts w:hint="default"/>
      </w:rPr>
    </w:lvl>
    <w:lvl w:ilvl="3" w:tplc="90FCBC82">
      <w:numFmt w:val="bullet"/>
      <w:lvlText w:val="•"/>
      <w:lvlJc w:val="left"/>
      <w:pPr>
        <w:ind w:left="3089" w:hanging="567"/>
      </w:pPr>
      <w:rPr>
        <w:rFonts w:hint="default"/>
      </w:rPr>
    </w:lvl>
    <w:lvl w:ilvl="4" w:tplc="63540F32">
      <w:numFmt w:val="bullet"/>
      <w:lvlText w:val="•"/>
      <w:lvlJc w:val="left"/>
      <w:pPr>
        <w:ind w:left="3892" w:hanging="567"/>
      </w:pPr>
      <w:rPr>
        <w:rFonts w:hint="default"/>
      </w:rPr>
    </w:lvl>
    <w:lvl w:ilvl="5" w:tplc="360E3A02">
      <w:numFmt w:val="bullet"/>
      <w:lvlText w:val="•"/>
      <w:lvlJc w:val="left"/>
      <w:pPr>
        <w:ind w:left="4696" w:hanging="567"/>
      </w:pPr>
      <w:rPr>
        <w:rFonts w:hint="default"/>
      </w:rPr>
    </w:lvl>
    <w:lvl w:ilvl="6" w:tplc="F0EC3CFA">
      <w:numFmt w:val="bullet"/>
      <w:lvlText w:val="•"/>
      <w:lvlJc w:val="left"/>
      <w:pPr>
        <w:ind w:left="5499" w:hanging="567"/>
      </w:pPr>
      <w:rPr>
        <w:rFonts w:hint="default"/>
      </w:rPr>
    </w:lvl>
    <w:lvl w:ilvl="7" w:tplc="D74404CA">
      <w:numFmt w:val="bullet"/>
      <w:lvlText w:val="•"/>
      <w:lvlJc w:val="left"/>
      <w:pPr>
        <w:ind w:left="6302" w:hanging="567"/>
      </w:pPr>
      <w:rPr>
        <w:rFonts w:hint="default"/>
      </w:rPr>
    </w:lvl>
    <w:lvl w:ilvl="8" w:tplc="19702784">
      <w:numFmt w:val="bullet"/>
      <w:lvlText w:val="•"/>
      <w:lvlJc w:val="left"/>
      <w:pPr>
        <w:ind w:left="7105" w:hanging="567"/>
      </w:pPr>
      <w:rPr>
        <w:rFonts w:hint="default"/>
      </w:rPr>
    </w:lvl>
  </w:abstractNum>
  <w:abstractNum w:abstractNumId="9" w15:restartNumberingAfterBreak="0">
    <w:nsid w:val="24B85D18"/>
    <w:multiLevelType w:val="hybridMultilevel"/>
    <w:tmpl w:val="43125ABE"/>
    <w:lvl w:ilvl="0" w:tplc="B274B992">
      <w:numFmt w:val="bullet"/>
      <w:lvlText w:val="-"/>
      <w:lvlJc w:val="left"/>
      <w:pPr>
        <w:ind w:left="358" w:hanging="253"/>
      </w:pPr>
      <w:rPr>
        <w:rFonts w:ascii="Arial" w:eastAsia="Arial" w:hAnsi="Arial" w:cs="Arial" w:hint="default"/>
        <w:b w:val="0"/>
        <w:bCs w:val="0"/>
        <w:i w:val="0"/>
        <w:iCs w:val="0"/>
        <w:w w:val="104"/>
        <w:sz w:val="17"/>
        <w:szCs w:val="17"/>
      </w:rPr>
    </w:lvl>
    <w:lvl w:ilvl="1" w:tplc="A79A2AF8">
      <w:numFmt w:val="bullet"/>
      <w:lvlText w:val="•"/>
      <w:lvlJc w:val="left"/>
      <w:pPr>
        <w:ind w:left="1195" w:hanging="253"/>
      </w:pPr>
      <w:rPr>
        <w:rFonts w:hint="default"/>
      </w:rPr>
    </w:lvl>
    <w:lvl w:ilvl="2" w:tplc="DF624234">
      <w:numFmt w:val="bullet"/>
      <w:lvlText w:val="•"/>
      <w:lvlJc w:val="left"/>
      <w:pPr>
        <w:ind w:left="2030" w:hanging="253"/>
      </w:pPr>
      <w:rPr>
        <w:rFonts w:hint="default"/>
      </w:rPr>
    </w:lvl>
    <w:lvl w:ilvl="3" w:tplc="461CF690">
      <w:numFmt w:val="bullet"/>
      <w:lvlText w:val="•"/>
      <w:lvlJc w:val="left"/>
      <w:pPr>
        <w:ind w:left="2865" w:hanging="253"/>
      </w:pPr>
      <w:rPr>
        <w:rFonts w:hint="default"/>
      </w:rPr>
    </w:lvl>
    <w:lvl w:ilvl="4" w:tplc="96FE2154">
      <w:numFmt w:val="bullet"/>
      <w:lvlText w:val="•"/>
      <w:lvlJc w:val="left"/>
      <w:pPr>
        <w:ind w:left="3700" w:hanging="253"/>
      </w:pPr>
      <w:rPr>
        <w:rFonts w:hint="default"/>
      </w:rPr>
    </w:lvl>
    <w:lvl w:ilvl="5" w:tplc="F29CD132">
      <w:numFmt w:val="bullet"/>
      <w:lvlText w:val="•"/>
      <w:lvlJc w:val="left"/>
      <w:pPr>
        <w:ind w:left="4536" w:hanging="253"/>
      </w:pPr>
      <w:rPr>
        <w:rFonts w:hint="default"/>
      </w:rPr>
    </w:lvl>
    <w:lvl w:ilvl="6" w:tplc="0B3A2620">
      <w:numFmt w:val="bullet"/>
      <w:lvlText w:val="•"/>
      <w:lvlJc w:val="left"/>
      <w:pPr>
        <w:ind w:left="5371" w:hanging="253"/>
      </w:pPr>
      <w:rPr>
        <w:rFonts w:hint="default"/>
      </w:rPr>
    </w:lvl>
    <w:lvl w:ilvl="7" w:tplc="1C6A927A">
      <w:numFmt w:val="bullet"/>
      <w:lvlText w:val="•"/>
      <w:lvlJc w:val="left"/>
      <w:pPr>
        <w:ind w:left="6206" w:hanging="253"/>
      </w:pPr>
      <w:rPr>
        <w:rFonts w:hint="default"/>
      </w:rPr>
    </w:lvl>
    <w:lvl w:ilvl="8" w:tplc="C1462DA2">
      <w:numFmt w:val="bullet"/>
      <w:lvlText w:val="•"/>
      <w:lvlJc w:val="left"/>
      <w:pPr>
        <w:ind w:left="7041" w:hanging="253"/>
      </w:pPr>
      <w:rPr>
        <w:rFonts w:hint="default"/>
      </w:rPr>
    </w:lvl>
  </w:abstractNum>
  <w:abstractNum w:abstractNumId="10" w15:restartNumberingAfterBreak="0">
    <w:nsid w:val="28C71E92"/>
    <w:multiLevelType w:val="multilevel"/>
    <w:tmpl w:val="B1BCF38A"/>
    <w:lvl w:ilvl="0">
      <w:start w:val="14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start w:val="1"/>
      <w:numFmt w:val="lowerLetter"/>
      <w:lvlText w:val="%3."/>
      <w:lvlJc w:val="left"/>
      <w:pPr>
        <w:ind w:left="1350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3">
      <w:numFmt w:val="bullet"/>
      <w:lvlText w:val="•"/>
      <w:lvlJc w:val="left"/>
      <w:pPr>
        <w:ind w:left="3244" w:hanging="567"/>
      </w:pPr>
      <w:rPr>
        <w:rFonts w:hint="default"/>
      </w:rPr>
    </w:lvl>
    <w:lvl w:ilvl="4">
      <w:numFmt w:val="bullet"/>
      <w:lvlText w:val="•"/>
      <w:lvlJc w:val="left"/>
      <w:pPr>
        <w:ind w:left="4186" w:hanging="567"/>
      </w:pPr>
      <w:rPr>
        <w:rFonts w:hint="default"/>
      </w:rPr>
    </w:lvl>
    <w:lvl w:ilvl="5">
      <w:numFmt w:val="bullet"/>
      <w:lvlText w:val="•"/>
      <w:lvlJc w:val="left"/>
      <w:pPr>
        <w:ind w:left="5128" w:hanging="567"/>
      </w:pPr>
      <w:rPr>
        <w:rFonts w:hint="default"/>
      </w:rPr>
    </w:lvl>
    <w:lvl w:ilvl="6">
      <w:numFmt w:val="bullet"/>
      <w:lvlText w:val="•"/>
      <w:lvlJc w:val="left"/>
      <w:pPr>
        <w:ind w:left="6071" w:hanging="567"/>
      </w:pPr>
      <w:rPr>
        <w:rFonts w:hint="default"/>
      </w:rPr>
    </w:lvl>
    <w:lvl w:ilvl="7">
      <w:numFmt w:val="bullet"/>
      <w:lvlText w:val="•"/>
      <w:lvlJc w:val="left"/>
      <w:pPr>
        <w:ind w:left="7013" w:hanging="567"/>
      </w:pPr>
      <w:rPr>
        <w:rFonts w:hint="default"/>
      </w:rPr>
    </w:lvl>
    <w:lvl w:ilvl="8">
      <w:numFmt w:val="bullet"/>
      <w:lvlText w:val="•"/>
      <w:lvlJc w:val="left"/>
      <w:pPr>
        <w:ind w:left="7955" w:hanging="567"/>
      </w:pPr>
      <w:rPr>
        <w:rFonts w:hint="default"/>
      </w:rPr>
    </w:lvl>
  </w:abstractNum>
  <w:abstractNum w:abstractNumId="11" w15:restartNumberingAfterBreak="0">
    <w:nsid w:val="295613D1"/>
    <w:multiLevelType w:val="multilevel"/>
    <w:tmpl w:val="2480B2B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855" w:hanging="495"/>
      </w:pPr>
      <w:rPr>
        <w:rFonts w:hint="default"/>
        <w:w w:val="105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  <w:w w:val="105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w w:val="105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w w:val="105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w w:val="105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w w:val="105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w w:val="105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w w:val="105"/>
      </w:rPr>
    </w:lvl>
  </w:abstractNum>
  <w:abstractNum w:abstractNumId="12" w15:restartNumberingAfterBreak="0">
    <w:nsid w:val="354D1287"/>
    <w:multiLevelType w:val="multilevel"/>
    <w:tmpl w:val="158AB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47596A"/>
    <w:multiLevelType w:val="hybridMultilevel"/>
    <w:tmpl w:val="FEC8EE68"/>
    <w:lvl w:ilvl="0" w:tplc="4DC4C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8C21CBA"/>
    <w:multiLevelType w:val="multilevel"/>
    <w:tmpl w:val="33AE09B8"/>
    <w:lvl w:ilvl="0">
      <w:start w:val="1"/>
      <w:numFmt w:val="decimal"/>
      <w:lvlText w:val="%1."/>
      <w:lvlJc w:val="left"/>
      <w:pPr>
        <w:ind w:left="783" w:hanging="567"/>
      </w:pPr>
      <w:rPr>
        <w:rFonts w:ascii="Arial" w:eastAsia="Arial" w:hAnsi="Arial" w:cs="Arial" w:hint="default"/>
        <w:b/>
        <w:bCs/>
        <w:i w:val="0"/>
        <w:iCs w:val="0"/>
        <w:color w:val="auto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756" w:hanging="540"/>
      </w:pPr>
      <w:rPr>
        <w:rFonts w:asciiTheme="minorHAnsi" w:eastAsia="Arial" w:hAnsiTheme="minorHAnsi" w:cstheme="minorHAnsi" w:hint="default"/>
        <w:b/>
        <w:bCs/>
        <w:i w:val="0"/>
        <w:iCs w:val="0"/>
        <w:color w:val="auto"/>
        <w:spacing w:val="0"/>
        <w:w w:val="104"/>
        <w:sz w:val="22"/>
        <w:szCs w:val="17"/>
      </w:rPr>
    </w:lvl>
    <w:lvl w:ilvl="2">
      <w:numFmt w:val="bullet"/>
      <w:lvlText w:val=""/>
      <w:lvlJc w:val="left"/>
      <w:pPr>
        <w:ind w:left="1067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3">
      <w:numFmt w:val="bullet"/>
      <w:lvlText w:val="•"/>
      <w:lvlJc w:val="left"/>
      <w:pPr>
        <w:ind w:left="2157" w:hanging="425"/>
      </w:pPr>
      <w:rPr>
        <w:rFonts w:hint="default"/>
      </w:rPr>
    </w:lvl>
    <w:lvl w:ilvl="4">
      <w:numFmt w:val="bullet"/>
      <w:lvlText w:val="•"/>
      <w:lvlJc w:val="left"/>
      <w:pPr>
        <w:ind w:left="3255" w:hanging="425"/>
      </w:pPr>
      <w:rPr>
        <w:rFonts w:hint="default"/>
      </w:rPr>
    </w:lvl>
    <w:lvl w:ilvl="5">
      <w:numFmt w:val="bullet"/>
      <w:lvlText w:val="•"/>
      <w:lvlJc w:val="left"/>
      <w:pPr>
        <w:ind w:left="4352" w:hanging="425"/>
      </w:pPr>
      <w:rPr>
        <w:rFonts w:hint="default"/>
      </w:rPr>
    </w:lvl>
    <w:lvl w:ilvl="6">
      <w:numFmt w:val="bullet"/>
      <w:lvlText w:val="•"/>
      <w:lvlJc w:val="left"/>
      <w:pPr>
        <w:ind w:left="5450" w:hanging="425"/>
      </w:pPr>
      <w:rPr>
        <w:rFonts w:hint="default"/>
      </w:rPr>
    </w:lvl>
    <w:lvl w:ilvl="7">
      <w:numFmt w:val="bullet"/>
      <w:lvlText w:val="•"/>
      <w:lvlJc w:val="left"/>
      <w:pPr>
        <w:ind w:left="6547" w:hanging="425"/>
      </w:pPr>
      <w:rPr>
        <w:rFonts w:hint="default"/>
      </w:rPr>
    </w:lvl>
    <w:lvl w:ilvl="8">
      <w:numFmt w:val="bullet"/>
      <w:lvlText w:val="•"/>
      <w:lvlJc w:val="left"/>
      <w:pPr>
        <w:ind w:left="7645" w:hanging="425"/>
      </w:pPr>
      <w:rPr>
        <w:rFonts w:hint="default"/>
      </w:rPr>
    </w:lvl>
  </w:abstractNum>
  <w:abstractNum w:abstractNumId="15" w15:restartNumberingAfterBreak="0">
    <w:nsid w:val="3A0E5C0E"/>
    <w:multiLevelType w:val="hybridMultilevel"/>
    <w:tmpl w:val="B728F30A"/>
    <w:lvl w:ilvl="0" w:tplc="830A95EA">
      <w:start w:val="1"/>
      <w:numFmt w:val="decimal"/>
      <w:lvlText w:val="%1."/>
      <w:lvlJc w:val="left"/>
      <w:pPr>
        <w:ind w:left="672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1" w:tplc="C8782A04">
      <w:numFmt w:val="bullet"/>
      <w:lvlText w:val="•"/>
      <w:lvlJc w:val="left"/>
      <w:pPr>
        <w:ind w:left="1224" w:hanging="567"/>
      </w:pPr>
      <w:rPr>
        <w:rFonts w:hint="default"/>
      </w:rPr>
    </w:lvl>
    <w:lvl w:ilvl="2" w:tplc="5EA2D66E">
      <w:numFmt w:val="bullet"/>
      <w:lvlText w:val="•"/>
      <w:lvlJc w:val="left"/>
      <w:pPr>
        <w:ind w:left="1769" w:hanging="567"/>
      </w:pPr>
      <w:rPr>
        <w:rFonts w:hint="default"/>
      </w:rPr>
    </w:lvl>
    <w:lvl w:ilvl="3" w:tplc="C90C7CAC">
      <w:numFmt w:val="bullet"/>
      <w:lvlText w:val="•"/>
      <w:lvlJc w:val="left"/>
      <w:pPr>
        <w:ind w:left="2314" w:hanging="567"/>
      </w:pPr>
      <w:rPr>
        <w:rFonts w:hint="default"/>
      </w:rPr>
    </w:lvl>
    <w:lvl w:ilvl="4" w:tplc="5674100A">
      <w:numFmt w:val="bullet"/>
      <w:lvlText w:val="•"/>
      <w:lvlJc w:val="left"/>
      <w:pPr>
        <w:ind w:left="2859" w:hanging="567"/>
      </w:pPr>
      <w:rPr>
        <w:rFonts w:hint="default"/>
      </w:rPr>
    </w:lvl>
    <w:lvl w:ilvl="5" w:tplc="CE063170">
      <w:numFmt w:val="bullet"/>
      <w:lvlText w:val="•"/>
      <w:lvlJc w:val="left"/>
      <w:pPr>
        <w:ind w:left="3404" w:hanging="567"/>
      </w:pPr>
      <w:rPr>
        <w:rFonts w:hint="default"/>
      </w:rPr>
    </w:lvl>
    <w:lvl w:ilvl="6" w:tplc="135291A8">
      <w:numFmt w:val="bullet"/>
      <w:lvlText w:val="•"/>
      <w:lvlJc w:val="left"/>
      <w:pPr>
        <w:ind w:left="3949" w:hanging="567"/>
      </w:pPr>
      <w:rPr>
        <w:rFonts w:hint="default"/>
      </w:rPr>
    </w:lvl>
    <w:lvl w:ilvl="7" w:tplc="88023CBE">
      <w:numFmt w:val="bullet"/>
      <w:lvlText w:val="•"/>
      <w:lvlJc w:val="left"/>
      <w:pPr>
        <w:ind w:left="4494" w:hanging="567"/>
      </w:pPr>
      <w:rPr>
        <w:rFonts w:hint="default"/>
      </w:rPr>
    </w:lvl>
    <w:lvl w:ilvl="8" w:tplc="C5C46944">
      <w:numFmt w:val="bullet"/>
      <w:lvlText w:val="•"/>
      <w:lvlJc w:val="left"/>
      <w:pPr>
        <w:ind w:left="5039" w:hanging="567"/>
      </w:pPr>
      <w:rPr>
        <w:rFonts w:hint="default"/>
      </w:rPr>
    </w:lvl>
  </w:abstractNum>
  <w:abstractNum w:abstractNumId="16" w15:restartNumberingAfterBreak="0">
    <w:nsid w:val="3CD50098"/>
    <w:multiLevelType w:val="multilevel"/>
    <w:tmpl w:val="B3A4152E"/>
    <w:lvl w:ilvl="0">
      <w:start w:val="5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17" w15:restartNumberingAfterBreak="0">
    <w:nsid w:val="3D8D077B"/>
    <w:multiLevelType w:val="hybridMultilevel"/>
    <w:tmpl w:val="3760BB06"/>
    <w:lvl w:ilvl="0" w:tplc="0413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8" w15:restartNumberingAfterBreak="0">
    <w:nsid w:val="3E2971F8"/>
    <w:multiLevelType w:val="hybridMultilevel"/>
    <w:tmpl w:val="2AE2A25E"/>
    <w:lvl w:ilvl="0" w:tplc="6F50E55A">
      <w:start w:val="1"/>
      <w:numFmt w:val="upperLetter"/>
      <w:lvlText w:val="%1."/>
      <w:lvlJc w:val="left"/>
      <w:pPr>
        <w:ind w:left="783" w:hanging="567"/>
      </w:pPr>
      <w:rPr>
        <w:rFonts w:hint="default"/>
        <w:spacing w:val="0"/>
        <w:w w:val="104"/>
      </w:rPr>
    </w:lvl>
    <w:lvl w:ilvl="1" w:tplc="5DA4E6AC">
      <w:start w:val="1"/>
      <w:numFmt w:val="decimal"/>
      <w:lvlText w:val="%2."/>
      <w:lvlJc w:val="left"/>
      <w:pPr>
        <w:ind w:left="983" w:hanging="201"/>
      </w:pPr>
      <w:rPr>
        <w:rFonts w:ascii="Arial" w:eastAsia="Arial" w:hAnsi="Arial" w:cs="Arial" w:hint="default"/>
        <w:b w:val="0"/>
        <w:bCs w:val="0"/>
        <w:i/>
        <w:iCs/>
        <w:spacing w:val="0"/>
        <w:w w:val="104"/>
        <w:sz w:val="17"/>
        <w:szCs w:val="17"/>
      </w:rPr>
    </w:lvl>
    <w:lvl w:ilvl="2" w:tplc="FBC42F06">
      <w:numFmt w:val="bullet"/>
      <w:lvlText w:val="•"/>
      <w:lvlJc w:val="left"/>
      <w:pPr>
        <w:ind w:left="1964" w:hanging="201"/>
      </w:pPr>
      <w:rPr>
        <w:rFonts w:hint="default"/>
      </w:rPr>
    </w:lvl>
    <w:lvl w:ilvl="3" w:tplc="6FFEEACA">
      <w:numFmt w:val="bullet"/>
      <w:lvlText w:val="•"/>
      <w:lvlJc w:val="left"/>
      <w:pPr>
        <w:ind w:left="2948" w:hanging="201"/>
      </w:pPr>
      <w:rPr>
        <w:rFonts w:hint="default"/>
      </w:rPr>
    </w:lvl>
    <w:lvl w:ilvl="4" w:tplc="0C56BC76">
      <w:numFmt w:val="bullet"/>
      <w:lvlText w:val="•"/>
      <w:lvlJc w:val="left"/>
      <w:pPr>
        <w:ind w:left="3933" w:hanging="201"/>
      </w:pPr>
      <w:rPr>
        <w:rFonts w:hint="default"/>
      </w:rPr>
    </w:lvl>
    <w:lvl w:ilvl="5" w:tplc="9F5ACD94">
      <w:numFmt w:val="bullet"/>
      <w:lvlText w:val="•"/>
      <w:lvlJc w:val="left"/>
      <w:pPr>
        <w:ind w:left="4917" w:hanging="201"/>
      </w:pPr>
      <w:rPr>
        <w:rFonts w:hint="default"/>
      </w:rPr>
    </w:lvl>
    <w:lvl w:ilvl="6" w:tplc="4A364C14">
      <w:numFmt w:val="bullet"/>
      <w:lvlText w:val="•"/>
      <w:lvlJc w:val="left"/>
      <w:pPr>
        <w:ind w:left="5902" w:hanging="201"/>
      </w:pPr>
      <w:rPr>
        <w:rFonts w:hint="default"/>
      </w:rPr>
    </w:lvl>
    <w:lvl w:ilvl="7" w:tplc="2368B512">
      <w:numFmt w:val="bullet"/>
      <w:lvlText w:val="•"/>
      <w:lvlJc w:val="left"/>
      <w:pPr>
        <w:ind w:left="6886" w:hanging="201"/>
      </w:pPr>
      <w:rPr>
        <w:rFonts w:hint="default"/>
      </w:rPr>
    </w:lvl>
    <w:lvl w:ilvl="8" w:tplc="2AAC84E0">
      <w:numFmt w:val="bullet"/>
      <w:lvlText w:val="•"/>
      <w:lvlJc w:val="left"/>
      <w:pPr>
        <w:ind w:left="7871" w:hanging="201"/>
      </w:pPr>
      <w:rPr>
        <w:rFonts w:hint="default"/>
      </w:rPr>
    </w:lvl>
  </w:abstractNum>
  <w:abstractNum w:abstractNumId="19" w15:restartNumberingAfterBreak="0">
    <w:nsid w:val="3E905E71"/>
    <w:multiLevelType w:val="multilevel"/>
    <w:tmpl w:val="4058CB46"/>
    <w:lvl w:ilvl="0">
      <w:start w:val="17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start w:val="1"/>
      <w:numFmt w:val="lowerLetter"/>
      <w:lvlText w:val="%3."/>
      <w:lvlJc w:val="left"/>
      <w:pPr>
        <w:ind w:left="1067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3">
      <w:numFmt w:val="bullet"/>
      <w:lvlText w:val="•"/>
      <w:lvlJc w:val="left"/>
      <w:pPr>
        <w:ind w:left="3011" w:hanging="284"/>
      </w:pPr>
      <w:rPr>
        <w:rFonts w:hint="default"/>
      </w:rPr>
    </w:lvl>
    <w:lvl w:ilvl="4">
      <w:numFmt w:val="bullet"/>
      <w:lvlText w:val="•"/>
      <w:lvlJc w:val="left"/>
      <w:pPr>
        <w:ind w:left="3986" w:hanging="284"/>
      </w:pPr>
      <w:rPr>
        <w:rFonts w:hint="default"/>
      </w:rPr>
    </w:lvl>
    <w:lvl w:ilvl="5">
      <w:numFmt w:val="bullet"/>
      <w:lvlText w:val="•"/>
      <w:lvlJc w:val="left"/>
      <w:pPr>
        <w:ind w:left="4962" w:hanging="284"/>
      </w:pPr>
      <w:rPr>
        <w:rFonts w:hint="default"/>
      </w:rPr>
    </w:lvl>
    <w:lvl w:ilvl="6">
      <w:numFmt w:val="bullet"/>
      <w:lvlText w:val="•"/>
      <w:lvlJc w:val="left"/>
      <w:pPr>
        <w:ind w:left="5937" w:hanging="284"/>
      </w:pPr>
      <w:rPr>
        <w:rFonts w:hint="default"/>
      </w:rPr>
    </w:lvl>
    <w:lvl w:ilvl="7">
      <w:numFmt w:val="bullet"/>
      <w:lvlText w:val="•"/>
      <w:lvlJc w:val="left"/>
      <w:pPr>
        <w:ind w:left="6913" w:hanging="284"/>
      </w:pPr>
      <w:rPr>
        <w:rFonts w:hint="default"/>
      </w:rPr>
    </w:lvl>
    <w:lvl w:ilvl="8">
      <w:numFmt w:val="bullet"/>
      <w:lvlText w:val="•"/>
      <w:lvlJc w:val="left"/>
      <w:pPr>
        <w:ind w:left="7888" w:hanging="284"/>
      </w:pPr>
      <w:rPr>
        <w:rFonts w:hint="default"/>
      </w:rPr>
    </w:lvl>
  </w:abstractNum>
  <w:abstractNum w:abstractNumId="20" w15:restartNumberingAfterBreak="0">
    <w:nsid w:val="3F1B34AC"/>
    <w:multiLevelType w:val="multilevel"/>
    <w:tmpl w:val="BC5476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w w:val="105"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  <w:w w:val="105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105"/>
      </w:rPr>
    </w:lvl>
  </w:abstractNum>
  <w:abstractNum w:abstractNumId="21" w15:restartNumberingAfterBreak="0">
    <w:nsid w:val="40386EE2"/>
    <w:multiLevelType w:val="hybridMultilevel"/>
    <w:tmpl w:val="1FF0C068"/>
    <w:lvl w:ilvl="0" w:tplc="D89ECA1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5F7061"/>
    <w:multiLevelType w:val="hybridMultilevel"/>
    <w:tmpl w:val="1876C05A"/>
    <w:lvl w:ilvl="0" w:tplc="E3108A2A">
      <w:start w:val="1"/>
      <w:numFmt w:val="lowerLetter"/>
      <w:lvlText w:val="%1."/>
      <w:lvlJc w:val="left"/>
      <w:pPr>
        <w:ind w:left="1239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1" w:tplc="16A06236">
      <w:numFmt w:val="bullet"/>
      <w:lvlText w:val="•"/>
      <w:lvlJc w:val="left"/>
      <w:pPr>
        <w:ind w:left="1987" w:hanging="567"/>
      </w:pPr>
      <w:rPr>
        <w:rFonts w:hint="default"/>
      </w:rPr>
    </w:lvl>
    <w:lvl w:ilvl="2" w:tplc="29948122">
      <w:numFmt w:val="bullet"/>
      <w:lvlText w:val="•"/>
      <w:lvlJc w:val="left"/>
      <w:pPr>
        <w:ind w:left="2734" w:hanging="567"/>
      </w:pPr>
      <w:rPr>
        <w:rFonts w:hint="default"/>
      </w:rPr>
    </w:lvl>
    <w:lvl w:ilvl="3" w:tplc="61A8E530">
      <w:numFmt w:val="bullet"/>
      <w:lvlText w:val="•"/>
      <w:lvlJc w:val="left"/>
      <w:pPr>
        <w:ind w:left="3481" w:hanging="567"/>
      </w:pPr>
      <w:rPr>
        <w:rFonts w:hint="default"/>
      </w:rPr>
    </w:lvl>
    <w:lvl w:ilvl="4" w:tplc="0068D1EA">
      <w:numFmt w:val="bullet"/>
      <w:lvlText w:val="•"/>
      <w:lvlJc w:val="left"/>
      <w:pPr>
        <w:ind w:left="4228" w:hanging="567"/>
      </w:pPr>
      <w:rPr>
        <w:rFonts w:hint="default"/>
      </w:rPr>
    </w:lvl>
    <w:lvl w:ilvl="5" w:tplc="9D2E8612">
      <w:numFmt w:val="bullet"/>
      <w:lvlText w:val="•"/>
      <w:lvlJc w:val="left"/>
      <w:pPr>
        <w:ind w:left="4976" w:hanging="567"/>
      </w:pPr>
      <w:rPr>
        <w:rFonts w:hint="default"/>
      </w:rPr>
    </w:lvl>
    <w:lvl w:ilvl="6" w:tplc="CA3E2484">
      <w:numFmt w:val="bullet"/>
      <w:lvlText w:val="•"/>
      <w:lvlJc w:val="left"/>
      <w:pPr>
        <w:ind w:left="5723" w:hanging="567"/>
      </w:pPr>
      <w:rPr>
        <w:rFonts w:hint="default"/>
      </w:rPr>
    </w:lvl>
    <w:lvl w:ilvl="7" w:tplc="4FECA118">
      <w:numFmt w:val="bullet"/>
      <w:lvlText w:val="•"/>
      <w:lvlJc w:val="left"/>
      <w:pPr>
        <w:ind w:left="6470" w:hanging="567"/>
      </w:pPr>
      <w:rPr>
        <w:rFonts w:hint="default"/>
      </w:rPr>
    </w:lvl>
    <w:lvl w:ilvl="8" w:tplc="9C68CE44">
      <w:numFmt w:val="bullet"/>
      <w:lvlText w:val="•"/>
      <w:lvlJc w:val="left"/>
      <w:pPr>
        <w:ind w:left="7217" w:hanging="567"/>
      </w:pPr>
      <w:rPr>
        <w:rFonts w:hint="default"/>
      </w:rPr>
    </w:lvl>
  </w:abstractNum>
  <w:abstractNum w:abstractNumId="23" w15:restartNumberingAfterBreak="0">
    <w:nsid w:val="486E79D2"/>
    <w:multiLevelType w:val="hybridMultilevel"/>
    <w:tmpl w:val="5D201A06"/>
    <w:lvl w:ilvl="0" w:tplc="B274B992">
      <w:numFmt w:val="bullet"/>
      <w:lvlText w:val="-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w w:val="104"/>
        <w:sz w:val="17"/>
        <w:szCs w:val="17"/>
      </w:rPr>
    </w:lvl>
    <w:lvl w:ilvl="1" w:tplc="FCD6670C">
      <w:numFmt w:val="bullet"/>
      <w:lvlText w:val="•"/>
      <w:lvlJc w:val="left"/>
      <w:pPr>
        <w:ind w:left="1686" w:hanging="567"/>
      </w:pPr>
      <w:rPr>
        <w:rFonts w:hint="default"/>
      </w:rPr>
    </w:lvl>
    <w:lvl w:ilvl="2" w:tplc="C0CA8ADE">
      <w:numFmt w:val="bullet"/>
      <w:lvlText w:val="•"/>
      <w:lvlJc w:val="left"/>
      <w:pPr>
        <w:ind w:left="2592" w:hanging="567"/>
      </w:pPr>
      <w:rPr>
        <w:rFonts w:hint="default"/>
      </w:rPr>
    </w:lvl>
    <w:lvl w:ilvl="3" w:tplc="052A563E">
      <w:numFmt w:val="bullet"/>
      <w:lvlText w:val="•"/>
      <w:lvlJc w:val="left"/>
      <w:pPr>
        <w:ind w:left="3498" w:hanging="567"/>
      </w:pPr>
      <w:rPr>
        <w:rFonts w:hint="default"/>
      </w:rPr>
    </w:lvl>
    <w:lvl w:ilvl="4" w:tplc="D952CD24">
      <w:numFmt w:val="bullet"/>
      <w:lvlText w:val="•"/>
      <w:lvlJc w:val="left"/>
      <w:pPr>
        <w:ind w:left="4404" w:hanging="567"/>
      </w:pPr>
      <w:rPr>
        <w:rFonts w:hint="default"/>
      </w:rPr>
    </w:lvl>
    <w:lvl w:ilvl="5" w:tplc="9C166A62">
      <w:numFmt w:val="bullet"/>
      <w:lvlText w:val="•"/>
      <w:lvlJc w:val="left"/>
      <w:pPr>
        <w:ind w:left="5310" w:hanging="567"/>
      </w:pPr>
      <w:rPr>
        <w:rFonts w:hint="default"/>
      </w:rPr>
    </w:lvl>
    <w:lvl w:ilvl="6" w:tplc="BB7AC19C">
      <w:numFmt w:val="bullet"/>
      <w:lvlText w:val="•"/>
      <w:lvlJc w:val="left"/>
      <w:pPr>
        <w:ind w:left="6216" w:hanging="567"/>
      </w:pPr>
      <w:rPr>
        <w:rFonts w:hint="default"/>
      </w:rPr>
    </w:lvl>
    <w:lvl w:ilvl="7" w:tplc="F69A1422">
      <w:numFmt w:val="bullet"/>
      <w:lvlText w:val="•"/>
      <w:lvlJc w:val="left"/>
      <w:pPr>
        <w:ind w:left="7122" w:hanging="567"/>
      </w:pPr>
      <w:rPr>
        <w:rFonts w:hint="default"/>
      </w:rPr>
    </w:lvl>
    <w:lvl w:ilvl="8" w:tplc="CD526D5E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24" w15:restartNumberingAfterBreak="0">
    <w:nsid w:val="4B4F4C51"/>
    <w:multiLevelType w:val="multilevel"/>
    <w:tmpl w:val="5B647C3C"/>
    <w:lvl w:ilvl="0">
      <w:start w:val="2"/>
      <w:numFmt w:val="decimal"/>
      <w:lvlText w:val="%1."/>
      <w:lvlJc w:val="left"/>
      <w:pPr>
        <w:ind w:left="783" w:hanging="567"/>
      </w:pPr>
      <w:rPr>
        <w:rFonts w:ascii="Arial" w:eastAsia="Arial" w:hAnsi="Arial" w:cs="Arial" w:hint="default"/>
        <w:b/>
        <w:bCs/>
        <w:i w:val="0"/>
        <w:iCs w:val="0"/>
        <w:color w:val="auto"/>
        <w:w w:val="100"/>
        <w:sz w:val="24"/>
        <w:szCs w:val="24"/>
      </w:rPr>
    </w:lvl>
    <w:lvl w:ilvl="1">
      <w:start w:val="2"/>
      <w:numFmt w:val="decimal"/>
      <w:lvlText w:val="%1.%2"/>
      <w:lvlJc w:val="left"/>
      <w:pPr>
        <w:ind w:left="756" w:hanging="540"/>
      </w:pPr>
      <w:rPr>
        <w:rFonts w:asciiTheme="minorHAnsi" w:eastAsia="Arial" w:hAnsiTheme="minorHAnsi" w:cstheme="minorHAnsi" w:hint="default"/>
        <w:b/>
        <w:bCs/>
        <w:i w:val="0"/>
        <w:iCs w:val="0"/>
        <w:color w:val="auto"/>
        <w:spacing w:val="0"/>
        <w:w w:val="104"/>
        <w:sz w:val="22"/>
        <w:szCs w:val="17"/>
      </w:rPr>
    </w:lvl>
    <w:lvl w:ilvl="2">
      <w:start w:val="1"/>
      <w:numFmt w:val="decimal"/>
      <w:lvlText w:val="%1.%2.%3"/>
      <w:lvlJc w:val="left"/>
      <w:pPr>
        <w:ind w:left="783" w:hanging="567"/>
      </w:pPr>
      <w:rPr>
        <w:rFonts w:asciiTheme="minorHAnsi" w:eastAsia="Arial" w:hAnsiTheme="minorHAnsi" w:cstheme="minorHAnsi" w:hint="default"/>
        <w:b/>
        <w:bCs w:val="0"/>
        <w:i w:val="0"/>
        <w:iCs w:val="0"/>
        <w:color w:val="auto"/>
        <w:spacing w:val="0"/>
        <w:w w:val="104"/>
        <w:sz w:val="22"/>
        <w:szCs w:val="22"/>
      </w:rPr>
    </w:lvl>
    <w:lvl w:ilvl="3">
      <w:numFmt w:val="bullet"/>
      <w:lvlText w:val="•"/>
      <w:lvlJc w:val="left"/>
      <w:pPr>
        <w:ind w:left="2793" w:hanging="567"/>
      </w:pPr>
      <w:rPr>
        <w:rFonts w:hint="default"/>
      </w:rPr>
    </w:lvl>
    <w:lvl w:ilvl="4">
      <w:numFmt w:val="bullet"/>
      <w:lvlText w:val="•"/>
      <w:lvlJc w:val="left"/>
      <w:pPr>
        <w:ind w:left="3800" w:hanging="567"/>
      </w:pPr>
      <w:rPr>
        <w:rFonts w:hint="default"/>
      </w:rPr>
    </w:lvl>
    <w:lvl w:ilvl="5">
      <w:numFmt w:val="bullet"/>
      <w:lvlText w:val="•"/>
      <w:lvlJc w:val="left"/>
      <w:pPr>
        <w:ind w:left="4806" w:hanging="567"/>
      </w:pPr>
      <w:rPr>
        <w:rFonts w:hint="default"/>
      </w:rPr>
    </w:lvl>
    <w:lvl w:ilvl="6">
      <w:numFmt w:val="bullet"/>
      <w:lvlText w:val="•"/>
      <w:lvlJc w:val="left"/>
      <w:pPr>
        <w:ind w:left="5813" w:hanging="567"/>
      </w:pPr>
      <w:rPr>
        <w:rFonts w:hint="default"/>
      </w:rPr>
    </w:lvl>
    <w:lvl w:ilvl="7">
      <w:numFmt w:val="bullet"/>
      <w:lvlText w:val="•"/>
      <w:lvlJc w:val="left"/>
      <w:pPr>
        <w:ind w:left="6820" w:hanging="567"/>
      </w:pPr>
      <w:rPr>
        <w:rFonts w:hint="default"/>
      </w:rPr>
    </w:lvl>
    <w:lvl w:ilvl="8">
      <w:numFmt w:val="bullet"/>
      <w:lvlText w:val="•"/>
      <w:lvlJc w:val="left"/>
      <w:pPr>
        <w:ind w:left="7826" w:hanging="567"/>
      </w:pPr>
      <w:rPr>
        <w:rFonts w:hint="default"/>
      </w:rPr>
    </w:lvl>
  </w:abstractNum>
  <w:abstractNum w:abstractNumId="25" w15:restartNumberingAfterBreak="0">
    <w:nsid w:val="4BFF3327"/>
    <w:multiLevelType w:val="multilevel"/>
    <w:tmpl w:val="FF143556"/>
    <w:lvl w:ilvl="0">
      <w:start w:val="16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start w:val="1"/>
      <w:numFmt w:val="lowerLetter"/>
      <w:lvlText w:val="%3."/>
      <w:lvlJc w:val="left"/>
      <w:pPr>
        <w:ind w:left="1350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3">
      <w:numFmt w:val="bullet"/>
      <w:lvlText w:val="•"/>
      <w:lvlJc w:val="left"/>
      <w:pPr>
        <w:ind w:left="3244" w:hanging="567"/>
      </w:pPr>
      <w:rPr>
        <w:rFonts w:hint="default"/>
      </w:rPr>
    </w:lvl>
    <w:lvl w:ilvl="4">
      <w:numFmt w:val="bullet"/>
      <w:lvlText w:val="•"/>
      <w:lvlJc w:val="left"/>
      <w:pPr>
        <w:ind w:left="4186" w:hanging="567"/>
      </w:pPr>
      <w:rPr>
        <w:rFonts w:hint="default"/>
      </w:rPr>
    </w:lvl>
    <w:lvl w:ilvl="5">
      <w:numFmt w:val="bullet"/>
      <w:lvlText w:val="•"/>
      <w:lvlJc w:val="left"/>
      <w:pPr>
        <w:ind w:left="5128" w:hanging="567"/>
      </w:pPr>
      <w:rPr>
        <w:rFonts w:hint="default"/>
      </w:rPr>
    </w:lvl>
    <w:lvl w:ilvl="6">
      <w:numFmt w:val="bullet"/>
      <w:lvlText w:val="•"/>
      <w:lvlJc w:val="left"/>
      <w:pPr>
        <w:ind w:left="6071" w:hanging="567"/>
      </w:pPr>
      <w:rPr>
        <w:rFonts w:hint="default"/>
      </w:rPr>
    </w:lvl>
    <w:lvl w:ilvl="7">
      <w:numFmt w:val="bullet"/>
      <w:lvlText w:val="•"/>
      <w:lvlJc w:val="left"/>
      <w:pPr>
        <w:ind w:left="7013" w:hanging="567"/>
      </w:pPr>
      <w:rPr>
        <w:rFonts w:hint="default"/>
      </w:rPr>
    </w:lvl>
    <w:lvl w:ilvl="8">
      <w:numFmt w:val="bullet"/>
      <w:lvlText w:val="•"/>
      <w:lvlJc w:val="left"/>
      <w:pPr>
        <w:ind w:left="7955" w:hanging="567"/>
      </w:pPr>
      <w:rPr>
        <w:rFonts w:hint="default"/>
      </w:rPr>
    </w:lvl>
  </w:abstractNum>
  <w:abstractNum w:abstractNumId="26" w15:restartNumberingAfterBreak="0">
    <w:nsid w:val="4C5E735F"/>
    <w:multiLevelType w:val="hybridMultilevel"/>
    <w:tmpl w:val="9926BF60"/>
    <w:lvl w:ilvl="0" w:tplc="4836A60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1" w:tplc="D4D22FFC">
      <w:numFmt w:val="bullet"/>
      <w:lvlText w:val="•"/>
      <w:lvlJc w:val="left"/>
      <w:pPr>
        <w:ind w:left="1285" w:hanging="360"/>
      </w:pPr>
      <w:rPr>
        <w:rFonts w:hint="default"/>
      </w:rPr>
    </w:lvl>
    <w:lvl w:ilvl="2" w:tplc="20EED18E">
      <w:numFmt w:val="bullet"/>
      <w:lvlText w:val="•"/>
      <w:lvlJc w:val="left"/>
      <w:pPr>
        <w:ind w:left="2110" w:hanging="360"/>
      </w:pPr>
      <w:rPr>
        <w:rFonts w:hint="default"/>
      </w:rPr>
    </w:lvl>
    <w:lvl w:ilvl="3" w:tplc="EF8E9BE6">
      <w:numFmt w:val="bullet"/>
      <w:lvlText w:val="•"/>
      <w:lvlJc w:val="left"/>
      <w:pPr>
        <w:ind w:left="2935" w:hanging="360"/>
      </w:pPr>
      <w:rPr>
        <w:rFonts w:hint="default"/>
      </w:rPr>
    </w:lvl>
    <w:lvl w:ilvl="4" w:tplc="5FE41B76">
      <w:numFmt w:val="bullet"/>
      <w:lvlText w:val="•"/>
      <w:lvlJc w:val="left"/>
      <w:pPr>
        <w:ind w:left="3760" w:hanging="360"/>
      </w:pPr>
      <w:rPr>
        <w:rFonts w:hint="default"/>
      </w:rPr>
    </w:lvl>
    <w:lvl w:ilvl="5" w:tplc="EF1EFD90">
      <w:numFmt w:val="bullet"/>
      <w:lvlText w:val="•"/>
      <w:lvlJc w:val="left"/>
      <w:pPr>
        <w:ind w:left="4586" w:hanging="360"/>
      </w:pPr>
      <w:rPr>
        <w:rFonts w:hint="default"/>
      </w:rPr>
    </w:lvl>
    <w:lvl w:ilvl="6" w:tplc="10107596">
      <w:numFmt w:val="bullet"/>
      <w:lvlText w:val="•"/>
      <w:lvlJc w:val="left"/>
      <w:pPr>
        <w:ind w:left="5411" w:hanging="360"/>
      </w:pPr>
      <w:rPr>
        <w:rFonts w:hint="default"/>
      </w:rPr>
    </w:lvl>
    <w:lvl w:ilvl="7" w:tplc="96A025BC">
      <w:numFmt w:val="bullet"/>
      <w:lvlText w:val="•"/>
      <w:lvlJc w:val="left"/>
      <w:pPr>
        <w:ind w:left="6236" w:hanging="360"/>
      </w:pPr>
      <w:rPr>
        <w:rFonts w:hint="default"/>
      </w:rPr>
    </w:lvl>
    <w:lvl w:ilvl="8" w:tplc="1E6EA19E">
      <w:numFmt w:val="bullet"/>
      <w:lvlText w:val="•"/>
      <w:lvlJc w:val="left"/>
      <w:pPr>
        <w:ind w:left="7061" w:hanging="360"/>
      </w:pPr>
      <w:rPr>
        <w:rFonts w:hint="default"/>
      </w:rPr>
    </w:lvl>
  </w:abstractNum>
  <w:abstractNum w:abstractNumId="27" w15:restartNumberingAfterBreak="0">
    <w:nsid w:val="4DB72B6C"/>
    <w:multiLevelType w:val="hybridMultilevel"/>
    <w:tmpl w:val="1332B688"/>
    <w:lvl w:ilvl="0" w:tplc="1A7A3C96">
      <w:start w:val="1"/>
      <w:numFmt w:val="lowerLetter"/>
      <w:lvlText w:val="%1)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1" w:tplc="AD6204AA">
      <w:numFmt w:val="bullet"/>
      <w:lvlText w:val="•"/>
      <w:lvlJc w:val="left"/>
      <w:pPr>
        <w:ind w:left="1686" w:hanging="567"/>
      </w:pPr>
      <w:rPr>
        <w:rFonts w:hint="default"/>
      </w:rPr>
    </w:lvl>
    <w:lvl w:ilvl="2" w:tplc="46405C0A">
      <w:numFmt w:val="bullet"/>
      <w:lvlText w:val="•"/>
      <w:lvlJc w:val="left"/>
      <w:pPr>
        <w:ind w:left="2592" w:hanging="567"/>
      </w:pPr>
      <w:rPr>
        <w:rFonts w:hint="default"/>
      </w:rPr>
    </w:lvl>
    <w:lvl w:ilvl="3" w:tplc="71FC5024">
      <w:numFmt w:val="bullet"/>
      <w:lvlText w:val="•"/>
      <w:lvlJc w:val="left"/>
      <w:pPr>
        <w:ind w:left="3498" w:hanging="567"/>
      </w:pPr>
      <w:rPr>
        <w:rFonts w:hint="default"/>
      </w:rPr>
    </w:lvl>
    <w:lvl w:ilvl="4" w:tplc="F10A9760">
      <w:numFmt w:val="bullet"/>
      <w:lvlText w:val="•"/>
      <w:lvlJc w:val="left"/>
      <w:pPr>
        <w:ind w:left="4404" w:hanging="567"/>
      </w:pPr>
      <w:rPr>
        <w:rFonts w:hint="default"/>
      </w:rPr>
    </w:lvl>
    <w:lvl w:ilvl="5" w:tplc="BF6E99F8">
      <w:numFmt w:val="bullet"/>
      <w:lvlText w:val="•"/>
      <w:lvlJc w:val="left"/>
      <w:pPr>
        <w:ind w:left="5310" w:hanging="567"/>
      </w:pPr>
      <w:rPr>
        <w:rFonts w:hint="default"/>
      </w:rPr>
    </w:lvl>
    <w:lvl w:ilvl="6" w:tplc="2BAE3EFC">
      <w:numFmt w:val="bullet"/>
      <w:lvlText w:val="•"/>
      <w:lvlJc w:val="left"/>
      <w:pPr>
        <w:ind w:left="6216" w:hanging="567"/>
      </w:pPr>
      <w:rPr>
        <w:rFonts w:hint="default"/>
      </w:rPr>
    </w:lvl>
    <w:lvl w:ilvl="7" w:tplc="D1DC9D28">
      <w:numFmt w:val="bullet"/>
      <w:lvlText w:val="•"/>
      <w:lvlJc w:val="left"/>
      <w:pPr>
        <w:ind w:left="7122" w:hanging="567"/>
      </w:pPr>
      <w:rPr>
        <w:rFonts w:hint="default"/>
      </w:rPr>
    </w:lvl>
    <w:lvl w:ilvl="8" w:tplc="A056A1F0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28" w15:restartNumberingAfterBreak="0">
    <w:nsid w:val="4F1650C8"/>
    <w:multiLevelType w:val="hybridMultilevel"/>
    <w:tmpl w:val="CB062EA8"/>
    <w:lvl w:ilvl="0" w:tplc="18468F5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5" w:hanging="360"/>
      </w:pPr>
    </w:lvl>
    <w:lvl w:ilvl="2" w:tplc="0413001B" w:tentative="1">
      <w:start w:val="1"/>
      <w:numFmt w:val="lowerRoman"/>
      <w:lvlText w:val="%3."/>
      <w:lvlJc w:val="right"/>
      <w:pPr>
        <w:ind w:left="1905" w:hanging="180"/>
      </w:pPr>
    </w:lvl>
    <w:lvl w:ilvl="3" w:tplc="0413000F" w:tentative="1">
      <w:start w:val="1"/>
      <w:numFmt w:val="decimal"/>
      <w:lvlText w:val="%4."/>
      <w:lvlJc w:val="left"/>
      <w:pPr>
        <w:ind w:left="2625" w:hanging="360"/>
      </w:pPr>
    </w:lvl>
    <w:lvl w:ilvl="4" w:tplc="04130019" w:tentative="1">
      <w:start w:val="1"/>
      <w:numFmt w:val="lowerLetter"/>
      <w:lvlText w:val="%5."/>
      <w:lvlJc w:val="left"/>
      <w:pPr>
        <w:ind w:left="3345" w:hanging="360"/>
      </w:pPr>
    </w:lvl>
    <w:lvl w:ilvl="5" w:tplc="0413001B" w:tentative="1">
      <w:start w:val="1"/>
      <w:numFmt w:val="lowerRoman"/>
      <w:lvlText w:val="%6."/>
      <w:lvlJc w:val="right"/>
      <w:pPr>
        <w:ind w:left="4065" w:hanging="180"/>
      </w:pPr>
    </w:lvl>
    <w:lvl w:ilvl="6" w:tplc="0413000F" w:tentative="1">
      <w:start w:val="1"/>
      <w:numFmt w:val="decimal"/>
      <w:lvlText w:val="%7."/>
      <w:lvlJc w:val="left"/>
      <w:pPr>
        <w:ind w:left="4785" w:hanging="360"/>
      </w:pPr>
    </w:lvl>
    <w:lvl w:ilvl="7" w:tplc="04130019" w:tentative="1">
      <w:start w:val="1"/>
      <w:numFmt w:val="lowerLetter"/>
      <w:lvlText w:val="%8."/>
      <w:lvlJc w:val="left"/>
      <w:pPr>
        <w:ind w:left="5505" w:hanging="360"/>
      </w:pPr>
    </w:lvl>
    <w:lvl w:ilvl="8" w:tplc="0413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9" w15:restartNumberingAfterBreak="0">
    <w:nsid w:val="51392D7C"/>
    <w:multiLevelType w:val="multilevel"/>
    <w:tmpl w:val="2716DA52"/>
    <w:lvl w:ilvl="0">
      <w:start w:val="10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start w:val="1"/>
      <w:numFmt w:val="lowerLetter"/>
      <w:lvlText w:val="%3."/>
      <w:lvlJc w:val="left"/>
      <w:pPr>
        <w:ind w:left="1350" w:hanging="567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0"/>
        <w:w w:val="104"/>
        <w:sz w:val="20"/>
        <w:szCs w:val="17"/>
      </w:rPr>
    </w:lvl>
    <w:lvl w:ilvl="3">
      <w:numFmt w:val="bullet"/>
      <w:lvlText w:val="•"/>
      <w:lvlJc w:val="left"/>
      <w:pPr>
        <w:ind w:left="3244" w:hanging="567"/>
      </w:pPr>
      <w:rPr>
        <w:rFonts w:hint="default"/>
      </w:rPr>
    </w:lvl>
    <w:lvl w:ilvl="4">
      <w:numFmt w:val="bullet"/>
      <w:lvlText w:val="•"/>
      <w:lvlJc w:val="left"/>
      <w:pPr>
        <w:ind w:left="4186" w:hanging="567"/>
      </w:pPr>
      <w:rPr>
        <w:rFonts w:hint="default"/>
      </w:rPr>
    </w:lvl>
    <w:lvl w:ilvl="5">
      <w:numFmt w:val="bullet"/>
      <w:lvlText w:val="•"/>
      <w:lvlJc w:val="left"/>
      <w:pPr>
        <w:ind w:left="5128" w:hanging="567"/>
      </w:pPr>
      <w:rPr>
        <w:rFonts w:hint="default"/>
      </w:rPr>
    </w:lvl>
    <w:lvl w:ilvl="6">
      <w:numFmt w:val="bullet"/>
      <w:lvlText w:val="•"/>
      <w:lvlJc w:val="left"/>
      <w:pPr>
        <w:ind w:left="6071" w:hanging="567"/>
      </w:pPr>
      <w:rPr>
        <w:rFonts w:hint="default"/>
      </w:rPr>
    </w:lvl>
    <w:lvl w:ilvl="7">
      <w:numFmt w:val="bullet"/>
      <w:lvlText w:val="•"/>
      <w:lvlJc w:val="left"/>
      <w:pPr>
        <w:ind w:left="7013" w:hanging="567"/>
      </w:pPr>
      <w:rPr>
        <w:rFonts w:hint="default"/>
      </w:rPr>
    </w:lvl>
    <w:lvl w:ilvl="8">
      <w:numFmt w:val="bullet"/>
      <w:lvlText w:val="•"/>
      <w:lvlJc w:val="left"/>
      <w:pPr>
        <w:ind w:left="7955" w:hanging="567"/>
      </w:pPr>
      <w:rPr>
        <w:rFonts w:hint="default"/>
      </w:rPr>
    </w:lvl>
  </w:abstractNum>
  <w:abstractNum w:abstractNumId="30" w15:restartNumberingAfterBreak="0">
    <w:nsid w:val="51CC3E86"/>
    <w:multiLevelType w:val="hybridMultilevel"/>
    <w:tmpl w:val="9932B616"/>
    <w:lvl w:ilvl="0" w:tplc="B274B992">
      <w:numFmt w:val="bullet"/>
      <w:lvlText w:val="-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w w:val="104"/>
        <w:sz w:val="17"/>
        <w:szCs w:val="17"/>
      </w:rPr>
    </w:lvl>
    <w:lvl w:ilvl="1" w:tplc="8E9EE150">
      <w:numFmt w:val="bullet"/>
      <w:lvlText w:val=""/>
      <w:lvlJc w:val="left"/>
      <w:pPr>
        <w:ind w:left="783" w:hanging="207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2" w:tplc="4F34E008">
      <w:numFmt w:val="bullet"/>
      <w:lvlText w:val="•"/>
      <w:lvlJc w:val="left"/>
      <w:pPr>
        <w:ind w:left="2592" w:hanging="207"/>
      </w:pPr>
      <w:rPr>
        <w:rFonts w:hint="default"/>
      </w:rPr>
    </w:lvl>
    <w:lvl w:ilvl="3" w:tplc="206A0254">
      <w:numFmt w:val="bullet"/>
      <w:lvlText w:val="•"/>
      <w:lvlJc w:val="left"/>
      <w:pPr>
        <w:ind w:left="3498" w:hanging="207"/>
      </w:pPr>
      <w:rPr>
        <w:rFonts w:hint="default"/>
      </w:rPr>
    </w:lvl>
    <w:lvl w:ilvl="4" w:tplc="CB307946">
      <w:numFmt w:val="bullet"/>
      <w:lvlText w:val="•"/>
      <w:lvlJc w:val="left"/>
      <w:pPr>
        <w:ind w:left="4404" w:hanging="207"/>
      </w:pPr>
      <w:rPr>
        <w:rFonts w:hint="default"/>
      </w:rPr>
    </w:lvl>
    <w:lvl w:ilvl="5" w:tplc="E71CB00E">
      <w:numFmt w:val="bullet"/>
      <w:lvlText w:val="•"/>
      <w:lvlJc w:val="left"/>
      <w:pPr>
        <w:ind w:left="5310" w:hanging="207"/>
      </w:pPr>
      <w:rPr>
        <w:rFonts w:hint="default"/>
      </w:rPr>
    </w:lvl>
    <w:lvl w:ilvl="6" w:tplc="8FFAFFD0">
      <w:numFmt w:val="bullet"/>
      <w:lvlText w:val="•"/>
      <w:lvlJc w:val="left"/>
      <w:pPr>
        <w:ind w:left="6216" w:hanging="207"/>
      </w:pPr>
      <w:rPr>
        <w:rFonts w:hint="default"/>
      </w:rPr>
    </w:lvl>
    <w:lvl w:ilvl="7" w:tplc="72FCCE3E">
      <w:numFmt w:val="bullet"/>
      <w:lvlText w:val="•"/>
      <w:lvlJc w:val="left"/>
      <w:pPr>
        <w:ind w:left="7122" w:hanging="207"/>
      </w:pPr>
      <w:rPr>
        <w:rFonts w:hint="default"/>
      </w:rPr>
    </w:lvl>
    <w:lvl w:ilvl="8" w:tplc="D7EAACDA">
      <w:numFmt w:val="bullet"/>
      <w:lvlText w:val="•"/>
      <w:lvlJc w:val="left"/>
      <w:pPr>
        <w:ind w:left="8028" w:hanging="207"/>
      </w:pPr>
      <w:rPr>
        <w:rFonts w:hint="default"/>
      </w:rPr>
    </w:lvl>
  </w:abstractNum>
  <w:abstractNum w:abstractNumId="31" w15:restartNumberingAfterBreak="0">
    <w:nsid w:val="54366AE5"/>
    <w:multiLevelType w:val="hybridMultilevel"/>
    <w:tmpl w:val="66C4FEF4"/>
    <w:lvl w:ilvl="0" w:tplc="712AC444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1" w:tplc="EDCC714A">
      <w:numFmt w:val="bullet"/>
      <w:lvlText w:val="•"/>
      <w:lvlJc w:val="left"/>
      <w:pPr>
        <w:ind w:left="1609" w:hanging="360"/>
      </w:pPr>
      <w:rPr>
        <w:rFonts w:hint="default"/>
      </w:rPr>
    </w:lvl>
    <w:lvl w:ilvl="2" w:tplc="B9C2C2DA">
      <w:numFmt w:val="bullet"/>
      <w:lvlText w:val="•"/>
      <w:lvlJc w:val="left"/>
      <w:pPr>
        <w:ind w:left="2398" w:hanging="360"/>
      </w:pPr>
      <w:rPr>
        <w:rFonts w:hint="default"/>
      </w:rPr>
    </w:lvl>
    <w:lvl w:ilvl="3" w:tplc="9ACE5FD4">
      <w:numFmt w:val="bullet"/>
      <w:lvlText w:val="•"/>
      <w:lvlJc w:val="left"/>
      <w:pPr>
        <w:ind w:left="3187" w:hanging="360"/>
      </w:pPr>
      <w:rPr>
        <w:rFonts w:hint="default"/>
      </w:rPr>
    </w:lvl>
    <w:lvl w:ilvl="4" w:tplc="A442218A">
      <w:numFmt w:val="bullet"/>
      <w:lvlText w:val="•"/>
      <w:lvlJc w:val="left"/>
      <w:pPr>
        <w:ind w:left="3976" w:hanging="360"/>
      </w:pPr>
      <w:rPr>
        <w:rFonts w:hint="default"/>
      </w:rPr>
    </w:lvl>
    <w:lvl w:ilvl="5" w:tplc="2A9AA718">
      <w:numFmt w:val="bullet"/>
      <w:lvlText w:val="•"/>
      <w:lvlJc w:val="left"/>
      <w:pPr>
        <w:ind w:left="4766" w:hanging="360"/>
      </w:pPr>
      <w:rPr>
        <w:rFonts w:hint="default"/>
      </w:rPr>
    </w:lvl>
    <w:lvl w:ilvl="6" w:tplc="D4848C46">
      <w:numFmt w:val="bullet"/>
      <w:lvlText w:val="•"/>
      <w:lvlJc w:val="left"/>
      <w:pPr>
        <w:ind w:left="5555" w:hanging="360"/>
      </w:pPr>
      <w:rPr>
        <w:rFonts w:hint="default"/>
      </w:rPr>
    </w:lvl>
    <w:lvl w:ilvl="7" w:tplc="E99487AC">
      <w:numFmt w:val="bullet"/>
      <w:lvlText w:val="•"/>
      <w:lvlJc w:val="left"/>
      <w:pPr>
        <w:ind w:left="6344" w:hanging="360"/>
      </w:pPr>
      <w:rPr>
        <w:rFonts w:hint="default"/>
      </w:rPr>
    </w:lvl>
    <w:lvl w:ilvl="8" w:tplc="75EC44E4">
      <w:numFmt w:val="bullet"/>
      <w:lvlText w:val="•"/>
      <w:lvlJc w:val="left"/>
      <w:pPr>
        <w:ind w:left="7133" w:hanging="360"/>
      </w:pPr>
      <w:rPr>
        <w:rFonts w:hint="default"/>
      </w:rPr>
    </w:lvl>
  </w:abstractNum>
  <w:abstractNum w:abstractNumId="32" w15:restartNumberingAfterBreak="0">
    <w:nsid w:val="56943DA8"/>
    <w:multiLevelType w:val="hybridMultilevel"/>
    <w:tmpl w:val="0A7483C0"/>
    <w:lvl w:ilvl="0" w:tplc="E9420E08">
      <w:numFmt w:val="bullet"/>
      <w:lvlText w:val=""/>
      <w:lvlJc w:val="left"/>
      <w:pPr>
        <w:ind w:left="783" w:hanging="567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1" w:tplc="8E9EE150">
      <w:numFmt w:val="bullet"/>
      <w:lvlText w:val=""/>
      <w:lvlJc w:val="left"/>
      <w:pPr>
        <w:ind w:left="783" w:hanging="207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2" w:tplc="4F34E008">
      <w:numFmt w:val="bullet"/>
      <w:lvlText w:val="•"/>
      <w:lvlJc w:val="left"/>
      <w:pPr>
        <w:ind w:left="2592" w:hanging="207"/>
      </w:pPr>
      <w:rPr>
        <w:rFonts w:hint="default"/>
      </w:rPr>
    </w:lvl>
    <w:lvl w:ilvl="3" w:tplc="206A0254">
      <w:numFmt w:val="bullet"/>
      <w:lvlText w:val="•"/>
      <w:lvlJc w:val="left"/>
      <w:pPr>
        <w:ind w:left="3498" w:hanging="207"/>
      </w:pPr>
      <w:rPr>
        <w:rFonts w:hint="default"/>
      </w:rPr>
    </w:lvl>
    <w:lvl w:ilvl="4" w:tplc="CB307946">
      <w:numFmt w:val="bullet"/>
      <w:lvlText w:val="•"/>
      <w:lvlJc w:val="left"/>
      <w:pPr>
        <w:ind w:left="4404" w:hanging="207"/>
      </w:pPr>
      <w:rPr>
        <w:rFonts w:hint="default"/>
      </w:rPr>
    </w:lvl>
    <w:lvl w:ilvl="5" w:tplc="E71CB00E">
      <w:numFmt w:val="bullet"/>
      <w:lvlText w:val="•"/>
      <w:lvlJc w:val="left"/>
      <w:pPr>
        <w:ind w:left="5310" w:hanging="207"/>
      </w:pPr>
      <w:rPr>
        <w:rFonts w:hint="default"/>
      </w:rPr>
    </w:lvl>
    <w:lvl w:ilvl="6" w:tplc="8FFAFFD0">
      <w:numFmt w:val="bullet"/>
      <w:lvlText w:val="•"/>
      <w:lvlJc w:val="left"/>
      <w:pPr>
        <w:ind w:left="6216" w:hanging="207"/>
      </w:pPr>
      <w:rPr>
        <w:rFonts w:hint="default"/>
      </w:rPr>
    </w:lvl>
    <w:lvl w:ilvl="7" w:tplc="72FCCE3E">
      <w:numFmt w:val="bullet"/>
      <w:lvlText w:val="•"/>
      <w:lvlJc w:val="left"/>
      <w:pPr>
        <w:ind w:left="7122" w:hanging="207"/>
      </w:pPr>
      <w:rPr>
        <w:rFonts w:hint="default"/>
      </w:rPr>
    </w:lvl>
    <w:lvl w:ilvl="8" w:tplc="D7EAACDA">
      <w:numFmt w:val="bullet"/>
      <w:lvlText w:val="•"/>
      <w:lvlJc w:val="left"/>
      <w:pPr>
        <w:ind w:left="8028" w:hanging="207"/>
      </w:pPr>
      <w:rPr>
        <w:rFonts w:hint="default"/>
      </w:rPr>
    </w:lvl>
  </w:abstractNum>
  <w:abstractNum w:abstractNumId="33" w15:restartNumberingAfterBreak="0">
    <w:nsid w:val="5BDA7698"/>
    <w:multiLevelType w:val="hybridMultilevel"/>
    <w:tmpl w:val="D6702500"/>
    <w:lvl w:ilvl="0" w:tplc="F99C8E9C">
      <w:numFmt w:val="bullet"/>
      <w:lvlText w:val=""/>
      <w:lvlJc w:val="left"/>
      <w:pPr>
        <w:ind w:left="53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1" w:tplc="745A1AAA">
      <w:numFmt w:val="bullet"/>
      <w:lvlText w:val="•"/>
      <w:lvlJc w:val="left"/>
      <w:pPr>
        <w:ind w:left="1098" w:hanging="360"/>
      </w:pPr>
      <w:rPr>
        <w:rFonts w:hint="default"/>
      </w:rPr>
    </w:lvl>
    <w:lvl w:ilvl="2" w:tplc="4986FFAA">
      <w:numFmt w:val="bullet"/>
      <w:lvlText w:val="•"/>
      <w:lvlJc w:val="left"/>
      <w:pPr>
        <w:ind w:left="1657" w:hanging="360"/>
      </w:pPr>
      <w:rPr>
        <w:rFonts w:hint="default"/>
      </w:rPr>
    </w:lvl>
    <w:lvl w:ilvl="3" w:tplc="BED448BE">
      <w:numFmt w:val="bullet"/>
      <w:lvlText w:val="•"/>
      <w:lvlJc w:val="left"/>
      <w:pPr>
        <w:ind w:left="2216" w:hanging="360"/>
      </w:pPr>
      <w:rPr>
        <w:rFonts w:hint="default"/>
      </w:rPr>
    </w:lvl>
    <w:lvl w:ilvl="4" w:tplc="36C20FBC">
      <w:numFmt w:val="bullet"/>
      <w:lvlText w:val="•"/>
      <w:lvlJc w:val="left"/>
      <w:pPr>
        <w:ind w:left="2775" w:hanging="360"/>
      </w:pPr>
      <w:rPr>
        <w:rFonts w:hint="default"/>
      </w:rPr>
    </w:lvl>
    <w:lvl w:ilvl="5" w:tplc="F456138A">
      <w:numFmt w:val="bullet"/>
      <w:lvlText w:val="•"/>
      <w:lvlJc w:val="left"/>
      <w:pPr>
        <w:ind w:left="3334" w:hanging="360"/>
      </w:pPr>
      <w:rPr>
        <w:rFonts w:hint="default"/>
      </w:rPr>
    </w:lvl>
    <w:lvl w:ilvl="6" w:tplc="D3782710">
      <w:numFmt w:val="bullet"/>
      <w:lvlText w:val="•"/>
      <w:lvlJc w:val="left"/>
      <w:pPr>
        <w:ind w:left="3893" w:hanging="360"/>
      </w:pPr>
      <w:rPr>
        <w:rFonts w:hint="default"/>
      </w:rPr>
    </w:lvl>
    <w:lvl w:ilvl="7" w:tplc="F8D6DEDC">
      <w:numFmt w:val="bullet"/>
      <w:lvlText w:val="•"/>
      <w:lvlJc w:val="left"/>
      <w:pPr>
        <w:ind w:left="4452" w:hanging="360"/>
      </w:pPr>
      <w:rPr>
        <w:rFonts w:hint="default"/>
      </w:rPr>
    </w:lvl>
    <w:lvl w:ilvl="8" w:tplc="3F14330A">
      <w:numFmt w:val="bullet"/>
      <w:lvlText w:val="•"/>
      <w:lvlJc w:val="left"/>
      <w:pPr>
        <w:ind w:left="5011" w:hanging="360"/>
      </w:pPr>
      <w:rPr>
        <w:rFonts w:hint="default"/>
      </w:rPr>
    </w:lvl>
  </w:abstractNum>
  <w:abstractNum w:abstractNumId="34" w15:restartNumberingAfterBreak="0">
    <w:nsid w:val="61CF1C78"/>
    <w:multiLevelType w:val="hybridMultilevel"/>
    <w:tmpl w:val="CA603862"/>
    <w:lvl w:ilvl="0" w:tplc="9460C3C2">
      <w:start w:val="1"/>
      <w:numFmt w:val="decimal"/>
      <w:lvlText w:val="%1.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1" w:tplc="A492056A">
      <w:numFmt w:val="bullet"/>
      <w:lvlText w:val="•"/>
      <w:lvlJc w:val="left"/>
      <w:pPr>
        <w:ind w:left="1686" w:hanging="567"/>
      </w:pPr>
      <w:rPr>
        <w:rFonts w:hint="default"/>
      </w:rPr>
    </w:lvl>
    <w:lvl w:ilvl="2" w:tplc="039A9314">
      <w:numFmt w:val="bullet"/>
      <w:lvlText w:val="•"/>
      <w:lvlJc w:val="left"/>
      <w:pPr>
        <w:ind w:left="2592" w:hanging="567"/>
      </w:pPr>
      <w:rPr>
        <w:rFonts w:hint="default"/>
      </w:rPr>
    </w:lvl>
    <w:lvl w:ilvl="3" w:tplc="FA6815CE">
      <w:numFmt w:val="bullet"/>
      <w:lvlText w:val="•"/>
      <w:lvlJc w:val="left"/>
      <w:pPr>
        <w:ind w:left="3498" w:hanging="567"/>
      </w:pPr>
      <w:rPr>
        <w:rFonts w:hint="default"/>
      </w:rPr>
    </w:lvl>
    <w:lvl w:ilvl="4" w:tplc="D6E6EF76">
      <w:numFmt w:val="bullet"/>
      <w:lvlText w:val="•"/>
      <w:lvlJc w:val="left"/>
      <w:pPr>
        <w:ind w:left="4404" w:hanging="567"/>
      </w:pPr>
      <w:rPr>
        <w:rFonts w:hint="default"/>
      </w:rPr>
    </w:lvl>
    <w:lvl w:ilvl="5" w:tplc="385A5DE8">
      <w:numFmt w:val="bullet"/>
      <w:lvlText w:val="•"/>
      <w:lvlJc w:val="left"/>
      <w:pPr>
        <w:ind w:left="5310" w:hanging="567"/>
      </w:pPr>
      <w:rPr>
        <w:rFonts w:hint="default"/>
      </w:rPr>
    </w:lvl>
    <w:lvl w:ilvl="6" w:tplc="0D3891DC">
      <w:numFmt w:val="bullet"/>
      <w:lvlText w:val="•"/>
      <w:lvlJc w:val="left"/>
      <w:pPr>
        <w:ind w:left="6216" w:hanging="567"/>
      </w:pPr>
      <w:rPr>
        <w:rFonts w:hint="default"/>
      </w:rPr>
    </w:lvl>
    <w:lvl w:ilvl="7" w:tplc="4A6A3E26">
      <w:numFmt w:val="bullet"/>
      <w:lvlText w:val="•"/>
      <w:lvlJc w:val="left"/>
      <w:pPr>
        <w:ind w:left="7122" w:hanging="567"/>
      </w:pPr>
      <w:rPr>
        <w:rFonts w:hint="default"/>
      </w:rPr>
    </w:lvl>
    <w:lvl w:ilvl="8" w:tplc="CC0CA5E6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35" w15:restartNumberingAfterBreak="0">
    <w:nsid w:val="64E14D0F"/>
    <w:multiLevelType w:val="multilevel"/>
    <w:tmpl w:val="DB0ACB04"/>
    <w:lvl w:ilvl="0">
      <w:start w:val="4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start w:val="1"/>
      <w:numFmt w:val="lowerLetter"/>
      <w:lvlText w:val="%3)"/>
      <w:lvlJc w:val="left"/>
      <w:pPr>
        <w:ind w:left="1350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3">
      <w:numFmt w:val="bullet"/>
      <w:lvlText w:val="•"/>
      <w:lvlJc w:val="left"/>
      <w:pPr>
        <w:ind w:left="3244" w:hanging="567"/>
      </w:pPr>
      <w:rPr>
        <w:rFonts w:hint="default"/>
      </w:rPr>
    </w:lvl>
    <w:lvl w:ilvl="4">
      <w:numFmt w:val="bullet"/>
      <w:lvlText w:val="•"/>
      <w:lvlJc w:val="left"/>
      <w:pPr>
        <w:ind w:left="4186" w:hanging="567"/>
      </w:pPr>
      <w:rPr>
        <w:rFonts w:hint="default"/>
      </w:rPr>
    </w:lvl>
    <w:lvl w:ilvl="5">
      <w:numFmt w:val="bullet"/>
      <w:lvlText w:val="•"/>
      <w:lvlJc w:val="left"/>
      <w:pPr>
        <w:ind w:left="5128" w:hanging="567"/>
      </w:pPr>
      <w:rPr>
        <w:rFonts w:hint="default"/>
      </w:rPr>
    </w:lvl>
    <w:lvl w:ilvl="6">
      <w:numFmt w:val="bullet"/>
      <w:lvlText w:val="•"/>
      <w:lvlJc w:val="left"/>
      <w:pPr>
        <w:ind w:left="6071" w:hanging="567"/>
      </w:pPr>
      <w:rPr>
        <w:rFonts w:hint="default"/>
      </w:rPr>
    </w:lvl>
    <w:lvl w:ilvl="7">
      <w:numFmt w:val="bullet"/>
      <w:lvlText w:val="•"/>
      <w:lvlJc w:val="left"/>
      <w:pPr>
        <w:ind w:left="7013" w:hanging="567"/>
      </w:pPr>
      <w:rPr>
        <w:rFonts w:hint="default"/>
      </w:rPr>
    </w:lvl>
    <w:lvl w:ilvl="8">
      <w:numFmt w:val="bullet"/>
      <w:lvlText w:val="•"/>
      <w:lvlJc w:val="left"/>
      <w:pPr>
        <w:ind w:left="7955" w:hanging="567"/>
      </w:pPr>
      <w:rPr>
        <w:rFonts w:hint="default"/>
      </w:rPr>
    </w:lvl>
  </w:abstractNum>
  <w:abstractNum w:abstractNumId="36" w15:restartNumberingAfterBreak="0">
    <w:nsid w:val="67962BA5"/>
    <w:multiLevelType w:val="multilevel"/>
    <w:tmpl w:val="59AC80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7" w15:restartNumberingAfterBreak="0">
    <w:nsid w:val="6B2528ED"/>
    <w:multiLevelType w:val="multilevel"/>
    <w:tmpl w:val="0CBCE42C"/>
    <w:lvl w:ilvl="0">
      <w:start w:val="8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38" w15:restartNumberingAfterBreak="0">
    <w:nsid w:val="6DDC4F6E"/>
    <w:multiLevelType w:val="multilevel"/>
    <w:tmpl w:val="E65E6BB0"/>
    <w:lvl w:ilvl="0">
      <w:start w:val="3"/>
      <w:numFmt w:val="decimal"/>
      <w:lvlText w:val="%1."/>
      <w:lvlJc w:val="left"/>
      <w:pPr>
        <w:ind w:left="783" w:hanging="567"/>
      </w:pPr>
      <w:rPr>
        <w:rFonts w:ascii="Arial" w:eastAsia="Arial" w:hAnsi="Arial" w:cs="Arial" w:hint="default"/>
        <w:b/>
        <w:bCs/>
        <w:i w:val="0"/>
        <w:iCs w:val="0"/>
        <w:color w:val="auto"/>
        <w:w w:val="100"/>
        <w:sz w:val="24"/>
        <w:szCs w:val="24"/>
      </w:rPr>
    </w:lvl>
    <w:lvl w:ilvl="1">
      <w:start w:val="5"/>
      <w:numFmt w:val="decimal"/>
      <w:lvlText w:val="%1.%2"/>
      <w:lvlJc w:val="left"/>
      <w:pPr>
        <w:ind w:left="783" w:hanging="567"/>
      </w:pPr>
      <w:rPr>
        <w:rFonts w:asciiTheme="minorHAnsi" w:eastAsia="Arial" w:hAnsiTheme="minorHAnsi" w:cstheme="minorHAnsi" w:hint="default"/>
        <w:b/>
        <w:bCs/>
        <w:i w:val="0"/>
        <w:iCs w:val="0"/>
        <w:color w:val="auto"/>
        <w:spacing w:val="0"/>
        <w:w w:val="104"/>
        <w:sz w:val="22"/>
        <w:szCs w:val="17"/>
      </w:rPr>
    </w:lvl>
    <w:lvl w:ilvl="2">
      <w:start w:val="1"/>
      <w:numFmt w:val="decimal"/>
      <w:lvlText w:val="%1.%2.%3."/>
      <w:lvlJc w:val="left"/>
      <w:pPr>
        <w:ind w:left="716" w:hanging="501"/>
      </w:pPr>
      <w:rPr>
        <w:rFonts w:hint="default"/>
        <w:spacing w:val="0"/>
        <w:w w:val="104"/>
      </w:rPr>
    </w:lvl>
    <w:lvl w:ilvl="3">
      <w:numFmt w:val="bullet"/>
      <w:lvlText w:val="•"/>
      <w:lvlJc w:val="left"/>
      <w:pPr>
        <w:ind w:left="2793" w:hanging="501"/>
      </w:pPr>
      <w:rPr>
        <w:rFonts w:hint="default"/>
      </w:rPr>
    </w:lvl>
    <w:lvl w:ilvl="4">
      <w:numFmt w:val="bullet"/>
      <w:lvlText w:val="•"/>
      <w:lvlJc w:val="left"/>
      <w:pPr>
        <w:ind w:left="3800" w:hanging="501"/>
      </w:pPr>
      <w:rPr>
        <w:rFonts w:hint="default"/>
      </w:rPr>
    </w:lvl>
    <w:lvl w:ilvl="5">
      <w:numFmt w:val="bullet"/>
      <w:lvlText w:val="•"/>
      <w:lvlJc w:val="left"/>
      <w:pPr>
        <w:ind w:left="4806" w:hanging="501"/>
      </w:pPr>
      <w:rPr>
        <w:rFonts w:hint="default"/>
      </w:rPr>
    </w:lvl>
    <w:lvl w:ilvl="6">
      <w:numFmt w:val="bullet"/>
      <w:lvlText w:val="•"/>
      <w:lvlJc w:val="left"/>
      <w:pPr>
        <w:ind w:left="5813" w:hanging="501"/>
      </w:pPr>
      <w:rPr>
        <w:rFonts w:hint="default"/>
      </w:rPr>
    </w:lvl>
    <w:lvl w:ilvl="7">
      <w:numFmt w:val="bullet"/>
      <w:lvlText w:val="•"/>
      <w:lvlJc w:val="left"/>
      <w:pPr>
        <w:ind w:left="6820" w:hanging="501"/>
      </w:pPr>
      <w:rPr>
        <w:rFonts w:hint="default"/>
      </w:rPr>
    </w:lvl>
    <w:lvl w:ilvl="8">
      <w:numFmt w:val="bullet"/>
      <w:lvlText w:val="•"/>
      <w:lvlJc w:val="left"/>
      <w:pPr>
        <w:ind w:left="7826" w:hanging="501"/>
      </w:pPr>
      <w:rPr>
        <w:rFonts w:hint="default"/>
      </w:rPr>
    </w:lvl>
  </w:abstractNum>
  <w:abstractNum w:abstractNumId="39" w15:restartNumberingAfterBreak="0">
    <w:nsid w:val="6F154568"/>
    <w:multiLevelType w:val="multilevel"/>
    <w:tmpl w:val="FF1CA176"/>
    <w:lvl w:ilvl="0">
      <w:start w:val="7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40" w15:restartNumberingAfterBreak="0">
    <w:nsid w:val="75580D3F"/>
    <w:multiLevelType w:val="multilevel"/>
    <w:tmpl w:val="D9820426"/>
    <w:lvl w:ilvl="0">
      <w:start w:val="15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41" w15:restartNumberingAfterBreak="0">
    <w:nsid w:val="7895452A"/>
    <w:multiLevelType w:val="multilevel"/>
    <w:tmpl w:val="61E6203C"/>
    <w:lvl w:ilvl="0">
      <w:start w:val="12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42" w15:restartNumberingAfterBreak="0">
    <w:nsid w:val="7A6C5AD7"/>
    <w:multiLevelType w:val="multilevel"/>
    <w:tmpl w:val="25EA0D06"/>
    <w:lvl w:ilvl="0">
      <w:start w:val="19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43" w15:restartNumberingAfterBreak="0">
    <w:nsid w:val="7AAB41C5"/>
    <w:multiLevelType w:val="hybridMultilevel"/>
    <w:tmpl w:val="D71E3AF0"/>
    <w:lvl w:ilvl="0" w:tplc="547C8F68">
      <w:start w:val="1"/>
      <w:numFmt w:val="upperRoman"/>
      <w:lvlText w:val="%1."/>
      <w:lvlJc w:val="left"/>
      <w:pPr>
        <w:ind w:left="756" w:hanging="540"/>
      </w:pPr>
      <w:rPr>
        <w:rFonts w:ascii="Arial" w:eastAsia="Arial" w:hAnsi="Arial" w:cs="Arial" w:hint="default"/>
        <w:b w:val="0"/>
        <w:bCs w:val="0"/>
        <w:i w:val="0"/>
        <w:iCs w:val="0"/>
        <w:w w:val="104"/>
        <w:sz w:val="17"/>
        <w:szCs w:val="17"/>
      </w:rPr>
    </w:lvl>
    <w:lvl w:ilvl="1" w:tplc="352E7028">
      <w:start w:val="1"/>
      <w:numFmt w:val="decimal"/>
      <w:lvlText w:val="%2.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 w:tplc="28746AAE">
      <w:numFmt w:val="bullet"/>
      <w:lvlText w:val="•"/>
      <w:lvlJc w:val="left"/>
      <w:pPr>
        <w:ind w:left="1786" w:hanging="567"/>
      </w:pPr>
      <w:rPr>
        <w:rFonts w:hint="default"/>
      </w:rPr>
    </w:lvl>
    <w:lvl w:ilvl="3" w:tplc="1DA0E776">
      <w:numFmt w:val="bullet"/>
      <w:lvlText w:val="•"/>
      <w:lvlJc w:val="left"/>
      <w:pPr>
        <w:ind w:left="2793" w:hanging="567"/>
      </w:pPr>
      <w:rPr>
        <w:rFonts w:hint="default"/>
      </w:rPr>
    </w:lvl>
    <w:lvl w:ilvl="4" w:tplc="55261994">
      <w:numFmt w:val="bullet"/>
      <w:lvlText w:val="•"/>
      <w:lvlJc w:val="left"/>
      <w:pPr>
        <w:ind w:left="3800" w:hanging="567"/>
      </w:pPr>
      <w:rPr>
        <w:rFonts w:hint="default"/>
      </w:rPr>
    </w:lvl>
    <w:lvl w:ilvl="5" w:tplc="B2E0CC04">
      <w:numFmt w:val="bullet"/>
      <w:lvlText w:val="•"/>
      <w:lvlJc w:val="left"/>
      <w:pPr>
        <w:ind w:left="4806" w:hanging="567"/>
      </w:pPr>
      <w:rPr>
        <w:rFonts w:hint="default"/>
      </w:rPr>
    </w:lvl>
    <w:lvl w:ilvl="6" w:tplc="46861930">
      <w:numFmt w:val="bullet"/>
      <w:lvlText w:val="•"/>
      <w:lvlJc w:val="left"/>
      <w:pPr>
        <w:ind w:left="5813" w:hanging="567"/>
      </w:pPr>
      <w:rPr>
        <w:rFonts w:hint="default"/>
      </w:rPr>
    </w:lvl>
    <w:lvl w:ilvl="7" w:tplc="BC2ED222">
      <w:numFmt w:val="bullet"/>
      <w:lvlText w:val="•"/>
      <w:lvlJc w:val="left"/>
      <w:pPr>
        <w:ind w:left="6820" w:hanging="567"/>
      </w:pPr>
      <w:rPr>
        <w:rFonts w:hint="default"/>
      </w:rPr>
    </w:lvl>
    <w:lvl w:ilvl="8" w:tplc="DADEEF92">
      <w:numFmt w:val="bullet"/>
      <w:lvlText w:val="•"/>
      <w:lvlJc w:val="left"/>
      <w:pPr>
        <w:ind w:left="7826" w:hanging="567"/>
      </w:pPr>
      <w:rPr>
        <w:rFonts w:hint="default"/>
      </w:rPr>
    </w:lvl>
  </w:abstractNum>
  <w:abstractNum w:abstractNumId="44" w15:restartNumberingAfterBreak="0">
    <w:nsid w:val="7BBE771C"/>
    <w:multiLevelType w:val="multilevel"/>
    <w:tmpl w:val="2110EDEC"/>
    <w:lvl w:ilvl="0">
      <w:start w:val="6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45" w15:restartNumberingAfterBreak="0">
    <w:nsid w:val="7C4128B8"/>
    <w:multiLevelType w:val="hybridMultilevel"/>
    <w:tmpl w:val="C9A8E1C8"/>
    <w:lvl w:ilvl="0" w:tplc="6218970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1" w:tplc="841807DE">
      <w:numFmt w:val="bullet"/>
      <w:lvlText w:val="•"/>
      <w:lvlJc w:val="left"/>
      <w:pPr>
        <w:ind w:left="1609" w:hanging="360"/>
      </w:pPr>
      <w:rPr>
        <w:rFonts w:hint="default"/>
      </w:rPr>
    </w:lvl>
    <w:lvl w:ilvl="2" w:tplc="39F4A924">
      <w:numFmt w:val="bullet"/>
      <w:lvlText w:val="•"/>
      <w:lvlJc w:val="left"/>
      <w:pPr>
        <w:ind w:left="2398" w:hanging="360"/>
      </w:pPr>
      <w:rPr>
        <w:rFonts w:hint="default"/>
      </w:rPr>
    </w:lvl>
    <w:lvl w:ilvl="3" w:tplc="7C22BF60">
      <w:numFmt w:val="bullet"/>
      <w:lvlText w:val="•"/>
      <w:lvlJc w:val="left"/>
      <w:pPr>
        <w:ind w:left="3187" w:hanging="360"/>
      </w:pPr>
      <w:rPr>
        <w:rFonts w:hint="default"/>
      </w:rPr>
    </w:lvl>
    <w:lvl w:ilvl="4" w:tplc="74DEC404">
      <w:numFmt w:val="bullet"/>
      <w:lvlText w:val="•"/>
      <w:lvlJc w:val="left"/>
      <w:pPr>
        <w:ind w:left="3976" w:hanging="360"/>
      </w:pPr>
      <w:rPr>
        <w:rFonts w:hint="default"/>
      </w:rPr>
    </w:lvl>
    <w:lvl w:ilvl="5" w:tplc="6AF6E52C">
      <w:numFmt w:val="bullet"/>
      <w:lvlText w:val="•"/>
      <w:lvlJc w:val="left"/>
      <w:pPr>
        <w:ind w:left="4766" w:hanging="360"/>
      </w:pPr>
      <w:rPr>
        <w:rFonts w:hint="default"/>
      </w:rPr>
    </w:lvl>
    <w:lvl w:ilvl="6" w:tplc="45BA6D36">
      <w:numFmt w:val="bullet"/>
      <w:lvlText w:val="•"/>
      <w:lvlJc w:val="left"/>
      <w:pPr>
        <w:ind w:left="5555" w:hanging="360"/>
      </w:pPr>
      <w:rPr>
        <w:rFonts w:hint="default"/>
      </w:rPr>
    </w:lvl>
    <w:lvl w:ilvl="7" w:tplc="1C926108">
      <w:numFmt w:val="bullet"/>
      <w:lvlText w:val="•"/>
      <w:lvlJc w:val="left"/>
      <w:pPr>
        <w:ind w:left="6344" w:hanging="360"/>
      </w:pPr>
      <w:rPr>
        <w:rFonts w:hint="default"/>
      </w:rPr>
    </w:lvl>
    <w:lvl w:ilvl="8" w:tplc="082E28E4">
      <w:numFmt w:val="bullet"/>
      <w:lvlText w:val="•"/>
      <w:lvlJc w:val="left"/>
      <w:pPr>
        <w:ind w:left="7133" w:hanging="360"/>
      </w:pPr>
      <w:rPr>
        <w:rFonts w:hint="default"/>
      </w:rPr>
    </w:lvl>
  </w:abstractNum>
  <w:abstractNum w:abstractNumId="46" w15:restartNumberingAfterBreak="0">
    <w:nsid w:val="7C7A3772"/>
    <w:multiLevelType w:val="multilevel"/>
    <w:tmpl w:val="FDA406AC"/>
    <w:lvl w:ilvl="0">
      <w:start w:val="13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start w:val="1"/>
      <w:numFmt w:val="lowerLetter"/>
      <w:lvlText w:val="%3."/>
      <w:lvlJc w:val="left"/>
      <w:pPr>
        <w:ind w:left="1350" w:hanging="567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0"/>
        <w:w w:val="104"/>
        <w:sz w:val="20"/>
        <w:szCs w:val="17"/>
      </w:rPr>
    </w:lvl>
    <w:lvl w:ilvl="3">
      <w:numFmt w:val="bullet"/>
      <w:lvlText w:val="•"/>
      <w:lvlJc w:val="left"/>
      <w:pPr>
        <w:ind w:left="3244" w:hanging="567"/>
      </w:pPr>
      <w:rPr>
        <w:rFonts w:hint="default"/>
      </w:rPr>
    </w:lvl>
    <w:lvl w:ilvl="4">
      <w:numFmt w:val="bullet"/>
      <w:lvlText w:val="•"/>
      <w:lvlJc w:val="left"/>
      <w:pPr>
        <w:ind w:left="4186" w:hanging="567"/>
      </w:pPr>
      <w:rPr>
        <w:rFonts w:hint="default"/>
      </w:rPr>
    </w:lvl>
    <w:lvl w:ilvl="5">
      <w:numFmt w:val="bullet"/>
      <w:lvlText w:val="•"/>
      <w:lvlJc w:val="left"/>
      <w:pPr>
        <w:ind w:left="5128" w:hanging="567"/>
      </w:pPr>
      <w:rPr>
        <w:rFonts w:hint="default"/>
      </w:rPr>
    </w:lvl>
    <w:lvl w:ilvl="6">
      <w:numFmt w:val="bullet"/>
      <w:lvlText w:val="•"/>
      <w:lvlJc w:val="left"/>
      <w:pPr>
        <w:ind w:left="6071" w:hanging="567"/>
      </w:pPr>
      <w:rPr>
        <w:rFonts w:hint="default"/>
      </w:rPr>
    </w:lvl>
    <w:lvl w:ilvl="7">
      <w:numFmt w:val="bullet"/>
      <w:lvlText w:val="•"/>
      <w:lvlJc w:val="left"/>
      <w:pPr>
        <w:ind w:left="7013" w:hanging="567"/>
      </w:pPr>
      <w:rPr>
        <w:rFonts w:hint="default"/>
      </w:rPr>
    </w:lvl>
    <w:lvl w:ilvl="8">
      <w:numFmt w:val="bullet"/>
      <w:lvlText w:val="•"/>
      <w:lvlJc w:val="left"/>
      <w:pPr>
        <w:ind w:left="7955" w:hanging="567"/>
      </w:pPr>
      <w:rPr>
        <w:rFonts w:hint="default"/>
      </w:rPr>
    </w:lvl>
  </w:abstractNum>
  <w:abstractNum w:abstractNumId="47" w15:restartNumberingAfterBreak="0">
    <w:nsid w:val="7CD84B93"/>
    <w:multiLevelType w:val="hybridMultilevel"/>
    <w:tmpl w:val="B17A2BAA"/>
    <w:lvl w:ilvl="0" w:tplc="65108C5C">
      <w:start w:val="1"/>
      <w:numFmt w:val="decimal"/>
      <w:lvlText w:val="%1."/>
      <w:lvlJc w:val="left"/>
      <w:pPr>
        <w:ind w:left="783" w:hanging="567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0"/>
        <w:w w:val="104"/>
        <w:sz w:val="20"/>
        <w:szCs w:val="17"/>
      </w:rPr>
    </w:lvl>
    <w:lvl w:ilvl="1" w:tplc="6F1CDCDC">
      <w:numFmt w:val="bullet"/>
      <w:lvlText w:val="•"/>
      <w:lvlJc w:val="left"/>
      <w:pPr>
        <w:ind w:left="1686" w:hanging="567"/>
      </w:pPr>
      <w:rPr>
        <w:rFonts w:hint="default"/>
      </w:rPr>
    </w:lvl>
    <w:lvl w:ilvl="2" w:tplc="8C7E65B6">
      <w:numFmt w:val="bullet"/>
      <w:lvlText w:val="•"/>
      <w:lvlJc w:val="left"/>
      <w:pPr>
        <w:ind w:left="2592" w:hanging="567"/>
      </w:pPr>
      <w:rPr>
        <w:rFonts w:hint="default"/>
      </w:rPr>
    </w:lvl>
    <w:lvl w:ilvl="3" w:tplc="71D2E8CA">
      <w:numFmt w:val="bullet"/>
      <w:lvlText w:val="•"/>
      <w:lvlJc w:val="left"/>
      <w:pPr>
        <w:ind w:left="3498" w:hanging="567"/>
      </w:pPr>
      <w:rPr>
        <w:rFonts w:hint="default"/>
      </w:rPr>
    </w:lvl>
    <w:lvl w:ilvl="4" w:tplc="23828A62">
      <w:numFmt w:val="bullet"/>
      <w:lvlText w:val="•"/>
      <w:lvlJc w:val="left"/>
      <w:pPr>
        <w:ind w:left="4404" w:hanging="567"/>
      </w:pPr>
      <w:rPr>
        <w:rFonts w:hint="default"/>
      </w:rPr>
    </w:lvl>
    <w:lvl w:ilvl="5" w:tplc="5570195E">
      <w:numFmt w:val="bullet"/>
      <w:lvlText w:val="•"/>
      <w:lvlJc w:val="left"/>
      <w:pPr>
        <w:ind w:left="5310" w:hanging="567"/>
      </w:pPr>
      <w:rPr>
        <w:rFonts w:hint="default"/>
      </w:rPr>
    </w:lvl>
    <w:lvl w:ilvl="6" w:tplc="9DCACAB6">
      <w:numFmt w:val="bullet"/>
      <w:lvlText w:val="•"/>
      <w:lvlJc w:val="left"/>
      <w:pPr>
        <w:ind w:left="6216" w:hanging="567"/>
      </w:pPr>
      <w:rPr>
        <w:rFonts w:hint="default"/>
      </w:rPr>
    </w:lvl>
    <w:lvl w:ilvl="7" w:tplc="3800BDC2">
      <w:numFmt w:val="bullet"/>
      <w:lvlText w:val="•"/>
      <w:lvlJc w:val="left"/>
      <w:pPr>
        <w:ind w:left="7122" w:hanging="567"/>
      </w:pPr>
      <w:rPr>
        <w:rFonts w:hint="default"/>
      </w:rPr>
    </w:lvl>
    <w:lvl w:ilvl="8" w:tplc="406859FC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48" w15:restartNumberingAfterBreak="0">
    <w:nsid w:val="7D5B59D8"/>
    <w:multiLevelType w:val="multilevel"/>
    <w:tmpl w:val="8E3E6AAE"/>
    <w:lvl w:ilvl="0">
      <w:start w:val="11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49" w15:restartNumberingAfterBreak="0">
    <w:nsid w:val="7E13762F"/>
    <w:multiLevelType w:val="multilevel"/>
    <w:tmpl w:val="1032B0BA"/>
    <w:lvl w:ilvl="0">
      <w:start w:val="2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start w:val="1"/>
      <w:numFmt w:val="decimal"/>
      <w:lvlText w:val="%3)"/>
      <w:lvlJc w:val="left"/>
      <w:pPr>
        <w:ind w:left="1067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3">
      <w:numFmt w:val="bullet"/>
      <w:lvlText w:val="•"/>
      <w:lvlJc w:val="left"/>
      <w:pPr>
        <w:ind w:left="3011" w:hanging="284"/>
      </w:pPr>
      <w:rPr>
        <w:rFonts w:hint="default"/>
      </w:rPr>
    </w:lvl>
    <w:lvl w:ilvl="4">
      <w:numFmt w:val="bullet"/>
      <w:lvlText w:val="•"/>
      <w:lvlJc w:val="left"/>
      <w:pPr>
        <w:ind w:left="3986" w:hanging="284"/>
      </w:pPr>
      <w:rPr>
        <w:rFonts w:hint="default"/>
      </w:rPr>
    </w:lvl>
    <w:lvl w:ilvl="5">
      <w:numFmt w:val="bullet"/>
      <w:lvlText w:val="•"/>
      <w:lvlJc w:val="left"/>
      <w:pPr>
        <w:ind w:left="4962" w:hanging="284"/>
      </w:pPr>
      <w:rPr>
        <w:rFonts w:hint="default"/>
      </w:rPr>
    </w:lvl>
    <w:lvl w:ilvl="6">
      <w:numFmt w:val="bullet"/>
      <w:lvlText w:val="•"/>
      <w:lvlJc w:val="left"/>
      <w:pPr>
        <w:ind w:left="5937" w:hanging="284"/>
      </w:pPr>
      <w:rPr>
        <w:rFonts w:hint="default"/>
      </w:rPr>
    </w:lvl>
    <w:lvl w:ilvl="7">
      <w:numFmt w:val="bullet"/>
      <w:lvlText w:val="•"/>
      <w:lvlJc w:val="left"/>
      <w:pPr>
        <w:ind w:left="6913" w:hanging="284"/>
      </w:pPr>
      <w:rPr>
        <w:rFonts w:hint="default"/>
      </w:rPr>
    </w:lvl>
    <w:lvl w:ilvl="8">
      <w:numFmt w:val="bullet"/>
      <w:lvlText w:val="•"/>
      <w:lvlJc w:val="left"/>
      <w:pPr>
        <w:ind w:left="7888" w:hanging="284"/>
      </w:pPr>
      <w:rPr>
        <w:rFonts w:hint="default"/>
      </w:rPr>
    </w:lvl>
  </w:abstractNum>
  <w:abstractNum w:abstractNumId="50" w15:restartNumberingAfterBreak="0">
    <w:nsid w:val="7EFA038D"/>
    <w:multiLevelType w:val="hybridMultilevel"/>
    <w:tmpl w:val="AFB0A214"/>
    <w:lvl w:ilvl="0" w:tplc="6D6080C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1" w:tplc="033EE18C">
      <w:numFmt w:val="bullet"/>
      <w:lvlText w:val=""/>
      <w:lvlJc w:val="left"/>
      <w:pPr>
        <w:ind w:left="10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2" w:tplc="7D92C462">
      <w:numFmt w:val="bullet"/>
      <w:lvlText w:val="•"/>
      <w:lvlJc w:val="left"/>
      <w:pPr>
        <w:ind w:left="1696" w:hanging="360"/>
      </w:pPr>
      <w:rPr>
        <w:rFonts w:hint="default"/>
      </w:rPr>
    </w:lvl>
    <w:lvl w:ilvl="3" w:tplc="5CFEEE36">
      <w:numFmt w:val="bullet"/>
      <w:lvlText w:val="•"/>
      <w:lvlJc w:val="left"/>
      <w:pPr>
        <w:ind w:left="2573" w:hanging="360"/>
      </w:pPr>
      <w:rPr>
        <w:rFonts w:hint="default"/>
      </w:rPr>
    </w:lvl>
    <w:lvl w:ilvl="4" w:tplc="1B7EF94C">
      <w:numFmt w:val="bullet"/>
      <w:lvlText w:val="•"/>
      <w:lvlJc w:val="left"/>
      <w:pPr>
        <w:ind w:left="3450" w:hanging="360"/>
      </w:pPr>
      <w:rPr>
        <w:rFonts w:hint="default"/>
      </w:rPr>
    </w:lvl>
    <w:lvl w:ilvl="5" w:tplc="6FE06980">
      <w:numFmt w:val="bullet"/>
      <w:lvlText w:val="•"/>
      <w:lvlJc w:val="left"/>
      <w:pPr>
        <w:ind w:left="4327" w:hanging="360"/>
      </w:pPr>
      <w:rPr>
        <w:rFonts w:hint="default"/>
      </w:rPr>
    </w:lvl>
    <w:lvl w:ilvl="6" w:tplc="C3AC15DC">
      <w:numFmt w:val="bullet"/>
      <w:lvlText w:val="•"/>
      <w:lvlJc w:val="left"/>
      <w:pPr>
        <w:ind w:left="5204" w:hanging="360"/>
      </w:pPr>
      <w:rPr>
        <w:rFonts w:hint="default"/>
      </w:rPr>
    </w:lvl>
    <w:lvl w:ilvl="7" w:tplc="EF88B83C">
      <w:numFmt w:val="bullet"/>
      <w:lvlText w:val="•"/>
      <w:lvlJc w:val="left"/>
      <w:pPr>
        <w:ind w:left="6081" w:hanging="360"/>
      </w:pPr>
      <w:rPr>
        <w:rFonts w:hint="default"/>
      </w:rPr>
    </w:lvl>
    <w:lvl w:ilvl="8" w:tplc="75360D5E">
      <w:numFmt w:val="bullet"/>
      <w:lvlText w:val="•"/>
      <w:lvlJc w:val="left"/>
      <w:pPr>
        <w:ind w:left="6958" w:hanging="360"/>
      </w:pPr>
      <w:rPr>
        <w:rFonts w:hint="default"/>
      </w:rPr>
    </w:lvl>
  </w:abstractNum>
  <w:abstractNum w:abstractNumId="51" w15:restartNumberingAfterBreak="0">
    <w:nsid w:val="7FAF32B5"/>
    <w:multiLevelType w:val="multilevel"/>
    <w:tmpl w:val="833E82EC"/>
    <w:lvl w:ilvl="0">
      <w:start w:val="3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num w:numId="1">
    <w:abstractNumId w:val="36"/>
  </w:num>
  <w:num w:numId="2">
    <w:abstractNumId w:val="11"/>
  </w:num>
  <w:num w:numId="3">
    <w:abstractNumId w:val="14"/>
  </w:num>
  <w:num w:numId="4">
    <w:abstractNumId w:val="17"/>
  </w:num>
  <w:num w:numId="5">
    <w:abstractNumId w:val="1"/>
  </w:num>
  <w:num w:numId="6">
    <w:abstractNumId w:val="47"/>
  </w:num>
  <w:num w:numId="7">
    <w:abstractNumId w:val="24"/>
  </w:num>
  <w:num w:numId="8">
    <w:abstractNumId w:val="27"/>
  </w:num>
  <w:num w:numId="9">
    <w:abstractNumId w:val="2"/>
  </w:num>
  <w:num w:numId="10">
    <w:abstractNumId w:val="34"/>
  </w:num>
  <w:num w:numId="11">
    <w:abstractNumId w:val="7"/>
  </w:num>
  <w:num w:numId="12">
    <w:abstractNumId w:val="13"/>
  </w:num>
  <w:num w:numId="13">
    <w:abstractNumId w:val="23"/>
  </w:num>
  <w:num w:numId="14">
    <w:abstractNumId w:val="30"/>
  </w:num>
  <w:num w:numId="15">
    <w:abstractNumId w:val="0"/>
  </w:num>
  <w:num w:numId="16">
    <w:abstractNumId w:val="18"/>
  </w:num>
  <w:num w:numId="17">
    <w:abstractNumId w:val="8"/>
  </w:num>
  <w:num w:numId="18">
    <w:abstractNumId w:val="45"/>
  </w:num>
  <w:num w:numId="19">
    <w:abstractNumId w:val="50"/>
  </w:num>
  <w:num w:numId="20">
    <w:abstractNumId w:val="9"/>
  </w:num>
  <w:num w:numId="21">
    <w:abstractNumId w:val="4"/>
  </w:num>
  <w:num w:numId="22">
    <w:abstractNumId w:val="31"/>
  </w:num>
  <w:num w:numId="23">
    <w:abstractNumId w:val="22"/>
  </w:num>
  <w:num w:numId="24">
    <w:abstractNumId w:val="6"/>
  </w:num>
  <w:num w:numId="25">
    <w:abstractNumId w:val="26"/>
  </w:num>
  <w:num w:numId="26">
    <w:abstractNumId w:val="15"/>
  </w:num>
  <w:num w:numId="27">
    <w:abstractNumId w:val="33"/>
  </w:num>
  <w:num w:numId="28">
    <w:abstractNumId w:val="43"/>
  </w:num>
  <w:num w:numId="29">
    <w:abstractNumId w:val="32"/>
  </w:num>
  <w:num w:numId="30">
    <w:abstractNumId w:val="49"/>
  </w:num>
  <w:num w:numId="31">
    <w:abstractNumId w:val="51"/>
  </w:num>
  <w:num w:numId="32">
    <w:abstractNumId w:val="35"/>
  </w:num>
  <w:num w:numId="33">
    <w:abstractNumId w:val="16"/>
  </w:num>
  <w:num w:numId="34">
    <w:abstractNumId w:val="44"/>
  </w:num>
  <w:num w:numId="35">
    <w:abstractNumId w:val="39"/>
  </w:num>
  <w:num w:numId="36">
    <w:abstractNumId w:val="37"/>
  </w:num>
  <w:num w:numId="37">
    <w:abstractNumId w:val="3"/>
  </w:num>
  <w:num w:numId="38">
    <w:abstractNumId w:val="29"/>
  </w:num>
  <w:num w:numId="39">
    <w:abstractNumId w:val="48"/>
  </w:num>
  <w:num w:numId="40">
    <w:abstractNumId w:val="41"/>
  </w:num>
  <w:num w:numId="41">
    <w:abstractNumId w:val="46"/>
  </w:num>
  <w:num w:numId="42">
    <w:abstractNumId w:val="10"/>
  </w:num>
  <w:num w:numId="43">
    <w:abstractNumId w:val="40"/>
  </w:num>
  <w:num w:numId="44">
    <w:abstractNumId w:val="25"/>
  </w:num>
  <w:num w:numId="45">
    <w:abstractNumId w:val="19"/>
  </w:num>
  <w:num w:numId="46">
    <w:abstractNumId w:val="42"/>
  </w:num>
  <w:num w:numId="47">
    <w:abstractNumId w:val="28"/>
  </w:num>
  <w:num w:numId="48">
    <w:abstractNumId w:val="12"/>
  </w:num>
  <w:num w:numId="49">
    <w:abstractNumId w:val="21"/>
  </w:num>
  <w:num w:numId="50">
    <w:abstractNumId w:val="5"/>
  </w:num>
  <w:num w:numId="51">
    <w:abstractNumId w:val="38"/>
  </w:num>
  <w:num w:numId="52">
    <w:abstractNumId w:val="2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5D8"/>
    <w:rsid w:val="00000C69"/>
    <w:rsid w:val="000065FD"/>
    <w:rsid w:val="00012C02"/>
    <w:rsid w:val="00027AD9"/>
    <w:rsid w:val="00035FF0"/>
    <w:rsid w:val="0004307C"/>
    <w:rsid w:val="000508D8"/>
    <w:rsid w:val="000515D8"/>
    <w:rsid w:val="00051C4C"/>
    <w:rsid w:val="00066D09"/>
    <w:rsid w:val="00070A7A"/>
    <w:rsid w:val="000718D1"/>
    <w:rsid w:val="0008077B"/>
    <w:rsid w:val="00082920"/>
    <w:rsid w:val="00083743"/>
    <w:rsid w:val="00085AB0"/>
    <w:rsid w:val="000D55BA"/>
    <w:rsid w:val="000D7356"/>
    <w:rsid w:val="000E0363"/>
    <w:rsid w:val="000E3B46"/>
    <w:rsid w:val="000E560C"/>
    <w:rsid w:val="000F184D"/>
    <w:rsid w:val="000F31F3"/>
    <w:rsid w:val="000F4B80"/>
    <w:rsid w:val="000F5EA8"/>
    <w:rsid w:val="00100503"/>
    <w:rsid w:val="0010226E"/>
    <w:rsid w:val="001050CB"/>
    <w:rsid w:val="00106E86"/>
    <w:rsid w:val="001240BE"/>
    <w:rsid w:val="0012470C"/>
    <w:rsid w:val="001272AB"/>
    <w:rsid w:val="00127F70"/>
    <w:rsid w:val="0014074A"/>
    <w:rsid w:val="00142A53"/>
    <w:rsid w:val="00143ABE"/>
    <w:rsid w:val="001451D2"/>
    <w:rsid w:val="001474E9"/>
    <w:rsid w:val="00164591"/>
    <w:rsid w:val="00176A8A"/>
    <w:rsid w:val="00176F32"/>
    <w:rsid w:val="0018566F"/>
    <w:rsid w:val="00186C87"/>
    <w:rsid w:val="00187B62"/>
    <w:rsid w:val="00192339"/>
    <w:rsid w:val="001943D4"/>
    <w:rsid w:val="00195B7E"/>
    <w:rsid w:val="001A09ED"/>
    <w:rsid w:val="001A6275"/>
    <w:rsid w:val="001A7152"/>
    <w:rsid w:val="001B00E7"/>
    <w:rsid w:val="001B4DAB"/>
    <w:rsid w:val="001B664C"/>
    <w:rsid w:val="001C5575"/>
    <w:rsid w:val="001D2AFD"/>
    <w:rsid w:val="001E1B1F"/>
    <w:rsid w:val="001E5F6F"/>
    <w:rsid w:val="001F07EB"/>
    <w:rsid w:val="001F1324"/>
    <w:rsid w:val="001F50F0"/>
    <w:rsid w:val="0020070E"/>
    <w:rsid w:val="002011CF"/>
    <w:rsid w:val="00206974"/>
    <w:rsid w:val="002075E1"/>
    <w:rsid w:val="00223C68"/>
    <w:rsid w:val="00224C0F"/>
    <w:rsid w:val="00241171"/>
    <w:rsid w:val="0024493D"/>
    <w:rsid w:val="00245985"/>
    <w:rsid w:val="00260056"/>
    <w:rsid w:val="00266F38"/>
    <w:rsid w:val="00270749"/>
    <w:rsid w:val="00293F09"/>
    <w:rsid w:val="002A20AD"/>
    <w:rsid w:val="002A49B9"/>
    <w:rsid w:val="002A7010"/>
    <w:rsid w:val="002A7374"/>
    <w:rsid w:val="002B2372"/>
    <w:rsid w:val="002B3EF5"/>
    <w:rsid w:val="002B548C"/>
    <w:rsid w:val="002B76C0"/>
    <w:rsid w:val="002C1FE8"/>
    <w:rsid w:val="002C32EA"/>
    <w:rsid w:val="002C50C8"/>
    <w:rsid w:val="002D1A65"/>
    <w:rsid w:val="002D3A96"/>
    <w:rsid w:val="002E2B97"/>
    <w:rsid w:val="002E6132"/>
    <w:rsid w:val="002E64C0"/>
    <w:rsid w:val="002E6693"/>
    <w:rsid w:val="002F07AA"/>
    <w:rsid w:val="002F0DB9"/>
    <w:rsid w:val="002F14AC"/>
    <w:rsid w:val="002F1C24"/>
    <w:rsid w:val="002F6E39"/>
    <w:rsid w:val="0030466B"/>
    <w:rsid w:val="003158B2"/>
    <w:rsid w:val="003164DD"/>
    <w:rsid w:val="00327AFD"/>
    <w:rsid w:val="00334809"/>
    <w:rsid w:val="003427BC"/>
    <w:rsid w:val="00355E3E"/>
    <w:rsid w:val="00360B0F"/>
    <w:rsid w:val="003610A1"/>
    <w:rsid w:val="003811DC"/>
    <w:rsid w:val="00387174"/>
    <w:rsid w:val="00387A5F"/>
    <w:rsid w:val="00397E58"/>
    <w:rsid w:val="003A61EF"/>
    <w:rsid w:val="003B03FA"/>
    <w:rsid w:val="003B3638"/>
    <w:rsid w:val="003C415C"/>
    <w:rsid w:val="003E0CD7"/>
    <w:rsid w:val="003E1313"/>
    <w:rsid w:val="003E5832"/>
    <w:rsid w:val="003F26A5"/>
    <w:rsid w:val="0041256A"/>
    <w:rsid w:val="00412FA0"/>
    <w:rsid w:val="00414C0D"/>
    <w:rsid w:val="00421AEA"/>
    <w:rsid w:val="004308FD"/>
    <w:rsid w:val="00445D51"/>
    <w:rsid w:val="0045460C"/>
    <w:rsid w:val="00455291"/>
    <w:rsid w:val="00460C04"/>
    <w:rsid w:val="0046138B"/>
    <w:rsid w:val="00463A48"/>
    <w:rsid w:val="00463DB1"/>
    <w:rsid w:val="00484C11"/>
    <w:rsid w:val="00487403"/>
    <w:rsid w:val="004920F2"/>
    <w:rsid w:val="0049528E"/>
    <w:rsid w:val="004A1439"/>
    <w:rsid w:val="004A77F5"/>
    <w:rsid w:val="004B08FF"/>
    <w:rsid w:val="004B0AB7"/>
    <w:rsid w:val="004B3707"/>
    <w:rsid w:val="004C49FE"/>
    <w:rsid w:val="004C585D"/>
    <w:rsid w:val="004D19E4"/>
    <w:rsid w:val="004D66BF"/>
    <w:rsid w:val="004D7462"/>
    <w:rsid w:val="004E127A"/>
    <w:rsid w:val="004E7489"/>
    <w:rsid w:val="004E7E05"/>
    <w:rsid w:val="004F02AF"/>
    <w:rsid w:val="004F2052"/>
    <w:rsid w:val="004F20DB"/>
    <w:rsid w:val="004F2365"/>
    <w:rsid w:val="00504ACC"/>
    <w:rsid w:val="00504B99"/>
    <w:rsid w:val="005079B3"/>
    <w:rsid w:val="005238A5"/>
    <w:rsid w:val="00523F3F"/>
    <w:rsid w:val="0053768A"/>
    <w:rsid w:val="00541162"/>
    <w:rsid w:val="0054151E"/>
    <w:rsid w:val="00543481"/>
    <w:rsid w:val="00543BE0"/>
    <w:rsid w:val="00552B59"/>
    <w:rsid w:val="00554577"/>
    <w:rsid w:val="005708DD"/>
    <w:rsid w:val="0058619E"/>
    <w:rsid w:val="0059745B"/>
    <w:rsid w:val="005A3BF8"/>
    <w:rsid w:val="005B0E04"/>
    <w:rsid w:val="005B297D"/>
    <w:rsid w:val="005B34F2"/>
    <w:rsid w:val="005B57A6"/>
    <w:rsid w:val="005C533B"/>
    <w:rsid w:val="005D1991"/>
    <w:rsid w:val="005D2131"/>
    <w:rsid w:val="005D7485"/>
    <w:rsid w:val="005E1844"/>
    <w:rsid w:val="005E3332"/>
    <w:rsid w:val="005E58D3"/>
    <w:rsid w:val="005F46F9"/>
    <w:rsid w:val="006046DE"/>
    <w:rsid w:val="006048F7"/>
    <w:rsid w:val="00606B87"/>
    <w:rsid w:val="00616325"/>
    <w:rsid w:val="00622ABF"/>
    <w:rsid w:val="00645F1F"/>
    <w:rsid w:val="00662190"/>
    <w:rsid w:val="00672943"/>
    <w:rsid w:val="00681DF8"/>
    <w:rsid w:val="00682AA5"/>
    <w:rsid w:val="0068495E"/>
    <w:rsid w:val="006914BA"/>
    <w:rsid w:val="00692FF3"/>
    <w:rsid w:val="006A5B21"/>
    <w:rsid w:val="006B579E"/>
    <w:rsid w:val="006B7AC7"/>
    <w:rsid w:val="006D1DDF"/>
    <w:rsid w:val="006D277F"/>
    <w:rsid w:val="006D2D56"/>
    <w:rsid w:val="006D52D8"/>
    <w:rsid w:val="007023E2"/>
    <w:rsid w:val="0070545A"/>
    <w:rsid w:val="00711551"/>
    <w:rsid w:val="007249A1"/>
    <w:rsid w:val="00730683"/>
    <w:rsid w:val="00735926"/>
    <w:rsid w:val="007406BD"/>
    <w:rsid w:val="00740AB1"/>
    <w:rsid w:val="0074211D"/>
    <w:rsid w:val="00750638"/>
    <w:rsid w:val="00754A1E"/>
    <w:rsid w:val="00762D94"/>
    <w:rsid w:val="00763DA5"/>
    <w:rsid w:val="00783FE0"/>
    <w:rsid w:val="00784A85"/>
    <w:rsid w:val="00787A65"/>
    <w:rsid w:val="0079538F"/>
    <w:rsid w:val="007978FE"/>
    <w:rsid w:val="007A288E"/>
    <w:rsid w:val="007A69FB"/>
    <w:rsid w:val="007B173D"/>
    <w:rsid w:val="007B6227"/>
    <w:rsid w:val="007C2C20"/>
    <w:rsid w:val="007C2D43"/>
    <w:rsid w:val="007D4572"/>
    <w:rsid w:val="007D5111"/>
    <w:rsid w:val="007E4370"/>
    <w:rsid w:val="007E5AF8"/>
    <w:rsid w:val="007F44A7"/>
    <w:rsid w:val="00806C33"/>
    <w:rsid w:val="00807D4A"/>
    <w:rsid w:val="00817CDD"/>
    <w:rsid w:val="00817E6C"/>
    <w:rsid w:val="00831147"/>
    <w:rsid w:val="00834E65"/>
    <w:rsid w:val="00837814"/>
    <w:rsid w:val="008412F0"/>
    <w:rsid w:val="00844A9F"/>
    <w:rsid w:val="00857164"/>
    <w:rsid w:val="00866CE3"/>
    <w:rsid w:val="008756CC"/>
    <w:rsid w:val="00883796"/>
    <w:rsid w:val="0089237F"/>
    <w:rsid w:val="00894C7E"/>
    <w:rsid w:val="008A4E3A"/>
    <w:rsid w:val="008C0024"/>
    <w:rsid w:val="008C3C13"/>
    <w:rsid w:val="008E4D17"/>
    <w:rsid w:val="008E576C"/>
    <w:rsid w:val="008F69BA"/>
    <w:rsid w:val="00903136"/>
    <w:rsid w:val="009121E5"/>
    <w:rsid w:val="00924F29"/>
    <w:rsid w:val="00927509"/>
    <w:rsid w:val="00931D94"/>
    <w:rsid w:val="00933751"/>
    <w:rsid w:val="009411AD"/>
    <w:rsid w:val="00942639"/>
    <w:rsid w:val="00973B41"/>
    <w:rsid w:val="0097444D"/>
    <w:rsid w:val="009904D6"/>
    <w:rsid w:val="00994A6D"/>
    <w:rsid w:val="009A31B9"/>
    <w:rsid w:val="009B60BB"/>
    <w:rsid w:val="009B7A4D"/>
    <w:rsid w:val="009C3072"/>
    <w:rsid w:val="009D10DE"/>
    <w:rsid w:val="009D2639"/>
    <w:rsid w:val="009D482E"/>
    <w:rsid w:val="009D6EA5"/>
    <w:rsid w:val="009E21BA"/>
    <w:rsid w:val="009E41BF"/>
    <w:rsid w:val="009E6203"/>
    <w:rsid w:val="009E750A"/>
    <w:rsid w:val="009F14D0"/>
    <w:rsid w:val="009F3AA6"/>
    <w:rsid w:val="00A14996"/>
    <w:rsid w:val="00A16907"/>
    <w:rsid w:val="00A17899"/>
    <w:rsid w:val="00A21703"/>
    <w:rsid w:val="00A2215D"/>
    <w:rsid w:val="00A2301A"/>
    <w:rsid w:val="00A50536"/>
    <w:rsid w:val="00A50FC2"/>
    <w:rsid w:val="00A56554"/>
    <w:rsid w:val="00A65625"/>
    <w:rsid w:val="00A75CC8"/>
    <w:rsid w:val="00A76BD8"/>
    <w:rsid w:val="00A7755D"/>
    <w:rsid w:val="00A77D9A"/>
    <w:rsid w:val="00A82AD5"/>
    <w:rsid w:val="00A87CB2"/>
    <w:rsid w:val="00A91977"/>
    <w:rsid w:val="00A92532"/>
    <w:rsid w:val="00A949DA"/>
    <w:rsid w:val="00AA42BF"/>
    <w:rsid w:val="00AA473B"/>
    <w:rsid w:val="00AB57F9"/>
    <w:rsid w:val="00AC5751"/>
    <w:rsid w:val="00AD0B47"/>
    <w:rsid w:val="00AD792C"/>
    <w:rsid w:val="00AE2223"/>
    <w:rsid w:val="00AE3FAE"/>
    <w:rsid w:val="00AE793A"/>
    <w:rsid w:val="00AF22B7"/>
    <w:rsid w:val="00B01F29"/>
    <w:rsid w:val="00B07816"/>
    <w:rsid w:val="00B14114"/>
    <w:rsid w:val="00B1650A"/>
    <w:rsid w:val="00B17D78"/>
    <w:rsid w:val="00B21A08"/>
    <w:rsid w:val="00B234E0"/>
    <w:rsid w:val="00B31A0C"/>
    <w:rsid w:val="00B4238A"/>
    <w:rsid w:val="00B46881"/>
    <w:rsid w:val="00B51175"/>
    <w:rsid w:val="00B5153F"/>
    <w:rsid w:val="00B52CC2"/>
    <w:rsid w:val="00B52F78"/>
    <w:rsid w:val="00B61755"/>
    <w:rsid w:val="00B66496"/>
    <w:rsid w:val="00B70958"/>
    <w:rsid w:val="00B71F2B"/>
    <w:rsid w:val="00B72BC8"/>
    <w:rsid w:val="00B826AA"/>
    <w:rsid w:val="00B90BA8"/>
    <w:rsid w:val="00B91E32"/>
    <w:rsid w:val="00B931A2"/>
    <w:rsid w:val="00B96326"/>
    <w:rsid w:val="00BB2E80"/>
    <w:rsid w:val="00BC2EF0"/>
    <w:rsid w:val="00BC4258"/>
    <w:rsid w:val="00BC60C1"/>
    <w:rsid w:val="00BD46E9"/>
    <w:rsid w:val="00BF1E2F"/>
    <w:rsid w:val="00C06786"/>
    <w:rsid w:val="00C070B8"/>
    <w:rsid w:val="00C23E64"/>
    <w:rsid w:val="00C2483F"/>
    <w:rsid w:val="00C27B8B"/>
    <w:rsid w:val="00C308FA"/>
    <w:rsid w:val="00C35EE0"/>
    <w:rsid w:val="00C3766D"/>
    <w:rsid w:val="00C43F55"/>
    <w:rsid w:val="00C50CC5"/>
    <w:rsid w:val="00C647ED"/>
    <w:rsid w:val="00C67AB0"/>
    <w:rsid w:val="00C67ADB"/>
    <w:rsid w:val="00C70332"/>
    <w:rsid w:val="00C7395F"/>
    <w:rsid w:val="00C82817"/>
    <w:rsid w:val="00C84968"/>
    <w:rsid w:val="00CA36B6"/>
    <w:rsid w:val="00CC5B2E"/>
    <w:rsid w:val="00CC5E99"/>
    <w:rsid w:val="00CD59B2"/>
    <w:rsid w:val="00CD5EB0"/>
    <w:rsid w:val="00CD65A8"/>
    <w:rsid w:val="00CF2ED1"/>
    <w:rsid w:val="00CF79EB"/>
    <w:rsid w:val="00D1245A"/>
    <w:rsid w:val="00D22126"/>
    <w:rsid w:val="00D25507"/>
    <w:rsid w:val="00D25F4E"/>
    <w:rsid w:val="00D26A0C"/>
    <w:rsid w:val="00D31ACC"/>
    <w:rsid w:val="00D346A6"/>
    <w:rsid w:val="00D46A89"/>
    <w:rsid w:val="00D504AB"/>
    <w:rsid w:val="00D50982"/>
    <w:rsid w:val="00D526C7"/>
    <w:rsid w:val="00D530E9"/>
    <w:rsid w:val="00D5427B"/>
    <w:rsid w:val="00D67768"/>
    <w:rsid w:val="00D73107"/>
    <w:rsid w:val="00D748A4"/>
    <w:rsid w:val="00D80E11"/>
    <w:rsid w:val="00D80FF0"/>
    <w:rsid w:val="00D81724"/>
    <w:rsid w:val="00D91540"/>
    <w:rsid w:val="00D96A27"/>
    <w:rsid w:val="00DA0CDB"/>
    <w:rsid w:val="00DA1B13"/>
    <w:rsid w:val="00DA4C51"/>
    <w:rsid w:val="00DB1DBA"/>
    <w:rsid w:val="00DB23B4"/>
    <w:rsid w:val="00DB2593"/>
    <w:rsid w:val="00DB32D7"/>
    <w:rsid w:val="00DB7930"/>
    <w:rsid w:val="00DC50D8"/>
    <w:rsid w:val="00DC7908"/>
    <w:rsid w:val="00DD08F9"/>
    <w:rsid w:val="00DD1279"/>
    <w:rsid w:val="00DD2988"/>
    <w:rsid w:val="00DD3157"/>
    <w:rsid w:val="00DE2638"/>
    <w:rsid w:val="00DE45C7"/>
    <w:rsid w:val="00DE54A1"/>
    <w:rsid w:val="00DE72AB"/>
    <w:rsid w:val="00DE7C41"/>
    <w:rsid w:val="00DF124A"/>
    <w:rsid w:val="00DF3A11"/>
    <w:rsid w:val="00E04EA9"/>
    <w:rsid w:val="00E1712A"/>
    <w:rsid w:val="00E216FE"/>
    <w:rsid w:val="00E244B5"/>
    <w:rsid w:val="00E2671E"/>
    <w:rsid w:val="00E376AA"/>
    <w:rsid w:val="00E41F31"/>
    <w:rsid w:val="00E451DE"/>
    <w:rsid w:val="00E51C3D"/>
    <w:rsid w:val="00E5789B"/>
    <w:rsid w:val="00E72839"/>
    <w:rsid w:val="00E73ADF"/>
    <w:rsid w:val="00E76EF0"/>
    <w:rsid w:val="00E8080D"/>
    <w:rsid w:val="00E840A3"/>
    <w:rsid w:val="00E959AE"/>
    <w:rsid w:val="00EA0B50"/>
    <w:rsid w:val="00EA1166"/>
    <w:rsid w:val="00EA643A"/>
    <w:rsid w:val="00EB027B"/>
    <w:rsid w:val="00ED1275"/>
    <w:rsid w:val="00EE4D58"/>
    <w:rsid w:val="00EF1BD1"/>
    <w:rsid w:val="00EF2D93"/>
    <w:rsid w:val="00EF5979"/>
    <w:rsid w:val="00EF719E"/>
    <w:rsid w:val="00EF79BF"/>
    <w:rsid w:val="00F02031"/>
    <w:rsid w:val="00F04708"/>
    <w:rsid w:val="00F051F3"/>
    <w:rsid w:val="00F147C9"/>
    <w:rsid w:val="00F156A0"/>
    <w:rsid w:val="00F27C17"/>
    <w:rsid w:val="00F31A54"/>
    <w:rsid w:val="00F31B60"/>
    <w:rsid w:val="00F35D7E"/>
    <w:rsid w:val="00F41D88"/>
    <w:rsid w:val="00F549B3"/>
    <w:rsid w:val="00F56453"/>
    <w:rsid w:val="00F72DB6"/>
    <w:rsid w:val="00F75954"/>
    <w:rsid w:val="00FA0F0C"/>
    <w:rsid w:val="00FA517F"/>
    <w:rsid w:val="00FA66B6"/>
    <w:rsid w:val="00FB6773"/>
    <w:rsid w:val="00FC172C"/>
    <w:rsid w:val="00FC68AD"/>
    <w:rsid w:val="00FD5A24"/>
    <w:rsid w:val="00FE19D0"/>
    <w:rsid w:val="00FE2230"/>
    <w:rsid w:val="00FE5964"/>
    <w:rsid w:val="00FF1F5E"/>
    <w:rsid w:val="00FF2D43"/>
    <w:rsid w:val="00FF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68F8C0"/>
  <w15:chartTrackingRefBased/>
  <w15:docId w15:val="{FA0A573B-F9AA-43AA-987F-95E9A685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Verdana" w:hAnsi="Verdana"/>
      <w:szCs w:val="22"/>
      <w:lang w:eastAsia="en-US"/>
    </w:rPr>
  </w:style>
  <w:style w:type="paragraph" w:styleId="Kop1">
    <w:name w:val="heading 1"/>
    <w:basedOn w:val="Standaard"/>
    <w:next w:val="Plattetekst"/>
    <w:link w:val="Kop1Char"/>
    <w:autoRedefine/>
    <w:qFormat/>
    <w:rsid w:val="002B548C"/>
    <w:pPr>
      <w:keepNext/>
      <w:keepLines/>
      <w:outlineLvl w:val="0"/>
    </w:pPr>
    <w:rPr>
      <w:rFonts w:ascii="Calibri" w:eastAsia="Times New Roman" w:hAnsi="Calibri"/>
      <w:b/>
      <w:sz w:val="48"/>
      <w:szCs w:val="40"/>
      <w:lang w:eastAsia="nl-NL"/>
    </w:rPr>
  </w:style>
  <w:style w:type="paragraph" w:styleId="Kop2">
    <w:name w:val="heading 2"/>
    <w:basedOn w:val="Kop1"/>
    <w:next w:val="Standaard"/>
    <w:link w:val="Kop2Char"/>
    <w:uiPriority w:val="9"/>
    <w:qFormat/>
    <w:rsid w:val="00127F70"/>
    <w:pPr>
      <w:outlineLvl w:val="1"/>
    </w:pPr>
    <w:rPr>
      <w:sz w:val="22"/>
    </w:rPr>
  </w:style>
  <w:style w:type="paragraph" w:styleId="Kop3">
    <w:name w:val="heading 3"/>
    <w:basedOn w:val="Kop2"/>
    <w:next w:val="Standaard"/>
    <w:link w:val="Kop3Char"/>
    <w:qFormat/>
    <w:pPr>
      <w:spacing w:before="240" w:after="180" w:line="240" w:lineRule="atLeast"/>
      <w:outlineLvl w:val="2"/>
    </w:pPr>
    <w:rPr>
      <w:b w:val="0"/>
      <w:i/>
      <w:kern w:val="20"/>
      <w:szCs w:val="20"/>
    </w:rPr>
  </w:style>
  <w:style w:type="paragraph" w:styleId="Kop4">
    <w:name w:val="heading 4"/>
    <w:basedOn w:val="Standaard"/>
    <w:next w:val="Plattetekst"/>
    <w:link w:val="Kop4Char"/>
    <w:qFormat/>
    <w:pPr>
      <w:keepNext/>
      <w:keepLines/>
      <w:numPr>
        <w:ilvl w:val="3"/>
        <w:numId w:val="1"/>
      </w:numPr>
      <w:spacing w:before="240" w:after="240" w:line="240" w:lineRule="atLeast"/>
      <w:outlineLvl w:val="3"/>
    </w:pPr>
    <w:rPr>
      <w:rFonts w:eastAsia="Times New Roman"/>
      <w:i/>
      <w:spacing w:val="5"/>
      <w:kern w:val="20"/>
      <w:sz w:val="24"/>
      <w:szCs w:val="20"/>
    </w:rPr>
  </w:style>
  <w:style w:type="paragraph" w:styleId="Kop5">
    <w:name w:val="heading 5"/>
    <w:basedOn w:val="Standaard"/>
    <w:next w:val="Plattetekst"/>
    <w:link w:val="Kop5Char"/>
    <w:qFormat/>
    <w:pPr>
      <w:keepNext/>
      <w:keepLines/>
      <w:numPr>
        <w:ilvl w:val="4"/>
        <w:numId w:val="1"/>
      </w:numPr>
      <w:spacing w:line="240" w:lineRule="atLeast"/>
      <w:outlineLvl w:val="4"/>
    </w:pPr>
    <w:rPr>
      <w:rFonts w:eastAsia="Times New Roman"/>
      <w:b/>
      <w:kern w:val="20"/>
      <w:szCs w:val="20"/>
    </w:rPr>
  </w:style>
  <w:style w:type="paragraph" w:styleId="Kop6">
    <w:name w:val="heading 6"/>
    <w:basedOn w:val="Standaard"/>
    <w:next w:val="Plattetekst"/>
    <w:link w:val="Kop6Char"/>
    <w:qFormat/>
    <w:pPr>
      <w:keepNext/>
      <w:keepLines/>
      <w:numPr>
        <w:ilvl w:val="5"/>
        <w:numId w:val="1"/>
      </w:numPr>
      <w:spacing w:line="240" w:lineRule="atLeast"/>
      <w:outlineLvl w:val="5"/>
    </w:pPr>
    <w:rPr>
      <w:rFonts w:eastAsia="Times New Roman"/>
      <w:i/>
      <w:spacing w:val="5"/>
      <w:kern w:val="20"/>
      <w:szCs w:val="20"/>
    </w:rPr>
  </w:style>
  <w:style w:type="paragraph" w:styleId="Kop7">
    <w:name w:val="heading 7"/>
    <w:basedOn w:val="Standaard"/>
    <w:next w:val="Plattetekst"/>
    <w:link w:val="Kop7Char"/>
    <w:qFormat/>
    <w:pPr>
      <w:keepNext/>
      <w:keepLines/>
      <w:numPr>
        <w:ilvl w:val="6"/>
        <w:numId w:val="1"/>
      </w:numPr>
      <w:spacing w:line="240" w:lineRule="atLeast"/>
      <w:outlineLvl w:val="6"/>
    </w:pPr>
    <w:rPr>
      <w:rFonts w:eastAsia="Times New Roman"/>
      <w:caps/>
      <w:kern w:val="20"/>
      <w:sz w:val="18"/>
      <w:szCs w:val="20"/>
    </w:rPr>
  </w:style>
  <w:style w:type="paragraph" w:styleId="Kop8">
    <w:name w:val="heading 8"/>
    <w:basedOn w:val="Standaard"/>
    <w:next w:val="Plattetekst"/>
    <w:link w:val="Kop8Char"/>
    <w:qFormat/>
    <w:pPr>
      <w:keepNext/>
      <w:keepLines/>
      <w:numPr>
        <w:ilvl w:val="7"/>
        <w:numId w:val="1"/>
      </w:numPr>
      <w:spacing w:line="240" w:lineRule="atLeast"/>
      <w:outlineLvl w:val="7"/>
    </w:pPr>
    <w:rPr>
      <w:rFonts w:eastAsia="Times New Roman"/>
      <w:i/>
      <w:spacing w:val="5"/>
      <w:kern w:val="20"/>
      <w:szCs w:val="20"/>
    </w:rPr>
  </w:style>
  <w:style w:type="paragraph" w:styleId="Kop9">
    <w:name w:val="heading 9"/>
    <w:basedOn w:val="Standaard"/>
    <w:next w:val="Plattetekst"/>
    <w:link w:val="Kop9Char"/>
    <w:qFormat/>
    <w:pPr>
      <w:keepNext/>
      <w:keepLines/>
      <w:numPr>
        <w:ilvl w:val="8"/>
        <w:numId w:val="1"/>
      </w:numPr>
      <w:spacing w:line="240" w:lineRule="atLeast"/>
      <w:outlineLvl w:val="8"/>
    </w:pPr>
    <w:rPr>
      <w:rFonts w:eastAsia="Times New Roman"/>
      <w:spacing w:val="-5"/>
      <w:kern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2B548C"/>
    <w:rPr>
      <w:rFonts w:eastAsia="Times New Roman"/>
      <w:b/>
      <w:sz w:val="48"/>
      <w:szCs w:val="40"/>
    </w:rPr>
  </w:style>
  <w:style w:type="character" w:customStyle="1" w:styleId="Kop3Char">
    <w:name w:val="Kop 3 Char"/>
    <w:link w:val="Kop3"/>
    <w:rPr>
      <w:rFonts w:ascii="Verdana" w:eastAsia="Times New Roman" w:hAnsi="Verdana" w:cs="Times New Roman"/>
      <w:i/>
      <w:spacing w:val="20"/>
      <w:kern w:val="20"/>
      <w:sz w:val="20"/>
      <w:szCs w:val="20"/>
    </w:rPr>
  </w:style>
  <w:style w:type="character" w:customStyle="1" w:styleId="Kop4Char">
    <w:name w:val="Kop 4 Char"/>
    <w:link w:val="Kop4"/>
    <w:rPr>
      <w:rFonts w:ascii="Verdana" w:eastAsia="Times New Roman" w:hAnsi="Verdana"/>
      <w:i/>
      <w:spacing w:val="5"/>
      <w:kern w:val="20"/>
      <w:sz w:val="24"/>
      <w:lang w:eastAsia="en-US"/>
    </w:rPr>
  </w:style>
  <w:style w:type="character" w:customStyle="1" w:styleId="Kop5Char">
    <w:name w:val="Kop 5 Char"/>
    <w:link w:val="Kop5"/>
    <w:rPr>
      <w:rFonts w:ascii="Verdana" w:eastAsia="Times New Roman" w:hAnsi="Verdana"/>
      <w:b/>
      <w:kern w:val="20"/>
      <w:lang w:eastAsia="en-US"/>
    </w:rPr>
  </w:style>
  <w:style w:type="character" w:customStyle="1" w:styleId="Kop6Char">
    <w:name w:val="Kop 6 Char"/>
    <w:link w:val="Kop6"/>
    <w:rPr>
      <w:rFonts w:ascii="Verdana" w:eastAsia="Times New Roman" w:hAnsi="Verdana"/>
      <w:i/>
      <w:spacing w:val="5"/>
      <w:kern w:val="20"/>
      <w:lang w:eastAsia="en-US"/>
    </w:rPr>
  </w:style>
  <w:style w:type="character" w:customStyle="1" w:styleId="Kop7Char">
    <w:name w:val="Kop 7 Char"/>
    <w:link w:val="Kop7"/>
    <w:rPr>
      <w:rFonts w:ascii="Verdana" w:eastAsia="Times New Roman" w:hAnsi="Verdana"/>
      <w:caps/>
      <w:kern w:val="20"/>
      <w:sz w:val="18"/>
      <w:lang w:eastAsia="en-US"/>
    </w:rPr>
  </w:style>
  <w:style w:type="character" w:customStyle="1" w:styleId="Kop8Char">
    <w:name w:val="Kop 8 Char"/>
    <w:link w:val="Kop8"/>
    <w:rPr>
      <w:rFonts w:ascii="Verdana" w:eastAsia="Times New Roman" w:hAnsi="Verdana"/>
      <w:i/>
      <w:spacing w:val="5"/>
      <w:kern w:val="20"/>
      <w:lang w:eastAsia="en-US"/>
    </w:rPr>
  </w:style>
  <w:style w:type="character" w:customStyle="1" w:styleId="Kop9Char">
    <w:name w:val="Kop 9 Char"/>
    <w:link w:val="Kop9"/>
    <w:rPr>
      <w:rFonts w:ascii="Verdana" w:eastAsia="Times New Roman" w:hAnsi="Verdana"/>
      <w:spacing w:val="-5"/>
      <w:kern w:val="20"/>
      <w:lang w:eastAsia="en-US"/>
    </w:rPr>
  </w:style>
  <w:style w:type="paragraph" w:styleId="Plattetekst">
    <w:name w:val="Body Text"/>
    <w:basedOn w:val="Standaard"/>
    <w:link w:val="PlattetekstChar"/>
    <w:uiPriority w:val="1"/>
    <w:unhideWhenUsed/>
    <w:qFormat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</w:style>
  <w:style w:type="character" w:customStyle="1" w:styleId="Kop2Char">
    <w:name w:val="Kop 2 Char"/>
    <w:link w:val="Kop2"/>
    <w:uiPriority w:val="9"/>
    <w:rsid w:val="00127F70"/>
    <w:rPr>
      <w:rFonts w:ascii="Calibri" w:eastAsia="Times New Roman" w:hAnsi="Calibri"/>
      <w:b/>
      <w:sz w:val="22"/>
      <w:szCs w:val="40"/>
    </w:rPr>
  </w:style>
  <w:style w:type="paragraph" w:styleId="Titel">
    <w:name w:val="Title"/>
    <w:basedOn w:val="Standaard"/>
    <w:next w:val="Standaard"/>
    <w:link w:val="TitelChar"/>
    <w:uiPriority w:val="10"/>
    <w:qFormat/>
    <w:pPr>
      <w:pBdr>
        <w:bottom w:val="single" w:sz="8" w:space="4" w:color="4F81BD"/>
      </w:pBdr>
      <w:spacing w:after="300"/>
      <w:contextualSpacing/>
      <w:jc w:val="center"/>
    </w:pPr>
    <w:rPr>
      <w:rFonts w:eastAsia="Times New Roman"/>
      <w:smallCaps/>
      <w:spacing w:val="5"/>
      <w:kern w:val="28"/>
      <w:sz w:val="40"/>
      <w:szCs w:val="52"/>
    </w:rPr>
  </w:style>
  <w:style w:type="character" w:customStyle="1" w:styleId="TitelChar">
    <w:name w:val="Titel Char"/>
    <w:link w:val="Titel"/>
    <w:uiPriority w:val="10"/>
    <w:rPr>
      <w:rFonts w:ascii="Verdana" w:eastAsia="Times New Roman" w:hAnsi="Verdana"/>
      <w:smallCaps/>
      <w:spacing w:val="5"/>
      <w:kern w:val="28"/>
      <w:sz w:val="40"/>
      <w:szCs w:val="52"/>
      <w:lang w:eastAsia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pPr>
      <w:numPr>
        <w:ilvl w:val="1"/>
      </w:numPr>
      <w:jc w:val="center"/>
    </w:pPr>
    <w:rPr>
      <w:rFonts w:eastAsia="Times New Roman"/>
      <w:iCs/>
      <w:smallCaps/>
      <w:spacing w:val="15"/>
      <w:sz w:val="24"/>
      <w:szCs w:val="24"/>
    </w:rPr>
  </w:style>
  <w:style w:type="character" w:customStyle="1" w:styleId="OndertitelChar">
    <w:name w:val="Ondertitel Char"/>
    <w:link w:val="Ondertitel"/>
    <w:uiPriority w:val="11"/>
    <w:rPr>
      <w:rFonts w:ascii="Verdana" w:eastAsia="Times New Roman" w:hAnsi="Verdana"/>
      <w:iCs/>
      <w:smallCaps/>
      <w:spacing w:val="15"/>
      <w:sz w:val="24"/>
      <w:szCs w:val="24"/>
      <w:lang w:eastAsia="en-US"/>
    </w:rPr>
  </w:style>
  <w:style w:type="character" w:styleId="Subtielebenadrukking">
    <w:name w:val="Subtle Emphasis"/>
    <w:uiPriority w:val="19"/>
    <w:qFormat/>
    <w:rPr>
      <w:rFonts w:ascii="Verdana" w:hAnsi="Verdana"/>
      <w:iCs/>
      <w:smallCaps/>
      <w:color w:val="808080"/>
      <w:sz w:val="24"/>
    </w:rPr>
  </w:style>
  <w:style w:type="character" w:styleId="Nadruk">
    <w:name w:val="Emphasis"/>
    <w:uiPriority w:val="20"/>
    <w:qFormat/>
    <w:rPr>
      <w:i/>
      <w:iCs/>
    </w:rPr>
  </w:style>
  <w:style w:type="character" w:styleId="Intensievebenadrukking">
    <w:name w:val="Intense Emphasis"/>
    <w:uiPriority w:val="21"/>
    <w:qFormat/>
    <w:rPr>
      <w:b/>
      <w:bCs/>
      <w:i/>
      <w:iCs/>
      <w:color w:val="4F81BD"/>
    </w:rPr>
  </w:style>
  <w:style w:type="character" w:styleId="Zwaar">
    <w:name w:val="Strong"/>
    <w:uiPriority w:val="22"/>
    <w:qFormat/>
    <w:rPr>
      <w:b/>
      <w:bCs/>
    </w:rPr>
  </w:style>
  <w:style w:type="paragraph" w:customStyle="1" w:styleId="Functienaam">
    <w:name w:val="Functienaam"/>
    <w:basedOn w:val="Standaard"/>
    <w:next w:val="Standaard"/>
    <w:link w:val="FunctienaamChar"/>
    <w:qFormat/>
    <w:pPr>
      <w:pBdr>
        <w:top w:val="single" w:sz="8" w:space="9" w:color="4F81BD"/>
        <w:bottom w:val="single" w:sz="8" w:space="9" w:color="4F81BD"/>
      </w:pBdr>
      <w:spacing w:before="480" w:after="480"/>
      <w:jc w:val="center"/>
    </w:pPr>
    <w:rPr>
      <w:b/>
      <w:smallCaps/>
    </w:rPr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FunctienaamChar">
    <w:name w:val="Functienaam Char"/>
    <w:link w:val="Functienaam"/>
    <w:rPr>
      <w:rFonts w:ascii="Verdana" w:hAnsi="Verdana"/>
      <w:b/>
      <w:smallCaps/>
      <w:sz w:val="20"/>
    </w:rPr>
  </w:style>
  <w:style w:type="paragraph" w:customStyle="1" w:styleId="StandardText">
    <w:name w:val="StandardText"/>
    <w:basedOn w:val="Standaard"/>
    <w:rPr>
      <w:rFonts w:ascii="Times New Roman" w:eastAsia="Times New Roman" w:hAnsi="Times New Roman"/>
      <w:sz w:val="24"/>
      <w:szCs w:val="20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pPr>
      <w:spacing w:before="360"/>
    </w:pPr>
    <w:rPr>
      <w:b/>
      <w:bCs/>
      <w:szCs w:val="24"/>
    </w:rPr>
  </w:style>
  <w:style w:type="paragraph" w:styleId="Inhopg2">
    <w:name w:val="toc 2"/>
    <w:basedOn w:val="Inhopg1"/>
    <w:next w:val="Standaard"/>
    <w:autoRedefine/>
    <w:uiPriority w:val="39"/>
    <w:unhideWhenUsed/>
    <w:pPr>
      <w:spacing w:before="240"/>
    </w:pPr>
    <w:rPr>
      <w:b w:val="0"/>
      <w:bCs w:val="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pPr>
      <w:ind w:left="200"/>
    </w:pPr>
    <w:rPr>
      <w:rFonts w:ascii="Calibri" w:hAnsi="Calibri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pPr>
      <w:ind w:left="400"/>
    </w:pPr>
    <w:rPr>
      <w:rFonts w:ascii="Calibri" w:hAnsi="Calibri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pPr>
      <w:ind w:left="600"/>
    </w:pPr>
    <w:rPr>
      <w:rFonts w:ascii="Calibri" w:hAnsi="Calibri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pPr>
      <w:ind w:left="800"/>
    </w:pPr>
    <w:rPr>
      <w:rFonts w:ascii="Calibri" w:hAnsi="Calibri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pPr>
      <w:ind w:left="1000"/>
    </w:pPr>
    <w:rPr>
      <w:rFonts w:ascii="Calibri" w:hAnsi="Calibri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pPr>
      <w:ind w:left="1200"/>
    </w:pPr>
    <w:rPr>
      <w:rFonts w:ascii="Calibri" w:hAnsi="Calibri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pPr>
      <w:ind w:left="1400"/>
    </w:pPr>
    <w:rPr>
      <w:rFonts w:ascii="Calibri" w:hAnsi="Calibri"/>
      <w:szCs w:val="20"/>
    </w:rPr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536"/>
        <w:tab w:val="right" w:pos="9072"/>
      </w:tabs>
    </w:pPr>
    <w:rPr>
      <w:sz w:val="16"/>
    </w:rPr>
  </w:style>
  <w:style w:type="character" w:customStyle="1" w:styleId="KoptekstChar">
    <w:name w:val="Koptekst Char"/>
    <w:link w:val="Koptekst"/>
    <w:uiPriority w:val="99"/>
    <w:rPr>
      <w:rFonts w:ascii="Verdana" w:hAnsi="Verdana"/>
      <w:sz w:val="16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1701"/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link w:val="Voettekst"/>
    <w:uiPriority w:val="99"/>
    <w:rPr>
      <w:rFonts w:ascii="Verdana" w:hAnsi="Verdana"/>
      <w:sz w:val="16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standaard0">
    <w:name w:val="standaard"/>
    <w:rPr>
      <w:rFonts w:ascii="Times New Roman" w:eastAsia="Times New Roman" w:hAnsi="Times New Roman"/>
      <w:sz w:val="22"/>
    </w:rPr>
  </w:style>
  <w:style w:type="character" w:styleId="GevolgdeHyperlink">
    <w:name w:val="FollowedHyperlink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31A0C"/>
    <w:pPr>
      <w:spacing w:after="160" w:line="259" w:lineRule="auto"/>
      <w:ind w:left="720"/>
      <w:contextualSpacing/>
    </w:pPr>
    <w:rPr>
      <w:rFonts w:ascii="Calibri" w:hAnsi="Calibri"/>
      <w:sz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14114"/>
    <w:pPr>
      <w:spacing w:before="240" w:line="259" w:lineRule="auto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customStyle="1" w:styleId="qowt-stl-standaard">
    <w:name w:val="qowt-stl-standaard"/>
    <w:basedOn w:val="Standaard"/>
    <w:rsid w:val="00DB32D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qowt-font4-calibri">
    <w:name w:val="qowt-font4-calibri"/>
    <w:rsid w:val="00DB32D7"/>
  </w:style>
  <w:style w:type="paragraph" w:styleId="Geenafstand">
    <w:name w:val="No Spacing"/>
    <w:uiPriority w:val="1"/>
    <w:qFormat/>
    <w:rsid w:val="00327AFD"/>
    <w:rPr>
      <w:rFonts w:ascii="Verdana" w:hAnsi="Verdana"/>
      <w:szCs w:val="22"/>
      <w:lang w:eastAsia="en-US"/>
    </w:rPr>
  </w:style>
  <w:style w:type="table" w:styleId="Tabelraster">
    <w:name w:val="Table Grid"/>
    <w:basedOn w:val="Standaardtabel"/>
    <w:uiPriority w:val="39"/>
    <w:rsid w:val="00AE3FA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39"/>
    <w:rsid w:val="003164D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B548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2B548C"/>
    <w:pPr>
      <w:widowControl w:val="0"/>
      <w:autoSpaceDE w:val="0"/>
      <w:autoSpaceDN w:val="0"/>
      <w:spacing w:before="66"/>
      <w:ind w:left="105"/>
    </w:pPr>
    <w:rPr>
      <w:rFonts w:ascii="Arial" w:eastAsia="Arial" w:hAnsi="Arial" w:cs="Arial"/>
      <w:sz w:val="22"/>
      <w:lang w:val="en-US"/>
    </w:rPr>
  </w:style>
  <w:style w:type="table" w:customStyle="1" w:styleId="TableNormal1">
    <w:name w:val="Table Normal1"/>
    <w:uiPriority w:val="2"/>
    <w:semiHidden/>
    <w:unhideWhenUsed/>
    <w:qFormat/>
    <w:rsid w:val="00B21A0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516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2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19021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774417">
      <w:bodyDiv w:val="1"/>
      <w:marLeft w:val="225"/>
      <w:marRight w:val="225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37476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92900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6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9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84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69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kool\AppData\Local\Microsoft\Windows\Temporary%20Internet%20Files\Content.Outlook\PYUXUEZQ\Functieprofiel%20v3%200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F969F-E0B0-4902-B223-2944514A3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Functieprofiel v3 0</Template>
  <TotalTime>1</TotalTime>
  <Pages>14</Pages>
  <Words>6989</Words>
  <Characters>38445</Characters>
  <Application>Microsoft Office Word</Application>
  <DocSecurity>0</DocSecurity>
  <Lines>320</Lines>
  <Paragraphs>90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- CONCEPT 100210 -</vt:lpstr>
    </vt:vector>
  </TitlesOfParts>
  <Company>HP</Company>
  <LinksUpToDate>false</LinksUpToDate>
  <CharactersWithSpaces>45344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CONCEPT 100210 -</dc:title>
  <dc:subject/>
  <dc:creator>m.kool</dc:creator>
  <cp:keywords/>
  <cp:lastModifiedBy>gko</cp:lastModifiedBy>
  <cp:revision>2</cp:revision>
  <cp:lastPrinted>2022-04-19T11:58:00Z</cp:lastPrinted>
  <dcterms:created xsi:type="dcterms:W3CDTF">2022-07-17T13:03:00Z</dcterms:created>
  <dcterms:modified xsi:type="dcterms:W3CDTF">2022-07-17T13:03:00Z</dcterms:modified>
</cp:coreProperties>
</file>