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577" w:rsidRPr="006C1179" w:rsidRDefault="00450577" w:rsidP="006C1179">
      <w:pPr>
        <w:pStyle w:val="Geenafstand"/>
        <w:rPr>
          <w:rFonts w:ascii="Verdana" w:hAnsi="Verdana"/>
          <w:b/>
          <w:sz w:val="18"/>
          <w:szCs w:val="18"/>
        </w:rPr>
      </w:pPr>
      <w:bookmarkStart w:id="0" w:name="_GoBack"/>
      <w:bookmarkEnd w:id="0"/>
      <w:r w:rsidRPr="006C1179">
        <w:rPr>
          <w:rFonts w:ascii="Verdana" w:hAnsi="Verdana"/>
          <w:b/>
          <w:sz w:val="18"/>
          <w:szCs w:val="18"/>
        </w:rPr>
        <w:t>Afmeldformulier CMV</w:t>
      </w:r>
    </w:p>
    <w:p w:rsidR="00450577" w:rsidRPr="006C1179" w:rsidRDefault="00450577" w:rsidP="006C1179">
      <w:pPr>
        <w:pStyle w:val="Geenafstand"/>
        <w:rPr>
          <w:rFonts w:ascii="Verdana" w:hAnsi="Verdana"/>
          <w:sz w:val="18"/>
          <w:szCs w:val="18"/>
        </w:rPr>
      </w:pPr>
    </w:p>
    <w:p w:rsidR="00450577" w:rsidRPr="006C1179" w:rsidRDefault="00450577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Dossiernummer CMV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>:</w:t>
      </w:r>
      <w:r w:rsidR="0053695A" w:rsidRPr="006C1179">
        <w:rPr>
          <w:rFonts w:ascii="Verdana" w:hAnsi="Verdana"/>
          <w:sz w:val="18"/>
          <w:szCs w:val="18"/>
        </w:rPr>
        <w:t xml:space="preserve">  </w:t>
      </w:r>
      <w:r w:rsidR="00722E92" w:rsidRPr="006C1179">
        <w:rPr>
          <w:rFonts w:ascii="Verdana" w:hAnsi="Verdana"/>
          <w:sz w:val="18"/>
          <w:szCs w:val="18"/>
        </w:rPr>
        <w:t xml:space="preserve"> </w:t>
      </w:r>
      <w:r w:rsidR="002B51CC"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="002B51CC"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="002B51CC" w:rsidRPr="006C1179">
        <w:rPr>
          <w:rFonts w:ascii="Verdana" w:hAnsi="Verdana"/>
          <w:color w:val="000000"/>
          <w:sz w:val="18"/>
          <w:szCs w:val="18"/>
        </w:rPr>
      </w:r>
      <w:r w:rsidR="002B51CC"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722E92" w:rsidRPr="006C1179" w:rsidRDefault="00450577" w:rsidP="006C1179">
      <w:pPr>
        <w:pStyle w:val="Geenafstand"/>
        <w:rPr>
          <w:rFonts w:ascii="Verdana" w:hAnsi="Verdana"/>
          <w:color w:val="000000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Datum / tijd melding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>:</w:t>
      </w:r>
      <w:r w:rsidR="0053695A" w:rsidRPr="006C1179">
        <w:rPr>
          <w:rFonts w:ascii="Verdana" w:hAnsi="Verdana"/>
          <w:sz w:val="18"/>
          <w:szCs w:val="18"/>
        </w:rPr>
        <w:t xml:space="preserve">   </w:t>
      </w:r>
      <w:r w:rsidR="002B51CC"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="002B51CC"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="002B51CC" w:rsidRPr="006C1179">
        <w:rPr>
          <w:rFonts w:ascii="Verdana" w:hAnsi="Verdana"/>
          <w:color w:val="000000"/>
          <w:sz w:val="18"/>
          <w:szCs w:val="18"/>
        </w:rPr>
      </w:r>
      <w:r w:rsidR="002B51CC"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450577" w:rsidRPr="006C1179" w:rsidRDefault="00450577" w:rsidP="006C1179">
      <w:pPr>
        <w:pStyle w:val="Geenafstand"/>
        <w:rPr>
          <w:rFonts w:ascii="Verdana" w:hAnsi="Verdana"/>
          <w:color w:val="000000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Locatie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>:</w:t>
      </w:r>
      <w:r w:rsidR="0053695A" w:rsidRPr="006C1179">
        <w:rPr>
          <w:rFonts w:ascii="Verdana" w:hAnsi="Verdana"/>
          <w:sz w:val="18"/>
          <w:szCs w:val="18"/>
        </w:rPr>
        <w:t xml:space="preserve">   </w:t>
      </w:r>
      <w:r w:rsidR="002B51CC"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="002B51CC"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="002B51CC" w:rsidRPr="006C1179">
        <w:rPr>
          <w:rFonts w:ascii="Verdana" w:hAnsi="Verdana"/>
          <w:color w:val="000000"/>
          <w:sz w:val="18"/>
          <w:szCs w:val="18"/>
        </w:rPr>
      </w:r>
      <w:r w:rsidR="002B51CC"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722E92" w:rsidRPr="006C1179" w:rsidRDefault="00722E92" w:rsidP="006C1179">
      <w:pPr>
        <w:pStyle w:val="Geenafstand"/>
        <w:rPr>
          <w:rFonts w:ascii="Verdana" w:hAnsi="Verdana"/>
          <w:sz w:val="18"/>
          <w:szCs w:val="18"/>
        </w:rPr>
      </w:pPr>
    </w:p>
    <w:p w:rsidR="00450577" w:rsidRPr="006C1179" w:rsidRDefault="00450577" w:rsidP="006C1179">
      <w:pPr>
        <w:pStyle w:val="Geenafstand"/>
        <w:rPr>
          <w:rFonts w:ascii="Verdana" w:hAnsi="Verdana"/>
          <w:b/>
          <w:sz w:val="18"/>
          <w:szCs w:val="18"/>
        </w:rPr>
      </w:pPr>
      <w:r w:rsidRPr="006C1179">
        <w:rPr>
          <w:rFonts w:ascii="Verdana" w:hAnsi="Verdana"/>
          <w:b/>
          <w:sz w:val="18"/>
          <w:szCs w:val="18"/>
        </w:rPr>
        <w:t>Voertuig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</w:r>
    </w:p>
    <w:p w:rsidR="00450577" w:rsidRPr="006C1179" w:rsidRDefault="00450577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Soort  voertuig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>:</w:t>
      </w:r>
      <w:r w:rsidR="0053695A" w:rsidRPr="006C1179">
        <w:rPr>
          <w:rFonts w:ascii="Verdana" w:hAnsi="Verdana"/>
          <w:sz w:val="18"/>
          <w:szCs w:val="18"/>
        </w:rPr>
        <w:t xml:space="preserve">   </w:t>
      </w:r>
      <w:r w:rsidR="00D70E17"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="00D70E17"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="00D70E17" w:rsidRPr="006C1179">
        <w:rPr>
          <w:rFonts w:ascii="Verdana" w:hAnsi="Verdana"/>
          <w:color w:val="000000"/>
          <w:sz w:val="18"/>
          <w:szCs w:val="18"/>
        </w:rPr>
      </w:r>
      <w:r w:rsidR="00D70E17"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="00D70E17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D70E17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D70E17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D70E17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D70E17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D70E17"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450577" w:rsidRPr="006C1179" w:rsidRDefault="00450577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Land van herkomst voertuig</w:t>
      </w:r>
      <w:r w:rsidRPr="006C1179">
        <w:rPr>
          <w:rFonts w:ascii="Verdana" w:hAnsi="Verdana"/>
          <w:sz w:val="18"/>
          <w:szCs w:val="18"/>
        </w:rPr>
        <w:tab/>
        <w:t>:</w:t>
      </w:r>
      <w:r w:rsidR="0053695A" w:rsidRPr="006C1179">
        <w:rPr>
          <w:rFonts w:ascii="Verdana" w:hAnsi="Verdana"/>
          <w:sz w:val="18"/>
          <w:szCs w:val="18"/>
        </w:rPr>
        <w:t xml:space="preserve">   </w:t>
      </w:r>
      <w:r w:rsidR="00D70E17"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="00D70E17"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="00D70E17" w:rsidRPr="006C1179">
        <w:rPr>
          <w:rFonts w:ascii="Verdana" w:hAnsi="Verdana"/>
          <w:color w:val="000000"/>
          <w:sz w:val="18"/>
          <w:szCs w:val="18"/>
        </w:rPr>
      </w:r>
      <w:r w:rsidR="00D70E17"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="00D70E17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D70E17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D70E17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D70E17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D70E17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D70E17"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450577" w:rsidRPr="006C1179" w:rsidRDefault="00450577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Kenteken trekkend voertuig</w:t>
      </w:r>
      <w:r w:rsidRPr="006C1179">
        <w:rPr>
          <w:rFonts w:ascii="Verdana" w:hAnsi="Verdana"/>
          <w:sz w:val="18"/>
          <w:szCs w:val="18"/>
        </w:rPr>
        <w:tab/>
        <w:t>:</w:t>
      </w:r>
      <w:r w:rsidR="0053695A" w:rsidRPr="006C1179">
        <w:rPr>
          <w:rFonts w:ascii="Verdana" w:hAnsi="Verdana"/>
          <w:sz w:val="18"/>
          <w:szCs w:val="18"/>
        </w:rPr>
        <w:t xml:space="preserve">   </w:t>
      </w:r>
      <w:r w:rsidR="00D70E17"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="00D70E17"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="00D70E17" w:rsidRPr="006C1179">
        <w:rPr>
          <w:rFonts w:ascii="Verdana" w:hAnsi="Verdana"/>
          <w:color w:val="000000"/>
          <w:sz w:val="18"/>
          <w:szCs w:val="18"/>
        </w:rPr>
      </w:r>
      <w:r w:rsidR="00D70E17"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="00D70E17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D70E17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D70E17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D70E17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D70E17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D70E17" w:rsidRPr="006C1179">
        <w:rPr>
          <w:rFonts w:ascii="Verdana" w:hAnsi="Verdana"/>
          <w:color w:val="000000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ab/>
      </w:r>
    </w:p>
    <w:p w:rsidR="00450577" w:rsidRPr="006C1179" w:rsidRDefault="00450577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Merk voertuig/ Type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>:</w:t>
      </w:r>
      <w:r w:rsidR="0053695A" w:rsidRPr="006C1179">
        <w:rPr>
          <w:rFonts w:ascii="Verdana" w:hAnsi="Verdana"/>
          <w:sz w:val="18"/>
          <w:szCs w:val="18"/>
        </w:rPr>
        <w:t xml:space="preserve">   </w:t>
      </w:r>
      <w:r w:rsidR="00D70E17"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="00D70E17"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="00D70E17" w:rsidRPr="006C1179">
        <w:rPr>
          <w:rFonts w:ascii="Verdana" w:hAnsi="Verdana"/>
          <w:color w:val="000000"/>
          <w:sz w:val="18"/>
          <w:szCs w:val="18"/>
        </w:rPr>
      </w:r>
      <w:r w:rsidR="00D70E17"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="00D70E17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D70E17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D70E17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D70E17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D70E17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D70E17"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450577" w:rsidRPr="006C1179" w:rsidRDefault="00450577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Kenteken oplegger/aanhanger</w:t>
      </w:r>
      <w:r w:rsidRPr="006C1179">
        <w:rPr>
          <w:rFonts w:ascii="Verdana" w:hAnsi="Verdana"/>
          <w:sz w:val="18"/>
          <w:szCs w:val="18"/>
        </w:rPr>
        <w:tab/>
        <w:t>:</w:t>
      </w:r>
      <w:r w:rsidR="0053695A" w:rsidRPr="006C1179">
        <w:rPr>
          <w:rFonts w:ascii="Verdana" w:hAnsi="Verdana"/>
          <w:sz w:val="18"/>
          <w:szCs w:val="18"/>
        </w:rPr>
        <w:t xml:space="preserve">   </w:t>
      </w:r>
      <w:r w:rsidR="00300FB1"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="00722E92"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="00300FB1" w:rsidRPr="006C1179">
        <w:rPr>
          <w:rFonts w:ascii="Verdana" w:hAnsi="Verdana"/>
          <w:color w:val="000000"/>
          <w:sz w:val="18"/>
          <w:szCs w:val="18"/>
        </w:rPr>
      </w:r>
      <w:r w:rsidR="00300FB1"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="00722E92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722E92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722E92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722E92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722E92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300FB1"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450577" w:rsidRPr="006C1179" w:rsidRDefault="00450577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Merk  oplegger</w:t>
      </w:r>
      <w:r w:rsidRPr="006C1179">
        <w:rPr>
          <w:rFonts w:ascii="Verdana" w:hAnsi="Verdana"/>
          <w:sz w:val="18"/>
          <w:szCs w:val="18"/>
        </w:rPr>
        <w:tab/>
        <w:t>/aanhanger</w:t>
      </w:r>
      <w:r w:rsidRPr="006C1179">
        <w:rPr>
          <w:rFonts w:ascii="Verdana" w:hAnsi="Verdana"/>
          <w:sz w:val="18"/>
          <w:szCs w:val="18"/>
        </w:rPr>
        <w:tab/>
        <w:t>:</w:t>
      </w:r>
      <w:r w:rsidR="0053695A" w:rsidRPr="006C1179">
        <w:rPr>
          <w:rFonts w:ascii="Verdana" w:hAnsi="Verdana"/>
          <w:sz w:val="18"/>
          <w:szCs w:val="18"/>
        </w:rPr>
        <w:t xml:space="preserve">   </w:t>
      </w:r>
      <w:r w:rsidR="00300FB1"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="00722E92"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="00300FB1" w:rsidRPr="006C1179">
        <w:rPr>
          <w:rFonts w:ascii="Verdana" w:hAnsi="Verdana"/>
          <w:color w:val="000000"/>
          <w:sz w:val="18"/>
          <w:szCs w:val="18"/>
        </w:rPr>
      </w:r>
      <w:r w:rsidR="00300FB1"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="00722E92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722E92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722E92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722E92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722E92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300FB1"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D70E17" w:rsidRPr="006C1179" w:rsidRDefault="00D70E17" w:rsidP="006C1179">
      <w:pPr>
        <w:pStyle w:val="Geenafstand"/>
        <w:rPr>
          <w:rFonts w:ascii="Verdana" w:hAnsi="Verdana"/>
          <w:sz w:val="18"/>
          <w:szCs w:val="18"/>
        </w:rPr>
      </w:pPr>
    </w:p>
    <w:p w:rsidR="00D70E17" w:rsidRPr="006C1179" w:rsidRDefault="00D70E17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b/>
          <w:sz w:val="18"/>
          <w:szCs w:val="18"/>
        </w:rPr>
        <w:t>Incidentgegevens algemeen</w:t>
      </w:r>
    </w:p>
    <w:p w:rsidR="00D70E17" w:rsidRPr="006C1179" w:rsidRDefault="00D70E17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Pech/Schade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 xml:space="preserve">:   </w:t>
      </w:r>
      <w:r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Pr="006C1179">
        <w:rPr>
          <w:rFonts w:ascii="Verdana" w:hAnsi="Verdana"/>
          <w:color w:val="000000"/>
          <w:sz w:val="18"/>
          <w:szCs w:val="18"/>
        </w:rPr>
      </w:r>
      <w:r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D70E17" w:rsidRPr="006C1179" w:rsidRDefault="00D70E17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Oorzaak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 xml:space="preserve">:   </w:t>
      </w:r>
      <w:r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Pr="006C1179">
        <w:rPr>
          <w:rFonts w:ascii="Verdana" w:hAnsi="Verdana"/>
          <w:color w:val="000000"/>
          <w:sz w:val="18"/>
          <w:szCs w:val="18"/>
        </w:rPr>
      </w:r>
      <w:r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450577" w:rsidRPr="006C1179" w:rsidRDefault="00D70E17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Positie</w:t>
      </w:r>
      <w:r w:rsidR="00450577" w:rsidRPr="006C1179">
        <w:rPr>
          <w:rFonts w:ascii="Verdana" w:hAnsi="Verdana"/>
          <w:sz w:val="18"/>
          <w:szCs w:val="18"/>
        </w:rPr>
        <w:t xml:space="preserve"> voertuig</w:t>
      </w:r>
      <w:r w:rsidR="00450577" w:rsidRPr="006C1179">
        <w:rPr>
          <w:rFonts w:ascii="Verdana" w:hAnsi="Verdana"/>
          <w:sz w:val="18"/>
          <w:szCs w:val="18"/>
        </w:rPr>
        <w:tab/>
      </w:r>
      <w:r w:rsidR="00450577"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</w:r>
      <w:r w:rsidR="00450577" w:rsidRPr="006C1179">
        <w:rPr>
          <w:rFonts w:ascii="Verdana" w:hAnsi="Verdana"/>
          <w:sz w:val="18"/>
          <w:szCs w:val="18"/>
        </w:rPr>
        <w:t xml:space="preserve">: </w:t>
      </w:r>
      <w:r w:rsidR="0053695A" w:rsidRPr="006C1179">
        <w:rPr>
          <w:rFonts w:ascii="Verdana" w:hAnsi="Verdana"/>
          <w:sz w:val="18"/>
          <w:szCs w:val="18"/>
        </w:rPr>
        <w:t xml:space="preserve"> 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="00450577" w:rsidRPr="006C1179">
        <w:rPr>
          <w:rFonts w:ascii="Verdana" w:hAnsi="Verdana"/>
          <w:sz w:val="18"/>
          <w:szCs w:val="18"/>
        </w:rPr>
        <w:t xml:space="preserve"> Op wielen </w:t>
      </w:r>
      <w:r w:rsidR="00300FB1"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50577"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="00300FB1" w:rsidRPr="006C1179">
        <w:rPr>
          <w:rFonts w:ascii="Verdana" w:hAnsi="Verdana"/>
          <w:sz w:val="18"/>
          <w:szCs w:val="18"/>
        </w:rPr>
        <w:fldChar w:fldCharType="end"/>
      </w:r>
      <w:r w:rsidR="00450577" w:rsidRPr="006C1179">
        <w:rPr>
          <w:rFonts w:ascii="Verdana" w:hAnsi="Verdana"/>
          <w:sz w:val="18"/>
          <w:szCs w:val="18"/>
        </w:rPr>
        <w:t xml:space="preserve"> Gekanteld  </w:t>
      </w:r>
      <w:r w:rsidR="00300FB1"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50577"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="00300FB1" w:rsidRPr="006C1179">
        <w:rPr>
          <w:rFonts w:ascii="Verdana" w:hAnsi="Verdana"/>
          <w:sz w:val="18"/>
          <w:szCs w:val="18"/>
        </w:rPr>
        <w:fldChar w:fldCharType="end"/>
      </w:r>
      <w:r w:rsidR="00450577" w:rsidRPr="006C1179">
        <w:rPr>
          <w:rFonts w:ascii="Verdana" w:hAnsi="Verdana"/>
          <w:sz w:val="18"/>
          <w:szCs w:val="18"/>
        </w:rPr>
        <w:t xml:space="preserve"> Op/in geleiderail  </w:t>
      </w:r>
      <w:r w:rsidR="00300FB1"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50577"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="00300FB1" w:rsidRPr="006C1179">
        <w:rPr>
          <w:rFonts w:ascii="Verdana" w:hAnsi="Verdana"/>
          <w:sz w:val="18"/>
          <w:szCs w:val="18"/>
        </w:rPr>
        <w:fldChar w:fldCharType="end"/>
      </w:r>
      <w:r w:rsidR="00450577" w:rsidRPr="006C1179">
        <w:rPr>
          <w:rFonts w:ascii="Verdana" w:hAnsi="Verdana"/>
          <w:sz w:val="18"/>
          <w:szCs w:val="18"/>
        </w:rPr>
        <w:t xml:space="preserve"> Te water</w:t>
      </w:r>
    </w:p>
    <w:p w:rsidR="00450577" w:rsidRPr="006C1179" w:rsidRDefault="00450577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Massa totaal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>:</w:t>
      </w:r>
      <w:r w:rsidR="0053695A" w:rsidRPr="006C1179">
        <w:rPr>
          <w:rFonts w:ascii="Verdana" w:hAnsi="Verdana"/>
          <w:sz w:val="18"/>
          <w:szCs w:val="18"/>
        </w:rPr>
        <w:t xml:space="preserve">   </w:t>
      </w:r>
      <w:r w:rsidR="002B51CC"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="002B51CC"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="002B51CC" w:rsidRPr="006C1179">
        <w:rPr>
          <w:rFonts w:ascii="Verdana" w:hAnsi="Verdana"/>
          <w:color w:val="000000"/>
          <w:sz w:val="18"/>
          <w:szCs w:val="18"/>
        </w:rPr>
      </w:r>
      <w:r w:rsidR="002B51CC"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450577" w:rsidRPr="006C1179" w:rsidRDefault="00450577" w:rsidP="006C1179">
      <w:pPr>
        <w:pStyle w:val="Geenafstand"/>
        <w:ind w:left="2832" w:hanging="2832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Soort lading</w:t>
      </w:r>
      <w:r w:rsidRPr="006C1179">
        <w:rPr>
          <w:rFonts w:ascii="Verdana" w:hAnsi="Verdana"/>
          <w:sz w:val="18"/>
          <w:szCs w:val="18"/>
        </w:rPr>
        <w:tab/>
        <w:t xml:space="preserve">: </w:t>
      </w:r>
      <w:r w:rsidR="0053695A" w:rsidRPr="006C1179">
        <w:rPr>
          <w:rFonts w:ascii="Verdana" w:hAnsi="Verdana"/>
          <w:sz w:val="18"/>
          <w:szCs w:val="18"/>
        </w:rPr>
        <w:t xml:space="preserve">  </w:t>
      </w:r>
      <w:r w:rsidR="00300FB1"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="00300FB1"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Bulk </w:t>
      </w:r>
      <w:r w:rsidR="00300FB1" w:rsidRPr="006C1179">
        <w:rPr>
          <w:rFonts w:ascii="Verdana" w:hAnsi="Verdana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="00300FB1"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Gevaarlijke stoffen </w:t>
      </w:r>
      <w:r w:rsidR="002B51CC"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2B51CC"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="002B51CC" w:rsidRPr="006C1179">
        <w:rPr>
          <w:rFonts w:ascii="Verdana" w:hAnsi="Verdana"/>
          <w:sz w:val="18"/>
          <w:szCs w:val="18"/>
        </w:rPr>
        <w:fldChar w:fldCharType="end"/>
      </w:r>
      <w:r w:rsidR="002B51CC" w:rsidRPr="006C1179">
        <w:rPr>
          <w:rFonts w:ascii="Verdana" w:hAnsi="Verdana"/>
          <w:sz w:val="18"/>
          <w:szCs w:val="18"/>
        </w:rPr>
        <w:t xml:space="preserve"> </w:t>
      </w:r>
      <w:r w:rsidRPr="006C1179">
        <w:rPr>
          <w:rFonts w:ascii="Verdana" w:hAnsi="Verdana"/>
          <w:sz w:val="18"/>
          <w:szCs w:val="18"/>
        </w:rPr>
        <w:t xml:space="preserve">Levende have </w:t>
      </w:r>
      <w:r w:rsidR="00300FB1"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="00300FB1"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Vloeistof       </w:t>
      </w:r>
    </w:p>
    <w:p w:rsidR="00450577" w:rsidRPr="006C1179" w:rsidRDefault="00450577" w:rsidP="006C1179">
      <w:pPr>
        <w:pStyle w:val="Geenafstand"/>
        <w:ind w:left="2832" w:hanging="2832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b/>
          <w:sz w:val="18"/>
          <w:szCs w:val="18"/>
        </w:rPr>
        <w:tab/>
      </w:r>
      <w:r w:rsidR="007105CA" w:rsidRPr="006C1179">
        <w:rPr>
          <w:rFonts w:ascii="Verdana" w:hAnsi="Verdana"/>
          <w:sz w:val="18"/>
          <w:szCs w:val="18"/>
        </w:rPr>
        <w:t>:</w:t>
      </w:r>
      <w:r w:rsidR="007105CA" w:rsidRPr="006C1179">
        <w:rPr>
          <w:rFonts w:ascii="Verdana" w:hAnsi="Verdana"/>
          <w:b/>
          <w:sz w:val="18"/>
          <w:szCs w:val="18"/>
        </w:rPr>
        <w:t xml:space="preserve">   </w:t>
      </w:r>
      <w:r w:rsidR="00300FB1"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="00300FB1"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Overig: </w:t>
      </w:r>
      <w:r w:rsidR="00300FB1"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="00722E92"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="00300FB1" w:rsidRPr="006C1179">
        <w:rPr>
          <w:rFonts w:ascii="Verdana" w:hAnsi="Verdana"/>
          <w:color w:val="000000"/>
          <w:sz w:val="18"/>
          <w:szCs w:val="18"/>
        </w:rPr>
      </w:r>
      <w:r w:rsidR="00300FB1"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="00722E92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722E92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722E92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722E92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722E92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300FB1"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450577" w:rsidRPr="006C1179" w:rsidRDefault="00450577" w:rsidP="006C1179">
      <w:pPr>
        <w:pStyle w:val="Geenafstand"/>
        <w:rPr>
          <w:rFonts w:ascii="Verdana" w:hAnsi="Verdana"/>
          <w:sz w:val="18"/>
          <w:szCs w:val="18"/>
        </w:rPr>
      </w:pPr>
    </w:p>
    <w:p w:rsidR="00254A37" w:rsidRPr="006C1179" w:rsidRDefault="00254A37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b/>
          <w:sz w:val="18"/>
          <w:szCs w:val="18"/>
        </w:rPr>
        <w:t>Berging gegevens</w:t>
      </w:r>
    </w:p>
    <w:p w:rsidR="00254A37" w:rsidRPr="006C1179" w:rsidRDefault="00254A37" w:rsidP="006C1179">
      <w:pPr>
        <w:pStyle w:val="Geenafstand"/>
        <w:ind w:left="2832" w:hanging="2832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Type berging</w:t>
      </w:r>
      <w:r w:rsidRPr="006C1179">
        <w:rPr>
          <w:rFonts w:ascii="Verdana" w:hAnsi="Verdana"/>
          <w:sz w:val="18"/>
          <w:szCs w:val="18"/>
        </w:rPr>
        <w:tab/>
        <w:t xml:space="preserve">:  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Normale berging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Versnelde berging  </w:t>
      </w:r>
      <w:r w:rsidR="002B51CC"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2B51CC"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="002B51CC" w:rsidRPr="006C1179">
        <w:rPr>
          <w:rFonts w:ascii="Verdana" w:hAnsi="Verdana"/>
          <w:sz w:val="18"/>
          <w:szCs w:val="18"/>
        </w:rPr>
        <w:fldChar w:fldCharType="end"/>
      </w:r>
      <w:r w:rsidR="002B51CC" w:rsidRPr="006C1179">
        <w:rPr>
          <w:rFonts w:ascii="Verdana" w:hAnsi="Verdana"/>
          <w:sz w:val="18"/>
          <w:szCs w:val="18"/>
        </w:rPr>
        <w:t xml:space="preserve"> </w:t>
      </w:r>
      <w:r w:rsidRPr="006C1179">
        <w:rPr>
          <w:rFonts w:ascii="Verdana" w:hAnsi="Verdana"/>
          <w:sz w:val="18"/>
          <w:szCs w:val="18"/>
        </w:rPr>
        <w:t xml:space="preserve">Uitgestelde berging </w:t>
      </w:r>
    </w:p>
    <w:p w:rsidR="00254A37" w:rsidRPr="006C1179" w:rsidRDefault="00254A37" w:rsidP="006C1179">
      <w:pPr>
        <w:pStyle w:val="Geenafstand"/>
        <w:ind w:left="2832" w:hanging="2832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b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>:</w:t>
      </w:r>
      <w:r w:rsidRPr="006C1179">
        <w:rPr>
          <w:rFonts w:ascii="Verdana" w:hAnsi="Verdana"/>
          <w:b/>
          <w:sz w:val="18"/>
          <w:szCs w:val="18"/>
        </w:rPr>
        <w:t xml:space="preserve">  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Pechverplaatsing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Loze rit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Niet uitgereden</w:t>
      </w:r>
    </w:p>
    <w:p w:rsidR="00254A37" w:rsidRPr="006C1179" w:rsidRDefault="00254A37" w:rsidP="006C1179">
      <w:pPr>
        <w:pStyle w:val="Geenafstand"/>
        <w:rPr>
          <w:rFonts w:ascii="Verdana" w:hAnsi="Verdana"/>
          <w:sz w:val="18"/>
          <w:szCs w:val="18"/>
        </w:rPr>
      </w:pPr>
    </w:p>
    <w:p w:rsidR="00254A37" w:rsidRPr="006C1179" w:rsidRDefault="00254A37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Lostarief berekend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 xml:space="preserve">:  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Nee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Ja</w:t>
      </w:r>
    </w:p>
    <w:p w:rsidR="00254A37" w:rsidRPr="006C1179" w:rsidRDefault="00254A37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Extra materieel ingezet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 xml:space="preserve">:  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Nee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Ja</w:t>
      </w:r>
    </w:p>
    <w:p w:rsidR="00254A37" w:rsidRPr="006C1179" w:rsidRDefault="00254A37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Gebruik mobiele kraan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 xml:space="preserve">:  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Nee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Ja,</w:t>
      </w:r>
      <w:r w:rsidRPr="006C1179">
        <w:rPr>
          <w:rFonts w:ascii="Verdana" w:hAnsi="Verdana"/>
          <w:sz w:val="18"/>
          <w:szCs w:val="18"/>
        </w:rPr>
        <w:tab/>
        <w:t>Tijdsduur: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Pr="006C1179">
        <w:rPr>
          <w:rFonts w:ascii="Verdana" w:hAnsi="Verdana"/>
          <w:color w:val="000000"/>
          <w:sz w:val="18"/>
          <w:szCs w:val="18"/>
        </w:rPr>
      </w:r>
      <w:r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254A37" w:rsidRPr="006C1179" w:rsidRDefault="00254A37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Gebruik dieplader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 xml:space="preserve">:  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Nee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Ja, </w:t>
      </w:r>
      <w:r w:rsidRPr="006C1179">
        <w:rPr>
          <w:rFonts w:ascii="Verdana" w:hAnsi="Verdana"/>
          <w:sz w:val="18"/>
          <w:szCs w:val="18"/>
        </w:rPr>
        <w:tab/>
        <w:t>Tijdsduur: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Pr="006C1179">
        <w:rPr>
          <w:rFonts w:ascii="Verdana" w:hAnsi="Verdana"/>
          <w:color w:val="000000"/>
          <w:sz w:val="18"/>
          <w:szCs w:val="18"/>
        </w:rPr>
      </w:r>
      <w:r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254A37" w:rsidRPr="006C1179" w:rsidRDefault="00254A37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Gebruik hefkussens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 xml:space="preserve">:  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Nee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Ja, </w:t>
      </w:r>
      <w:r w:rsidRPr="006C1179">
        <w:rPr>
          <w:rFonts w:ascii="Verdana" w:hAnsi="Verdana"/>
          <w:sz w:val="18"/>
          <w:szCs w:val="18"/>
        </w:rPr>
        <w:tab/>
        <w:t>Tijdsduur: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Pr="006C1179">
        <w:rPr>
          <w:rFonts w:ascii="Verdana" w:hAnsi="Verdana"/>
          <w:color w:val="000000"/>
          <w:sz w:val="18"/>
          <w:szCs w:val="18"/>
        </w:rPr>
      </w:r>
      <w:r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254A37" w:rsidRPr="006C1179" w:rsidRDefault="00254A37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Gebruik heftruck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 xml:space="preserve">:  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Nee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Ja, </w:t>
      </w:r>
      <w:r w:rsidRPr="006C1179">
        <w:rPr>
          <w:rFonts w:ascii="Verdana" w:hAnsi="Verdana"/>
          <w:sz w:val="18"/>
          <w:szCs w:val="18"/>
        </w:rPr>
        <w:tab/>
        <w:t>Tijdsduur: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Pr="006C1179">
        <w:rPr>
          <w:rFonts w:ascii="Verdana" w:hAnsi="Verdana"/>
          <w:color w:val="000000"/>
          <w:sz w:val="18"/>
          <w:szCs w:val="18"/>
        </w:rPr>
      </w:r>
      <w:r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254A37" w:rsidRPr="006C1179" w:rsidRDefault="00254A37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Wachttijd op incidentlocatie</w:t>
      </w:r>
      <w:r w:rsidRPr="006C1179">
        <w:rPr>
          <w:rFonts w:ascii="Verdana" w:hAnsi="Verdana"/>
          <w:sz w:val="18"/>
          <w:szCs w:val="18"/>
        </w:rPr>
        <w:tab/>
        <w:t xml:space="preserve">:  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Nee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Ja, </w:t>
      </w:r>
      <w:r w:rsidRPr="006C1179">
        <w:rPr>
          <w:rFonts w:ascii="Verdana" w:hAnsi="Verdana"/>
          <w:sz w:val="18"/>
          <w:szCs w:val="18"/>
        </w:rPr>
        <w:tab/>
        <w:t>Tijdsduur: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Pr="006C1179">
        <w:rPr>
          <w:rFonts w:ascii="Verdana" w:hAnsi="Verdana"/>
          <w:color w:val="000000"/>
          <w:sz w:val="18"/>
          <w:szCs w:val="18"/>
        </w:rPr>
      </w:r>
      <w:r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254A37" w:rsidRPr="006C1179" w:rsidRDefault="00254A37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Stallingskosten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 xml:space="preserve">:  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Nee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Ja, </w:t>
      </w:r>
      <w:r w:rsidRPr="006C1179">
        <w:rPr>
          <w:rFonts w:ascii="Verdana" w:hAnsi="Verdana"/>
          <w:sz w:val="18"/>
          <w:szCs w:val="18"/>
        </w:rPr>
        <w:tab/>
        <w:t>Aantal dagen: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Pr="006C1179">
        <w:rPr>
          <w:rFonts w:ascii="Verdana" w:hAnsi="Verdana"/>
          <w:color w:val="000000"/>
          <w:sz w:val="18"/>
          <w:szCs w:val="18"/>
        </w:rPr>
      </w:r>
      <w:r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254A37" w:rsidRPr="006C1179" w:rsidRDefault="00254A37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Inzet statiegeldwiel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 xml:space="preserve">:  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Nee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Ja</w:t>
      </w:r>
    </w:p>
    <w:p w:rsidR="00254A37" w:rsidRPr="006C1179" w:rsidRDefault="00254A37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Extra tijd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 xml:space="preserve">:  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Nee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Ja,</w:t>
      </w:r>
      <w:r w:rsidRPr="006C1179">
        <w:rPr>
          <w:rFonts w:ascii="Verdana" w:hAnsi="Verdana"/>
          <w:sz w:val="18"/>
          <w:szCs w:val="18"/>
        </w:rPr>
        <w:tab/>
        <w:t>Tijdsduur: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Pr="006C1179">
        <w:rPr>
          <w:rFonts w:ascii="Verdana" w:hAnsi="Verdana"/>
          <w:color w:val="000000"/>
          <w:sz w:val="18"/>
          <w:szCs w:val="18"/>
        </w:rPr>
      </w:r>
      <w:r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254A37" w:rsidRPr="006C1179" w:rsidRDefault="00254A37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Rede extra tijd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 xml:space="preserve">:  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(nood)reparatie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Transport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Anders: </w:t>
      </w:r>
      <w:r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Pr="006C1179">
        <w:rPr>
          <w:rFonts w:ascii="Verdana" w:hAnsi="Verdana"/>
          <w:color w:val="000000"/>
          <w:sz w:val="18"/>
          <w:szCs w:val="18"/>
        </w:rPr>
      </w:r>
      <w:r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254A37" w:rsidRPr="006C1179" w:rsidRDefault="00254A37" w:rsidP="006C1179">
      <w:pPr>
        <w:pStyle w:val="Geenafstand"/>
        <w:rPr>
          <w:rFonts w:ascii="Verdana" w:hAnsi="Verdana"/>
          <w:sz w:val="18"/>
          <w:szCs w:val="18"/>
        </w:rPr>
      </w:pPr>
    </w:p>
    <w:p w:rsidR="00D70E17" w:rsidRPr="006C1179" w:rsidRDefault="00D70E17" w:rsidP="006C1179">
      <w:pPr>
        <w:pStyle w:val="Geenafstand"/>
        <w:rPr>
          <w:rFonts w:ascii="Verdana" w:hAnsi="Verdana"/>
          <w:sz w:val="18"/>
          <w:szCs w:val="18"/>
        </w:rPr>
      </w:pPr>
    </w:p>
    <w:p w:rsidR="00450577" w:rsidRPr="006C1179" w:rsidRDefault="00254A37" w:rsidP="006C1179">
      <w:pPr>
        <w:pStyle w:val="Geenafstand"/>
        <w:rPr>
          <w:rFonts w:ascii="Verdana" w:hAnsi="Verdana"/>
          <w:color w:val="000000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Akkoord extra materieel van</w:t>
      </w:r>
      <w:r w:rsidR="00450577" w:rsidRPr="006C1179">
        <w:rPr>
          <w:rFonts w:ascii="Verdana" w:hAnsi="Verdana"/>
          <w:sz w:val="18"/>
          <w:szCs w:val="18"/>
        </w:rPr>
        <w:tab/>
        <w:t>:</w:t>
      </w:r>
      <w:r w:rsidR="0053695A" w:rsidRPr="006C1179">
        <w:rPr>
          <w:rFonts w:ascii="Verdana" w:hAnsi="Verdana"/>
          <w:sz w:val="18"/>
          <w:szCs w:val="18"/>
        </w:rPr>
        <w:t xml:space="preserve">   </w:t>
      </w:r>
      <w:r w:rsidR="00D70E17"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="00D70E17"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="00D70E17" w:rsidRPr="006C1179">
        <w:rPr>
          <w:rFonts w:ascii="Verdana" w:hAnsi="Verdana"/>
          <w:color w:val="000000"/>
          <w:sz w:val="18"/>
          <w:szCs w:val="18"/>
        </w:rPr>
      </w:r>
      <w:r w:rsidR="00D70E17"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="00D70E17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D70E17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D70E17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D70E17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D70E17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D70E17"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254A37" w:rsidRPr="006C1179" w:rsidRDefault="00254A37" w:rsidP="006C1179">
      <w:pPr>
        <w:pStyle w:val="Geenafstand"/>
        <w:rPr>
          <w:rFonts w:ascii="Verdana" w:hAnsi="Verdana"/>
          <w:color w:val="000000"/>
          <w:sz w:val="18"/>
          <w:szCs w:val="18"/>
        </w:rPr>
      </w:pPr>
    </w:p>
    <w:p w:rsidR="00254A37" w:rsidRPr="006C1179" w:rsidRDefault="00254A37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Kenteken(s) bergingsvoertuig(en)</w:t>
      </w:r>
      <w:r w:rsidRPr="006C1179">
        <w:rPr>
          <w:rFonts w:ascii="Verdana" w:hAnsi="Verdana"/>
          <w:sz w:val="18"/>
          <w:szCs w:val="18"/>
        </w:rPr>
        <w:tab/>
        <w:t xml:space="preserve">:   </w:t>
      </w:r>
      <w:r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Pr="006C1179">
        <w:rPr>
          <w:rFonts w:ascii="Verdana" w:hAnsi="Verdana"/>
          <w:color w:val="000000"/>
          <w:sz w:val="18"/>
          <w:szCs w:val="18"/>
        </w:rPr>
      </w:r>
      <w:r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254A37" w:rsidRPr="006C1179" w:rsidRDefault="00254A37" w:rsidP="006C1179">
      <w:pPr>
        <w:pStyle w:val="Geenafstand"/>
        <w:ind w:left="2832" w:hanging="2832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Type CMV bergingsvoertuig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 xml:space="preserve">:  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B</w:t>
      </w:r>
      <w:r w:rsidR="002B51CC" w:rsidRPr="006C1179">
        <w:rPr>
          <w:rFonts w:ascii="Verdana" w:hAnsi="Verdana"/>
          <w:sz w:val="18"/>
          <w:szCs w:val="18"/>
        </w:rPr>
        <w:t xml:space="preserve">1   </w:t>
      </w:r>
      <w:r w:rsidRPr="006C1179">
        <w:rPr>
          <w:rFonts w:ascii="Verdana" w:hAnsi="Verdana"/>
          <w:sz w:val="18"/>
          <w:szCs w:val="18"/>
        </w:rPr>
        <w:t xml:space="preserve">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B1 zonder kraangebruik</w:t>
      </w:r>
      <w:r w:rsidR="006C1179">
        <w:rPr>
          <w:rFonts w:ascii="Verdana" w:hAnsi="Verdana"/>
          <w:sz w:val="18"/>
          <w:szCs w:val="18"/>
        </w:rPr>
        <w:t xml:space="preserve"> </w:t>
      </w:r>
      <w:r w:rsidR="002B51CC" w:rsidRPr="006C1179">
        <w:rPr>
          <w:rFonts w:ascii="Verdana" w:hAnsi="Verdana"/>
          <w:sz w:val="18"/>
          <w:szCs w:val="18"/>
        </w:rPr>
        <w:t xml:space="preserve"> </w:t>
      </w:r>
      <w:r w:rsidRPr="006C1179">
        <w:rPr>
          <w:rFonts w:ascii="Verdana" w:hAnsi="Verdana"/>
          <w:sz w:val="18"/>
          <w:szCs w:val="18"/>
        </w:rPr>
        <w:t xml:space="preserve">  </w:t>
      </w:r>
      <w:r w:rsidR="002B51CC" w:rsidRPr="006C1179">
        <w:rPr>
          <w:rFonts w:ascii="Verdana" w:hAnsi="Verdana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B51CC"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="002B51CC" w:rsidRPr="006C1179">
        <w:rPr>
          <w:rFonts w:ascii="Verdana" w:hAnsi="Verdana"/>
          <w:sz w:val="18"/>
          <w:szCs w:val="18"/>
        </w:rPr>
        <w:fldChar w:fldCharType="end"/>
      </w:r>
      <w:r w:rsidR="002B51CC" w:rsidRPr="006C1179">
        <w:rPr>
          <w:rFonts w:ascii="Verdana" w:hAnsi="Verdana"/>
          <w:sz w:val="18"/>
          <w:szCs w:val="18"/>
        </w:rPr>
        <w:t xml:space="preserve"> </w:t>
      </w:r>
      <w:r w:rsidRPr="006C1179">
        <w:rPr>
          <w:rFonts w:ascii="Verdana" w:hAnsi="Verdana"/>
          <w:sz w:val="18"/>
          <w:szCs w:val="18"/>
        </w:rPr>
        <w:t xml:space="preserve">B1 met kraangebruik </w:t>
      </w:r>
    </w:p>
    <w:p w:rsidR="002B51CC" w:rsidRPr="006C1179" w:rsidRDefault="002B51CC" w:rsidP="006C1179">
      <w:pPr>
        <w:pStyle w:val="Geenafstand"/>
        <w:ind w:left="2832" w:firstLine="708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 xml:space="preserve">:  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B1N </w:t>
      </w:r>
      <w:r w:rsidR="006C1179">
        <w:rPr>
          <w:rFonts w:ascii="Verdana" w:hAnsi="Verdana"/>
          <w:sz w:val="18"/>
          <w:szCs w:val="18"/>
        </w:rPr>
        <w:t xml:space="preserve">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B1N zonder kraangebruik 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B1N met kraangebruik</w:t>
      </w:r>
    </w:p>
    <w:p w:rsidR="002B51CC" w:rsidRPr="006C1179" w:rsidRDefault="002B51CC" w:rsidP="006C1179">
      <w:pPr>
        <w:pStyle w:val="Geenafstand"/>
        <w:ind w:left="2832" w:firstLine="708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 xml:space="preserve">:  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B2   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B2N  </w:t>
      </w:r>
    </w:p>
    <w:p w:rsidR="00254A37" w:rsidRPr="006C1179" w:rsidRDefault="00254A37" w:rsidP="006C1179">
      <w:pPr>
        <w:pStyle w:val="Geenafstand"/>
        <w:ind w:left="2832" w:hanging="2832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b/>
          <w:sz w:val="18"/>
          <w:szCs w:val="18"/>
        </w:rPr>
        <w:tab/>
      </w:r>
      <w:r w:rsidRPr="006C1179">
        <w:rPr>
          <w:rFonts w:ascii="Verdana" w:hAnsi="Verdana"/>
          <w:b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>:</w:t>
      </w:r>
      <w:r w:rsidRPr="006C1179">
        <w:rPr>
          <w:rFonts w:ascii="Verdana" w:hAnsi="Verdana"/>
          <w:b/>
          <w:sz w:val="18"/>
          <w:szCs w:val="18"/>
        </w:rPr>
        <w:t xml:space="preserve">  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B7 Servicewagen/calamiteitenvoertuig </w:t>
      </w:r>
    </w:p>
    <w:p w:rsidR="00254A37" w:rsidRPr="006C1179" w:rsidRDefault="00254A37" w:rsidP="006C1179">
      <w:pPr>
        <w:pStyle w:val="Geenafstand"/>
        <w:rPr>
          <w:rFonts w:ascii="Verdana" w:hAnsi="Verdana"/>
          <w:sz w:val="18"/>
          <w:szCs w:val="18"/>
        </w:rPr>
      </w:pPr>
    </w:p>
    <w:p w:rsidR="00254A37" w:rsidRPr="006C1179" w:rsidRDefault="00254A37" w:rsidP="006C1179">
      <w:pPr>
        <w:pStyle w:val="Geenafstand"/>
        <w:rPr>
          <w:rFonts w:ascii="Verdana" w:hAnsi="Verdana"/>
          <w:sz w:val="18"/>
          <w:szCs w:val="18"/>
        </w:rPr>
      </w:pPr>
    </w:p>
    <w:p w:rsidR="006C1179" w:rsidRPr="006C1179" w:rsidRDefault="006C1179" w:rsidP="006C1179">
      <w:pPr>
        <w:pStyle w:val="Geenafstand"/>
        <w:rPr>
          <w:rFonts w:ascii="Verdana" w:hAnsi="Verdana"/>
          <w:b/>
          <w:sz w:val="18"/>
          <w:szCs w:val="18"/>
        </w:rPr>
      </w:pPr>
    </w:p>
    <w:p w:rsidR="00450577" w:rsidRPr="006C1179" w:rsidRDefault="002B51CC" w:rsidP="006C1179">
      <w:pPr>
        <w:pStyle w:val="Geenafstand"/>
        <w:rPr>
          <w:rFonts w:ascii="Verdana" w:hAnsi="Verdana"/>
          <w:b/>
          <w:sz w:val="18"/>
          <w:szCs w:val="18"/>
        </w:rPr>
      </w:pPr>
      <w:r w:rsidRPr="006C1179">
        <w:rPr>
          <w:rFonts w:ascii="Verdana" w:hAnsi="Verdana"/>
          <w:b/>
          <w:sz w:val="18"/>
          <w:szCs w:val="18"/>
        </w:rPr>
        <w:t>Schadegegevens</w:t>
      </w:r>
      <w:r w:rsidR="00450577" w:rsidRPr="006C1179">
        <w:rPr>
          <w:rFonts w:ascii="Verdana" w:hAnsi="Verdana"/>
          <w:b/>
          <w:sz w:val="18"/>
          <w:szCs w:val="18"/>
        </w:rPr>
        <w:tab/>
      </w:r>
    </w:p>
    <w:p w:rsidR="002B51CC" w:rsidRPr="006C1179" w:rsidRDefault="002B51CC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Schade aan voertuig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 xml:space="preserve">:  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Ja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Nee, </w:t>
      </w:r>
      <w:r w:rsidRPr="006C1179">
        <w:rPr>
          <w:rFonts w:ascii="Verdana" w:hAnsi="Verdana"/>
          <w:sz w:val="18"/>
          <w:szCs w:val="18"/>
        </w:rPr>
        <w:tab/>
        <w:t>Toelichting: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Pr="006C1179">
        <w:rPr>
          <w:rFonts w:ascii="Verdana" w:hAnsi="Verdana"/>
          <w:color w:val="000000"/>
          <w:sz w:val="18"/>
          <w:szCs w:val="18"/>
        </w:rPr>
      </w:r>
      <w:r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2B51CC" w:rsidRPr="006C1179" w:rsidRDefault="002B51CC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Schade aan lading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 xml:space="preserve">:  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Ja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Nee, </w:t>
      </w:r>
      <w:r w:rsidRPr="006C1179">
        <w:rPr>
          <w:rFonts w:ascii="Verdana" w:hAnsi="Verdana"/>
          <w:sz w:val="18"/>
          <w:szCs w:val="18"/>
        </w:rPr>
        <w:tab/>
        <w:t>Toelichting: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Pr="006C1179">
        <w:rPr>
          <w:rFonts w:ascii="Verdana" w:hAnsi="Verdana"/>
          <w:color w:val="000000"/>
          <w:sz w:val="18"/>
          <w:szCs w:val="18"/>
        </w:rPr>
      </w:r>
      <w:r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2B51CC" w:rsidRPr="006C1179" w:rsidRDefault="002B51CC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Schade aan wegmeubilair</w:t>
      </w:r>
      <w:r w:rsidRPr="006C1179">
        <w:rPr>
          <w:rFonts w:ascii="Verdana" w:hAnsi="Verdana"/>
          <w:sz w:val="18"/>
          <w:szCs w:val="18"/>
        </w:rPr>
        <w:tab/>
        <w:t xml:space="preserve">:  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Ja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Nee, </w:t>
      </w:r>
      <w:r w:rsidRPr="006C1179">
        <w:rPr>
          <w:rFonts w:ascii="Verdana" w:hAnsi="Verdana"/>
          <w:sz w:val="18"/>
          <w:szCs w:val="18"/>
        </w:rPr>
        <w:tab/>
        <w:t>Toelichting: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Pr="006C1179">
        <w:rPr>
          <w:rFonts w:ascii="Verdana" w:hAnsi="Verdana"/>
          <w:color w:val="000000"/>
          <w:sz w:val="18"/>
          <w:szCs w:val="18"/>
        </w:rPr>
      </w:r>
      <w:r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2B51CC" w:rsidRPr="006C1179" w:rsidRDefault="002B51CC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Persoonlijk letsel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 xml:space="preserve">:  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Ja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Nee, </w:t>
      </w:r>
      <w:r w:rsidRPr="006C1179">
        <w:rPr>
          <w:rFonts w:ascii="Verdana" w:hAnsi="Verdana"/>
          <w:sz w:val="18"/>
          <w:szCs w:val="18"/>
        </w:rPr>
        <w:tab/>
        <w:t>Toelichting: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Pr="006C1179">
        <w:rPr>
          <w:rFonts w:ascii="Verdana" w:hAnsi="Verdana"/>
          <w:color w:val="000000"/>
          <w:sz w:val="18"/>
          <w:szCs w:val="18"/>
        </w:rPr>
      </w:r>
      <w:r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2B51CC" w:rsidRPr="006C1179" w:rsidRDefault="002B51CC" w:rsidP="006C1179">
      <w:pPr>
        <w:pStyle w:val="Geenafstand"/>
        <w:rPr>
          <w:rFonts w:ascii="Verdana" w:hAnsi="Verdana"/>
          <w:b/>
          <w:sz w:val="18"/>
          <w:szCs w:val="18"/>
        </w:rPr>
      </w:pPr>
    </w:p>
    <w:p w:rsidR="002B51CC" w:rsidRPr="006C1179" w:rsidRDefault="002B51CC" w:rsidP="006C1179">
      <w:pPr>
        <w:pStyle w:val="Geenafstand"/>
        <w:rPr>
          <w:rFonts w:ascii="Verdana" w:hAnsi="Verdana"/>
          <w:b/>
          <w:sz w:val="18"/>
          <w:szCs w:val="18"/>
        </w:rPr>
      </w:pPr>
    </w:p>
    <w:p w:rsidR="00450577" w:rsidRPr="006C1179" w:rsidRDefault="00450577" w:rsidP="006C1179">
      <w:pPr>
        <w:pStyle w:val="Geenafstand"/>
        <w:rPr>
          <w:rFonts w:ascii="Verdana" w:hAnsi="Verdana"/>
          <w:b/>
          <w:sz w:val="18"/>
          <w:szCs w:val="18"/>
        </w:rPr>
      </w:pPr>
      <w:r w:rsidRPr="006C1179">
        <w:rPr>
          <w:rFonts w:ascii="Verdana" w:hAnsi="Verdana"/>
          <w:b/>
          <w:sz w:val="18"/>
          <w:szCs w:val="18"/>
        </w:rPr>
        <w:t>Tenaamstelling</w:t>
      </w:r>
    </w:p>
    <w:p w:rsidR="00450577" w:rsidRPr="006C1179" w:rsidRDefault="00450577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Land van herkomst chauffeur</w:t>
      </w:r>
      <w:r w:rsidRPr="006C1179">
        <w:rPr>
          <w:rFonts w:ascii="Verdana" w:hAnsi="Verdana"/>
          <w:sz w:val="18"/>
          <w:szCs w:val="18"/>
        </w:rPr>
        <w:tab/>
        <w:t>:</w:t>
      </w:r>
      <w:r w:rsidR="0053695A" w:rsidRPr="006C1179">
        <w:rPr>
          <w:rFonts w:ascii="Verdana" w:hAnsi="Verdana"/>
          <w:sz w:val="18"/>
          <w:szCs w:val="18"/>
        </w:rPr>
        <w:t xml:space="preserve">   </w:t>
      </w:r>
      <w:r w:rsidR="002B51CC"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="002B51CC"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="002B51CC" w:rsidRPr="006C1179">
        <w:rPr>
          <w:rFonts w:ascii="Verdana" w:hAnsi="Verdana"/>
          <w:color w:val="000000"/>
          <w:sz w:val="18"/>
          <w:szCs w:val="18"/>
        </w:rPr>
      </w:r>
      <w:r w:rsidR="002B51CC"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450577" w:rsidRPr="006C1179" w:rsidRDefault="00450577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Naam / eigenaar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>:</w:t>
      </w:r>
      <w:r w:rsidR="0053695A" w:rsidRPr="006C1179">
        <w:rPr>
          <w:rFonts w:ascii="Verdana" w:hAnsi="Verdana"/>
          <w:sz w:val="18"/>
          <w:szCs w:val="18"/>
        </w:rPr>
        <w:t xml:space="preserve">   </w:t>
      </w:r>
      <w:r w:rsidR="002B51CC"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="002B51CC"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="002B51CC" w:rsidRPr="006C1179">
        <w:rPr>
          <w:rFonts w:ascii="Verdana" w:hAnsi="Verdana"/>
          <w:color w:val="000000"/>
          <w:sz w:val="18"/>
          <w:szCs w:val="18"/>
        </w:rPr>
      </w:r>
      <w:r w:rsidR="002B51CC"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450577" w:rsidRPr="006C1179" w:rsidRDefault="00450577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Adres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>:</w:t>
      </w:r>
      <w:r w:rsidR="0053695A" w:rsidRPr="006C1179">
        <w:rPr>
          <w:rFonts w:ascii="Verdana" w:hAnsi="Verdana"/>
          <w:sz w:val="18"/>
          <w:szCs w:val="18"/>
        </w:rPr>
        <w:t xml:space="preserve">   </w:t>
      </w:r>
      <w:r w:rsidR="002B51CC"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="002B51CC"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="002B51CC" w:rsidRPr="006C1179">
        <w:rPr>
          <w:rFonts w:ascii="Verdana" w:hAnsi="Verdana"/>
          <w:color w:val="000000"/>
          <w:sz w:val="18"/>
          <w:szCs w:val="18"/>
        </w:rPr>
      </w:r>
      <w:r w:rsidR="002B51CC"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450577" w:rsidRPr="006C1179" w:rsidRDefault="00450577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Postadres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>:</w:t>
      </w:r>
      <w:r w:rsidR="0053695A" w:rsidRPr="006C1179">
        <w:rPr>
          <w:rFonts w:ascii="Verdana" w:hAnsi="Verdana"/>
          <w:sz w:val="18"/>
          <w:szCs w:val="18"/>
        </w:rPr>
        <w:t xml:space="preserve">   </w:t>
      </w:r>
      <w:r w:rsidR="002B51CC"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="002B51CC"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="002B51CC" w:rsidRPr="006C1179">
        <w:rPr>
          <w:rFonts w:ascii="Verdana" w:hAnsi="Verdana"/>
          <w:color w:val="000000"/>
          <w:sz w:val="18"/>
          <w:szCs w:val="18"/>
        </w:rPr>
      </w:r>
      <w:r w:rsidR="002B51CC"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450577" w:rsidRPr="006C1179" w:rsidRDefault="00450577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Woonplaats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>:</w:t>
      </w:r>
      <w:r w:rsidR="0053695A" w:rsidRPr="006C1179">
        <w:rPr>
          <w:rFonts w:ascii="Verdana" w:hAnsi="Verdana"/>
          <w:sz w:val="18"/>
          <w:szCs w:val="18"/>
        </w:rPr>
        <w:t xml:space="preserve">   </w:t>
      </w:r>
      <w:r w:rsidR="002B51CC"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="002B51CC"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="002B51CC" w:rsidRPr="006C1179">
        <w:rPr>
          <w:rFonts w:ascii="Verdana" w:hAnsi="Verdana"/>
          <w:color w:val="000000"/>
          <w:sz w:val="18"/>
          <w:szCs w:val="18"/>
        </w:rPr>
      </w:r>
      <w:r w:rsidR="002B51CC"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450577" w:rsidRPr="006C1179" w:rsidRDefault="00450577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Tel nummer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>:</w:t>
      </w:r>
      <w:r w:rsidR="0053695A" w:rsidRPr="006C1179">
        <w:rPr>
          <w:rFonts w:ascii="Verdana" w:hAnsi="Verdana"/>
          <w:sz w:val="18"/>
          <w:szCs w:val="18"/>
        </w:rPr>
        <w:t xml:space="preserve">   </w:t>
      </w:r>
      <w:r w:rsidR="002B51CC"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="002B51CC"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="002B51CC" w:rsidRPr="006C1179">
        <w:rPr>
          <w:rFonts w:ascii="Verdana" w:hAnsi="Verdana"/>
          <w:color w:val="000000"/>
          <w:sz w:val="18"/>
          <w:szCs w:val="18"/>
        </w:rPr>
      </w:r>
      <w:r w:rsidR="002B51CC"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450577" w:rsidRPr="006C1179" w:rsidRDefault="00450577" w:rsidP="006C1179">
      <w:pPr>
        <w:pStyle w:val="Geenafstand"/>
        <w:rPr>
          <w:rFonts w:ascii="Verdana" w:hAnsi="Verdana"/>
          <w:b/>
          <w:sz w:val="18"/>
          <w:szCs w:val="18"/>
        </w:rPr>
      </w:pPr>
    </w:p>
    <w:p w:rsidR="002B51CC" w:rsidRPr="006C1179" w:rsidRDefault="002B51CC" w:rsidP="006C1179">
      <w:pPr>
        <w:pStyle w:val="Geenafstand"/>
        <w:ind w:left="2832" w:hanging="2832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Rekening naar</w:t>
      </w:r>
      <w:r w:rsidRPr="006C1179">
        <w:rPr>
          <w:rFonts w:ascii="Verdana" w:hAnsi="Verdana"/>
          <w:sz w:val="18"/>
          <w:szCs w:val="18"/>
        </w:rPr>
        <w:tab/>
        <w:t xml:space="preserve">:  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Eigenaar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Verzekeraar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Dealer 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Vervoersorganisatie   </w:t>
      </w:r>
    </w:p>
    <w:p w:rsidR="002B51CC" w:rsidRPr="006C1179" w:rsidRDefault="002B51CC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 xml:space="preserve">:  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="006C1179">
        <w:rPr>
          <w:rFonts w:ascii="Verdana" w:hAnsi="Verdana"/>
          <w:sz w:val="18"/>
          <w:szCs w:val="18"/>
        </w:rPr>
        <w:t xml:space="preserve"> </w:t>
      </w:r>
      <w:r w:rsidRPr="006C1179">
        <w:rPr>
          <w:rFonts w:ascii="Verdana" w:hAnsi="Verdana"/>
          <w:sz w:val="18"/>
          <w:szCs w:val="18"/>
        </w:rPr>
        <w:t xml:space="preserve">Anders : </w:t>
      </w:r>
      <w:r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Pr="006C1179">
        <w:rPr>
          <w:rFonts w:ascii="Verdana" w:hAnsi="Verdana"/>
          <w:color w:val="000000"/>
          <w:sz w:val="18"/>
          <w:szCs w:val="18"/>
        </w:rPr>
      </w:r>
      <w:r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2B51CC" w:rsidRPr="006C1179" w:rsidRDefault="002B51CC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Retentie recht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 xml:space="preserve">:  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Ja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Nee</w:t>
      </w:r>
    </w:p>
    <w:p w:rsidR="002B51CC" w:rsidRPr="006C1179" w:rsidRDefault="002B51CC" w:rsidP="006C1179">
      <w:pPr>
        <w:pStyle w:val="Geenafstand"/>
        <w:rPr>
          <w:rFonts w:ascii="Verdana" w:hAnsi="Verdana"/>
          <w:b/>
          <w:sz w:val="18"/>
          <w:szCs w:val="18"/>
        </w:rPr>
      </w:pPr>
    </w:p>
    <w:p w:rsidR="002B51CC" w:rsidRPr="006C1179" w:rsidRDefault="002B51CC" w:rsidP="006C1179">
      <w:pPr>
        <w:pStyle w:val="Geenafstand"/>
        <w:rPr>
          <w:rFonts w:ascii="Verdana" w:hAnsi="Verdana"/>
          <w:b/>
          <w:sz w:val="18"/>
          <w:szCs w:val="18"/>
        </w:rPr>
      </w:pPr>
    </w:p>
    <w:p w:rsidR="00450577" w:rsidRPr="006C1179" w:rsidRDefault="002B51CC" w:rsidP="006C1179">
      <w:pPr>
        <w:pStyle w:val="Geenafstand"/>
        <w:rPr>
          <w:rFonts w:ascii="Verdana" w:hAnsi="Verdana"/>
          <w:b/>
          <w:sz w:val="18"/>
          <w:szCs w:val="18"/>
        </w:rPr>
      </w:pPr>
      <w:r w:rsidRPr="006C1179">
        <w:rPr>
          <w:rFonts w:ascii="Verdana" w:hAnsi="Verdana"/>
          <w:b/>
          <w:sz w:val="18"/>
          <w:szCs w:val="18"/>
        </w:rPr>
        <w:t>Wegsituatie</w:t>
      </w:r>
    </w:p>
    <w:p w:rsidR="00450577" w:rsidRPr="006C1179" w:rsidRDefault="00450577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Weg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>:</w:t>
      </w:r>
      <w:r w:rsidR="0053695A" w:rsidRPr="006C1179">
        <w:rPr>
          <w:rFonts w:ascii="Verdana" w:hAnsi="Verdana"/>
          <w:sz w:val="18"/>
          <w:szCs w:val="18"/>
        </w:rPr>
        <w:t xml:space="preserve">   </w:t>
      </w:r>
      <w:r w:rsidR="00300FB1"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="00300FB1"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recht </w:t>
      </w:r>
      <w:r w:rsidR="00300FB1"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="00300FB1"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bocht</w:t>
      </w:r>
    </w:p>
    <w:p w:rsidR="00450577" w:rsidRPr="006C1179" w:rsidRDefault="00450577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  <w:u w:val="single"/>
        </w:rPr>
        <w:t>Aantal</w:t>
      </w:r>
      <w:r w:rsidRPr="006C1179">
        <w:rPr>
          <w:rFonts w:ascii="Verdana" w:hAnsi="Verdana"/>
          <w:sz w:val="18"/>
          <w:szCs w:val="18"/>
        </w:rPr>
        <w:t xml:space="preserve"> rijstroken dicht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>:</w:t>
      </w:r>
      <w:r w:rsidR="0053695A" w:rsidRPr="006C1179">
        <w:rPr>
          <w:rFonts w:ascii="Verdana" w:hAnsi="Verdana"/>
          <w:sz w:val="18"/>
          <w:szCs w:val="18"/>
        </w:rPr>
        <w:t xml:space="preserve">   </w:t>
      </w:r>
      <w:r w:rsidR="002B51CC"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="002B51CC"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="002B51CC" w:rsidRPr="006C1179">
        <w:rPr>
          <w:rFonts w:ascii="Verdana" w:hAnsi="Verdana"/>
          <w:color w:val="000000"/>
          <w:sz w:val="18"/>
          <w:szCs w:val="18"/>
        </w:rPr>
      </w:r>
      <w:r w:rsidR="002B51CC"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2B51CC"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450577" w:rsidRPr="006C1179" w:rsidRDefault="002B51CC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  <w:u w:val="single"/>
        </w:rPr>
        <w:t>Aantal</w:t>
      </w:r>
      <w:r w:rsidRPr="006C1179">
        <w:rPr>
          <w:rFonts w:ascii="Verdana" w:hAnsi="Verdana"/>
          <w:sz w:val="18"/>
          <w:szCs w:val="18"/>
        </w:rPr>
        <w:t xml:space="preserve"> r</w:t>
      </w:r>
      <w:r w:rsidR="00450577" w:rsidRPr="006C1179">
        <w:rPr>
          <w:rFonts w:ascii="Verdana" w:hAnsi="Verdana"/>
          <w:sz w:val="18"/>
          <w:szCs w:val="18"/>
        </w:rPr>
        <w:t xml:space="preserve">ijbanen beschikbaar </w:t>
      </w:r>
      <w:r w:rsidR="00450577" w:rsidRPr="006C1179">
        <w:rPr>
          <w:rFonts w:ascii="Verdana" w:hAnsi="Verdana"/>
          <w:sz w:val="18"/>
          <w:szCs w:val="18"/>
        </w:rPr>
        <w:tab/>
        <w:t>:</w:t>
      </w:r>
      <w:r w:rsidR="0053695A" w:rsidRPr="006C1179">
        <w:rPr>
          <w:rFonts w:ascii="Verdana" w:hAnsi="Verdana"/>
          <w:sz w:val="18"/>
          <w:szCs w:val="18"/>
        </w:rPr>
        <w:t xml:space="preserve">   </w:t>
      </w:r>
      <w:r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Pr="006C1179">
        <w:rPr>
          <w:rFonts w:ascii="Verdana" w:hAnsi="Verdana"/>
          <w:color w:val="000000"/>
          <w:sz w:val="18"/>
          <w:szCs w:val="18"/>
        </w:rPr>
      </w:r>
      <w:r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450577" w:rsidRPr="006C1179" w:rsidRDefault="002B51CC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V</w:t>
      </w:r>
      <w:r w:rsidR="00450577" w:rsidRPr="006C1179">
        <w:rPr>
          <w:rFonts w:ascii="Verdana" w:hAnsi="Verdana"/>
          <w:sz w:val="18"/>
          <w:szCs w:val="18"/>
        </w:rPr>
        <w:t>luchtstrook</w:t>
      </w:r>
      <w:r w:rsidRPr="006C1179">
        <w:rPr>
          <w:rFonts w:ascii="Verdana" w:hAnsi="Verdana"/>
          <w:sz w:val="18"/>
          <w:szCs w:val="18"/>
        </w:rPr>
        <w:t xml:space="preserve"> geblokkeerd</w:t>
      </w:r>
      <w:r w:rsidR="00450577" w:rsidRPr="006C1179">
        <w:rPr>
          <w:rFonts w:ascii="Verdana" w:hAnsi="Verdana"/>
          <w:sz w:val="18"/>
          <w:szCs w:val="18"/>
        </w:rPr>
        <w:tab/>
        <w:t>:</w:t>
      </w:r>
      <w:r w:rsidR="0053695A" w:rsidRPr="006C1179">
        <w:rPr>
          <w:rFonts w:ascii="Verdana" w:hAnsi="Verdana"/>
          <w:sz w:val="18"/>
          <w:szCs w:val="18"/>
        </w:rPr>
        <w:t xml:space="preserve">   </w:t>
      </w:r>
      <w:r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Pr="006C1179">
        <w:rPr>
          <w:rFonts w:ascii="Verdana" w:hAnsi="Verdana"/>
          <w:color w:val="000000"/>
          <w:sz w:val="18"/>
          <w:szCs w:val="18"/>
        </w:rPr>
      </w:r>
      <w:r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450577" w:rsidRPr="006C1179" w:rsidRDefault="002B51CC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Complete b</w:t>
      </w:r>
      <w:r w:rsidR="00450577" w:rsidRPr="006C1179">
        <w:rPr>
          <w:rFonts w:ascii="Verdana" w:hAnsi="Verdana"/>
          <w:sz w:val="18"/>
          <w:szCs w:val="18"/>
        </w:rPr>
        <w:t>lokkade</w:t>
      </w:r>
      <w:r w:rsidR="00450577" w:rsidRPr="006C1179">
        <w:rPr>
          <w:rFonts w:ascii="Verdana" w:hAnsi="Verdana"/>
          <w:sz w:val="18"/>
          <w:szCs w:val="18"/>
        </w:rPr>
        <w:tab/>
      </w:r>
      <w:r w:rsidR="00450577" w:rsidRPr="006C1179">
        <w:rPr>
          <w:rFonts w:ascii="Verdana" w:hAnsi="Verdana"/>
          <w:sz w:val="18"/>
          <w:szCs w:val="18"/>
        </w:rPr>
        <w:tab/>
        <w:t>:</w:t>
      </w:r>
      <w:r w:rsidR="0053695A" w:rsidRPr="006C1179">
        <w:rPr>
          <w:rFonts w:ascii="Verdana" w:hAnsi="Verdana"/>
          <w:sz w:val="18"/>
          <w:szCs w:val="18"/>
        </w:rPr>
        <w:t xml:space="preserve">   </w:t>
      </w:r>
      <w:r w:rsidR="00300FB1"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="00722E92"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="00300FB1" w:rsidRPr="006C1179">
        <w:rPr>
          <w:rFonts w:ascii="Verdana" w:hAnsi="Verdana"/>
          <w:color w:val="000000"/>
          <w:sz w:val="18"/>
          <w:szCs w:val="18"/>
        </w:rPr>
      </w:r>
      <w:r w:rsidR="00300FB1"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="00722E92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722E92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722E92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722E92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722E92"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="00300FB1"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C1719E" w:rsidRPr="006C1179" w:rsidRDefault="00C1719E" w:rsidP="006C1179">
      <w:pPr>
        <w:pStyle w:val="Geenafstand"/>
        <w:ind w:left="2832" w:hanging="2832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Overige</w:t>
      </w:r>
      <w:r w:rsidR="00450577" w:rsidRPr="006C1179">
        <w:rPr>
          <w:rFonts w:ascii="Verdana" w:hAnsi="Verdana"/>
          <w:sz w:val="18"/>
          <w:szCs w:val="18"/>
        </w:rPr>
        <w:t xml:space="preserve"> blokkade</w:t>
      </w:r>
      <w:r w:rsidRPr="006C1179">
        <w:rPr>
          <w:rFonts w:ascii="Verdana" w:hAnsi="Verdana"/>
          <w:sz w:val="18"/>
          <w:szCs w:val="18"/>
        </w:rPr>
        <w:t>s</w:t>
      </w:r>
      <w:r w:rsidR="00450577"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 xml:space="preserve">:  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Vluchtstrook links 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Vluchtstrook rechts 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Afrit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Toerit</w:t>
      </w:r>
    </w:p>
    <w:p w:rsidR="00C1719E" w:rsidRPr="006C1179" w:rsidRDefault="00C1719E" w:rsidP="006C1179">
      <w:pPr>
        <w:pStyle w:val="Geenafstand"/>
        <w:ind w:left="2124" w:firstLine="708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 xml:space="preserve">:  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Verbindingsboog 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Parallelbaan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Invoegstrook</w:t>
      </w:r>
    </w:p>
    <w:p w:rsidR="00C1719E" w:rsidRPr="006C1179" w:rsidRDefault="00C1719E" w:rsidP="006C1179">
      <w:pPr>
        <w:pStyle w:val="Geenafstand"/>
        <w:ind w:left="2124" w:firstLine="708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 xml:space="preserve">:  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Invoegstrook 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Uitvoegstrook    </w:t>
      </w:r>
    </w:p>
    <w:p w:rsidR="00C1719E" w:rsidRPr="006C1179" w:rsidRDefault="00C1719E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File</w:t>
      </w:r>
      <w:r w:rsidRPr="006C1179">
        <w:rPr>
          <w:rFonts w:ascii="Verdana" w:hAnsi="Verdana"/>
          <w:b/>
          <w:sz w:val="18"/>
          <w:szCs w:val="18"/>
        </w:rPr>
        <w:tab/>
      </w:r>
      <w:r w:rsidRPr="006C1179">
        <w:rPr>
          <w:rFonts w:ascii="Verdana" w:hAnsi="Verdana"/>
          <w:b/>
          <w:sz w:val="18"/>
          <w:szCs w:val="18"/>
        </w:rPr>
        <w:tab/>
      </w:r>
      <w:r w:rsidRPr="006C1179">
        <w:rPr>
          <w:rFonts w:ascii="Verdana" w:hAnsi="Verdana"/>
          <w:b/>
          <w:sz w:val="18"/>
          <w:szCs w:val="18"/>
        </w:rPr>
        <w:tab/>
      </w:r>
      <w:r w:rsidRPr="006C1179">
        <w:rPr>
          <w:rFonts w:ascii="Verdana" w:hAnsi="Verdana"/>
          <w:b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>:</w:t>
      </w:r>
      <w:r w:rsidRPr="006C1179">
        <w:rPr>
          <w:rFonts w:ascii="Verdana" w:hAnsi="Verdana"/>
          <w:b/>
          <w:sz w:val="18"/>
          <w:szCs w:val="18"/>
        </w:rPr>
        <w:t xml:space="preserve">  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Ja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Nee</w:t>
      </w:r>
    </w:p>
    <w:p w:rsidR="00C1719E" w:rsidRPr="006C1179" w:rsidRDefault="00C1719E" w:rsidP="006C1179">
      <w:pPr>
        <w:pStyle w:val="Geenafstand"/>
        <w:rPr>
          <w:rFonts w:ascii="Verdana" w:hAnsi="Verdana"/>
          <w:sz w:val="18"/>
          <w:szCs w:val="18"/>
        </w:rPr>
      </w:pPr>
    </w:p>
    <w:p w:rsidR="00C1719E" w:rsidRPr="006C1179" w:rsidRDefault="00C1719E" w:rsidP="006C1179">
      <w:pPr>
        <w:pStyle w:val="Geenafstand"/>
        <w:rPr>
          <w:rFonts w:ascii="Verdana" w:hAnsi="Verdana"/>
          <w:sz w:val="18"/>
          <w:szCs w:val="18"/>
        </w:rPr>
      </w:pPr>
    </w:p>
    <w:p w:rsidR="00C1719E" w:rsidRPr="006C1179" w:rsidRDefault="00C1719E" w:rsidP="006C1179">
      <w:pPr>
        <w:pStyle w:val="Geenafstand"/>
        <w:rPr>
          <w:rFonts w:ascii="Verdana" w:hAnsi="Verdana"/>
          <w:b/>
          <w:sz w:val="18"/>
          <w:szCs w:val="18"/>
        </w:rPr>
      </w:pPr>
      <w:r w:rsidRPr="006C1179">
        <w:rPr>
          <w:rFonts w:ascii="Verdana" w:hAnsi="Verdana"/>
          <w:b/>
          <w:sz w:val="18"/>
          <w:szCs w:val="18"/>
        </w:rPr>
        <w:t>Tijden B1(N)/B2(N) voertuig</w:t>
      </w:r>
    </w:p>
    <w:p w:rsidR="00C1719E" w:rsidRPr="006C1179" w:rsidRDefault="00C1719E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Aankomsttijd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 xml:space="preserve">:   </w:t>
      </w:r>
      <w:r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Pr="006C1179">
        <w:rPr>
          <w:rFonts w:ascii="Verdana" w:hAnsi="Verdana"/>
          <w:color w:val="000000"/>
          <w:sz w:val="18"/>
          <w:szCs w:val="18"/>
        </w:rPr>
      </w:r>
      <w:r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C1719E" w:rsidRPr="006C1179" w:rsidRDefault="00C1719E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Aanvangstijd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 xml:space="preserve">:   </w:t>
      </w:r>
      <w:r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Pr="006C1179">
        <w:rPr>
          <w:rFonts w:ascii="Verdana" w:hAnsi="Verdana"/>
          <w:color w:val="000000"/>
          <w:sz w:val="18"/>
          <w:szCs w:val="18"/>
        </w:rPr>
      </w:r>
      <w:r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C1719E" w:rsidRPr="006C1179" w:rsidRDefault="00C1719E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Rijstrook berger vrij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 xml:space="preserve">:   </w:t>
      </w:r>
      <w:r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Pr="006C1179">
        <w:rPr>
          <w:rFonts w:ascii="Verdana" w:hAnsi="Verdana"/>
          <w:color w:val="000000"/>
          <w:sz w:val="18"/>
          <w:szCs w:val="18"/>
        </w:rPr>
      </w:r>
      <w:r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C1719E" w:rsidRPr="006C1179" w:rsidRDefault="00C1719E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Berger vertrek locatie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 xml:space="preserve">:   </w:t>
      </w:r>
      <w:r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Pr="006C1179">
        <w:rPr>
          <w:rFonts w:ascii="Verdana" w:hAnsi="Verdana"/>
          <w:color w:val="000000"/>
          <w:sz w:val="18"/>
          <w:szCs w:val="18"/>
        </w:rPr>
      </w:r>
      <w:r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C1719E" w:rsidRPr="006C1179" w:rsidRDefault="00C1719E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Eindtijd berging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 xml:space="preserve">:   </w:t>
      </w:r>
      <w:r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Pr="006C1179">
        <w:rPr>
          <w:rFonts w:ascii="Verdana" w:hAnsi="Verdana"/>
          <w:color w:val="000000"/>
          <w:sz w:val="18"/>
          <w:szCs w:val="18"/>
        </w:rPr>
      </w:r>
      <w:r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C1719E" w:rsidRPr="006C1179" w:rsidRDefault="00C1719E" w:rsidP="006C1179">
      <w:pPr>
        <w:pStyle w:val="Geenafstand"/>
        <w:rPr>
          <w:rFonts w:ascii="Verdana" w:hAnsi="Verdana"/>
          <w:sz w:val="18"/>
          <w:szCs w:val="18"/>
        </w:rPr>
      </w:pPr>
    </w:p>
    <w:p w:rsidR="00C1719E" w:rsidRPr="006C1179" w:rsidRDefault="00C1719E" w:rsidP="006C1179">
      <w:pPr>
        <w:pStyle w:val="Geenafstand"/>
        <w:rPr>
          <w:rFonts w:ascii="Verdana" w:hAnsi="Verdana"/>
          <w:b/>
          <w:sz w:val="18"/>
          <w:szCs w:val="18"/>
        </w:rPr>
      </w:pPr>
      <w:r w:rsidRPr="006C1179">
        <w:rPr>
          <w:rFonts w:ascii="Verdana" w:hAnsi="Verdana"/>
          <w:b/>
          <w:sz w:val="18"/>
          <w:szCs w:val="18"/>
        </w:rPr>
        <w:t>Tijden overige (bergings)voertuigen</w:t>
      </w:r>
    </w:p>
    <w:p w:rsidR="00C1719E" w:rsidRPr="006C1179" w:rsidRDefault="00C1719E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Aankomsttijd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 xml:space="preserve">:   </w:t>
      </w:r>
      <w:r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Pr="006C1179">
        <w:rPr>
          <w:rFonts w:ascii="Verdana" w:hAnsi="Verdana"/>
          <w:color w:val="000000"/>
          <w:sz w:val="18"/>
          <w:szCs w:val="18"/>
        </w:rPr>
      </w:r>
      <w:r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C1719E" w:rsidRPr="006C1179" w:rsidRDefault="00C1719E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Aanvangstijd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 xml:space="preserve">:   </w:t>
      </w:r>
      <w:r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Pr="006C1179">
        <w:rPr>
          <w:rFonts w:ascii="Verdana" w:hAnsi="Verdana"/>
          <w:color w:val="000000"/>
          <w:sz w:val="18"/>
          <w:szCs w:val="18"/>
        </w:rPr>
      </w:r>
      <w:r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C1719E" w:rsidRPr="006C1179" w:rsidRDefault="00C1719E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Rijstrook berger vrij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 xml:space="preserve">:   </w:t>
      </w:r>
      <w:r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Pr="006C1179">
        <w:rPr>
          <w:rFonts w:ascii="Verdana" w:hAnsi="Verdana"/>
          <w:color w:val="000000"/>
          <w:sz w:val="18"/>
          <w:szCs w:val="18"/>
        </w:rPr>
      </w:r>
      <w:r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C1719E" w:rsidRPr="006C1179" w:rsidRDefault="00C1719E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Berger vertrek locatie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 xml:space="preserve">:   </w:t>
      </w:r>
      <w:r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Pr="006C1179">
        <w:rPr>
          <w:rFonts w:ascii="Verdana" w:hAnsi="Verdana"/>
          <w:color w:val="000000"/>
          <w:sz w:val="18"/>
          <w:szCs w:val="18"/>
        </w:rPr>
      </w:r>
      <w:r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C1719E" w:rsidRPr="006C1179" w:rsidRDefault="00C1719E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Eindtijd berging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 xml:space="preserve">:   </w:t>
      </w:r>
      <w:r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Pr="006C1179">
        <w:rPr>
          <w:rFonts w:ascii="Verdana" w:hAnsi="Verdana"/>
          <w:color w:val="000000"/>
          <w:sz w:val="18"/>
          <w:szCs w:val="18"/>
        </w:rPr>
      </w:r>
      <w:r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C1719E" w:rsidRPr="006C1179" w:rsidRDefault="00C1719E" w:rsidP="006C1179">
      <w:pPr>
        <w:pStyle w:val="Geenafstand"/>
        <w:rPr>
          <w:rFonts w:ascii="Verdana" w:hAnsi="Verdana"/>
          <w:sz w:val="18"/>
          <w:szCs w:val="18"/>
        </w:rPr>
      </w:pPr>
    </w:p>
    <w:p w:rsidR="00C1719E" w:rsidRPr="006C1179" w:rsidRDefault="00C1719E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b/>
          <w:sz w:val="18"/>
          <w:szCs w:val="18"/>
        </w:rPr>
        <w:t>Oplossing</w:t>
      </w:r>
    </w:p>
    <w:p w:rsidR="00C1719E" w:rsidRPr="006C1179" w:rsidRDefault="00C1719E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Op eigen kracht verder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 xml:space="preserve">:  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Trekker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Oplegger </w:t>
      </w:r>
      <w:r w:rsidRPr="006C1179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1179">
        <w:rPr>
          <w:rFonts w:ascii="Verdana" w:hAnsi="Verdana"/>
          <w:sz w:val="18"/>
          <w:szCs w:val="18"/>
        </w:rPr>
        <w:instrText xml:space="preserve"> FORMCHECKBOX </w:instrText>
      </w:r>
      <w:r w:rsidR="00FD202E">
        <w:rPr>
          <w:rFonts w:ascii="Verdana" w:hAnsi="Verdana"/>
          <w:sz w:val="18"/>
          <w:szCs w:val="18"/>
        </w:rPr>
      </w:r>
      <w:r w:rsidR="00FD202E">
        <w:rPr>
          <w:rFonts w:ascii="Verdana" w:hAnsi="Verdana"/>
          <w:sz w:val="18"/>
          <w:szCs w:val="18"/>
        </w:rPr>
        <w:fldChar w:fldCharType="separate"/>
      </w:r>
      <w:r w:rsidRPr="006C1179">
        <w:rPr>
          <w:rFonts w:ascii="Verdana" w:hAnsi="Verdana"/>
          <w:sz w:val="18"/>
          <w:szCs w:val="18"/>
        </w:rPr>
        <w:fldChar w:fldCharType="end"/>
      </w:r>
      <w:r w:rsidRPr="006C1179">
        <w:rPr>
          <w:rFonts w:ascii="Verdana" w:hAnsi="Verdana"/>
          <w:sz w:val="18"/>
          <w:szCs w:val="18"/>
        </w:rPr>
        <w:t xml:space="preserve"> Overig :</w:t>
      </w:r>
      <w:r w:rsidRPr="006C1179">
        <w:rPr>
          <w:rFonts w:ascii="Verdana" w:hAnsi="Verdana"/>
          <w:color w:val="000000"/>
          <w:sz w:val="18"/>
          <w:szCs w:val="18"/>
        </w:rPr>
        <w:t xml:space="preserve"> </w:t>
      </w:r>
      <w:r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Pr="006C1179">
        <w:rPr>
          <w:rFonts w:ascii="Verdana" w:hAnsi="Verdana"/>
          <w:color w:val="000000"/>
          <w:sz w:val="18"/>
          <w:szCs w:val="18"/>
        </w:rPr>
      </w:r>
      <w:r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C1719E" w:rsidRPr="006C1179" w:rsidRDefault="00C1719E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Situatie aangetroffen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 xml:space="preserve">:   </w:t>
      </w:r>
      <w:r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Pr="006C1179">
        <w:rPr>
          <w:rFonts w:ascii="Verdana" w:hAnsi="Verdana"/>
          <w:color w:val="000000"/>
          <w:sz w:val="18"/>
          <w:szCs w:val="18"/>
        </w:rPr>
      </w:r>
      <w:r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C1719E" w:rsidRPr="006C1179" w:rsidRDefault="00C1719E" w:rsidP="006C1179">
      <w:pPr>
        <w:pStyle w:val="Geenafstand"/>
        <w:rPr>
          <w:rFonts w:ascii="Verdana" w:hAnsi="Verdana"/>
          <w:sz w:val="18"/>
          <w:szCs w:val="18"/>
        </w:rPr>
      </w:pPr>
      <w:r w:rsidRPr="006C1179">
        <w:rPr>
          <w:rFonts w:ascii="Verdana" w:hAnsi="Verdana"/>
          <w:sz w:val="18"/>
          <w:szCs w:val="18"/>
        </w:rPr>
        <w:t>Bijzonderheden</w:t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</w:r>
      <w:r w:rsidRPr="006C1179">
        <w:rPr>
          <w:rFonts w:ascii="Verdana" w:hAnsi="Verdana"/>
          <w:sz w:val="18"/>
          <w:szCs w:val="18"/>
        </w:rPr>
        <w:tab/>
        <w:t xml:space="preserve">:   </w:t>
      </w:r>
      <w:r w:rsidRPr="006C1179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r w:rsidRPr="006C1179">
        <w:rPr>
          <w:rFonts w:ascii="Verdana" w:hAnsi="Verdana"/>
          <w:color w:val="000000"/>
          <w:sz w:val="18"/>
          <w:szCs w:val="18"/>
        </w:rPr>
        <w:instrText xml:space="preserve"> FORMTEXT </w:instrText>
      </w:r>
      <w:r w:rsidRPr="006C1179">
        <w:rPr>
          <w:rFonts w:ascii="Verdana" w:hAnsi="Verdana"/>
          <w:color w:val="000000"/>
          <w:sz w:val="18"/>
          <w:szCs w:val="18"/>
        </w:rPr>
      </w:r>
      <w:r w:rsidRPr="006C1179">
        <w:rPr>
          <w:rFonts w:ascii="Verdana" w:hAnsi="Verdana"/>
          <w:color w:val="000000"/>
          <w:sz w:val="18"/>
          <w:szCs w:val="18"/>
        </w:rPr>
        <w:fldChar w:fldCharType="separate"/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noProof/>
          <w:color w:val="000000"/>
          <w:sz w:val="18"/>
          <w:szCs w:val="18"/>
        </w:rPr>
        <w:t> </w:t>
      </w:r>
      <w:r w:rsidRPr="006C1179">
        <w:rPr>
          <w:rFonts w:ascii="Verdana" w:hAnsi="Verdana"/>
          <w:color w:val="000000"/>
          <w:sz w:val="18"/>
          <w:szCs w:val="18"/>
        </w:rPr>
        <w:fldChar w:fldCharType="end"/>
      </w:r>
    </w:p>
    <w:p w:rsidR="00450577" w:rsidRPr="006C1179" w:rsidRDefault="00450577" w:rsidP="006C1179">
      <w:pPr>
        <w:pStyle w:val="Geenafstand"/>
        <w:rPr>
          <w:rFonts w:ascii="Verdana" w:hAnsi="Verdana"/>
          <w:sz w:val="18"/>
          <w:szCs w:val="18"/>
        </w:rPr>
      </w:pPr>
    </w:p>
    <w:p w:rsidR="006C1179" w:rsidRDefault="006C1179" w:rsidP="006C1179">
      <w:pPr>
        <w:pStyle w:val="Geenafstand"/>
        <w:jc w:val="center"/>
        <w:rPr>
          <w:rFonts w:ascii="Verdana" w:hAnsi="Verdana"/>
          <w:b/>
          <w:sz w:val="18"/>
          <w:szCs w:val="18"/>
        </w:rPr>
      </w:pPr>
    </w:p>
    <w:p w:rsidR="006C1179" w:rsidRDefault="006C1179" w:rsidP="006C1179">
      <w:pPr>
        <w:pStyle w:val="Geenafstand"/>
        <w:jc w:val="center"/>
        <w:rPr>
          <w:rFonts w:ascii="Verdana" w:hAnsi="Verdana"/>
          <w:b/>
          <w:sz w:val="18"/>
          <w:szCs w:val="18"/>
        </w:rPr>
      </w:pPr>
    </w:p>
    <w:p w:rsidR="00C1719E" w:rsidRPr="006C1179" w:rsidRDefault="00C1719E" w:rsidP="006C1179">
      <w:pPr>
        <w:pStyle w:val="Geenafstand"/>
        <w:jc w:val="center"/>
        <w:rPr>
          <w:rFonts w:ascii="Verdana" w:hAnsi="Verdana"/>
          <w:b/>
          <w:sz w:val="18"/>
          <w:szCs w:val="18"/>
        </w:rPr>
      </w:pPr>
      <w:r w:rsidRPr="006C1179">
        <w:rPr>
          <w:rFonts w:ascii="Verdana" w:hAnsi="Verdana"/>
          <w:b/>
          <w:sz w:val="18"/>
          <w:szCs w:val="18"/>
        </w:rPr>
        <w:t>Uw verslag ontvangen wij graag binnen 24 uur of op de eerste werkdag na bovengenoemde datum en tijd via e-mail retour.</w:t>
      </w:r>
    </w:p>
    <w:p w:rsidR="00450577" w:rsidRPr="006C1179" w:rsidRDefault="00450577" w:rsidP="006C1179">
      <w:pPr>
        <w:spacing w:line="240" w:lineRule="auto"/>
        <w:rPr>
          <w:rFonts w:ascii="Verdana" w:hAnsi="Verdana"/>
          <w:sz w:val="18"/>
          <w:szCs w:val="18"/>
        </w:rPr>
      </w:pPr>
    </w:p>
    <w:p w:rsidR="001856B2" w:rsidRPr="006C1179" w:rsidRDefault="001856B2" w:rsidP="006C1179">
      <w:pPr>
        <w:spacing w:line="240" w:lineRule="auto"/>
        <w:rPr>
          <w:rFonts w:ascii="Verdana" w:hAnsi="Verdana"/>
          <w:sz w:val="18"/>
          <w:szCs w:val="18"/>
        </w:rPr>
      </w:pPr>
    </w:p>
    <w:sectPr w:rsidR="001856B2" w:rsidRPr="006C1179" w:rsidSect="005F0F75">
      <w:headerReference w:type="default" r:id="rId6"/>
      <w:pgSz w:w="11906" w:h="16838"/>
      <w:pgMar w:top="876" w:right="849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1179" w:rsidRDefault="006C1179" w:rsidP="006C1179">
      <w:pPr>
        <w:spacing w:after="0" w:line="240" w:lineRule="auto"/>
      </w:pPr>
      <w:r>
        <w:separator/>
      </w:r>
    </w:p>
  </w:endnote>
  <w:endnote w:type="continuationSeparator" w:id="0">
    <w:p w:rsidR="006C1179" w:rsidRDefault="006C1179" w:rsidP="006C11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1179" w:rsidRDefault="006C1179" w:rsidP="006C1179">
      <w:pPr>
        <w:spacing w:after="0" w:line="240" w:lineRule="auto"/>
      </w:pPr>
      <w:r>
        <w:separator/>
      </w:r>
    </w:p>
  </w:footnote>
  <w:footnote w:type="continuationSeparator" w:id="0">
    <w:p w:rsidR="006C1179" w:rsidRDefault="006C1179" w:rsidP="006C11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179" w:rsidRPr="006C1179" w:rsidRDefault="005F0F75" w:rsidP="006C1179">
    <w:pPr>
      <w:pStyle w:val="Koptekst"/>
    </w:pPr>
    <w:r>
      <w:tab/>
    </w:r>
    <w:r w:rsidR="006C1179">
      <w:rPr>
        <w:rFonts w:ascii="Verdana" w:hAnsi="Verdana"/>
        <w:b/>
        <w:noProof/>
        <w:color w:val="E36C0A"/>
        <w:sz w:val="18"/>
        <w:szCs w:val="18"/>
      </w:rPr>
      <w:drawing>
        <wp:inline distT="0" distB="0" distL="0" distR="0" wp14:anchorId="7DF9963F" wp14:editId="6B05F382">
          <wp:extent cx="628650" cy="2127503"/>
          <wp:effectExtent l="0" t="0" r="0" b="0"/>
          <wp:docPr id="17" name="Afbeelding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RWS blauw lin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646054" cy="21864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attachedTemplate r:id="rId1"/>
  <w:documentProtection w:edit="forms" w:enforcement="1" w:cryptProviderType="rsaAES" w:cryptAlgorithmClass="hash" w:cryptAlgorithmType="typeAny" w:cryptAlgorithmSid="14" w:cryptSpinCount="100000" w:hash="u96ipCoIot/V6tNpCnuVig7iDNpwpOs+NIXzveDIKYLoctPpvX6MS/p22uHh8luvpyO+fIp5QCX2Lmbx4LZYUA==" w:salt="ZdQxmex2nErJ/DLb9QbWVA==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123"/>
    <w:rsid w:val="00080153"/>
    <w:rsid w:val="001856B2"/>
    <w:rsid w:val="00254A37"/>
    <w:rsid w:val="002B51CC"/>
    <w:rsid w:val="00300FB1"/>
    <w:rsid w:val="003C38A9"/>
    <w:rsid w:val="00450577"/>
    <w:rsid w:val="005219A9"/>
    <w:rsid w:val="0053695A"/>
    <w:rsid w:val="00577070"/>
    <w:rsid w:val="005A6008"/>
    <w:rsid w:val="005C0C23"/>
    <w:rsid w:val="005F0F75"/>
    <w:rsid w:val="006C1179"/>
    <w:rsid w:val="007105CA"/>
    <w:rsid w:val="00722E92"/>
    <w:rsid w:val="007C6123"/>
    <w:rsid w:val="00804661"/>
    <w:rsid w:val="0092128F"/>
    <w:rsid w:val="009A5BC2"/>
    <w:rsid w:val="00C1719E"/>
    <w:rsid w:val="00D33398"/>
    <w:rsid w:val="00D410BD"/>
    <w:rsid w:val="00D44F8C"/>
    <w:rsid w:val="00D460F5"/>
    <w:rsid w:val="00D55F12"/>
    <w:rsid w:val="00D70E17"/>
    <w:rsid w:val="00E00A3E"/>
    <w:rsid w:val="00FB621D"/>
    <w:rsid w:val="00FE3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20406E0B-131E-4008-9EF0-5BA382E4C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50577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450577"/>
    <w:rPr>
      <w:sz w:val="22"/>
      <w:szCs w:val="22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450577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50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50577"/>
    <w:rPr>
      <w:rFonts w:ascii="Tahoma" w:eastAsia="Times New Roman" w:hAnsi="Tahoma" w:cs="Tahoma"/>
      <w:sz w:val="16"/>
      <w:szCs w:val="1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6C11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C1179"/>
    <w:rPr>
      <w:rFonts w:eastAsia="Times New Roman"/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6C11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C1179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SPRONS~1\LOCALS~1\Temp\d\notesE259CD\CMV%20Afmeldformulier%20Template%202.0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CMV Afmeldformulier Template 2.0</Template>
  <TotalTime>0</TotalTime>
  <Pages>2</Pages>
  <Words>801</Words>
  <Characters>4407</Characters>
  <Application>Microsoft Office Word</Application>
  <DocSecurity>0</DocSecurity>
  <Lines>36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Eurocross Assistance</Company>
  <LinksUpToDate>false</LinksUpToDate>
  <CharactersWithSpaces>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SpronsenC</dc:creator>
  <cp:lastModifiedBy>Koster-Cosijn, Lalot (PPO)</cp:lastModifiedBy>
  <cp:revision>2</cp:revision>
  <dcterms:created xsi:type="dcterms:W3CDTF">2021-04-30T12:37:00Z</dcterms:created>
  <dcterms:modified xsi:type="dcterms:W3CDTF">2021-04-30T12:37:00Z</dcterms:modified>
</cp:coreProperties>
</file>