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4042E10B" w14:textId="77777777" w:rsidR="00DB72F6" w:rsidRPr="00827E78" w:rsidRDefault="00DB72F6" w:rsidP="00DB72F6">
      <w:pPr>
        <w:jc w:val="both"/>
        <w:rPr>
          <w:b/>
          <w:color w:val="000000" w:themeColor="text1"/>
        </w:rPr>
      </w:pPr>
    </w:p>
    <w:p w14:paraId="4042E10C" w14:textId="77777777"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w:t>
      </w:r>
      <w:r w:rsidRPr="00AA31A9">
        <w:t>in hoofdstuk 7 van</w:t>
      </w:r>
      <w:r>
        <w:t xml:space="preserve">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5689167A"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AA31A9">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28" w14:textId="77777777" w:rsidR="00DB72F6" w:rsidRPr="00186B8E"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AA31A9" w14:paraId="072F22AD" w14:textId="77777777" w:rsidTr="00F27211">
        <w:trPr>
          <w:trHeight w:val="340"/>
        </w:trPr>
        <w:tc>
          <w:tcPr>
            <w:tcW w:w="4373" w:type="dxa"/>
          </w:tcPr>
          <w:p w14:paraId="27841F9C" w14:textId="021EA216" w:rsidR="0071310A" w:rsidRPr="00AA31A9" w:rsidRDefault="00D264BA" w:rsidP="00F27211">
            <w:r w:rsidRPr="00AA31A9">
              <w:t>Datum</w:t>
            </w:r>
            <w:r w:rsidR="0071310A" w:rsidRPr="00AA31A9">
              <w:t>:</w:t>
            </w:r>
          </w:p>
        </w:tc>
        <w:tc>
          <w:tcPr>
            <w:tcW w:w="4373" w:type="dxa"/>
          </w:tcPr>
          <w:p w14:paraId="12BD6743" w14:textId="7F6B01CF" w:rsidR="0071310A" w:rsidRPr="00AA31A9" w:rsidRDefault="00D264BA" w:rsidP="00F27211">
            <w:pPr>
              <w:rPr>
                <w:rFonts w:eastAsiaTheme="minorHAnsi"/>
                <w:lang w:eastAsia="en-US"/>
              </w:rPr>
            </w:pPr>
            <w:r w:rsidRPr="00AA31A9">
              <w:rPr>
                <w:rFonts w:eastAsiaTheme="minorHAnsi"/>
                <w:lang w:eastAsia="en-US"/>
              </w:rPr>
              <w:t>Datum</w:t>
            </w:r>
            <w:r w:rsidR="0071310A" w:rsidRPr="00AA31A9">
              <w:rPr>
                <w:rFonts w:eastAsiaTheme="minorHAnsi"/>
                <w:lang w:eastAsia="en-US"/>
              </w:rPr>
              <w:t>:</w:t>
            </w:r>
          </w:p>
        </w:tc>
      </w:tr>
      <w:tr w:rsidR="0071310A" w:rsidRPr="00AA31A9" w14:paraId="33CD9F0E" w14:textId="77777777" w:rsidTr="00F27211">
        <w:trPr>
          <w:trHeight w:val="340"/>
        </w:trPr>
        <w:tc>
          <w:tcPr>
            <w:tcW w:w="4373" w:type="dxa"/>
          </w:tcPr>
          <w:p w14:paraId="3651F634" w14:textId="1FF11893" w:rsidR="0071310A" w:rsidRPr="00AA31A9" w:rsidRDefault="00D264BA" w:rsidP="00F27211">
            <w:r w:rsidRPr="00AA31A9">
              <w:t>Plaats:</w:t>
            </w:r>
          </w:p>
        </w:tc>
        <w:tc>
          <w:tcPr>
            <w:tcW w:w="4373" w:type="dxa"/>
          </w:tcPr>
          <w:p w14:paraId="015EFAF1" w14:textId="36975FD3" w:rsidR="0071310A" w:rsidRPr="00AA31A9" w:rsidRDefault="00D264BA" w:rsidP="00F27211">
            <w:pPr>
              <w:rPr>
                <w:rFonts w:eastAsiaTheme="minorHAnsi"/>
                <w:lang w:eastAsia="en-US"/>
              </w:rPr>
            </w:pPr>
            <w:r w:rsidRPr="00AA31A9">
              <w:rPr>
                <w:rFonts w:eastAsiaTheme="minorHAnsi"/>
                <w:lang w:eastAsia="en-US"/>
              </w:rPr>
              <w:t>Plaats:</w:t>
            </w:r>
          </w:p>
        </w:tc>
      </w:tr>
      <w:tr w:rsidR="0071310A" w:rsidRPr="00AA31A9" w14:paraId="0640842E" w14:textId="77777777" w:rsidTr="00F27211">
        <w:trPr>
          <w:trHeight w:val="340"/>
        </w:trPr>
        <w:tc>
          <w:tcPr>
            <w:tcW w:w="4373" w:type="dxa"/>
          </w:tcPr>
          <w:p w14:paraId="725BBC11" w14:textId="12794FBD" w:rsidR="0071310A" w:rsidRPr="00AA31A9" w:rsidRDefault="0071310A" w:rsidP="0071310A">
            <w:r w:rsidRPr="00AA31A9">
              <w:t xml:space="preserve">Inschrijver / </w:t>
            </w:r>
            <w:proofErr w:type="spellStart"/>
            <w:r w:rsidRPr="00AA31A9">
              <w:t>Combinant</w:t>
            </w:r>
            <w:proofErr w:type="spellEnd"/>
            <w:r w:rsidRPr="00AA31A9">
              <w:t xml:space="preserve"> 1</w:t>
            </w:r>
          </w:p>
        </w:tc>
        <w:tc>
          <w:tcPr>
            <w:tcW w:w="4373" w:type="dxa"/>
          </w:tcPr>
          <w:p w14:paraId="444AD7AB" w14:textId="09B54D05" w:rsidR="0071310A" w:rsidRPr="00AA31A9" w:rsidRDefault="0071310A" w:rsidP="00F27211">
            <w:proofErr w:type="spellStart"/>
            <w:r w:rsidRPr="00AA31A9">
              <w:t>Combinant</w:t>
            </w:r>
            <w:proofErr w:type="spellEnd"/>
            <w:r w:rsidRPr="00AA31A9">
              <w:t xml:space="preserve"> 2 (indien van toepassing)</w:t>
            </w:r>
          </w:p>
        </w:tc>
      </w:tr>
      <w:tr w:rsidR="0071310A" w:rsidRPr="00AA31A9" w14:paraId="55CC270F" w14:textId="77777777" w:rsidTr="00F27211">
        <w:trPr>
          <w:trHeight w:val="340"/>
        </w:trPr>
        <w:tc>
          <w:tcPr>
            <w:tcW w:w="4373" w:type="dxa"/>
          </w:tcPr>
          <w:p w14:paraId="741B9001" w14:textId="12224C81" w:rsidR="0071310A" w:rsidRPr="00AA31A9" w:rsidRDefault="0071310A" w:rsidP="00F27211">
            <w:r w:rsidRPr="00AA31A9">
              <w:t>&lt;naam functionaris&gt;</w:t>
            </w:r>
          </w:p>
        </w:tc>
        <w:tc>
          <w:tcPr>
            <w:tcW w:w="4373" w:type="dxa"/>
          </w:tcPr>
          <w:p w14:paraId="60707883" w14:textId="0E37EA40" w:rsidR="0071310A" w:rsidRPr="00AA31A9" w:rsidRDefault="0071310A" w:rsidP="00F27211">
            <w:pPr>
              <w:rPr>
                <w:rFonts w:eastAsiaTheme="minorHAnsi"/>
                <w:lang w:eastAsia="en-US"/>
              </w:rPr>
            </w:pPr>
            <w:r w:rsidRPr="00AA31A9">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Pr="00AA31A9" w:rsidRDefault="0071310A" w:rsidP="00F27211">
            <w:pPr>
              <w:rPr>
                <w:rFonts w:eastAsiaTheme="minorHAnsi"/>
                <w:lang w:eastAsia="en-US"/>
              </w:rPr>
            </w:pPr>
            <w:r w:rsidRPr="00AA31A9">
              <w:rPr>
                <w:rFonts w:eastAsiaTheme="minorHAnsi"/>
                <w:lang w:eastAsia="en-US"/>
              </w:rPr>
              <w:t>Handtekening:</w:t>
            </w:r>
          </w:p>
          <w:p w14:paraId="5E8A6398" w14:textId="77777777" w:rsidR="0071310A" w:rsidRPr="00AA31A9" w:rsidRDefault="0071310A" w:rsidP="00F27211">
            <w:pPr>
              <w:rPr>
                <w:rFonts w:eastAsiaTheme="minorHAnsi"/>
              </w:rPr>
            </w:pPr>
          </w:p>
          <w:p w14:paraId="7E1BA1DF" w14:textId="77777777" w:rsidR="0071310A" w:rsidRPr="00AA31A9" w:rsidRDefault="0071310A" w:rsidP="00F27211">
            <w:pPr>
              <w:rPr>
                <w:rFonts w:eastAsiaTheme="minorHAnsi"/>
              </w:rPr>
            </w:pPr>
          </w:p>
          <w:p w14:paraId="051DD82F" w14:textId="77777777" w:rsidR="0071310A" w:rsidRPr="00AA31A9" w:rsidRDefault="0071310A" w:rsidP="00F27211">
            <w:pPr>
              <w:rPr>
                <w:rFonts w:eastAsiaTheme="minorHAnsi"/>
              </w:rPr>
            </w:pPr>
          </w:p>
          <w:p w14:paraId="64FB3367" w14:textId="77777777" w:rsidR="0071310A" w:rsidRPr="00AA31A9" w:rsidRDefault="0071310A" w:rsidP="00F27211">
            <w:pPr>
              <w:rPr>
                <w:lang w:eastAsia="en-US"/>
              </w:rPr>
            </w:pPr>
          </w:p>
          <w:p w14:paraId="13EFD654" w14:textId="77777777" w:rsidR="0071310A" w:rsidRPr="00AA31A9" w:rsidRDefault="0071310A" w:rsidP="00F27211">
            <w:pPr>
              <w:rPr>
                <w:lang w:eastAsia="en-US"/>
              </w:rPr>
            </w:pPr>
          </w:p>
        </w:tc>
        <w:tc>
          <w:tcPr>
            <w:tcW w:w="4373" w:type="dxa"/>
          </w:tcPr>
          <w:p w14:paraId="72FE1B2C" w14:textId="77777777" w:rsidR="0071310A" w:rsidRPr="00B53C80" w:rsidRDefault="0071310A" w:rsidP="00F27211">
            <w:pPr>
              <w:rPr>
                <w:rFonts w:eastAsiaTheme="minorHAnsi"/>
                <w:lang w:eastAsia="en-US"/>
              </w:rPr>
            </w:pPr>
            <w:r w:rsidRPr="00AA31A9">
              <w:rPr>
                <w:rFonts w:eastAsiaTheme="minorHAnsi"/>
                <w:lang w:eastAsia="en-US"/>
              </w:rPr>
              <w:t>Handtekening:</w:t>
            </w:r>
            <w:bookmarkStart w:id="2" w:name="_GoBack"/>
            <w:bookmarkEnd w:id="2"/>
          </w:p>
        </w:tc>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A31A9"/>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42E106"/>
  <w15:docId w15:val="{E43CBCA6-F415-46C1-AEAF-7B31816F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xCatchAll xmlns="6eab124c-ca33-4b60-914b-728553abaaa3">
      <Value>18</Value>
      <Value>107</Value>
      <Value>2</Value>
      <Value>1</Value>
    </TaxCatchAll>
    <ebb03eb60f1c456383d550cda2a2ac01 xmlns="6eab124c-ca33-4b60-914b-728553abaaa3">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6eab124c-ca33-4b60-914b-728553abaaa3">
      <Terms xmlns="http://schemas.microsoft.com/office/infopath/2007/PartnerControls"/>
    </TaxKeywordTaxHTField>
    <d50c7031c3e14e86852728633980e2f5 xmlns="6eab124c-ca33-4b60-914b-728553abaaa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Afsluitdatum xmlns="12ea201c-dc8e-410f-9091-38f9fa5d1543" xsi:nil="true"/>
    <ofae577968ed4be8b7cfa6b3c1b2b2a3 xmlns="6eab124c-ca33-4b60-914b-728553abaaa3">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akveld xmlns="12ea201c-dc8e-410f-9091-38f9fa5d1543">Alle taakgebieden</Taakveld>
    <Procestype xmlns="12ea201c-dc8e-410f-9091-38f9fa5d1543">0 Losse documenten</Procestype>
    <p029ae155e3448ff930bd1772e820f44 xmlns="6eab124c-ca33-4b60-914b-728553abaaa3">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d45a82be2cc0465891c1e54d891973d6 xmlns="6eab124c-ca33-4b60-914b-728553abaaa3">
      <Terms xmlns="http://schemas.microsoft.com/office/infopath/2007/PartnerControls"/>
    </d45a82be2cc0465891c1e54d891973d6>
    <_dlc_DocId xmlns="6eab124c-ca33-4b60-914b-728553abaaa3">ZUVZ6J7ACTT2-937037669-160</_dlc_DocId>
    <_dlc_DocIdUrl xmlns="6eab124c-ca33-4b60-914b-728553abaaa3">
      <Url>https://samenwerken.denhaag.nl/teams/t18_0054/DS01/_layouts/15/DocIdRedir.aspx?ID=ZUVZ6J7ACTT2-937037669-160</Url>
      <Description>ZUVZ6J7ACTT2-937037669-160</Description>
    </_dlc_DocIdUrl>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DH Procesdocument" ma:contentTypeID="0x0101008696D14171FA4CED8F032AD334D7A9EF00BB26A86D3D6A3E47A0F6BE4B7121CB8A" ma:contentTypeVersion="19" ma:contentTypeDescription=" " ma:contentTypeScope="" ma:versionID="2c24f1d319e5103623145d95d87bf188">
  <xsd:schema xmlns:xsd="http://www.w3.org/2001/XMLSchema" xmlns:xs="http://www.w3.org/2001/XMLSchema" xmlns:p="http://schemas.microsoft.com/office/2006/metadata/properties" xmlns:ns2="6eab124c-ca33-4b60-914b-728553abaaa3" xmlns:ns3="528e656d-4f2f-4f1b-a763-6ee946ea4b83" xmlns:ns4="12ea201c-dc8e-410f-9091-38f9fa5d1543" xmlns:ns5="http://schemas.microsoft.com/sharepoint/v4" targetNamespace="http://schemas.microsoft.com/office/2006/metadata/properties" ma:root="true" ma:fieldsID="a5ace17f9badbeef4ac066671b2a0b0a" ns2:_="" ns3:_="" ns4:_="" ns5:_="">
    <xsd:import namespace="6eab124c-ca33-4b60-914b-728553abaaa3"/>
    <xsd:import namespace="528e656d-4f2f-4f1b-a763-6ee946ea4b83"/>
    <xsd:import namespace="12ea201c-dc8e-410f-9091-38f9fa5d1543"/>
    <xsd:import namespace="http://schemas.microsoft.com/sharepoint/v4"/>
    <xsd:element name="properties">
      <xsd:complexType>
        <xsd:sequence>
          <xsd:element name="documentManagement">
            <xsd:complexType>
              <xsd:all>
                <xsd:element ref="ns2:TaxKeywordTaxHTField" minOccurs="0"/>
                <xsd:element ref="ns3:Vertrouwelijkheid" minOccurs="0"/>
                <xsd:element ref="ns4:Afsluitdatum" minOccurs="0"/>
                <xsd:element ref="ns4:Taakveld" minOccurs="0"/>
                <xsd:element ref="ns4:Procestype"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d45a82be2cc0465891c1e54d891973d6" minOccurs="0"/>
                <xsd:element ref="ns2:_dlc_DocIdPersistId" minOccurs="0"/>
                <xsd:element ref="ns2:ebb03eb60f1c456383d550cda2a2ac01" minOccurs="0"/>
                <xsd:element ref="ns2:TaxCatchAll"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124c-ca33-4b60-914b-728553abaaa3"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Label" ma:index="13" nillable="true" ma:displayName="Catch-all-kolom van taxonomie1" ma:hidden="true" ma:list="{768d0bfe-bb14-42b6-b5ee-4b133698924e}" ma:internalName="TaxCatchAllLabel" ma:readOnly="true" ma:showField="CatchAllDataLabel" ma:web="6eab124c-ca33-4b60-914b-728553abaaa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20" nillable="true"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2" nillable="true" ma:taxonomy="true" ma:internalName="p029ae155e3448ff930bd1772e820f44" ma:taxonomyFieldName="Jaar" ma:displayName="Jaar" ma:indexed="true" ma:readOnly="false" ma:default="36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45a82be2cc0465891c1e54d891973d6" ma:index="25" nillable="true" ma:taxonomy="true" ma:internalName="d45a82be2cc0465891c1e54d891973d6" ma:taxonomyFieldName="Resultaat" ma:displayName="Resultaat" ma:readOnly="false" ma:fieldId="{d45a82be-2cc0-4658-91c1-e54d891973d6}" ma:sspId="5606f173-54b2-4666-9a8e-e147789621ec" ma:termSetId="b5036d29-f72d-4827-acbc-895fe4d81fa9" ma:anchorId="00000000-0000-0000-0000-000000000000" ma:open="false" ma:isKeyword="false">
      <xsd:complexType>
        <xsd:sequence>
          <xsd:element ref="pc:Terms" minOccurs="0" maxOccurs="1"/>
        </xsd:sequence>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ebb03eb60f1c456383d550cda2a2ac01" ma:index="27" ma:taxonomy="true" ma:internalName="ebb03eb60f1c456383d550cda2a2ac01" ma:taxonomyFieldName="Teamtrefwoorden" ma:displayName="Teamtrefwoorden" ma:indexed="true" ma:readOnly="false" ma:default="" ma:fieldId="{ebb03eb6-0f1c-4563-83d5-50cda2a2ac01}" ma:sspId="5606f173-54b2-4666-9a8e-e147789621ec" ma:termSetId="77f36fa0-5556-41f3-bdac-d218ef9b3d84" ma:anchorId="74915167-e000-459a-b9f9-8b97cecc465a" ma:open="false" ma:isKeyword="false">
      <xsd:complexType>
        <xsd:sequence>
          <xsd:element ref="pc:Terms" minOccurs="0" maxOccurs="1"/>
        </xsd:sequence>
      </xsd:complexType>
    </xsd:element>
    <xsd:element name="TaxCatchAll" ma:index="28" nillable="true" ma:displayName="Catch-all-kolom van taxonomie" ma:hidden="true" ma:list="{768d0bfe-bb14-42b6-b5ee-4b133698924e}" ma:internalName="TaxCatchAll" ma:showField="CatchAllData" ma:web="6eab124c-ca33-4b60-914b-728553abaa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6" nillable="true" ma:displayName="Vertrouwelijkheid" ma:default="Vertrouwelijk"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Afsluitdatum" ma:index="9" nillable="true" ma:displayName="Afsluitdatum" ma:description="VERPLICHT in te vullen veld, bij afsluiting dossier! Anders is correct beheer van uw documenten niet mogelijk." ma:format="DateOnly" ma:hidden="true" ma:internalName="Afsluitdatum" ma:readOnly="false">
      <xsd:simpleType>
        <xsd:restriction base="dms:DateTime"/>
      </xsd:simpleType>
    </xsd:element>
    <xsd:element name="Taakveld" ma:index="11" nillable="true"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12" nillable="true"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2.xml><?xml version="1.0" encoding="utf-8"?>
<ds:datastoreItem xmlns:ds="http://schemas.openxmlformats.org/officeDocument/2006/customXml" ds:itemID="{EDB91AB3-DDF0-4A28-87FB-A4B01797CB4F}">
  <ds:schemaRefs>
    <ds:schemaRef ds:uri="http://schemas.openxmlformats.org/package/2006/metadata/core-properties"/>
    <ds:schemaRef ds:uri="http://purl.org/dc/elements/1.1/"/>
    <ds:schemaRef ds:uri="http://schemas.microsoft.com/office/2006/metadata/properties"/>
    <ds:schemaRef ds:uri="528e656d-4f2f-4f1b-a763-6ee946ea4b83"/>
    <ds:schemaRef ds:uri="6eab124c-ca33-4b60-914b-728553abaaa3"/>
    <ds:schemaRef ds:uri="http://purl.org/dc/terms/"/>
    <ds:schemaRef ds:uri="http://schemas.microsoft.com/office/infopath/2007/PartnerControls"/>
    <ds:schemaRef ds:uri="http://schemas.microsoft.com/sharepoint/v4"/>
    <ds:schemaRef ds:uri="http://schemas.microsoft.com/office/2006/documentManagement/types"/>
    <ds:schemaRef ds:uri="12ea201c-dc8e-410f-9091-38f9fa5d1543"/>
    <ds:schemaRef ds:uri="http://www.w3.org/XML/1998/namespace"/>
    <ds:schemaRef ds:uri="http://purl.org/dc/dcmitype/"/>
  </ds:schemaRefs>
</ds:datastoreItem>
</file>

<file path=customXml/itemProps3.xml><?xml version="1.0" encoding="utf-8"?>
<ds:datastoreItem xmlns:ds="http://schemas.openxmlformats.org/officeDocument/2006/customXml" ds:itemID="{277EAF6B-D934-41E3-8C90-A3C364AF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124c-ca33-4b60-914b-728553abaaa3"/>
    <ds:schemaRef ds:uri="528e656d-4f2f-4f1b-a763-6ee946ea4b83"/>
    <ds:schemaRef ds:uri="12ea201c-dc8e-410f-9091-38f9fa5d15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CA9A3-3A26-4377-91CD-9FBADCC94766}">
  <ds:schemaRefs>
    <ds:schemaRef ds:uri="http://schemas.microsoft.com/sharepoint/events"/>
  </ds:schemaRefs>
</ds:datastoreItem>
</file>

<file path=customXml/itemProps5.xml><?xml version="1.0" encoding="utf-8"?>
<ds:datastoreItem xmlns:ds="http://schemas.openxmlformats.org/officeDocument/2006/customXml" ds:itemID="{334BD0A5-4474-48BB-866F-0B7AD6283639}">
  <ds:schemaRefs/>
</ds:datastoreItem>
</file>

<file path=customXml/itemProps6.xml><?xml version="1.0" encoding="utf-8"?>
<ds:datastoreItem xmlns:ds="http://schemas.openxmlformats.org/officeDocument/2006/customXml" ds:itemID="{53914945-C3CC-4964-B283-D1119353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1</Pages>
  <Words>274</Words>
  <Characters>1513</Characters>
  <Application>Microsoft Office Word</Application>
  <DocSecurity>4</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Erik van Lohuizen</cp:lastModifiedBy>
  <cp:revision>2</cp:revision>
  <dcterms:created xsi:type="dcterms:W3CDTF">2020-10-19T11:08:00Z</dcterms:created>
  <dcterms:modified xsi:type="dcterms:W3CDTF">2020-10-19T11:08:00Z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0x0101008696D14171FA4CED8F032AD334D7A9EF00BB26A86D3D6A3E47A0F6BE4B7121CB8A</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107;#Format|638db560-3605-4611-a8da-2899b227719f</vt:lpwstr>
  </property>
  <property fmtid="{D5CDD505-2E9C-101B-9397-08002B2CF9AE}" pid="17" name="Documentsoort">
    <vt:lpwstr>18;#Beleidsdocument|70267d87-ce61-40c3-b119-e0ecc30f9747</vt:lpwstr>
  </property>
  <property fmtid="{D5CDD505-2E9C-101B-9397-08002B2CF9AE}" pid="18" name="_docset_NoMedatataSyncRequired">
    <vt:lpwstr>False</vt:lpwstr>
  </property>
</Properties>
</file>