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930918" w14:textId="10B13A23" w:rsidR="002E563B" w:rsidRPr="00DB7026" w:rsidRDefault="002E563B" w:rsidP="002E563B">
      <w:pPr>
        <w:pStyle w:val="bijlage"/>
        <w:numPr>
          <w:ilvl w:val="0"/>
          <w:numId w:val="0"/>
        </w:numPr>
        <w:ind w:left="360" w:hanging="360"/>
      </w:pPr>
      <w:bookmarkStart w:id="0" w:name="_Ref363126735"/>
      <w:bookmarkStart w:id="1" w:name="_Toc451338043"/>
      <w:r>
        <w:t xml:space="preserve">Bijlage </w:t>
      </w:r>
      <w:r w:rsidR="00826D71">
        <w:t>8</w:t>
      </w:r>
      <w:r>
        <w:tab/>
      </w:r>
      <w:r w:rsidRPr="00D35370">
        <w:t xml:space="preserve">Model </w:t>
      </w:r>
      <w:r>
        <w:t>Vragenformuli</w:t>
      </w:r>
      <w:bookmarkStart w:id="2" w:name="_GoBack"/>
      <w:bookmarkEnd w:id="2"/>
      <w:r>
        <w:t>er</w:t>
      </w:r>
      <w:bookmarkEnd w:id="0"/>
      <w:bookmarkEnd w:id="1"/>
    </w:p>
    <w:p w14:paraId="2B930919" w14:textId="77777777" w:rsidR="002E563B" w:rsidRPr="006369A0" w:rsidRDefault="002E563B" w:rsidP="002E563B">
      <w:pPr>
        <w:jc w:val="both"/>
      </w:pPr>
    </w:p>
    <w:p w14:paraId="2B93091A" w14:textId="43C8A134" w:rsidR="002E563B" w:rsidRDefault="002E563B" w:rsidP="001F69EA">
      <w:r>
        <w:t xml:space="preserve">Bij het stellen van vragen als bedoeld in paragraaf </w:t>
      </w:r>
      <w:r w:rsidR="001F69EA">
        <w:t>3.3</w:t>
      </w:r>
      <w:r>
        <w:t xml:space="preserve"> van de Aanbestedingsleidraad dient u gebruik te maken van het onderstaande formulier.</w:t>
      </w:r>
    </w:p>
    <w:p w14:paraId="2B93091B" w14:textId="77777777" w:rsidR="002E563B" w:rsidRPr="006369A0" w:rsidRDefault="002E563B" w:rsidP="002E563B"/>
    <w:tbl>
      <w:tblPr>
        <w:tblW w:w="8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8"/>
        <w:gridCol w:w="4671"/>
      </w:tblGrid>
      <w:tr w:rsidR="002E563B" w:rsidRPr="006369A0" w14:paraId="2B93091E" w14:textId="77777777" w:rsidTr="00826D71">
        <w:tc>
          <w:tcPr>
            <w:tcW w:w="4188" w:type="dxa"/>
            <w:shd w:val="clear" w:color="auto" w:fill="D9D9D9"/>
            <w:vAlign w:val="center"/>
          </w:tcPr>
          <w:p w14:paraId="2B93091C" w14:textId="77777777" w:rsidR="002E563B" w:rsidRPr="00410080" w:rsidRDefault="002E563B" w:rsidP="00826D71">
            <w:pPr>
              <w:rPr>
                <w:b/>
              </w:rPr>
            </w:pPr>
            <w:r w:rsidRPr="00D44E16">
              <w:rPr>
                <w:b/>
              </w:rPr>
              <w:t xml:space="preserve">Aanbestedingsnaam: </w:t>
            </w:r>
          </w:p>
        </w:tc>
        <w:tc>
          <w:tcPr>
            <w:tcW w:w="4671" w:type="dxa"/>
            <w:shd w:val="clear" w:color="auto" w:fill="D9D9D9"/>
            <w:vAlign w:val="center"/>
          </w:tcPr>
          <w:p w14:paraId="2B93091D" w14:textId="215B195B" w:rsidR="002E563B" w:rsidRPr="00101947" w:rsidRDefault="00101947" w:rsidP="00826D71">
            <w:pPr>
              <w:rPr>
                <w:b/>
              </w:rPr>
            </w:pPr>
            <w:r w:rsidRPr="00101947">
              <w:rPr>
                <w:b/>
              </w:rPr>
              <w:t>Werkloket</w:t>
            </w:r>
          </w:p>
        </w:tc>
      </w:tr>
      <w:tr w:rsidR="002E563B" w:rsidRPr="006369A0" w14:paraId="2B930921" w14:textId="77777777" w:rsidTr="00826D71">
        <w:tc>
          <w:tcPr>
            <w:tcW w:w="4188" w:type="dxa"/>
            <w:shd w:val="clear" w:color="auto" w:fill="D9D9D9"/>
            <w:vAlign w:val="center"/>
          </w:tcPr>
          <w:p w14:paraId="2B93091F" w14:textId="77777777" w:rsidR="002E563B" w:rsidRPr="00410080" w:rsidRDefault="002E563B" w:rsidP="00826D71">
            <w:pPr>
              <w:rPr>
                <w:b/>
              </w:rPr>
            </w:pPr>
            <w:r w:rsidRPr="00D44E16">
              <w:rPr>
                <w:b/>
              </w:rPr>
              <w:t xml:space="preserve">Nummer: </w:t>
            </w:r>
          </w:p>
        </w:tc>
        <w:tc>
          <w:tcPr>
            <w:tcW w:w="4671" w:type="dxa"/>
            <w:shd w:val="clear" w:color="auto" w:fill="D9D9D9"/>
            <w:vAlign w:val="center"/>
          </w:tcPr>
          <w:p w14:paraId="2B930920" w14:textId="7171F580" w:rsidR="002E563B" w:rsidRPr="00101947" w:rsidRDefault="00101947" w:rsidP="00826D71">
            <w:pPr>
              <w:rPr>
                <w:b/>
              </w:rPr>
            </w:pPr>
            <w:r w:rsidRPr="00101947">
              <w:rPr>
                <w:b/>
              </w:rPr>
              <w:t>21.488-SZW</w:t>
            </w:r>
          </w:p>
        </w:tc>
      </w:tr>
      <w:tr w:rsidR="002E563B" w:rsidRPr="006369A0" w14:paraId="2B930923" w14:textId="77777777" w:rsidTr="00826D71">
        <w:tc>
          <w:tcPr>
            <w:tcW w:w="8859" w:type="dxa"/>
            <w:gridSpan w:val="2"/>
            <w:shd w:val="clear" w:color="auto" w:fill="D9D9D9"/>
            <w:vAlign w:val="center"/>
          </w:tcPr>
          <w:p w14:paraId="2B930922" w14:textId="77777777" w:rsidR="002E563B" w:rsidRPr="00410080" w:rsidRDefault="002E563B" w:rsidP="00826D71">
            <w:pPr>
              <w:rPr>
                <w:b/>
              </w:rPr>
            </w:pPr>
            <w:r w:rsidRPr="00D44E16">
              <w:rPr>
                <w:b/>
              </w:rPr>
              <w:t xml:space="preserve">Gegevens </w:t>
            </w:r>
            <w:r>
              <w:rPr>
                <w:b/>
              </w:rPr>
              <w:t>Inschrijver</w:t>
            </w:r>
          </w:p>
        </w:tc>
      </w:tr>
      <w:tr w:rsidR="002E563B" w:rsidRPr="006369A0" w14:paraId="2B930926" w14:textId="77777777" w:rsidTr="00826D71">
        <w:tc>
          <w:tcPr>
            <w:tcW w:w="4188" w:type="dxa"/>
            <w:vAlign w:val="center"/>
          </w:tcPr>
          <w:p w14:paraId="2B930924" w14:textId="77777777" w:rsidR="002E563B" w:rsidRPr="006369A0" w:rsidRDefault="002E563B" w:rsidP="00826D71">
            <w:r>
              <w:t>Naam Inschrijver:</w:t>
            </w:r>
          </w:p>
        </w:tc>
        <w:tc>
          <w:tcPr>
            <w:tcW w:w="4671" w:type="dxa"/>
            <w:vAlign w:val="center"/>
          </w:tcPr>
          <w:p w14:paraId="2B930925" w14:textId="77777777" w:rsidR="002E563B" w:rsidRPr="006369A0" w:rsidRDefault="002E563B" w:rsidP="00826D71"/>
        </w:tc>
      </w:tr>
      <w:tr w:rsidR="002E563B" w:rsidRPr="006369A0" w14:paraId="2B930929" w14:textId="77777777" w:rsidTr="00826D71">
        <w:tc>
          <w:tcPr>
            <w:tcW w:w="4188" w:type="dxa"/>
            <w:vAlign w:val="center"/>
          </w:tcPr>
          <w:p w14:paraId="2B930927" w14:textId="2391060D" w:rsidR="002E563B" w:rsidRPr="006369A0" w:rsidRDefault="002E563B" w:rsidP="00826D71">
            <w:r>
              <w:t>Naam contactpersoon Inschrijver:</w:t>
            </w:r>
          </w:p>
        </w:tc>
        <w:tc>
          <w:tcPr>
            <w:tcW w:w="4671" w:type="dxa"/>
            <w:vAlign w:val="center"/>
          </w:tcPr>
          <w:p w14:paraId="2B930928" w14:textId="77777777" w:rsidR="002E563B" w:rsidRPr="006369A0" w:rsidRDefault="002E563B" w:rsidP="00826D71"/>
        </w:tc>
      </w:tr>
      <w:tr w:rsidR="002E563B" w:rsidRPr="006369A0" w14:paraId="2B93092C" w14:textId="77777777" w:rsidTr="00826D71"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3092A" w14:textId="77777777" w:rsidR="002E563B" w:rsidRPr="006369A0" w:rsidRDefault="002E563B" w:rsidP="00826D71">
            <w:r>
              <w:t>E-mail contactpersoon Inschrijver: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3092B" w14:textId="77777777" w:rsidR="002E563B" w:rsidRPr="006369A0" w:rsidRDefault="002E563B" w:rsidP="00826D71"/>
        </w:tc>
      </w:tr>
      <w:tr w:rsidR="002E563B" w:rsidRPr="006369A0" w14:paraId="2B93092F" w14:textId="77777777" w:rsidTr="00826D71"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3092D" w14:textId="77777777" w:rsidR="002E563B" w:rsidRPr="006369A0" w:rsidRDefault="002E563B" w:rsidP="00826D71">
            <w:r>
              <w:t xml:space="preserve">Telefoon contactpersoon Inschrijver: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3092E" w14:textId="77777777" w:rsidR="002E563B" w:rsidRPr="006369A0" w:rsidRDefault="002E563B" w:rsidP="00826D71"/>
        </w:tc>
      </w:tr>
      <w:tr w:rsidR="002E563B" w:rsidRPr="006369A0" w14:paraId="2B930932" w14:textId="77777777" w:rsidTr="00826D71"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30930" w14:textId="77777777" w:rsidR="002E563B" w:rsidRPr="006369A0" w:rsidRDefault="002E563B" w:rsidP="00826D71">
            <w:r>
              <w:t xml:space="preserve">Datum: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30931" w14:textId="77777777" w:rsidR="002E563B" w:rsidRPr="006369A0" w:rsidRDefault="002E563B" w:rsidP="00826D71"/>
        </w:tc>
      </w:tr>
    </w:tbl>
    <w:p w14:paraId="2B930933" w14:textId="77777777" w:rsidR="002E563B" w:rsidRPr="006369A0" w:rsidRDefault="002E563B" w:rsidP="002E563B"/>
    <w:p w14:paraId="2B930934" w14:textId="77777777" w:rsidR="002E563B" w:rsidRDefault="002E563B" w:rsidP="002E563B">
      <w:pPr>
        <w:rPr>
          <w:b/>
        </w:rPr>
      </w:pPr>
      <w:r>
        <w:rPr>
          <w:i/>
        </w:rPr>
        <w:t xml:space="preserve">Onderstaande </w:t>
      </w:r>
      <w:r w:rsidRPr="006369A0">
        <w:rPr>
          <w:i/>
        </w:rPr>
        <w:t>tabel</w:t>
      </w:r>
      <w:r>
        <w:rPr>
          <w:i/>
        </w:rPr>
        <w:t xml:space="preserve"> kunt u uitbreiden als u meer vragen wilt stellen. </w:t>
      </w:r>
    </w:p>
    <w:p w14:paraId="2B930935" w14:textId="77777777" w:rsidR="002E563B" w:rsidRDefault="002E563B" w:rsidP="002E563B"/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849"/>
        <w:gridCol w:w="1130"/>
        <w:gridCol w:w="6973"/>
      </w:tblGrid>
      <w:tr w:rsidR="002E563B" w14:paraId="2B930939" w14:textId="77777777" w:rsidTr="00826D71">
        <w:tc>
          <w:tcPr>
            <w:tcW w:w="851" w:type="dxa"/>
            <w:shd w:val="clear" w:color="auto" w:fill="D9D9D9" w:themeFill="background1" w:themeFillShade="D9"/>
          </w:tcPr>
          <w:p w14:paraId="2B930936" w14:textId="77777777" w:rsidR="002E563B" w:rsidRDefault="002E563B" w:rsidP="00826D71">
            <w:r>
              <w:t>Pagina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B930937" w14:textId="77777777" w:rsidR="002E563B" w:rsidRDefault="002E563B" w:rsidP="00826D71">
            <w:r>
              <w:t>Paragraaf</w:t>
            </w:r>
          </w:p>
        </w:tc>
        <w:tc>
          <w:tcPr>
            <w:tcW w:w="7195" w:type="dxa"/>
            <w:shd w:val="clear" w:color="auto" w:fill="D9D9D9" w:themeFill="background1" w:themeFillShade="D9"/>
          </w:tcPr>
          <w:p w14:paraId="2B930938" w14:textId="77777777" w:rsidR="002E563B" w:rsidRDefault="002E563B" w:rsidP="00826D71">
            <w:r>
              <w:t>Vraag</w:t>
            </w:r>
          </w:p>
        </w:tc>
      </w:tr>
      <w:tr w:rsidR="002E563B" w14:paraId="2B93093D" w14:textId="77777777" w:rsidTr="00826D71">
        <w:trPr>
          <w:trHeight w:val="20"/>
        </w:trPr>
        <w:tc>
          <w:tcPr>
            <w:tcW w:w="851" w:type="dxa"/>
          </w:tcPr>
          <w:p w14:paraId="2B93093A" w14:textId="77777777" w:rsidR="002E563B" w:rsidRDefault="002E563B" w:rsidP="00826D71"/>
        </w:tc>
        <w:tc>
          <w:tcPr>
            <w:tcW w:w="1134" w:type="dxa"/>
          </w:tcPr>
          <w:p w14:paraId="2B93093B" w14:textId="77777777" w:rsidR="002E563B" w:rsidRDefault="002E563B" w:rsidP="00826D71"/>
        </w:tc>
        <w:tc>
          <w:tcPr>
            <w:tcW w:w="7195" w:type="dxa"/>
          </w:tcPr>
          <w:p w14:paraId="2B93093C" w14:textId="77777777" w:rsidR="002E563B" w:rsidRDefault="002E563B" w:rsidP="00826D71"/>
        </w:tc>
      </w:tr>
      <w:tr w:rsidR="002E563B" w14:paraId="2B930941" w14:textId="77777777" w:rsidTr="00826D71">
        <w:trPr>
          <w:trHeight w:val="20"/>
        </w:trPr>
        <w:tc>
          <w:tcPr>
            <w:tcW w:w="851" w:type="dxa"/>
          </w:tcPr>
          <w:p w14:paraId="2B93093E" w14:textId="77777777" w:rsidR="002E563B" w:rsidRDefault="002E563B" w:rsidP="00826D71"/>
        </w:tc>
        <w:tc>
          <w:tcPr>
            <w:tcW w:w="1134" w:type="dxa"/>
          </w:tcPr>
          <w:p w14:paraId="2B93093F" w14:textId="77777777" w:rsidR="002E563B" w:rsidRDefault="002E563B" w:rsidP="00826D71"/>
        </w:tc>
        <w:tc>
          <w:tcPr>
            <w:tcW w:w="7195" w:type="dxa"/>
          </w:tcPr>
          <w:p w14:paraId="2B930940" w14:textId="77777777" w:rsidR="002E563B" w:rsidRDefault="002E563B" w:rsidP="00826D71"/>
        </w:tc>
      </w:tr>
      <w:tr w:rsidR="002E563B" w14:paraId="2B930945" w14:textId="77777777" w:rsidTr="00826D71">
        <w:trPr>
          <w:trHeight w:val="20"/>
        </w:trPr>
        <w:tc>
          <w:tcPr>
            <w:tcW w:w="851" w:type="dxa"/>
          </w:tcPr>
          <w:p w14:paraId="2B930942" w14:textId="77777777" w:rsidR="002E563B" w:rsidRDefault="002E563B" w:rsidP="00826D71"/>
        </w:tc>
        <w:tc>
          <w:tcPr>
            <w:tcW w:w="1134" w:type="dxa"/>
          </w:tcPr>
          <w:p w14:paraId="2B930943" w14:textId="77777777" w:rsidR="002E563B" w:rsidRDefault="002E563B" w:rsidP="00826D71"/>
        </w:tc>
        <w:tc>
          <w:tcPr>
            <w:tcW w:w="7195" w:type="dxa"/>
          </w:tcPr>
          <w:p w14:paraId="2B930944" w14:textId="77777777" w:rsidR="002E563B" w:rsidRDefault="002E563B" w:rsidP="00826D71"/>
        </w:tc>
      </w:tr>
      <w:tr w:rsidR="002E563B" w14:paraId="2B930949" w14:textId="77777777" w:rsidTr="00826D71">
        <w:trPr>
          <w:trHeight w:val="20"/>
        </w:trPr>
        <w:tc>
          <w:tcPr>
            <w:tcW w:w="851" w:type="dxa"/>
          </w:tcPr>
          <w:p w14:paraId="2B930946" w14:textId="77777777" w:rsidR="002E563B" w:rsidRDefault="002E563B" w:rsidP="00826D71"/>
        </w:tc>
        <w:tc>
          <w:tcPr>
            <w:tcW w:w="1134" w:type="dxa"/>
          </w:tcPr>
          <w:p w14:paraId="2B930947" w14:textId="77777777" w:rsidR="002E563B" w:rsidRDefault="002E563B" w:rsidP="00826D71"/>
        </w:tc>
        <w:tc>
          <w:tcPr>
            <w:tcW w:w="7195" w:type="dxa"/>
          </w:tcPr>
          <w:p w14:paraId="2B930948" w14:textId="77777777" w:rsidR="002E563B" w:rsidRDefault="002E563B" w:rsidP="00826D71"/>
        </w:tc>
      </w:tr>
      <w:tr w:rsidR="002E563B" w14:paraId="2B93094D" w14:textId="77777777" w:rsidTr="00826D71">
        <w:trPr>
          <w:trHeight w:val="20"/>
        </w:trPr>
        <w:tc>
          <w:tcPr>
            <w:tcW w:w="851" w:type="dxa"/>
          </w:tcPr>
          <w:p w14:paraId="2B93094A" w14:textId="77777777" w:rsidR="002E563B" w:rsidRDefault="002E563B" w:rsidP="00826D71"/>
        </w:tc>
        <w:tc>
          <w:tcPr>
            <w:tcW w:w="1134" w:type="dxa"/>
          </w:tcPr>
          <w:p w14:paraId="2B93094B" w14:textId="77777777" w:rsidR="002E563B" w:rsidRDefault="002E563B" w:rsidP="00826D71"/>
        </w:tc>
        <w:tc>
          <w:tcPr>
            <w:tcW w:w="7195" w:type="dxa"/>
          </w:tcPr>
          <w:p w14:paraId="2B93094C" w14:textId="77777777" w:rsidR="002E563B" w:rsidRDefault="002E563B" w:rsidP="00826D71"/>
        </w:tc>
      </w:tr>
      <w:tr w:rsidR="002E563B" w14:paraId="2B930951" w14:textId="77777777" w:rsidTr="00826D71">
        <w:trPr>
          <w:trHeight w:val="20"/>
        </w:trPr>
        <w:tc>
          <w:tcPr>
            <w:tcW w:w="851" w:type="dxa"/>
          </w:tcPr>
          <w:p w14:paraId="2B93094E" w14:textId="77777777" w:rsidR="002E563B" w:rsidRDefault="002E563B" w:rsidP="00826D71"/>
        </w:tc>
        <w:tc>
          <w:tcPr>
            <w:tcW w:w="1134" w:type="dxa"/>
          </w:tcPr>
          <w:p w14:paraId="2B93094F" w14:textId="77777777" w:rsidR="002E563B" w:rsidRDefault="002E563B" w:rsidP="00826D71"/>
        </w:tc>
        <w:tc>
          <w:tcPr>
            <w:tcW w:w="7195" w:type="dxa"/>
          </w:tcPr>
          <w:p w14:paraId="2B930950" w14:textId="77777777" w:rsidR="002E563B" w:rsidRDefault="002E563B" w:rsidP="00826D71"/>
        </w:tc>
      </w:tr>
      <w:tr w:rsidR="002E563B" w14:paraId="2B930955" w14:textId="77777777" w:rsidTr="00826D71">
        <w:trPr>
          <w:trHeight w:val="20"/>
        </w:trPr>
        <w:tc>
          <w:tcPr>
            <w:tcW w:w="851" w:type="dxa"/>
          </w:tcPr>
          <w:p w14:paraId="2B930952" w14:textId="77777777" w:rsidR="002E563B" w:rsidRDefault="002E563B" w:rsidP="00826D71"/>
        </w:tc>
        <w:tc>
          <w:tcPr>
            <w:tcW w:w="1134" w:type="dxa"/>
          </w:tcPr>
          <w:p w14:paraId="2B930953" w14:textId="77777777" w:rsidR="002E563B" w:rsidRDefault="002E563B" w:rsidP="00826D71"/>
        </w:tc>
        <w:tc>
          <w:tcPr>
            <w:tcW w:w="7195" w:type="dxa"/>
          </w:tcPr>
          <w:p w14:paraId="2B930954" w14:textId="77777777" w:rsidR="002E563B" w:rsidRDefault="002E563B" w:rsidP="00826D71"/>
        </w:tc>
      </w:tr>
      <w:tr w:rsidR="002E563B" w14:paraId="2B930959" w14:textId="77777777" w:rsidTr="00826D71">
        <w:trPr>
          <w:trHeight w:val="20"/>
        </w:trPr>
        <w:tc>
          <w:tcPr>
            <w:tcW w:w="851" w:type="dxa"/>
          </w:tcPr>
          <w:p w14:paraId="2B930956" w14:textId="77777777" w:rsidR="002E563B" w:rsidRDefault="002E563B" w:rsidP="00826D71"/>
        </w:tc>
        <w:tc>
          <w:tcPr>
            <w:tcW w:w="1134" w:type="dxa"/>
          </w:tcPr>
          <w:p w14:paraId="2B930957" w14:textId="77777777" w:rsidR="002E563B" w:rsidRDefault="002E563B" w:rsidP="00826D71"/>
        </w:tc>
        <w:tc>
          <w:tcPr>
            <w:tcW w:w="7195" w:type="dxa"/>
          </w:tcPr>
          <w:p w14:paraId="2B930958" w14:textId="77777777" w:rsidR="002E563B" w:rsidRDefault="002E563B" w:rsidP="00826D71"/>
        </w:tc>
      </w:tr>
      <w:tr w:rsidR="002E563B" w14:paraId="2B93095D" w14:textId="77777777" w:rsidTr="00826D71">
        <w:trPr>
          <w:trHeight w:val="20"/>
        </w:trPr>
        <w:tc>
          <w:tcPr>
            <w:tcW w:w="851" w:type="dxa"/>
          </w:tcPr>
          <w:p w14:paraId="2B93095A" w14:textId="77777777" w:rsidR="002E563B" w:rsidRDefault="002E563B" w:rsidP="00826D71"/>
        </w:tc>
        <w:tc>
          <w:tcPr>
            <w:tcW w:w="1134" w:type="dxa"/>
          </w:tcPr>
          <w:p w14:paraId="2B93095B" w14:textId="77777777" w:rsidR="002E563B" w:rsidRDefault="002E563B" w:rsidP="00826D71"/>
        </w:tc>
        <w:tc>
          <w:tcPr>
            <w:tcW w:w="7195" w:type="dxa"/>
          </w:tcPr>
          <w:p w14:paraId="2B93095C" w14:textId="77777777" w:rsidR="002E563B" w:rsidRDefault="002E563B" w:rsidP="00826D71"/>
        </w:tc>
      </w:tr>
      <w:tr w:rsidR="002E563B" w14:paraId="2B930961" w14:textId="77777777" w:rsidTr="00826D71">
        <w:trPr>
          <w:trHeight w:val="20"/>
        </w:trPr>
        <w:tc>
          <w:tcPr>
            <w:tcW w:w="851" w:type="dxa"/>
          </w:tcPr>
          <w:p w14:paraId="2B93095E" w14:textId="77777777" w:rsidR="002E563B" w:rsidRDefault="002E563B" w:rsidP="00826D71"/>
        </w:tc>
        <w:tc>
          <w:tcPr>
            <w:tcW w:w="1134" w:type="dxa"/>
          </w:tcPr>
          <w:p w14:paraId="2B93095F" w14:textId="77777777" w:rsidR="002E563B" w:rsidRDefault="002E563B" w:rsidP="00826D71"/>
        </w:tc>
        <w:tc>
          <w:tcPr>
            <w:tcW w:w="7195" w:type="dxa"/>
          </w:tcPr>
          <w:p w14:paraId="2B930960" w14:textId="77777777" w:rsidR="002E563B" w:rsidRDefault="002E563B" w:rsidP="00826D71"/>
        </w:tc>
      </w:tr>
      <w:tr w:rsidR="002E563B" w14:paraId="2B930965" w14:textId="77777777" w:rsidTr="00826D71">
        <w:trPr>
          <w:trHeight w:val="20"/>
        </w:trPr>
        <w:tc>
          <w:tcPr>
            <w:tcW w:w="851" w:type="dxa"/>
          </w:tcPr>
          <w:p w14:paraId="2B930962" w14:textId="77777777" w:rsidR="002E563B" w:rsidRDefault="002E563B" w:rsidP="00826D71"/>
        </w:tc>
        <w:tc>
          <w:tcPr>
            <w:tcW w:w="1134" w:type="dxa"/>
          </w:tcPr>
          <w:p w14:paraId="2B930963" w14:textId="77777777" w:rsidR="002E563B" w:rsidRDefault="002E563B" w:rsidP="00826D71"/>
        </w:tc>
        <w:tc>
          <w:tcPr>
            <w:tcW w:w="7195" w:type="dxa"/>
          </w:tcPr>
          <w:p w14:paraId="2B930964" w14:textId="77777777" w:rsidR="002E563B" w:rsidRDefault="002E563B" w:rsidP="00826D71"/>
        </w:tc>
      </w:tr>
      <w:tr w:rsidR="002E563B" w14:paraId="2B930969" w14:textId="77777777" w:rsidTr="00826D71">
        <w:trPr>
          <w:trHeight w:val="20"/>
        </w:trPr>
        <w:tc>
          <w:tcPr>
            <w:tcW w:w="851" w:type="dxa"/>
          </w:tcPr>
          <w:p w14:paraId="2B930966" w14:textId="77777777" w:rsidR="002E563B" w:rsidRDefault="002E563B" w:rsidP="00826D71"/>
        </w:tc>
        <w:tc>
          <w:tcPr>
            <w:tcW w:w="1134" w:type="dxa"/>
          </w:tcPr>
          <w:p w14:paraId="2B930967" w14:textId="77777777" w:rsidR="002E563B" w:rsidRDefault="002E563B" w:rsidP="00826D71"/>
        </w:tc>
        <w:tc>
          <w:tcPr>
            <w:tcW w:w="7195" w:type="dxa"/>
          </w:tcPr>
          <w:p w14:paraId="2B930968" w14:textId="77777777" w:rsidR="002E563B" w:rsidRDefault="002E563B" w:rsidP="00826D71"/>
        </w:tc>
      </w:tr>
      <w:tr w:rsidR="002E563B" w14:paraId="2B93096D" w14:textId="77777777" w:rsidTr="00826D71">
        <w:trPr>
          <w:trHeight w:val="20"/>
        </w:trPr>
        <w:tc>
          <w:tcPr>
            <w:tcW w:w="851" w:type="dxa"/>
          </w:tcPr>
          <w:p w14:paraId="2B93096A" w14:textId="77777777" w:rsidR="002E563B" w:rsidRDefault="002E563B" w:rsidP="00826D71"/>
        </w:tc>
        <w:tc>
          <w:tcPr>
            <w:tcW w:w="1134" w:type="dxa"/>
          </w:tcPr>
          <w:p w14:paraId="2B93096B" w14:textId="77777777" w:rsidR="002E563B" w:rsidRDefault="002E563B" w:rsidP="00826D71"/>
        </w:tc>
        <w:tc>
          <w:tcPr>
            <w:tcW w:w="7195" w:type="dxa"/>
          </w:tcPr>
          <w:p w14:paraId="2B93096C" w14:textId="77777777" w:rsidR="002E563B" w:rsidRDefault="002E563B" w:rsidP="00826D71"/>
        </w:tc>
      </w:tr>
      <w:tr w:rsidR="002E563B" w14:paraId="2B930971" w14:textId="77777777" w:rsidTr="00826D71">
        <w:trPr>
          <w:trHeight w:val="20"/>
        </w:trPr>
        <w:tc>
          <w:tcPr>
            <w:tcW w:w="851" w:type="dxa"/>
          </w:tcPr>
          <w:p w14:paraId="2B93096E" w14:textId="77777777" w:rsidR="002E563B" w:rsidRDefault="002E563B" w:rsidP="00826D71"/>
        </w:tc>
        <w:tc>
          <w:tcPr>
            <w:tcW w:w="1134" w:type="dxa"/>
          </w:tcPr>
          <w:p w14:paraId="2B93096F" w14:textId="77777777" w:rsidR="002E563B" w:rsidRDefault="002E563B" w:rsidP="00826D71"/>
        </w:tc>
        <w:tc>
          <w:tcPr>
            <w:tcW w:w="7195" w:type="dxa"/>
          </w:tcPr>
          <w:p w14:paraId="2B930970" w14:textId="77777777" w:rsidR="002E563B" w:rsidRDefault="002E563B" w:rsidP="00826D71"/>
        </w:tc>
      </w:tr>
      <w:tr w:rsidR="002E563B" w14:paraId="2B930975" w14:textId="77777777" w:rsidTr="00826D71">
        <w:trPr>
          <w:trHeight w:val="20"/>
        </w:trPr>
        <w:tc>
          <w:tcPr>
            <w:tcW w:w="851" w:type="dxa"/>
          </w:tcPr>
          <w:p w14:paraId="2B930972" w14:textId="77777777" w:rsidR="002E563B" w:rsidRDefault="002E563B" w:rsidP="00826D71"/>
        </w:tc>
        <w:tc>
          <w:tcPr>
            <w:tcW w:w="1134" w:type="dxa"/>
          </w:tcPr>
          <w:p w14:paraId="2B930973" w14:textId="77777777" w:rsidR="002E563B" w:rsidRDefault="002E563B" w:rsidP="00826D71"/>
        </w:tc>
        <w:tc>
          <w:tcPr>
            <w:tcW w:w="7195" w:type="dxa"/>
          </w:tcPr>
          <w:p w14:paraId="2B930974" w14:textId="77777777" w:rsidR="002E563B" w:rsidRDefault="002E563B" w:rsidP="00826D71"/>
        </w:tc>
      </w:tr>
      <w:tr w:rsidR="002E563B" w14:paraId="2B930979" w14:textId="77777777" w:rsidTr="00826D71">
        <w:trPr>
          <w:trHeight w:val="20"/>
        </w:trPr>
        <w:tc>
          <w:tcPr>
            <w:tcW w:w="851" w:type="dxa"/>
          </w:tcPr>
          <w:p w14:paraId="2B930976" w14:textId="77777777" w:rsidR="002E563B" w:rsidRDefault="002E563B" w:rsidP="00826D71"/>
        </w:tc>
        <w:tc>
          <w:tcPr>
            <w:tcW w:w="1134" w:type="dxa"/>
          </w:tcPr>
          <w:p w14:paraId="2B930977" w14:textId="77777777" w:rsidR="002E563B" w:rsidRDefault="002E563B" w:rsidP="00826D71"/>
        </w:tc>
        <w:tc>
          <w:tcPr>
            <w:tcW w:w="7195" w:type="dxa"/>
          </w:tcPr>
          <w:p w14:paraId="2B930978" w14:textId="77777777" w:rsidR="002E563B" w:rsidRDefault="002E563B" w:rsidP="00826D71"/>
        </w:tc>
      </w:tr>
      <w:tr w:rsidR="002E563B" w14:paraId="2B93097D" w14:textId="77777777" w:rsidTr="00826D71">
        <w:trPr>
          <w:trHeight w:val="20"/>
        </w:trPr>
        <w:tc>
          <w:tcPr>
            <w:tcW w:w="851" w:type="dxa"/>
          </w:tcPr>
          <w:p w14:paraId="2B93097A" w14:textId="77777777" w:rsidR="002E563B" w:rsidRDefault="002E563B" w:rsidP="00826D71"/>
        </w:tc>
        <w:tc>
          <w:tcPr>
            <w:tcW w:w="1134" w:type="dxa"/>
          </w:tcPr>
          <w:p w14:paraId="2B93097B" w14:textId="77777777" w:rsidR="002E563B" w:rsidRDefault="002E563B" w:rsidP="00826D71"/>
        </w:tc>
        <w:tc>
          <w:tcPr>
            <w:tcW w:w="7195" w:type="dxa"/>
          </w:tcPr>
          <w:p w14:paraId="2B93097C" w14:textId="77777777" w:rsidR="002E563B" w:rsidRDefault="002E563B" w:rsidP="00826D71"/>
        </w:tc>
      </w:tr>
      <w:tr w:rsidR="002E563B" w14:paraId="2B930981" w14:textId="77777777" w:rsidTr="00826D71">
        <w:trPr>
          <w:trHeight w:val="20"/>
        </w:trPr>
        <w:tc>
          <w:tcPr>
            <w:tcW w:w="851" w:type="dxa"/>
          </w:tcPr>
          <w:p w14:paraId="2B93097E" w14:textId="77777777" w:rsidR="002E563B" w:rsidRDefault="002E563B" w:rsidP="00826D71"/>
        </w:tc>
        <w:tc>
          <w:tcPr>
            <w:tcW w:w="1134" w:type="dxa"/>
          </w:tcPr>
          <w:p w14:paraId="2B93097F" w14:textId="77777777" w:rsidR="002E563B" w:rsidRDefault="002E563B" w:rsidP="00826D71"/>
        </w:tc>
        <w:tc>
          <w:tcPr>
            <w:tcW w:w="7195" w:type="dxa"/>
          </w:tcPr>
          <w:p w14:paraId="2B930980" w14:textId="77777777" w:rsidR="002E563B" w:rsidRDefault="002E563B" w:rsidP="00826D71"/>
        </w:tc>
      </w:tr>
      <w:tr w:rsidR="002E563B" w14:paraId="2B930985" w14:textId="77777777" w:rsidTr="00826D71">
        <w:trPr>
          <w:trHeight w:val="20"/>
        </w:trPr>
        <w:tc>
          <w:tcPr>
            <w:tcW w:w="851" w:type="dxa"/>
          </w:tcPr>
          <w:p w14:paraId="2B930982" w14:textId="77777777" w:rsidR="002E563B" w:rsidRDefault="002E563B" w:rsidP="00826D71"/>
        </w:tc>
        <w:tc>
          <w:tcPr>
            <w:tcW w:w="1134" w:type="dxa"/>
          </w:tcPr>
          <w:p w14:paraId="2B930983" w14:textId="77777777" w:rsidR="002E563B" w:rsidRDefault="002E563B" w:rsidP="00826D71"/>
        </w:tc>
        <w:tc>
          <w:tcPr>
            <w:tcW w:w="7195" w:type="dxa"/>
          </w:tcPr>
          <w:p w14:paraId="2B930984" w14:textId="77777777" w:rsidR="002E563B" w:rsidRDefault="002E563B" w:rsidP="00826D71"/>
        </w:tc>
      </w:tr>
      <w:tr w:rsidR="00CE4414" w14:paraId="65CCCEDE" w14:textId="77777777" w:rsidTr="00826D71">
        <w:trPr>
          <w:trHeight w:val="20"/>
        </w:trPr>
        <w:tc>
          <w:tcPr>
            <w:tcW w:w="851" w:type="dxa"/>
          </w:tcPr>
          <w:p w14:paraId="7FC8C75A" w14:textId="77777777" w:rsidR="00CE4414" w:rsidRDefault="00CE4414" w:rsidP="00826D71"/>
        </w:tc>
        <w:tc>
          <w:tcPr>
            <w:tcW w:w="1134" w:type="dxa"/>
          </w:tcPr>
          <w:p w14:paraId="5494D53C" w14:textId="77777777" w:rsidR="00CE4414" w:rsidRDefault="00CE4414" w:rsidP="00826D71"/>
        </w:tc>
        <w:tc>
          <w:tcPr>
            <w:tcW w:w="7195" w:type="dxa"/>
          </w:tcPr>
          <w:p w14:paraId="6CC53D47" w14:textId="77777777" w:rsidR="00CE4414" w:rsidRDefault="00CE4414" w:rsidP="00826D71"/>
        </w:tc>
      </w:tr>
      <w:tr w:rsidR="00A96EE2" w14:paraId="00E40D28" w14:textId="77777777" w:rsidTr="00826D71">
        <w:trPr>
          <w:trHeight w:val="20"/>
        </w:trPr>
        <w:tc>
          <w:tcPr>
            <w:tcW w:w="851" w:type="dxa"/>
          </w:tcPr>
          <w:p w14:paraId="629E5C68" w14:textId="77777777" w:rsidR="00A96EE2" w:rsidRDefault="00A96EE2" w:rsidP="00826D71"/>
        </w:tc>
        <w:tc>
          <w:tcPr>
            <w:tcW w:w="1134" w:type="dxa"/>
          </w:tcPr>
          <w:p w14:paraId="704BE189" w14:textId="77777777" w:rsidR="00A96EE2" w:rsidRDefault="00A96EE2" w:rsidP="00826D71"/>
        </w:tc>
        <w:tc>
          <w:tcPr>
            <w:tcW w:w="7195" w:type="dxa"/>
          </w:tcPr>
          <w:p w14:paraId="2A184A38" w14:textId="77777777" w:rsidR="00A96EE2" w:rsidRDefault="00A96EE2" w:rsidP="00826D71"/>
        </w:tc>
      </w:tr>
    </w:tbl>
    <w:p w14:paraId="2B930986" w14:textId="77777777" w:rsidR="004B32EB" w:rsidRPr="009270A6" w:rsidRDefault="004B32EB" w:rsidP="004B32EB"/>
    <w:sectPr w:rsidR="004B32EB" w:rsidRPr="009270A6" w:rsidSect="004B32E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418" w:right="1418" w:bottom="1418" w:left="1418" w:header="42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266DBD" w14:textId="77777777" w:rsidR="005C437C" w:rsidRDefault="005C437C" w:rsidP="004C03F0">
      <w:pPr>
        <w:spacing w:line="240" w:lineRule="auto"/>
      </w:pPr>
      <w:r>
        <w:separator/>
      </w:r>
    </w:p>
  </w:endnote>
  <w:endnote w:type="continuationSeparator" w:id="0">
    <w:p w14:paraId="703FE1DF" w14:textId="77777777" w:rsidR="005C437C" w:rsidRDefault="005C437C" w:rsidP="004C03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93098E" w14:textId="77777777" w:rsidR="00826D71" w:rsidRDefault="00826D7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93098F" w14:textId="77777777" w:rsidR="00826D71" w:rsidRPr="00817FCC" w:rsidRDefault="00826D71" w:rsidP="00B37C5A">
    <w:pPr>
      <w:pStyle w:val="Voettekst"/>
      <w:spacing w:after="240"/>
      <w:ind w:right="-817"/>
      <w:jc w:val="right"/>
      <w:rPr>
        <w:rStyle w:val="DHPaginaCijfer"/>
      </w:rPr>
    </w:pP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PAGE  \* Arabic  \* MERGEFORMAT</w:instrText>
    </w:r>
    <w:r w:rsidRPr="00817FCC">
      <w:rPr>
        <w:rStyle w:val="DHPaginaCijfer"/>
      </w:rPr>
      <w:fldChar w:fldCharType="separate"/>
    </w:r>
    <w:r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  <w:r w:rsidRPr="00817FCC">
      <w:rPr>
        <w:rStyle w:val="DHPaginaCijfer"/>
      </w:rPr>
      <w:t>/</w:t>
    </w: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NUMPAGES  \* Arabic  \* MERGEFORMAT</w:instrText>
    </w:r>
    <w:r w:rsidRPr="00817FCC">
      <w:rPr>
        <w:rStyle w:val="DHPaginaCijfer"/>
      </w:rPr>
      <w:fldChar w:fldCharType="separate"/>
    </w:r>
    <w:r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930991" w14:textId="77777777" w:rsidR="00826D71" w:rsidRDefault="00826D71" w:rsidP="00F26249">
    <w:pPr>
      <w:spacing w:line="620" w:lineRule="exact"/>
    </w:pPr>
  </w:p>
  <w:p w14:paraId="2B930992" w14:textId="77777777" w:rsidR="00826D71" w:rsidRDefault="00826D7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494124" w14:textId="77777777" w:rsidR="005C437C" w:rsidRDefault="005C437C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48AB4D62" w14:textId="77777777" w:rsidR="005C437C" w:rsidRDefault="005C437C" w:rsidP="004C03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93098B" w14:textId="77777777" w:rsidR="00826D71" w:rsidRDefault="00826D7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77805182"/>
      <w:showingPlcHdr/>
      <w:dataBinding w:prefixMappings="xmlns:ns0='http://www.keyscript.nl/huisstijl/UxDocumentForm' " w:xpath="/ns0:variabelen[1]/ns0:UxDocumentForm[1]/ns0:uxTitelField[1]" w:storeItemID="{334BD0A5-4474-48BB-866F-0B7AD6283639}"/>
      <w:text/>
    </w:sdtPr>
    <w:sdtEndPr/>
    <w:sdtContent>
      <w:p w14:paraId="2B93098C" w14:textId="77777777" w:rsidR="00826D71" w:rsidRDefault="00826D71" w:rsidP="00AF03BC">
        <w:pPr>
          <w:pStyle w:val="DHRandinfoKop"/>
          <w:spacing w:before="40"/>
        </w:pPr>
        <w:r>
          <w:t xml:space="preserve">     </w:t>
        </w:r>
      </w:p>
    </w:sdtContent>
  </w:sdt>
  <w:bookmarkStart w:id="3" w:name="bmSubtitelKoptekst" w:displacedByCustomXml="next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EndPr/>
    <w:sdtContent>
      <w:p w14:paraId="2B93098D" w14:textId="77777777" w:rsidR="00826D71" w:rsidRPr="002C7BC6" w:rsidRDefault="00826D71" w:rsidP="002C7BC6">
        <w:pPr>
          <w:pStyle w:val="DHRandinfoSubkop"/>
        </w:pPr>
        <w:r>
          <w:t xml:space="preserve">     </w:t>
        </w:r>
      </w:p>
    </w:sdtContent>
  </w:sdt>
  <w:bookmarkEnd w:id="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930990" w14:textId="77777777" w:rsidR="00826D71" w:rsidRDefault="00826D71" w:rsidP="00495798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4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1"/>
  </w:num>
  <w:num w:numId="13">
    <w:abstractNumId w:val="10"/>
  </w:num>
  <w:num w:numId="14">
    <w:abstractNumId w:val="15"/>
  </w:num>
  <w:num w:numId="15">
    <w:abstractNumId w:val="12"/>
  </w:num>
  <w:num w:numId="16">
    <w:abstractNumId w:val="1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31FE4"/>
    <w:rsid w:val="0003291B"/>
    <w:rsid w:val="00043500"/>
    <w:rsid w:val="00044CD8"/>
    <w:rsid w:val="00052440"/>
    <w:rsid w:val="000548D1"/>
    <w:rsid w:val="000755DA"/>
    <w:rsid w:val="00082C4A"/>
    <w:rsid w:val="00083258"/>
    <w:rsid w:val="0009522E"/>
    <w:rsid w:val="000A107F"/>
    <w:rsid w:val="000D2402"/>
    <w:rsid w:val="000D46CE"/>
    <w:rsid w:val="00101947"/>
    <w:rsid w:val="00104444"/>
    <w:rsid w:val="00113702"/>
    <w:rsid w:val="0012380D"/>
    <w:rsid w:val="00162EF7"/>
    <w:rsid w:val="001B3405"/>
    <w:rsid w:val="001C1F09"/>
    <w:rsid w:val="001E6CBD"/>
    <w:rsid w:val="001F69EA"/>
    <w:rsid w:val="0020629C"/>
    <w:rsid w:val="00215101"/>
    <w:rsid w:val="002269B8"/>
    <w:rsid w:val="0023657B"/>
    <w:rsid w:val="00253B6C"/>
    <w:rsid w:val="00266875"/>
    <w:rsid w:val="00286677"/>
    <w:rsid w:val="002B2699"/>
    <w:rsid w:val="002B48B5"/>
    <w:rsid w:val="002B5F0A"/>
    <w:rsid w:val="002C7BC6"/>
    <w:rsid w:val="002E563B"/>
    <w:rsid w:val="002E581F"/>
    <w:rsid w:val="002F3382"/>
    <w:rsid w:val="002F417B"/>
    <w:rsid w:val="002F47CD"/>
    <w:rsid w:val="003046ED"/>
    <w:rsid w:val="003118F4"/>
    <w:rsid w:val="003126CC"/>
    <w:rsid w:val="00332DD1"/>
    <w:rsid w:val="00354612"/>
    <w:rsid w:val="00354784"/>
    <w:rsid w:val="0035487E"/>
    <w:rsid w:val="003C1F28"/>
    <w:rsid w:val="003D25E5"/>
    <w:rsid w:val="003E00F3"/>
    <w:rsid w:val="00412BA7"/>
    <w:rsid w:val="0041365D"/>
    <w:rsid w:val="00423B70"/>
    <w:rsid w:val="00454B69"/>
    <w:rsid w:val="00456F44"/>
    <w:rsid w:val="00467E16"/>
    <w:rsid w:val="00495798"/>
    <w:rsid w:val="004972F7"/>
    <w:rsid w:val="004A2C31"/>
    <w:rsid w:val="004B32EB"/>
    <w:rsid w:val="004C03F0"/>
    <w:rsid w:val="004E71F1"/>
    <w:rsid w:val="00515E8A"/>
    <w:rsid w:val="00527C41"/>
    <w:rsid w:val="00535A79"/>
    <w:rsid w:val="005528D6"/>
    <w:rsid w:val="00582F5E"/>
    <w:rsid w:val="00585C48"/>
    <w:rsid w:val="00585E0C"/>
    <w:rsid w:val="00593DAC"/>
    <w:rsid w:val="00594BD5"/>
    <w:rsid w:val="005B01AD"/>
    <w:rsid w:val="005B641A"/>
    <w:rsid w:val="005B7BE0"/>
    <w:rsid w:val="005C437C"/>
    <w:rsid w:val="005C6870"/>
    <w:rsid w:val="005D2FFA"/>
    <w:rsid w:val="005E0E76"/>
    <w:rsid w:val="005E423B"/>
    <w:rsid w:val="005E72B9"/>
    <w:rsid w:val="00604DBD"/>
    <w:rsid w:val="00612C9C"/>
    <w:rsid w:val="00631F12"/>
    <w:rsid w:val="00647612"/>
    <w:rsid w:val="00665DE2"/>
    <w:rsid w:val="006863E9"/>
    <w:rsid w:val="00691633"/>
    <w:rsid w:val="0069210A"/>
    <w:rsid w:val="006A3F52"/>
    <w:rsid w:val="006B475A"/>
    <w:rsid w:val="006C34EA"/>
    <w:rsid w:val="006D4955"/>
    <w:rsid w:val="00713C58"/>
    <w:rsid w:val="007171B2"/>
    <w:rsid w:val="007221BC"/>
    <w:rsid w:val="00781585"/>
    <w:rsid w:val="007848DB"/>
    <w:rsid w:val="00785DB3"/>
    <w:rsid w:val="00792FEF"/>
    <w:rsid w:val="007A7758"/>
    <w:rsid w:val="007B52DD"/>
    <w:rsid w:val="007E3791"/>
    <w:rsid w:val="00817FCC"/>
    <w:rsid w:val="00826D71"/>
    <w:rsid w:val="00835B95"/>
    <w:rsid w:val="00835BAD"/>
    <w:rsid w:val="00840317"/>
    <w:rsid w:val="008521C0"/>
    <w:rsid w:val="008538FE"/>
    <w:rsid w:val="00883509"/>
    <w:rsid w:val="00885B42"/>
    <w:rsid w:val="008A28BE"/>
    <w:rsid w:val="008A3CAC"/>
    <w:rsid w:val="008A698E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700A4"/>
    <w:rsid w:val="009806E2"/>
    <w:rsid w:val="00984D28"/>
    <w:rsid w:val="00992E1E"/>
    <w:rsid w:val="009A68F2"/>
    <w:rsid w:val="009B5AA9"/>
    <w:rsid w:val="009C4321"/>
    <w:rsid w:val="009F5FCA"/>
    <w:rsid w:val="00A16092"/>
    <w:rsid w:val="00A215B1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96EE2"/>
    <w:rsid w:val="00AB395D"/>
    <w:rsid w:val="00AF03BC"/>
    <w:rsid w:val="00AF31CE"/>
    <w:rsid w:val="00B00FC5"/>
    <w:rsid w:val="00B27745"/>
    <w:rsid w:val="00B27DCB"/>
    <w:rsid w:val="00B37C5A"/>
    <w:rsid w:val="00B525B9"/>
    <w:rsid w:val="00B54DAD"/>
    <w:rsid w:val="00B65746"/>
    <w:rsid w:val="00B70433"/>
    <w:rsid w:val="00B83EC9"/>
    <w:rsid w:val="00B96239"/>
    <w:rsid w:val="00BA11BA"/>
    <w:rsid w:val="00BA2071"/>
    <w:rsid w:val="00BD5048"/>
    <w:rsid w:val="00BE0F5C"/>
    <w:rsid w:val="00BE15E1"/>
    <w:rsid w:val="00C051FB"/>
    <w:rsid w:val="00C117F9"/>
    <w:rsid w:val="00C44ACD"/>
    <w:rsid w:val="00C51E3D"/>
    <w:rsid w:val="00C5473A"/>
    <w:rsid w:val="00C645FE"/>
    <w:rsid w:val="00C8257F"/>
    <w:rsid w:val="00CC43F9"/>
    <w:rsid w:val="00CD5DA6"/>
    <w:rsid w:val="00CE0CAA"/>
    <w:rsid w:val="00CE4219"/>
    <w:rsid w:val="00CE4414"/>
    <w:rsid w:val="00D20C61"/>
    <w:rsid w:val="00D36CBD"/>
    <w:rsid w:val="00D53A19"/>
    <w:rsid w:val="00D56D37"/>
    <w:rsid w:val="00D625E6"/>
    <w:rsid w:val="00D63E82"/>
    <w:rsid w:val="00D6476F"/>
    <w:rsid w:val="00D74858"/>
    <w:rsid w:val="00DA3150"/>
    <w:rsid w:val="00DA60A6"/>
    <w:rsid w:val="00DC7BD5"/>
    <w:rsid w:val="00DC7E1A"/>
    <w:rsid w:val="00DD032B"/>
    <w:rsid w:val="00DD4C2D"/>
    <w:rsid w:val="00DD76A6"/>
    <w:rsid w:val="00E05E84"/>
    <w:rsid w:val="00E25041"/>
    <w:rsid w:val="00E404CF"/>
    <w:rsid w:val="00E43A58"/>
    <w:rsid w:val="00E44BBE"/>
    <w:rsid w:val="00E56719"/>
    <w:rsid w:val="00E96466"/>
    <w:rsid w:val="00EF210B"/>
    <w:rsid w:val="00F20770"/>
    <w:rsid w:val="00F26249"/>
    <w:rsid w:val="00F36F76"/>
    <w:rsid w:val="00F375A1"/>
    <w:rsid w:val="00F509A6"/>
    <w:rsid w:val="00F82B1C"/>
    <w:rsid w:val="00F90AE7"/>
    <w:rsid w:val="00FA02A4"/>
    <w:rsid w:val="00FC2E8A"/>
    <w:rsid w:val="00FC60CB"/>
    <w:rsid w:val="00FD5D69"/>
    <w:rsid w:val="00FE241D"/>
    <w:rsid w:val="00FF1732"/>
    <w:rsid w:val="00FF4FCB"/>
    <w:rsid w:val="00FF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B930918"/>
  <w15:docId w15:val="{A43FD68A-087E-4CAA-AD27-A9FF629C9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E563B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basedOn w:val="Standaardalinea-lettertype"/>
    <w:link w:val="Kop1"/>
    <w:uiPriority w:val="9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uiPriority w:val="59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Standaard"/>
    <w:link w:val="bijlageChar"/>
    <w:qFormat/>
    <w:rsid w:val="002E563B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2E563B"/>
    <w:rPr>
      <w:rFonts w:asciiTheme="majorHAnsi" w:eastAsia="Times New Roman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ces - GDH Word Document" ma:contentTypeID="0x0101008696D14171FA4CED8F032AD334D7A9EF0040CE12129B5A1E41A8E54476A46FE8DE" ma:contentTypeVersion="7" ma:contentTypeDescription="Maak een nieuw Word document." ma:contentTypeScope="" ma:versionID="01ffb32cf5d9b5e11f2a722de20e7000">
  <xsd:schema xmlns:xsd="http://www.w3.org/2001/XMLSchema" xmlns:xs="http://www.w3.org/2001/XMLSchema" xmlns:p="http://schemas.microsoft.com/office/2006/metadata/properties" xmlns:ns2="cad755b6-d270-493f-83c9-ae784197a3f5" xmlns:ns3="4bf3addb-fccd-4134-8069-53c5fe924045" targetNamespace="http://schemas.microsoft.com/office/2006/metadata/properties" ma:root="true" ma:fieldsID="78a27dcededa32b2d062e519418614bf" ns2:_="" ns3:_="">
    <xsd:import namespace="cad755b6-d270-493f-83c9-ae784197a3f5"/>
    <xsd:import namespace="4bf3addb-fccd-4134-8069-53c5fe92404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i7u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nillable="true" ma:taxonomy="true" ma:internalName="ebb03eb60f1c456383d550cda2a2ac01" ma:taxonomyFieldName="Teamtrefwoorden" ma:displayName="Teamtrefwoorden" ma:default="" ma:fieldId="{ebb03eb6-0f1c-4563-83d5-50cda2a2ac01}" ma:sspId="0f84c60b-fce4-43bd-9f97-923732063525" ma:termSetId="70f31c45-6760-4982-ab3a-3ce1eb361853" ma:anchorId="91a427f1-85e9-4922-9cfa-f1e82acc8e96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5f8def92-d411-4f80-ad3a-990e0613688e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5f8def92-d411-4f80-ad3a-990e0613688e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f3addb-fccd-4134-8069-53c5fe9240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i7uu" ma:index="25" nillable="true" ma:displayName="Persoon of groep" ma:list="UserInfo" ma:internalName="i7uu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59</Value>
      <Value>95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Format</TermName>
          <TermId xmlns="http://schemas.microsoft.com/office/infopath/2007/PartnerControls">825ed0df-d969-4a6a-a95c-d1519e18baae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Aanvraag</TermName>
          <TermId xmlns="http://schemas.microsoft.com/office/infopath/2007/PartnerControls">8245c787-8f1c-4c28-bdc2-bf84db764326</TermId>
        </TermInfo>
      </Terms>
    </ofae577968ed4be8b7cfa6b3c1b2b2a3>
    <_dlc_DocId xmlns="cad755b6-d270-493f-83c9-ae784197a3f5">ZUVZ6J7ACTT2-937037669-172</_dlc_DocId>
    <_dlc_DocIdUrl xmlns="cad755b6-d270-493f-83c9-ae784197a3f5">
      <Url>https://denhaag.sharepoint.com/sites/Ink_BEC/_layouts/15/DocIdRedir.aspx?ID=ZUVZ6J7ACTT2-937037669-172</Url>
      <Description>ZUVZ6J7ACTT2-937037669-172</Description>
    </_dlc_DocIdUrl>
    <i7uu xmlns="4bf3addb-fccd-4134-8069-53c5fe924045">
      <UserInfo>
        <DisplayName/>
        <AccountId xsi:nil="true"/>
        <AccountType/>
      </UserInfo>
    </i7uu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4BD0A5-4474-48BB-866F-0B7AD6283639}">
  <ds:schemaRefs>
    <ds:schemaRef ds:uri="http://www.keyscript.nl/huisstijl/UxDocumentForm"/>
  </ds:schemaRefs>
</ds:datastoreItem>
</file>

<file path=customXml/itemProps2.xml><?xml version="1.0" encoding="utf-8"?>
<ds:datastoreItem xmlns:ds="http://schemas.openxmlformats.org/officeDocument/2006/customXml" ds:itemID="{24ED8BCC-9675-4E90-ADFF-79D22A6E63F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0C71A24-1653-40A1-8215-29B1EF516A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d755b6-d270-493f-83c9-ae784197a3f5"/>
    <ds:schemaRef ds:uri="4bf3addb-fccd-4134-8069-53c5fe9240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39B0425-9A31-428D-9032-ACF70B759DC3}">
  <ds:schemaRefs>
    <ds:schemaRef ds:uri="http://purl.org/dc/terms/"/>
    <ds:schemaRef ds:uri="http://schemas.microsoft.com/office/2006/documentManagement/types"/>
    <ds:schemaRef ds:uri="http://schemas.microsoft.com/office/2006/metadata/properties"/>
    <ds:schemaRef ds:uri="cad755b6-d270-493f-83c9-ae784197a3f5"/>
    <ds:schemaRef ds:uri="4bf3addb-fccd-4134-8069-53c5fe924045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EE509ECD-C7F0-4C25-8FE8-F62F8B9B4B93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C6F7F7C2-B039-4331-8997-BFB45A04F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1</TotalTime>
  <Pages>1</Pages>
  <Words>88</Words>
  <Characters>485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8 Model Vragenformulier</vt:lpstr>
      <vt:lpstr/>
    </vt:vector>
  </TitlesOfParts>
  <Company>Gemeente Den Haag / IDC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8 Model Vragenformulier</dc:title>
  <dc:creator>Monica Demkes</dc:creator>
  <cp:keywords/>
  <cp:lastModifiedBy>Ferry Zandbergen</cp:lastModifiedBy>
  <cp:revision>2</cp:revision>
  <dcterms:created xsi:type="dcterms:W3CDTF">2021-06-24T12:02:00Z</dcterms:created>
  <dcterms:modified xsi:type="dcterms:W3CDTF">2021-06-24T12:02:00Z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0x0101008696D14171FA4CED8F032AD334D7A9EF0040CE12129B5A1E41A8E54476A46FE8DE</vt:lpwstr>
  </property>
  <property fmtid="{D5CDD505-2E9C-101B-9397-08002B2CF9AE}" pid="11" name="Jaar">
    <vt:lpwstr>1;#2018|6a528f31-394a-48e3-bac4-3c58d5ecc0e6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c694c9f5-9815-4d15-b259-b65f2573bf41</vt:lpwstr>
  </property>
  <property fmtid="{D5CDD505-2E9C-101B-9397-08002B2CF9AE}" pid="15" name="TaxKeyword">
    <vt:lpwstr/>
  </property>
  <property fmtid="{D5CDD505-2E9C-101B-9397-08002B2CF9AE}" pid="16" name="Teamtrefwoorden">
    <vt:lpwstr>59;#Format|825ed0df-d969-4a6a-a95c-d1519e18baae</vt:lpwstr>
  </property>
  <property fmtid="{D5CDD505-2E9C-101B-9397-08002B2CF9AE}" pid="17" name="Documentsoort">
    <vt:lpwstr>95;#Aanvraag|8245c787-8f1c-4c28-bdc2-bf84db764326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</Properties>
</file>