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F93D6D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5947BC6A" w:rsidR="00664CD4" w:rsidRPr="00F93D6D" w:rsidRDefault="004463DA" w:rsidP="003E5CA0">
            <w:pPr>
              <w:pStyle w:val="Koptekst"/>
              <w:spacing w:line="560" w:lineRule="exact"/>
              <w:rPr>
                <w:b/>
                <w:noProof/>
                <w:sz w:val="24"/>
                <w:szCs w:val="24"/>
              </w:rPr>
            </w:pPr>
            <w:r w:rsidRPr="006F69C1">
              <w:rPr>
                <w:b/>
                <w:sz w:val="24"/>
                <w:szCs w:val="24"/>
              </w:rPr>
              <w:t>Bijlage &lt;</w:t>
            </w:r>
            <w:r w:rsidRPr="006F69C1">
              <w:rPr>
                <w:b/>
                <w:sz w:val="24"/>
                <w:szCs w:val="24"/>
                <w:highlight w:val="lightGray"/>
              </w:rPr>
              <w:t>x</w:t>
            </w:r>
            <w:r w:rsidRPr="006F69C1">
              <w:rPr>
                <w:b/>
                <w:sz w:val="24"/>
                <w:szCs w:val="24"/>
              </w:rPr>
              <w:t xml:space="preserve">&gt; Inschrijfformulier </w:t>
            </w:r>
            <w:r w:rsidR="003B1C24" w:rsidRPr="006F69C1">
              <w:rPr>
                <w:b/>
                <w:sz w:val="24"/>
                <w:szCs w:val="24"/>
              </w:rPr>
              <w:t>definitieve selectie</w:t>
            </w:r>
            <w:r w:rsidR="00F93D6D">
              <w:rPr>
                <w:b/>
                <w:sz w:val="24"/>
                <w:szCs w:val="24"/>
              </w:rPr>
              <w:t>procedure</w:t>
            </w:r>
            <w:r w:rsidR="003B1C24" w:rsidRPr="006F69C1">
              <w:rPr>
                <w:b/>
                <w:sz w:val="24"/>
                <w:szCs w:val="24"/>
              </w:rPr>
              <w:t xml:space="preserve"> </w:t>
            </w:r>
            <w:r w:rsidRPr="006F69C1">
              <w:rPr>
                <w:b/>
                <w:sz w:val="24"/>
                <w:szCs w:val="24"/>
              </w:rPr>
              <w:t>&lt;</w:t>
            </w:r>
            <w:r w:rsidRPr="006F69C1">
              <w:rPr>
                <w:b/>
                <w:sz w:val="24"/>
                <w:szCs w:val="24"/>
                <w:highlight w:val="lightGray"/>
              </w:rPr>
              <w:t>naam project</w:t>
            </w:r>
            <w:r w:rsidRPr="006F69C1">
              <w:rPr>
                <w:b/>
                <w:sz w:val="24"/>
                <w:szCs w:val="24"/>
              </w:rPr>
              <w:t>&gt;</w:t>
            </w:r>
          </w:p>
        </w:tc>
      </w:tr>
      <w:tr w:rsidR="00575D8E" w:rsidRPr="00F93D6D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6F69C1" w:rsidRDefault="0039094F" w:rsidP="000A511E">
            <w:pPr>
              <w:pStyle w:val="Koptekst"/>
              <w:spacing w:line="280" w:lineRule="atLeast"/>
              <w:rPr>
                <w:sz w:val="20"/>
                <w:szCs w:val="20"/>
              </w:rPr>
            </w:pPr>
          </w:p>
        </w:tc>
      </w:tr>
    </w:tbl>
    <w:p w14:paraId="291869B7" w14:textId="77777777" w:rsidR="00DB6A28" w:rsidRPr="006F69C1" w:rsidRDefault="0039094F" w:rsidP="00AA0841">
      <w:pPr>
        <w:spacing w:line="260" w:lineRule="atLeast"/>
        <w:rPr>
          <w:sz w:val="20"/>
          <w:szCs w:val="20"/>
        </w:rPr>
      </w:pPr>
    </w:p>
    <w:p w14:paraId="291869B8" w14:textId="77777777" w:rsidR="00DB6A28" w:rsidRPr="006F69C1" w:rsidRDefault="0039094F" w:rsidP="00AA0841">
      <w:pPr>
        <w:spacing w:line="260" w:lineRule="atLeast"/>
        <w:rPr>
          <w:sz w:val="20"/>
          <w:szCs w:val="20"/>
        </w:rPr>
      </w:pPr>
    </w:p>
    <w:p w14:paraId="72F55A41" w14:textId="7FBBF0AF" w:rsidR="00D867DB" w:rsidRPr="006F69C1" w:rsidRDefault="004463DA" w:rsidP="009873CE">
      <w:pPr>
        <w:jc w:val="both"/>
        <w:rPr>
          <w:sz w:val="20"/>
          <w:szCs w:val="20"/>
        </w:rPr>
      </w:pPr>
      <w:r w:rsidRPr="006F69C1">
        <w:rPr>
          <w:sz w:val="20"/>
          <w:szCs w:val="20"/>
        </w:rPr>
        <w:t xml:space="preserve">Dit inschrijfformulier en de invultabellen dienen volledig te worden ingevuld en rechtsgeldig </w:t>
      </w:r>
      <w:r w:rsidR="009F598B">
        <w:rPr>
          <w:sz w:val="20"/>
          <w:szCs w:val="20"/>
        </w:rPr>
        <w:br/>
      </w:r>
      <w:r w:rsidRPr="006F69C1">
        <w:rPr>
          <w:sz w:val="20"/>
          <w:szCs w:val="20"/>
        </w:rPr>
        <w:t xml:space="preserve">ondertekend. Het model inclusief tekst mag niet worden aangepast. </w:t>
      </w:r>
      <w:r w:rsidR="00D867DB" w:rsidRPr="006F69C1">
        <w:rPr>
          <w:sz w:val="20"/>
          <w:szCs w:val="20"/>
        </w:rPr>
        <w:t xml:space="preserve">In geval van inschrijving in </w:t>
      </w:r>
      <w:r w:rsidR="009873CE">
        <w:rPr>
          <w:sz w:val="20"/>
          <w:szCs w:val="20"/>
        </w:rPr>
        <w:br/>
      </w:r>
      <w:r w:rsidR="00D867DB" w:rsidRPr="006F69C1">
        <w:rPr>
          <w:sz w:val="20"/>
          <w:szCs w:val="20"/>
        </w:rPr>
        <w:t xml:space="preserve">combinatie </w:t>
      </w:r>
      <w:r w:rsidR="00F93D6D">
        <w:rPr>
          <w:sz w:val="20"/>
          <w:szCs w:val="20"/>
        </w:rPr>
        <w:t xml:space="preserve">treedt </w:t>
      </w:r>
      <w:r w:rsidR="00D867DB" w:rsidRPr="006F69C1">
        <w:rPr>
          <w:sz w:val="20"/>
          <w:szCs w:val="20"/>
        </w:rPr>
        <w:t xml:space="preserve">de </w:t>
      </w:r>
      <w:r w:rsidR="00F93D6D">
        <w:rPr>
          <w:sz w:val="20"/>
          <w:szCs w:val="20"/>
        </w:rPr>
        <w:t>onder A. ge</w:t>
      </w:r>
      <w:r w:rsidR="00D867DB" w:rsidRPr="006F69C1">
        <w:rPr>
          <w:sz w:val="20"/>
          <w:szCs w:val="20"/>
        </w:rPr>
        <w:t>noem</w:t>
      </w:r>
      <w:r w:rsidR="00F93D6D">
        <w:rPr>
          <w:sz w:val="20"/>
          <w:szCs w:val="20"/>
        </w:rPr>
        <w:t>de</w:t>
      </w:r>
      <w:r w:rsidR="00D867DB" w:rsidRPr="006F69C1">
        <w:rPr>
          <w:sz w:val="20"/>
          <w:szCs w:val="20"/>
        </w:rPr>
        <w:t xml:space="preserve"> </w:t>
      </w:r>
      <w:r w:rsidR="00F93D6D">
        <w:rPr>
          <w:sz w:val="20"/>
          <w:szCs w:val="20"/>
        </w:rPr>
        <w:t xml:space="preserve">deelnemer, die gelijk dient te zijn aan </w:t>
      </w:r>
      <w:r w:rsidR="00D867DB" w:rsidRPr="006F69C1">
        <w:rPr>
          <w:sz w:val="20"/>
          <w:szCs w:val="20"/>
        </w:rPr>
        <w:t xml:space="preserve">de onder A genoemde </w:t>
      </w:r>
      <w:r w:rsidR="00F93D6D">
        <w:rPr>
          <w:sz w:val="20"/>
          <w:szCs w:val="20"/>
        </w:rPr>
        <w:t xml:space="preserve">deelnemer </w:t>
      </w:r>
      <w:r w:rsidR="00D867DB" w:rsidRPr="006F69C1">
        <w:rPr>
          <w:sz w:val="20"/>
          <w:szCs w:val="20"/>
        </w:rPr>
        <w:t xml:space="preserve">op het </w:t>
      </w:r>
      <w:r w:rsidR="009A680E" w:rsidRPr="006F69C1">
        <w:rPr>
          <w:sz w:val="20"/>
          <w:szCs w:val="20"/>
        </w:rPr>
        <w:t>i</w:t>
      </w:r>
      <w:r w:rsidR="00D867DB" w:rsidRPr="006F69C1">
        <w:rPr>
          <w:sz w:val="20"/>
          <w:szCs w:val="20"/>
        </w:rPr>
        <w:t>nschrijfformulier voorselectie</w:t>
      </w:r>
      <w:r w:rsidR="00F93D6D">
        <w:rPr>
          <w:sz w:val="20"/>
          <w:szCs w:val="20"/>
        </w:rPr>
        <w:t xml:space="preserve">procedure, </w:t>
      </w:r>
      <w:r w:rsidR="00D867DB" w:rsidRPr="006F69C1">
        <w:rPr>
          <w:sz w:val="20"/>
          <w:szCs w:val="20"/>
        </w:rPr>
        <w:t xml:space="preserve">op als penvoerder van de combinatie en is </w:t>
      </w:r>
      <w:r w:rsidR="00F93D6D">
        <w:rPr>
          <w:sz w:val="20"/>
          <w:szCs w:val="20"/>
        </w:rPr>
        <w:t xml:space="preserve">hij </w:t>
      </w:r>
      <w:r w:rsidR="00D867DB" w:rsidRPr="006F69C1">
        <w:rPr>
          <w:sz w:val="20"/>
          <w:szCs w:val="20"/>
        </w:rPr>
        <w:t>volledig bevoegd om de combinatie in het kader van deze selectie</w:t>
      </w:r>
      <w:r w:rsidR="00632CA4">
        <w:rPr>
          <w:sz w:val="20"/>
          <w:szCs w:val="20"/>
        </w:rPr>
        <w:t>procedure</w:t>
      </w:r>
      <w:r w:rsidR="00D867DB" w:rsidRPr="006F69C1">
        <w:rPr>
          <w:sz w:val="20"/>
          <w:szCs w:val="20"/>
        </w:rPr>
        <w:t xml:space="preserve"> te vertegenwoordigen. Iedere deelnemer van de combinatie aanvaardt hoofdelijke aansprakelijkheid voor de juiste en volled</w:t>
      </w:r>
      <w:r w:rsidR="00D867DB" w:rsidRPr="006F69C1">
        <w:rPr>
          <w:sz w:val="20"/>
          <w:szCs w:val="20"/>
        </w:rPr>
        <w:t>i</w:t>
      </w:r>
      <w:r w:rsidR="00D867DB" w:rsidRPr="006F69C1">
        <w:rPr>
          <w:sz w:val="20"/>
          <w:szCs w:val="20"/>
        </w:rPr>
        <w:t>ge nakoming van de verplichtingen van de combinatie die volgen uit deze selectie. De hierna te no</w:t>
      </w:r>
      <w:r w:rsidR="00D867DB" w:rsidRPr="006F69C1">
        <w:rPr>
          <w:sz w:val="20"/>
          <w:szCs w:val="20"/>
        </w:rPr>
        <w:t>e</w:t>
      </w:r>
      <w:r w:rsidR="00D867DB" w:rsidRPr="006F69C1">
        <w:rPr>
          <w:sz w:val="20"/>
          <w:szCs w:val="20"/>
        </w:rPr>
        <w:t xml:space="preserve">men inschrijver: </w:t>
      </w:r>
    </w:p>
    <w:p w14:paraId="230232C6" w14:textId="3511479E" w:rsidR="004463DA" w:rsidRPr="006F69C1" w:rsidRDefault="004463DA" w:rsidP="004463DA">
      <w:pPr>
        <w:rPr>
          <w:sz w:val="20"/>
          <w:szCs w:val="20"/>
        </w:rPr>
      </w:pPr>
    </w:p>
    <w:p w14:paraId="2F045805" w14:textId="77777777" w:rsidR="004463DA" w:rsidRPr="006F69C1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D0184A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……………. </w:t>
      </w:r>
    </w:p>
    <w:p w14:paraId="47A871CD" w14:textId="269CAB54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096FE929" w14:textId="53FB41B7" w:rsidR="00D0184A" w:rsidRPr="00F93D6D" w:rsidRDefault="00D0184A" w:rsidP="00D0184A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</w:r>
      <w:r w:rsidR="00F93D6D" w:rsidRPr="00F93D6D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F93D6D" w:rsidRDefault="00D0184A" w:rsidP="00D0184A">
      <w:pPr>
        <w:rPr>
          <w:sz w:val="20"/>
          <w:szCs w:val="20"/>
        </w:rPr>
      </w:pPr>
    </w:p>
    <w:p w14:paraId="261DE5F5" w14:textId="6E877331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B. </w:t>
      </w:r>
    </w:p>
    <w:p w14:paraId="640BB1A8" w14:textId="63658A4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2C53D0" w:rsidRPr="00F93D6D">
        <w:rPr>
          <w:sz w:val="20"/>
          <w:szCs w:val="20"/>
        </w:rPr>
        <w:t xml:space="preserve"> </w:t>
      </w:r>
      <w:r w:rsidR="009A680E" w:rsidRPr="00F93D6D">
        <w:rPr>
          <w:sz w:val="20"/>
          <w:szCs w:val="20"/>
        </w:rPr>
        <w:t>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AB6914" w14:textId="231AD00F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907633" w14:textId="3D41DF28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="009A680E"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5DEADF15" w14:textId="56AC90B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C. </w:t>
      </w:r>
    </w:p>
    <w:p w14:paraId="167D1906" w14:textId="34FD64DC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5835C056" w14:textId="2DAF3127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....…………………….</w:t>
      </w:r>
    </w:p>
    <w:p w14:paraId="5C378DAA" w14:textId="30BBBF85" w:rsidR="009A680E" w:rsidRPr="00F93D6D" w:rsidRDefault="009A680E" w:rsidP="009A680E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2120962F" w14:textId="78130E88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D. </w:t>
      </w:r>
    </w:p>
    <w:p w14:paraId="7A2E54F9" w14:textId="6914FC3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 </w:t>
      </w:r>
    </w:p>
    <w:p w14:paraId="5E7ED4BC" w14:textId="651BE78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……………………….</w:t>
      </w:r>
    </w:p>
    <w:p w14:paraId="42B408F0" w14:textId="7A8DE5F4" w:rsidR="00864043" w:rsidRPr="00F93D6D" w:rsidRDefault="009A680E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 ondertekenaar: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="00864043" w:rsidRPr="00F93D6D">
        <w:rPr>
          <w:sz w:val="20"/>
          <w:szCs w:val="20"/>
        </w:rPr>
        <w:br/>
      </w:r>
    </w:p>
    <w:p w14:paraId="776A3715" w14:textId="353877F9" w:rsidR="004463DA" w:rsidRPr="006F69C1" w:rsidRDefault="00214465" w:rsidP="00394AF5">
      <w:pPr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D867DB" w:rsidRPr="006F69C1">
        <w:rPr>
          <w:sz w:val="20"/>
          <w:szCs w:val="20"/>
        </w:rPr>
        <w:t xml:space="preserve">erklaart </w:t>
      </w:r>
      <w:r w:rsidR="004463DA" w:rsidRPr="006F69C1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>
        <w:rPr>
          <w:sz w:val="20"/>
          <w:szCs w:val="20"/>
        </w:rPr>
        <w:t>o</w:t>
      </w:r>
      <w:r w:rsidR="004463DA" w:rsidRPr="006F69C1">
        <w:rPr>
          <w:sz w:val="20"/>
          <w:szCs w:val="20"/>
        </w:rPr>
        <w:t>ptieovereenkomst recht gevende op het aangaan van een erfpachtovereenkomst met betrekking tot &lt;</w:t>
      </w:r>
      <w:r w:rsidR="004463DA" w:rsidRPr="006F69C1">
        <w:rPr>
          <w:sz w:val="20"/>
          <w:szCs w:val="20"/>
          <w:highlight w:val="lightGray"/>
        </w:rPr>
        <w:t>naam project</w:t>
      </w:r>
      <w:r w:rsidR="004463DA" w:rsidRPr="006F69C1">
        <w:rPr>
          <w:sz w:val="20"/>
          <w:szCs w:val="20"/>
        </w:rPr>
        <w:t xml:space="preserve">&gt;. Tevens </w:t>
      </w:r>
      <w:r w:rsidR="00D867DB" w:rsidRPr="006F69C1">
        <w:rPr>
          <w:sz w:val="20"/>
          <w:szCs w:val="20"/>
        </w:rPr>
        <w:t>verklaart de inschrijver</w:t>
      </w:r>
      <w:r w:rsidR="004463DA" w:rsidRPr="006F69C1">
        <w:rPr>
          <w:sz w:val="20"/>
          <w:szCs w:val="20"/>
        </w:rPr>
        <w:t xml:space="preserve"> de bescheiden die zijn ingezonden juist en naar eer en geweten te hebben ingevuld</w:t>
      </w:r>
      <w:r w:rsidR="00D867DB" w:rsidRPr="006F69C1">
        <w:rPr>
          <w:sz w:val="20"/>
          <w:szCs w:val="20"/>
        </w:rPr>
        <w:t>.</w:t>
      </w:r>
    </w:p>
    <w:p w14:paraId="40D020AE" w14:textId="77777777" w:rsidR="004463DA" w:rsidRPr="006F69C1" w:rsidRDefault="004463DA" w:rsidP="004463DA">
      <w:pPr>
        <w:rPr>
          <w:sz w:val="20"/>
          <w:szCs w:val="20"/>
        </w:rPr>
      </w:pPr>
    </w:p>
    <w:p w14:paraId="00EEF4B7" w14:textId="77777777" w:rsidR="00D867DB" w:rsidRPr="006F69C1" w:rsidRDefault="00D867DB" w:rsidP="004463DA">
      <w:pPr>
        <w:rPr>
          <w:sz w:val="20"/>
          <w:szCs w:val="20"/>
        </w:rPr>
      </w:pPr>
    </w:p>
    <w:p w14:paraId="28415E74" w14:textId="77777777" w:rsidR="0076548B" w:rsidRDefault="0076548B" w:rsidP="004463DA">
      <w:pPr>
        <w:rPr>
          <w:sz w:val="20"/>
          <w:szCs w:val="20"/>
        </w:rPr>
      </w:pPr>
    </w:p>
    <w:p w14:paraId="6D673CDE" w14:textId="77777777" w:rsidR="0076548B" w:rsidRDefault="0076548B" w:rsidP="004463DA">
      <w:pPr>
        <w:rPr>
          <w:sz w:val="20"/>
          <w:szCs w:val="20"/>
        </w:rPr>
      </w:pPr>
    </w:p>
    <w:p w14:paraId="0B829D63" w14:textId="6B8E7868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lastRenderedPageBreak/>
        <w:t>Aldus ondertekend</w:t>
      </w:r>
      <w:r w:rsidR="004E727E" w:rsidRPr="006F69C1">
        <w:rPr>
          <w:sz w:val="20"/>
          <w:szCs w:val="20"/>
        </w:rPr>
        <w:t>(en</w:t>
      </w:r>
      <w:r w:rsidR="002E2806" w:rsidRPr="006F69C1">
        <w:rPr>
          <w:sz w:val="20"/>
          <w:szCs w:val="20"/>
        </w:rPr>
        <w:t>)</w:t>
      </w:r>
      <w:r w:rsidR="004E727E" w:rsidRPr="006F69C1">
        <w:rPr>
          <w:sz w:val="20"/>
          <w:szCs w:val="20"/>
        </w:rPr>
        <w:t>:</w:t>
      </w:r>
      <w:r w:rsidRPr="006F69C1">
        <w:rPr>
          <w:sz w:val="20"/>
          <w:szCs w:val="20"/>
        </w:rPr>
        <w:t xml:space="preserve"> </w:t>
      </w:r>
    </w:p>
    <w:p w14:paraId="2278F1AF" w14:textId="77777777" w:rsidR="004463DA" w:rsidRPr="006F69C1" w:rsidRDefault="004463DA" w:rsidP="004463DA">
      <w:pPr>
        <w:rPr>
          <w:sz w:val="20"/>
          <w:szCs w:val="20"/>
        </w:rPr>
      </w:pPr>
    </w:p>
    <w:p w14:paraId="072F4FAD" w14:textId="77777777" w:rsidR="00864043" w:rsidRPr="006F69C1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F93D6D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A</w:t>
            </w:r>
            <w:r w:rsidR="001D0621" w:rsidRPr="006F69C1">
              <w:rPr>
                <w:sz w:val="20"/>
                <w:szCs w:val="20"/>
              </w:rPr>
              <w:t>:</w:t>
            </w:r>
          </w:p>
          <w:p w14:paraId="75859A5F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6F69C1" w:rsidRDefault="002C53D0" w:rsidP="002C53D0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  <w:r w:rsidR="004E727E" w:rsidRPr="006F69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B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02792079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6F69C1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F93D6D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C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6301DD72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F93D6D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F93D6D" w:rsidRDefault="009A680E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Handtekening </w:t>
            </w:r>
            <w:r w:rsidR="00864043" w:rsidRPr="00F93D6D">
              <w:rPr>
                <w:sz w:val="20"/>
                <w:szCs w:val="20"/>
              </w:rPr>
              <w:t>D</w:t>
            </w:r>
            <w:r w:rsidR="002C53D0" w:rsidRPr="00F93D6D">
              <w:rPr>
                <w:sz w:val="20"/>
                <w:szCs w:val="20"/>
              </w:rPr>
              <w:t>:</w:t>
            </w:r>
          </w:p>
          <w:p w14:paraId="4ED03B11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F93D6D" w:rsidRDefault="002C53D0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F93D6D" w:rsidRDefault="00864043" w:rsidP="00864043">
      <w:pPr>
        <w:rPr>
          <w:sz w:val="20"/>
          <w:szCs w:val="20"/>
        </w:rPr>
      </w:pPr>
    </w:p>
    <w:p w14:paraId="7C539B51" w14:textId="77777777" w:rsidR="00864043" w:rsidRPr="00F93D6D" w:rsidRDefault="00864043" w:rsidP="004463DA">
      <w:pPr>
        <w:rPr>
          <w:sz w:val="20"/>
          <w:szCs w:val="20"/>
        </w:rPr>
      </w:pPr>
    </w:p>
    <w:p w14:paraId="2E7A63A5" w14:textId="77777777" w:rsidR="00864043" w:rsidRPr="00F93D6D" w:rsidRDefault="00864043" w:rsidP="004463DA">
      <w:pPr>
        <w:rPr>
          <w:sz w:val="20"/>
          <w:szCs w:val="20"/>
        </w:rPr>
      </w:pPr>
    </w:p>
    <w:p w14:paraId="1EF03A08" w14:textId="77777777" w:rsidR="00D867DB" w:rsidRPr="006F69C1" w:rsidRDefault="00D867DB" w:rsidP="004463DA">
      <w:pPr>
        <w:rPr>
          <w:sz w:val="20"/>
          <w:szCs w:val="20"/>
        </w:rPr>
      </w:pPr>
    </w:p>
    <w:p w14:paraId="14DC8B83" w14:textId="2327629C" w:rsidR="004463DA" w:rsidRPr="006F69C1" w:rsidRDefault="004463DA" w:rsidP="004463DA">
      <w:pPr>
        <w:rPr>
          <w:sz w:val="20"/>
          <w:szCs w:val="20"/>
        </w:rPr>
      </w:pPr>
      <w:r w:rsidRPr="006F69C1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670E82F9">
                <wp:simplePos x="0" y="0"/>
                <wp:positionH relativeFrom="column">
                  <wp:posOffset>-74930</wp:posOffset>
                </wp:positionH>
                <wp:positionV relativeFrom="paragraph">
                  <wp:posOffset>3175</wp:posOffset>
                </wp:positionV>
                <wp:extent cx="5791200" cy="4349750"/>
                <wp:effectExtent l="0" t="0" r="19050" b="1270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434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308BADC2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&lt;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invullen duurzaamheidscriterium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>&gt; te verwezenlijken en bieding uit te brengen voor de optie op &lt;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 xml:space="preserve">naam </w:t>
                            </w:r>
                            <w:r w:rsidR="009F598B" w:rsidRPr="006F69C1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project</w:t>
                            </w:r>
                            <w:r w:rsidR="009F598B" w:rsidRPr="006F69C1">
                              <w:rPr>
                                <w:sz w:val="20"/>
                                <w:szCs w:val="20"/>
                              </w:rPr>
                              <w:t xml:space="preserve">&gt; </w:t>
                            </w:r>
                          </w:p>
                          <w:p w14:paraId="1D3CD753" w14:textId="665F1CFB" w:rsidR="0006566E" w:rsidRDefault="008F3C36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  <w:r w:rsidR="00522DDC"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de score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en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B7084AF" w14:textId="2B1DECE2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1………………………………</w:t>
                            </w:r>
                          </w:p>
                          <w:p w14:paraId="4504ED85" w14:textId="059BA3EA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2………………………………</w:t>
                            </w:r>
                          </w:p>
                          <w:p w14:paraId="4253E070" w14:textId="6D2B2456" w:rsidR="004463DA" w:rsidRPr="00F93D6D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3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</w:t>
                            </w:r>
                            <w:r w:rsidR="00100202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ECDFAD0" w14:textId="7385F028" w:rsidR="00E90A00" w:rsidRDefault="004463DA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6D61257" w14:textId="52F2459C" w:rsidR="004463DA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734BD">
                              <w:rPr>
                                <w:sz w:val="20"/>
                                <w:szCs w:val="20"/>
                              </w:rPr>
                              <w:t>&lt;</w:t>
                            </w:r>
                            <w:r w:rsidRPr="006734BD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geboden/vastgestelde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&gt; o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cijfers uitgeschreven 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(exclusief BTW)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€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…………………………………………………….…</w:t>
                            </w:r>
                          </w:p>
                          <w:p w14:paraId="690FBE7D" w14:textId="77777777" w:rsidR="00480835" w:rsidRPr="009D1A8C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741FC3" w14:textId="12BB6751" w:rsidR="00EF0B94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734BD">
                              <w:rPr>
                                <w:sz w:val="20"/>
                                <w:szCs w:val="20"/>
                              </w:rPr>
                              <w:t>&lt;</w:t>
                            </w:r>
                            <w:r w:rsidRPr="006734BD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geboden/vastgestelde</w:t>
                            </w:r>
                            <w:r w:rsidRPr="006734BD">
                              <w:rPr>
                                <w:sz w:val="20"/>
                                <w:szCs w:val="20"/>
                              </w:rPr>
                              <w:t xml:space="preserve">&gt;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letters 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uitgeschreven (exclusief BTW)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78EDF47" w14:textId="4F5A888C" w:rsidR="00D0184A" w:rsidRPr="009D1A8C" w:rsidRDefault="003E5CA0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84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………………………………………………...</w:t>
                            </w:r>
                            <w:r w:rsidR="001D6C91">
                              <w:rPr>
                                <w:sz w:val="20"/>
                                <w:szCs w:val="20"/>
                              </w:rPr>
                              <w:t>.....................................E</w:t>
                            </w:r>
                            <w:r w:rsidR="00632CA4" w:rsidRPr="009D1A8C">
                              <w:rPr>
                                <w:sz w:val="20"/>
                                <w:szCs w:val="20"/>
                              </w:rPr>
                              <w:t>uro’s</w:t>
                            </w: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F90A1B" w14:textId="14C2DF98" w:rsidR="001D6C91" w:rsidRDefault="00D867DB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NB: Over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EF0B94" w:rsidRPr="00EF0B94">
                              <w:rPr>
                                <w:sz w:val="20"/>
                                <w:szCs w:val="20"/>
                              </w:rPr>
                              <w:t>optievergoeding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dient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BTW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betaald te worden.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39094F" w:rsidRPr="006734BD">
                              <w:rPr>
                                <w:sz w:val="20"/>
                                <w:szCs w:val="20"/>
                              </w:rPr>
                              <w:t>&lt;</w:t>
                            </w:r>
                            <w:r w:rsidR="0039094F" w:rsidRPr="006734BD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geboden/vastgestelde</w:t>
                            </w:r>
                            <w:r w:rsidR="0039094F" w:rsidRPr="006734BD">
                              <w:rPr>
                                <w:sz w:val="20"/>
                                <w:szCs w:val="20"/>
                              </w:rPr>
                              <w:t xml:space="preserve">&gt;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optievergo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ding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wordt aan </w:t>
                            </w:r>
                            <w:r w:rsidR="00100202" w:rsidRPr="009D1A8C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9F598B" w:rsidRPr="009D1A8C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ptienemer in rekening gebracht. De optievergoeding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wordt niet verrekend met de gron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waarde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noch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andere financiële verplichtingen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die uit de erfpachtuitgifte voortvloe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en. </w:t>
                            </w:r>
                          </w:p>
                          <w:p w14:paraId="5D603D70" w14:textId="6B78AD9A" w:rsidR="001D6C91" w:rsidRDefault="001D6C91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D6C91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Optioneel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7C7ACD" w14:textId="3C9EB693" w:rsidR="004463DA" w:rsidRPr="009F598B" w:rsidRDefault="001D6C91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&lt;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geboden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optie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d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ient</w:t>
                            </w:r>
                            <w:r w:rsidR="00D867DB" w:rsidRPr="009D1A8C">
                              <w:rPr>
                                <w:sz w:val="20"/>
                                <w:szCs w:val="20"/>
                              </w:rPr>
                              <w:t xml:space="preserve"> m</w:t>
                            </w:r>
                            <w:r w:rsidR="00D867DB" w:rsidRPr="009D1A8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D867DB" w:rsidRPr="009D1A8C">
                              <w:rPr>
                                <w:sz w:val="20"/>
                                <w:szCs w:val="20"/>
                              </w:rPr>
                              <w:t xml:space="preserve">nimaal € </w:t>
                            </w:r>
                            <w:r w:rsidR="004F49E3" w:rsidRPr="004F49E3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>XX</w:t>
                            </w:r>
                            <w:r w:rsidR="00D867DB" w:rsidRPr="009D1A8C">
                              <w:rPr>
                                <w:sz w:val="20"/>
                                <w:szCs w:val="20"/>
                              </w:rPr>
                              <w:t>,-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te bedragen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.&gt;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5.9pt;margin-top:.25pt;width:456pt;height:3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">
                <v:textbox>
                  <w:txbxContent>
                    <w:p w14:paraId="742B7E1A" w14:textId="308BADC2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&lt;</w:t>
                      </w:r>
                      <w:r w:rsidR="004463DA" w:rsidRPr="006F69C1">
                        <w:rPr>
                          <w:sz w:val="20"/>
                          <w:szCs w:val="20"/>
                          <w:highlight w:val="lightGray"/>
                        </w:rPr>
                        <w:t>invullen duurzaamheidscriterium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>&gt; te verwezenlijken en bieding uit te brengen voor de optie op &lt;</w:t>
                      </w:r>
                      <w:r w:rsidR="004463DA" w:rsidRPr="006F69C1">
                        <w:rPr>
                          <w:sz w:val="20"/>
                          <w:szCs w:val="20"/>
                          <w:highlight w:val="lightGray"/>
                        </w:rPr>
                        <w:t xml:space="preserve">naam </w:t>
                      </w:r>
                      <w:r w:rsidR="009F598B" w:rsidRPr="006F69C1">
                        <w:rPr>
                          <w:sz w:val="20"/>
                          <w:szCs w:val="20"/>
                          <w:highlight w:val="lightGray"/>
                        </w:rPr>
                        <w:t>project</w:t>
                      </w:r>
                      <w:r w:rsidR="009F598B" w:rsidRPr="006F69C1">
                        <w:rPr>
                          <w:sz w:val="20"/>
                          <w:szCs w:val="20"/>
                        </w:rPr>
                        <w:t xml:space="preserve">&gt; </w:t>
                      </w:r>
                    </w:p>
                    <w:p w14:paraId="1D3CD753" w14:textId="665F1CFB" w:rsidR="0006566E" w:rsidRDefault="008F3C36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  <w:r w:rsidR="00522DDC"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>de score</w:t>
                      </w:r>
                      <w:r w:rsidR="006F1E5B">
                        <w:rPr>
                          <w:sz w:val="20"/>
                          <w:szCs w:val="20"/>
                        </w:rPr>
                        <w:t>s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6F1E5B">
                        <w:rPr>
                          <w:sz w:val="20"/>
                          <w:szCs w:val="20"/>
                        </w:rPr>
                        <w:t>en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7B7084AF" w14:textId="2B1DECE2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1………………………………</w:t>
                      </w:r>
                    </w:p>
                    <w:p w14:paraId="4504ED85" w14:textId="059BA3EA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2………………………………</w:t>
                      </w:r>
                    </w:p>
                    <w:p w14:paraId="4253E070" w14:textId="6D2B2456" w:rsidR="004463DA" w:rsidRPr="00F93D6D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3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</w:t>
                      </w:r>
                      <w:r w:rsidR="00100202">
                        <w:rPr>
                          <w:sz w:val="20"/>
                          <w:szCs w:val="20"/>
                        </w:rPr>
                        <w:t>…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ECDFAD0" w14:textId="7385F028" w:rsidR="00E90A00" w:rsidRDefault="004463DA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F93D6D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26D61257" w14:textId="52F2459C" w:rsidR="004463DA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6734BD">
                        <w:rPr>
                          <w:sz w:val="20"/>
                          <w:szCs w:val="20"/>
                        </w:rPr>
                        <w:t>&lt;</w:t>
                      </w:r>
                      <w:r w:rsidRPr="006734BD">
                        <w:rPr>
                          <w:sz w:val="20"/>
                          <w:szCs w:val="20"/>
                          <w:highlight w:val="lightGray"/>
                        </w:rPr>
                        <w:t>geboden/vastgestelde</w:t>
                      </w:r>
                      <w:r>
                        <w:rPr>
                          <w:sz w:val="20"/>
                          <w:szCs w:val="20"/>
                        </w:rPr>
                        <w:t>&gt; o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cijfers uitgeschreven 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(exclusief BTW)</w:t>
                      </w:r>
                      <w:r w:rsidR="00EF0B94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€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…………………………………………………….…</w:t>
                      </w:r>
                    </w:p>
                    <w:p w14:paraId="690FBE7D" w14:textId="77777777" w:rsidR="00480835" w:rsidRPr="009D1A8C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741FC3" w14:textId="12BB6751" w:rsidR="00EF0B94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6734BD">
                        <w:rPr>
                          <w:sz w:val="20"/>
                          <w:szCs w:val="20"/>
                        </w:rPr>
                        <w:t>&lt;</w:t>
                      </w:r>
                      <w:r w:rsidRPr="006734BD">
                        <w:rPr>
                          <w:sz w:val="20"/>
                          <w:szCs w:val="20"/>
                          <w:highlight w:val="lightGray"/>
                        </w:rPr>
                        <w:t>geboden/vastgestelde</w:t>
                      </w:r>
                      <w:r w:rsidRPr="006734BD">
                        <w:rPr>
                          <w:sz w:val="20"/>
                          <w:szCs w:val="20"/>
                        </w:rPr>
                        <w:t xml:space="preserve">&gt; </w:t>
                      </w:r>
                      <w:r>
                        <w:rPr>
                          <w:sz w:val="20"/>
                          <w:szCs w:val="20"/>
                        </w:rPr>
                        <w:t xml:space="preserve"> o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letters 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uitgeschreven (exclusief BTW)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78EDF47" w14:textId="4F5A888C" w:rsidR="00D0184A" w:rsidRPr="009D1A8C" w:rsidRDefault="003E5CA0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184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………………………………………………...</w:t>
                      </w:r>
                      <w:r w:rsidR="001D6C91">
                        <w:rPr>
                          <w:sz w:val="20"/>
                          <w:szCs w:val="20"/>
                        </w:rPr>
                        <w:t>.....................................E</w:t>
                      </w:r>
                      <w:r w:rsidR="00632CA4" w:rsidRPr="009D1A8C">
                        <w:rPr>
                          <w:sz w:val="20"/>
                          <w:szCs w:val="20"/>
                        </w:rPr>
                        <w:t>uro’s</w:t>
                      </w: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F90A1B" w14:textId="14C2DF98" w:rsidR="001D6C91" w:rsidRDefault="00D867DB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NB: Over 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EF0B94" w:rsidRPr="00EF0B94">
                        <w:rPr>
                          <w:sz w:val="20"/>
                          <w:szCs w:val="20"/>
                        </w:rPr>
                        <w:t>optievergoeding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dient </w:t>
                      </w:r>
                      <w:r w:rsidR="00EF0B94">
                        <w:rPr>
                          <w:sz w:val="20"/>
                          <w:szCs w:val="20"/>
                        </w:rPr>
                        <w:t>BTW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betaald te worden.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39094F" w:rsidRPr="006734BD">
                        <w:rPr>
                          <w:sz w:val="20"/>
                          <w:szCs w:val="20"/>
                        </w:rPr>
                        <w:t>&lt;</w:t>
                      </w:r>
                      <w:r w:rsidR="0039094F" w:rsidRPr="006734BD">
                        <w:rPr>
                          <w:sz w:val="20"/>
                          <w:szCs w:val="20"/>
                          <w:highlight w:val="lightGray"/>
                        </w:rPr>
                        <w:t>geboden/vastgestelde</w:t>
                      </w:r>
                      <w:r w:rsidR="0039094F" w:rsidRPr="006734BD">
                        <w:rPr>
                          <w:sz w:val="20"/>
                          <w:szCs w:val="20"/>
                        </w:rPr>
                        <w:t xml:space="preserve">&gt; </w:t>
                      </w:r>
                      <w:r w:rsidR="0039094F">
                        <w:rPr>
                          <w:sz w:val="20"/>
                          <w:szCs w:val="20"/>
                        </w:rPr>
                        <w:t>optievergo</w:t>
                      </w:r>
                      <w:r w:rsidR="0039094F">
                        <w:rPr>
                          <w:sz w:val="20"/>
                          <w:szCs w:val="20"/>
                        </w:rPr>
                        <w:t>e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ding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wordt aan </w:t>
                      </w:r>
                      <w:r w:rsidR="00100202" w:rsidRPr="009D1A8C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9F598B" w:rsidRPr="009D1A8C">
                        <w:rPr>
                          <w:sz w:val="20"/>
                          <w:szCs w:val="20"/>
                        </w:rPr>
                        <w:t>o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ptienemer in rekening gebracht. De optievergoeding </w:t>
                      </w:r>
                      <w:r w:rsidRPr="009D1A8C">
                        <w:rPr>
                          <w:sz w:val="20"/>
                          <w:szCs w:val="20"/>
                        </w:rPr>
                        <w:t>wordt niet verrekend met de gron</w:t>
                      </w:r>
                      <w:r w:rsidRPr="009D1A8C">
                        <w:rPr>
                          <w:sz w:val="20"/>
                          <w:szCs w:val="20"/>
                        </w:rPr>
                        <w:t>d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waarde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noch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met </w:t>
                      </w:r>
                      <w:r w:rsidRPr="009D1A8C">
                        <w:rPr>
                          <w:sz w:val="20"/>
                          <w:szCs w:val="20"/>
                        </w:rPr>
                        <w:t>andere financiële verplichtingen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die uit de erfpachtuitgifte voortvloe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en. </w:t>
                      </w:r>
                    </w:p>
                    <w:p w14:paraId="5D603D70" w14:textId="6B78AD9A" w:rsidR="001D6C91" w:rsidRDefault="001D6C91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1D6C91">
                        <w:rPr>
                          <w:sz w:val="20"/>
                          <w:szCs w:val="20"/>
                          <w:highlight w:val="lightGray"/>
                        </w:rPr>
                        <w:t>Optioneel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7C7ACD" w14:textId="3C9EB693" w:rsidR="004463DA" w:rsidRPr="009F598B" w:rsidRDefault="001D6C91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&lt;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geboden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optie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d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ient</w:t>
                      </w:r>
                      <w:r w:rsidR="00D867DB" w:rsidRPr="009D1A8C">
                        <w:rPr>
                          <w:sz w:val="20"/>
                          <w:szCs w:val="20"/>
                        </w:rPr>
                        <w:t xml:space="preserve"> m</w:t>
                      </w:r>
                      <w:r w:rsidR="00D867DB" w:rsidRPr="009D1A8C">
                        <w:rPr>
                          <w:sz w:val="20"/>
                          <w:szCs w:val="20"/>
                        </w:rPr>
                        <w:t>i</w:t>
                      </w:r>
                      <w:r w:rsidR="00D867DB" w:rsidRPr="009D1A8C">
                        <w:rPr>
                          <w:sz w:val="20"/>
                          <w:szCs w:val="20"/>
                        </w:rPr>
                        <w:t xml:space="preserve">nimaal € </w:t>
                      </w:r>
                      <w:r w:rsidR="004F49E3" w:rsidRPr="004F49E3">
                        <w:rPr>
                          <w:sz w:val="20"/>
                          <w:szCs w:val="20"/>
                          <w:highlight w:val="lightGray"/>
                        </w:rPr>
                        <w:t>XX</w:t>
                      </w:r>
                      <w:r w:rsidR="00D867DB" w:rsidRPr="009D1A8C">
                        <w:rPr>
                          <w:sz w:val="20"/>
                          <w:szCs w:val="20"/>
                        </w:rPr>
                        <w:t>,-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te bedragen</w:t>
                      </w:r>
                      <w:r>
                        <w:rPr>
                          <w:sz w:val="20"/>
                          <w:szCs w:val="20"/>
                        </w:rPr>
                        <w:t>.&gt;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6F69C1">
        <w:rPr>
          <w:sz w:val="20"/>
          <w:szCs w:val="20"/>
        </w:rPr>
        <w:br/>
      </w:r>
    </w:p>
    <w:p w14:paraId="6BE0D842" w14:textId="77777777" w:rsidR="004463DA" w:rsidRPr="006F69C1" w:rsidRDefault="004463DA" w:rsidP="004463DA">
      <w:pPr>
        <w:rPr>
          <w:sz w:val="20"/>
          <w:szCs w:val="20"/>
        </w:rPr>
      </w:pPr>
    </w:p>
    <w:p w14:paraId="2BD55A9B" w14:textId="77777777" w:rsidR="004463DA" w:rsidRPr="006F69C1" w:rsidRDefault="004463DA" w:rsidP="004463DA">
      <w:pPr>
        <w:rPr>
          <w:sz w:val="20"/>
          <w:szCs w:val="20"/>
        </w:rPr>
      </w:pPr>
    </w:p>
    <w:p w14:paraId="3301C51A" w14:textId="77777777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  <w:r w:rsidRPr="006F69C1">
        <w:rPr>
          <w:sz w:val="20"/>
          <w:szCs w:val="20"/>
        </w:rPr>
        <w:br/>
      </w:r>
    </w:p>
    <w:p w14:paraId="291869BA" w14:textId="77777777" w:rsidR="00DB6A28" w:rsidRPr="006F69C1" w:rsidRDefault="0039094F" w:rsidP="00AA0841">
      <w:pPr>
        <w:spacing w:line="260" w:lineRule="atLeast"/>
        <w:rPr>
          <w:sz w:val="20"/>
          <w:szCs w:val="20"/>
        </w:rPr>
      </w:pPr>
    </w:p>
    <w:p w14:paraId="291869BB" w14:textId="77777777" w:rsidR="00DB6A28" w:rsidRPr="006F69C1" w:rsidRDefault="0039094F" w:rsidP="00AA0841">
      <w:pPr>
        <w:spacing w:line="260" w:lineRule="atLeast"/>
        <w:rPr>
          <w:sz w:val="20"/>
          <w:szCs w:val="20"/>
        </w:rPr>
      </w:pPr>
    </w:p>
    <w:p w14:paraId="291869BC" w14:textId="77777777" w:rsidR="00AE7DE4" w:rsidRPr="006F69C1" w:rsidRDefault="0039094F" w:rsidP="00AA0841">
      <w:pPr>
        <w:spacing w:line="260" w:lineRule="atLeast"/>
        <w:rPr>
          <w:sz w:val="20"/>
          <w:szCs w:val="20"/>
        </w:rPr>
      </w:pPr>
    </w:p>
    <w:p w14:paraId="291869BD" w14:textId="77777777" w:rsidR="002A2FBB" w:rsidRPr="006F69C1" w:rsidRDefault="0039094F" w:rsidP="00AA0841">
      <w:pPr>
        <w:spacing w:line="260" w:lineRule="atLeast"/>
        <w:rPr>
          <w:sz w:val="20"/>
          <w:szCs w:val="20"/>
        </w:rPr>
      </w:pPr>
    </w:p>
    <w:sectPr w:rsidR="002A2FBB" w:rsidRPr="006F69C1" w:rsidSect="00B560F8">
      <w:headerReference w:type="default" r:id="rId9"/>
      <w:headerReference w:type="first" r:id="rId10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39094F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39094F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39094F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39094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39094F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6566E"/>
    <w:rsid w:val="000844E5"/>
    <w:rsid w:val="00100202"/>
    <w:rsid w:val="001427C1"/>
    <w:rsid w:val="00166CE7"/>
    <w:rsid w:val="001B7C32"/>
    <w:rsid w:val="001D0621"/>
    <w:rsid w:val="001D6C91"/>
    <w:rsid w:val="00214465"/>
    <w:rsid w:val="002C53D0"/>
    <w:rsid w:val="002E2806"/>
    <w:rsid w:val="0039094F"/>
    <w:rsid w:val="00394AF5"/>
    <w:rsid w:val="003B1C24"/>
    <w:rsid w:val="003E2A59"/>
    <w:rsid w:val="003E5CA0"/>
    <w:rsid w:val="004463DA"/>
    <w:rsid w:val="00480835"/>
    <w:rsid w:val="004E727E"/>
    <w:rsid w:val="004F49E3"/>
    <w:rsid w:val="00522DDC"/>
    <w:rsid w:val="00575D8E"/>
    <w:rsid w:val="00632CA4"/>
    <w:rsid w:val="006F1491"/>
    <w:rsid w:val="006F1E5B"/>
    <w:rsid w:val="006F69C1"/>
    <w:rsid w:val="00764A64"/>
    <w:rsid w:val="0076548B"/>
    <w:rsid w:val="00864043"/>
    <w:rsid w:val="008C1280"/>
    <w:rsid w:val="008F3C36"/>
    <w:rsid w:val="00922777"/>
    <w:rsid w:val="009873CE"/>
    <w:rsid w:val="0099683A"/>
    <w:rsid w:val="009A680E"/>
    <w:rsid w:val="009D1A8C"/>
    <w:rsid w:val="009F598B"/>
    <w:rsid w:val="00BB0D04"/>
    <w:rsid w:val="00C1049A"/>
    <w:rsid w:val="00C31027"/>
    <w:rsid w:val="00D0184A"/>
    <w:rsid w:val="00D867DB"/>
    <w:rsid w:val="00E90A00"/>
    <w:rsid w:val="00EA235A"/>
    <w:rsid w:val="00EF0B94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9186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305CC-8190-43EB-873B-374A1B84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FE798AAE.dotm</Template>
  <TotalTime>188</TotalTime>
  <Pages>2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Clark, Helen</cp:lastModifiedBy>
  <cp:revision>15</cp:revision>
  <dcterms:created xsi:type="dcterms:W3CDTF">2020-08-03T14:49:00Z</dcterms:created>
  <dcterms:modified xsi:type="dcterms:W3CDTF">2020-08-28T10:07:00Z</dcterms:modified>
</cp:coreProperties>
</file>