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385" w:rsidRDefault="00147385" w:rsidP="001473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sz w:val="28"/>
          <w:szCs w:val="28"/>
        </w:rPr>
      </w:pPr>
      <w:bookmarkStart w:id="0" w:name="_Toc406665874"/>
      <w:bookmarkStart w:id="1" w:name="_Toc412452380"/>
      <w:r w:rsidRPr="005772B0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E13C68">
        <w:rPr>
          <w:rFonts w:ascii="Arial" w:eastAsia="Times New Roman" w:hAnsi="Arial" w:cs="Arial"/>
          <w:b/>
          <w:sz w:val="28"/>
          <w:szCs w:val="28"/>
        </w:rPr>
        <w:t>2</w:t>
      </w:r>
      <w:r w:rsidRPr="005772B0">
        <w:rPr>
          <w:rFonts w:ascii="Arial" w:eastAsia="Times New Roman" w:hAnsi="Arial" w:cs="Arial"/>
          <w:b/>
          <w:sz w:val="28"/>
          <w:szCs w:val="28"/>
        </w:rPr>
        <w:tab/>
        <w:t>Inschrijfformulier referentie</w:t>
      </w:r>
      <w:bookmarkEnd w:id="0"/>
      <w:bookmarkEnd w:id="1"/>
      <w:r w:rsidR="00CD79A7">
        <w:rPr>
          <w:rFonts w:ascii="Arial" w:eastAsia="Times New Roman" w:hAnsi="Arial" w:cs="Arial"/>
          <w:b/>
          <w:sz w:val="28"/>
          <w:szCs w:val="28"/>
        </w:rPr>
        <w:t>s</w:t>
      </w: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Pr="00147385">
        <w:rPr>
          <w:rFonts w:ascii="Arial" w:eastAsia="Times New Roman" w:hAnsi="Arial" w:cs="Arial"/>
        </w:rPr>
        <w:t xml:space="preserve"> wordt verzocht om in onderstaand overzicht de gevraagde referentie op te geven, zoals beschreven in hoofdstuk 4, paragraaf 4.2.</w:t>
      </w: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EC6322" w:rsidRDefault="00EC6322" w:rsidP="00147385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9327" w:type="dxa"/>
        <w:tblInd w:w="-5" w:type="dxa"/>
        <w:tblLook w:val="04A0" w:firstRow="1" w:lastRow="0" w:firstColumn="1" w:lastColumn="0" w:noHBand="0" w:noVBand="1"/>
      </w:tblPr>
      <w:tblGrid>
        <w:gridCol w:w="9327"/>
      </w:tblGrid>
      <w:tr w:rsidR="00C82F32" w:rsidTr="002951B8">
        <w:trPr>
          <w:trHeight w:val="310"/>
        </w:trPr>
        <w:tc>
          <w:tcPr>
            <w:tcW w:w="9327" w:type="dxa"/>
            <w:shd w:val="clear" w:color="auto" w:fill="002060"/>
          </w:tcPr>
          <w:p w:rsidR="00A77EAD" w:rsidRPr="00F65614" w:rsidRDefault="00A77EAD" w:rsidP="00A77EAD">
            <w:pPr>
              <w:rPr>
                <w:rFonts w:ascii="Arial" w:hAnsi="Arial" w:cs="Arial"/>
              </w:rPr>
            </w:pPr>
            <w:r w:rsidRPr="00F55034">
              <w:rPr>
                <w:rFonts w:ascii="Arial" w:hAnsi="Arial" w:cs="Arial"/>
              </w:rPr>
              <w:t xml:space="preserve">De inschrijver </w:t>
            </w:r>
            <w:r>
              <w:rPr>
                <w:rFonts w:ascii="Arial" w:hAnsi="Arial" w:cs="Arial"/>
              </w:rPr>
              <w:t>dient</w:t>
            </w:r>
            <w:r w:rsidRPr="00F55034">
              <w:rPr>
                <w:rFonts w:ascii="Arial" w:hAnsi="Arial" w:cs="Arial"/>
              </w:rPr>
              <w:t xml:space="preserve"> zijn technische bekwaamheid aan</w:t>
            </w:r>
            <w:r>
              <w:rPr>
                <w:rFonts w:ascii="Arial" w:hAnsi="Arial" w:cs="Arial"/>
              </w:rPr>
              <w:t xml:space="preserve"> te </w:t>
            </w:r>
            <w:r w:rsidRPr="00F55034">
              <w:rPr>
                <w:rFonts w:ascii="Arial" w:hAnsi="Arial" w:cs="Arial"/>
              </w:rPr>
              <w:t xml:space="preserve">tonen door het indienen van een referentie waaruit </w:t>
            </w:r>
            <w:r>
              <w:rPr>
                <w:rFonts w:ascii="Arial" w:hAnsi="Arial" w:cs="Arial"/>
              </w:rPr>
              <w:t xml:space="preserve">blijkt </w:t>
            </w:r>
            <w:r w:rsidRPr="00F65614">
              <w:rPr>
                <w:rFonts w:ascii="Arial" w:hAnsi="Arial" w:cs="Arial"/>
              </w:rPr>
              <w:t xml:space="preserve">dat de inschrijver ervaring heeft met het renoveren van drukrioolgemalen met een projectgrootte van minimaal 100 installaties in </w:t>
            </w:r>
            <w:r w:rsidR="00B25405">
              <w:rPr>
                <w:rFonts w:ascii="Arial" w:hAnsi="Arial" w:cs="Arial"/>
              </w:rPr>
              <w:t>éé</w:t>
            </w:r>
            <w:r w:rsidRPr="00F65614">
              <w:rPr>
                <w:rFonts w:ascii="Arial" w:hAnsi="Arial" w:cs="Arial"/>
              </w:rPr>
              <w:t>n kalenderjaar waarbij de referentie betrekking heeft op een opdracht die heeft plaatsgevonden in de afgelopen drie kalenderjaren.</w:t>
            </w:r>
          </w:p>
          <w:p w:rsidR="00C82F32" w:rsidRPr="00C82F32" w:rsidRDefault="00C82F32" w:rsidP="00AC6BE1">
            <w:pPr>
              <w:spacing w:before="120" w:after="120"/>
              <w:rPr>
                <w:rFonts w:ascii="Arial" w:eastAsia="Times New Roman" w:hAnsi="Arial" w:cs="Arial"/>
              </w:rPr>
            </w:pPr>
          </w:p>
        </w:tc>
      </w:tr>
    </w:tbl>
    <w:p w:rsidR="00A77EAD" w:rsidRDefault="00A77EAD" w:rsidP="00A77EAD">
      <w:pPr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031"/>
        <w:gridCol w:w="2032"/>
        <w:gridCol w:w="2032"/>
      </w:tblGrid>
      <w:tr w:rsidR="00A77EAD" w:rsidRPr="003D4BB1" w:rsidTr="007A1DCD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A77EAD" w:rsidRPr="003D4BB1" w:rsidRDefault="00A77EAD" w:rsidP="007A1DCD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175"/>
            <w:vAlign w:val="center"/>
          </w:tcPr>
          <w:p w:rsidR="00A77EAD" w:rsidRPr="003D4BB1" w:rsidRDefault="00A77EAD" w:rsidP="007A1DCD">
            <w:pPr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</w:pPr>
            <w:r w:rsidRPr="003D4BB1">
              <w:rPr>
                <w:rFonts w:ascii="Arial Vet" w:hAnsi="Arial Vet" w:cs="Arial"/>
                <w:b/>
                <w:color w:val="FFFFFF"/>
                <w:spacing w:val="10"/>
                <w:sz w:val="20"/>
                <w:szCs w:val="20"/>
              </w:rPr>
              <w:t>OMSCHRIJVING</w:t>
            </w:r>
          </w:p>
        </w:tc>
      </w:tr>
      <w:tr w:rsidR="00A77EAD" w:rsidRPr="00A77EAD" w:rsidTr="007A1DCD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Omschrijving van de referentieopdracht: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</w:tr>
      <w:tr w:rsidR="00A77EAD" w:rsidRPr="00A77EAD" w:rsidTr="007A1DCD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</w:tr>
      <w:tr w:rsidR="00A77EAD" w:rsidRPr="00A77EAD" w:rsidTr="007A1DCD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Contractuele opdrachtsom: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Werkelijke opdrachtsom: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</w:tr>
      <w:tr w:rsidR="00A77EAD" w:rsidRPr="00A77EAD" w:rsidTr="007A1DCD">
        <w:trPr>
          <w:cantSplit/>
          <w:trHeight w:hRule="exact"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Datum start project: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Datum eind project: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</w:tr>
      <w:tr w:rsidR="00A77EAD" w:rsidRPr="00A77EAD" w:rsidTr="007A1DCD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bookmarkStart w:id="2" w:name="_GoBack"/>
            <w:bookmarkEnd w:id="2"/>
            <w:r w:rsidRPr="00A77EAD">
              <w:rPr>
                <w:rFonts w:ascii="Arial" w:hAnsi="Arial" w:cs="Arial"/>
              </w:rPr>
              <w:t>Uw inbreng in het project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A77EAD">
            <w:pPr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Hoofdaannemer</w:t>
            </w:r>
          </w:p>
          <w:p w:rsidR="00A77EAD" w:rsidRPr="00A77EAD" w:rsidRDefault="00A77EAD" w:rsidP="00A77EAD">
            <w:pPr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Samenwerkingsverband</w:t>
            </w:r>
          </w:p>
          <w:p w:rsidR="00A77EAD" w:rsidRPr="00A77EAD" w:rsidRDefault="00A77EAD" w:rsidP="00A77EAD">
            <w:pPr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hAnsi="Arial" w:cs="Arial"/>
              </w:rPr>
            </w:pPr>
            <w:proofErr w:type="spellStart"/>
            <w:r w:rsidRPr="00A77EAD">
              <w:rPr>
                <w:rFonts w:ascii="Arial" w:hAnsi="Arial" w:cs="Arial"/>
              </w:rPr>
              <w:t>Onderaanneming</w:t>
            </w:r>
            <w:proofErr w:type="spellEnd"/>
          </w:p>
          <w:p w:rsidR="00A77EAD" w:rsidRPr="00A77EAD" w:rsidRDefault="00A77EAD" w:rsidP="00A77EAD">
            <w:pPr>
              <w:numPr>
                <w:ilvl w:val="0"/>
                <w:numId w:val="2"/>
              </w:numPr>
              <w:spacing w:after="0" w:line="240" w:lineRule="auto"/>
              <w:ind w:left="355" w:hanging="283"/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Anders, namelijk….</w:t>
            </w:r>
          </w:p>
        </w:tc>
      </w:tr>
      <w:tr w:rsidR="00A77EAD" w:rsidRPr="00A77EAD" w:rsidTr="007A1DCD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  <w:r w:rsidRPr="00A77EAD">
              <w:rPr>
                <w:rFonts w:ascii="Arial" w:hAnsi="Arial" w:cs="Arial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EAD" w:rsidRPr="00A77EAD" w:rsidRDefault="00A77EAD" w:rsidP="007A1DCD">
            <w:pPr>
              <w:rPr>
                <w:rFonts w:ascii="Arial" w:hAnsi="Arial" w:cs="Arial"/>
              </w:rPr>
            </w:pPr>
          </w:p>
        </w:tc>
      </w:tr>
    </w:tbl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CC388C" w:rsidRDefault="00CC388C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Plaats en datum: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3"/>
    </w:p>
    <w:p w:rsidR="00147385" w:rsidRP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Naam tekenbevoegde functionaris:</w:t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4"/>
    </w:p>
    <w:p w:rsidR="008B7C41" w:rsidRPr="00147385" w:rsidRDefault="008B7C41" w:rsidP="00147385">
      <w:pPr>
        <w:spacing w:after="0" w:line="240" w:lineRule="auto"/>
        <w:rPr>
          <w:rFonts w:ascii="Arial" w:eastAsia="Times New Roman" w:hAnsi="Arial" w:cs="Arial"/>
        </w:rPr>
      </w:pPr>
    </w:p>
    <w:p w:rsidR="00147385" w:rsidRDefault="00147385" w:rsidP="00147385">
      <w:pPr>
        <w:spacing w:after="0" w:line="240" w:lineRule="auto"/>
        <w:rPr>
          <w:rFonts w:ascii="Arial" w:eastAsia="Times New Roman" w:hAnsi="Arial" w:cs="Arial"/>
        </w:rPr>
      </w:pPr>
      <w:r w:rsidRPr="00147385">
        <w:rPr>
          <w:rFonts w:ascii="Arial" w:eastAsia="Times New Roman" w:hAnsi="Arial" w:cs="Arial"/>
        </w:rPr>
        <w:t>Functie: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 w:rsidR="008B7C41">
        <w:rPr>
          <w:rFonts w:ascii="Arial" w:eastAsia="Times New Roman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8B7C41">
        <w:rPr>
          <w:rFonts w:ascii="Arial" w:eastAsia="Times New Roman" w:hAnsi="Arial" w:cs="Arial"/>
        </w:rPr>
        <w:instrText xml:space="preserve"> FORMTEXT </w:instrText>
      </w:r>
      <w:r w:rsidR="008B7C41">
        <w:rPr>
          <w:rFonts w:ascii="Arial" w:eastAsia="Times New Roman" w:hAnsi="Arial" w:cs="Arial"/>
        </w:rPr>
      </w:r>
      <w:r w:rsidR="008B7C41">
        <w:rPr>
          <w:rFonts w:ascii="Arial" w:eastAsia="Times New Roman" w:hAnsi="Arial" w:cs="Arial"/>
        </w:rPr>
        <w:fldChar w:fldCharType="separate"/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  <w:noProof/>
        </w:rPr>
        <w:t> </w:t>
      </w:r>
      <w:r w:rsidR="008B7C41">
        <w:rPr>
          <w:rFonts w:ascii="Arial" w:eastAsia="Times New Roman" w:hAnsi="Arial" w:cs="Arial"/>
        </w:rPr>
        <w:fldChar w:fldCharType="end"/>
      </w:r>
      <w:bookmarkEnd w:id="5"/>
    </w:p>
    <w:p w:rsidR="008B7C41" w:rsidRPr="00147385" w:rsidRDefault="008B7C41" w:rsidP="00147385">
      <w:pPr>
        <w:spacing w:after="0" w:line="240" w:lineRule="auto"/>
        <w:rPr>
          <w:rFonts w:ascii="Arial" w:eastAsia="Times New Roman" w:hAnsi="Arial" w:cs="Arial"/>
        </w:rPr>
      </w:pPr>
    </w:p>
    <w:p w:rsidR="009D1256" w:rsidRDefault="00147385" w:rsidP="00D02ED5">
      <w:pPr>
        <w:spacing w:after="0" w:line="240" w:lineRule="auto"/>
      </w:pPr>
      <w:r w:rsidRPr="00147385">
        <w:rPr>
          <w:rFonts w:ascii="Arial" w:eastAsia="Times New Roman" w:hAnsi="Arial" w:cs="Arial"/>
        </w:rPr>
        <w:t>Handtekening:</w:t>
      </w:r>
      <w:r w:rsidRPr="00147385"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147385">
        <w:rPr>
          <w:rFonts w:ascii="Arial" w:eastAsia="Times New Roman" w:hAnsi="Arial" w:cs="Arial"/>
        </w:rPr>
        <w:t>_________________________</w:t>
      </w:r>
    </w:p>
    <w:sectPr w:rsidR="009D12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C82" w:rsidRDefault="00A80C82" w:rsidP="00A80C82">
      <w:pPr>
        <w:spacing w:after="0" w:line="240" w:lineRule="auto"/>
      </w:pPr>
      <w:r>
        <w:separator/>
      </w:r>
    </w:p>
  </w:endnote>
  <w:endnote w:type="continuationSeparator" w:id="0">
    <w:p w:rsidR="00A80C82" w:rsidRDefault="00A80C82" w:rsidP="00A8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C82" w:rsidRDefault="00A80C82" w:rsidP="00A80C82">
      <w:pPr>
        <w:spacing w:after="0" w:line="240" w:lineRule="auto"/>
      </w:pPr>
      <w:r>
        <w:separator/>
      </w:r>
    </w:p>
  </w:footnote>
  <w:footnote w:type="continuationSeparator" w:id="0">
    <w:p w:rsidR="00A80C82" w:rsidRDefault="00A80C82" w:rsidP="00A8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248" w:rsidRPr="000E7E71" w:rsidRDefault="00634248" w:rsidP="00634248">
    <w:pPr>
      <w:rPr>
        <w:rFonts w:ascii="Arial" w:hAnsi="Arial" w:cs="Arial"/>
        <w:color w:val="808080"/>
      </w:rPr>
    </w:pPr>
    <w:r>
      <w:rPr>
        <w:rFonts w:ascii="Arial" w:hAnsi="Arial" w:cs="Arial"/>
        <w:color w:val="808080"/>
      </w:rPr>
      <w:t xml:space="preserve">Betreft: </w:t>
    </w:r>
    <w:r w:rsidR="003E6F6C">
      <w:rPr>
        <w:rFonts w:ascii="Arial" w:hAnsi="Arial" w:cs="Arial"/>
        <w:color w:val="808080"/>
      </w:rPr>
      <w:t>Rioolrenovatie Beemster</w:t>
    </w:r>
    <w:r>
      <w:rPr>
        <w:rFonts w:ascii="Arial" w:hAnsi="Arial" w:cs="Arial"/>
        <w:color w:val="808080"/>
      </w:rPr>
      <w:tab/>
    </w:r>
    <w:r>
      <w:rPr>
        <w:rFonts w:ascii="Arial" w:hAnsi="Arial" w:cs="Arial"/>
        <w:color w:val="808080"/>
      </w:rPr>
      <w:tab/>
    </w:r>
    <w:r>
      <w:rPr>
        <w:rFonts w:ascii="Arial" w:hAnsi="Arial" w:cs="Arial"/>
        <w:color w:val="808080"/>
      </w:rPr>
      <w:tab/>
    </w:r>
    <w:r w:rsidR="003E6F6C">
      <w:rPr>
        <w:rFonts w:ascii="Arial" w:hAnsi="Arial" w:cs="Arial"/>
        <w:color w:val="808080"/>
      </w:rPr>
      <w:tab/>
    </w:r>
    <w:r>
      <w:rPr>
        <w:rFonts w:ascii="Arial" w:hAnsi="Arial" w:cs="Arial"/>
        <w:color w:val="808080"/>
      </w:rPr>
      <w:t xml:space="preserve">Datum: </w:t>
    </w:r>
    <w:r w:rsidR="003E6F6C">
      <w:rPr>
        <w:rFonts w:ascii="Arial" w:hAnsi="Arial" w:cs="Arial"/>
        <w:color w:val="808080"/>
      </w:rPr>
      <w:t>12 april 2021</w:t>
    </w:r>
  </w:p>
  <w:p w:rsidR="00A80C82" w:rsidRDefault="00A80C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116"/>
    <w:multiLevelType w:val="hybridMultilevel"/>
    <w:tmpl w:val="4E52352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77C64"/>
    <w:multiLevelType w:val="hybridMultilevel"/>
    <w:tmpl w:val="680852B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85"/>
    <w:rsid w:val="00075B82"/>
    <w:rsid w:val="000D730B"/>
    <w:rsid w:val="00147385"/>
    <w:rsid w:val="002951B8"/>
    <w:rsid w:val="002A79F4"/>
    <w:rsid w:val="0031410A"/>
    <w:rsid w:val="00385452"/>
    <w:rsid w:val="003E6F6C"/>
    <w:rsid w:val="0042658C"/>
    <w:rsid w:val="00475566"/>
    <w:rsid w:val="005772B0"/>
    <w:rsid w:val="005960EE"/>
    <w:rsid w:val="00634248"/>
    <w:rsid w:val="00667ADE"/>
    <w:rsid w:val="006904E1"/>
    <w:rsid w:val="006C51E4"/>
    <w:rsid w:val="007141A1"/>
    <w:rsid w:val="0075699C"/>
    <w:rsid w:val="00815793"/>
    <w:rsid w:val="00851BD8"/>
    <w:rsid w:val="008B7C41"/>
    <w:rsid w:val="00A636EA"/>
    <w:rsid w:val="00A76516"/>
    <w:rsid w:val="00A77EAD"/>
    <w:rsid w:val="00A80C82"/>
    <w:rsid w:val="00AC6BE1"/>
    <w:rsid w:val="00B25405"/>
    <w:rsid w:val="00C82F32"/>
    <w:rsid w:val="00CC388C"/>
    <w:rsid w:val="00CD79A7"/>
    <w:rsid w:val="00D00997"/>
    <w:rsid w:val="00D02ED5"/>
    <w:rsid w:val="00D31CA1"/>
    <w:rsid w:val="00E04D44"/>
    <w:rsid w:val="00E13C68"/>
    <w:rsid w:val="00E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196856"/>
  <w15:docId w15:val="{64B874F1-B7C2-4B50-9604-B575CB35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0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0C82"/>
  </w:style>
  <w:style w:type="paragraph" w:styleId="Voettekst">
    <w:name w:val="footer"/>
    <w:basedOn w:val="Standaard"/>
    <w:link w:val="VoettekstChar"/>
    <w:uiPriority w:val="99"/>
    <w:unhideWhenUsed/>
    <w:rsid w:val="00A80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0C82"/>
  </w:style>
  <w:style w:type="table" w:styleId="Tabelraster">
    <w:name w:val="Table Grid"/>
    <w:basedOn w:val="Standaardtabel"/>
    <w:uiPriority w:val="59"/>
    <w:rsid w:val="00D0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77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7EAD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A77EA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70DF-42EF-4F23-9675-B2A5F390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5808A4E4.dotm</Template>
  <TotalTime>11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Postma, D. (Diekje)</dc:creator>
  <cp:lastModifiedBy>Knijn, S. (Sanne)</cp:lastModifiedBy>
  <cp:revision>9</cp:revision>
  <dcterms:created xsi:type="dcterms:W3CDTF">2021-01-22T08:13:00Z</dcterms:created>
  <dcterms:modified xsi:type="dcterms:W3CDTF">2021-04-12T11:27:00Z</dcterms:modified>
</cp:coreProperties>
</file>