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1BCF094C" w14:textId="6258472A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4B3376" w:rsidRPr="00AB42BF">
        <w:rPr>
          <w:color w:val="CC0000"/>
          <w:sz w:val="24"/>
          <w:szCs w:val="48"/>
        </w:rPr>
        <w:fldChar w:fldCharType="begin"/>
      </w:r>
      <w:r w:rsidR="004B3376" w:rsidRPr="00AB42BF">
        <w:rPr>
          <w:color w:val="CC0000"/>
          <w:sz w:val="24"/>
          <w:szCs w:val="48"/>
        </w:rPr>
        <w:instrText xml:space="preserve"> DOCPROPERTY  Project  \* MERGEFORMAT </w:instrText>
      </w:r>
      <w:r w:rsidR="004B3376" w:rsidRPr="00AB42BF">
        <w:rPr>
          <w:color w:val="CC0000"/>
          <w:sz w:val="24"/>
          <w:szCs w:val="48"/>
        </w:rPr>
        <w:fldChar w:fldCharType="separate"/>
      </w:r>
      <w:r w:rsidR="00301CB4">
        <w:rPr>
          <w:color w:val="CC0000"/>
          <w:sz w:val="24"/>
          <w:szCs w:val="48"/>
        </w:rPr>
        <w:t xml:space="preserve">Raamovereenkomst speeltoestellen en </w:t>
      </w:r>
      <w:proofErr w:type="spellStart"/>
      <w:r w:rsidR="00301CB4">
        <w:rPr>
          <w:color w:val="CC0000"/>
          <w:sz w:val="24"/>
          <w:szCs w:val="48"/>
        </w:rPr>
        <w:t>valdempende</w:t>
      </w:r>
      <w:proofErr w:type="spellEnd"/>
      <w:r w:rsidR="00301CB4">
        <w:rPr>
          <w:color w:val="CC0000"/>
          <w:sz w:val="24"/>
          <w:szCs w:val="48"/>
        </w:rPr>
        <w:t xml:space="preserve"> ondergronden</w:t>
      </w:r>
      <w:r w:rsidR="004B3376" w:rsidRPr="00AB42BF">
        <w:rPr>
          <w:color w:val="CC0000"/>
          <w:sz w:val="24"/>
          <w:szCs w:val="48"/>
        </w:rPr>
        <w:fldChar w:fldCharType="end"/>
      </w:r>
      <w:r w:rsidRPr="00AB42BF">
        <w:rPr>
          <w:color w:val="CC0000"/>
          <w:sz w:val="24"/>
          <w:szCs w:val="48"/>
        </w:rPr>
        <w:t xml:space="preserve">, kenmerk </w:t>
      </w:r>
      <w:r w:rsidR="004B3376" w:rsidRPr="00AB42BF">
        <w:rPr>
          <w:color w:val="CC0000"/>
          <w:sz w:val="24"/>
          <w:szCs w:val="48"/>
        </w:rPr>
        <w:fldChar w:fldCharType="begin"/>
      </w:r>
      <w:r w:rsidR="004B3376" w:rsidRPr="00AB42BF">
        <w:rPr>
          <w:color w:val="CC0000"/>
          <w:sz w:val="24"/>
          <w:szCs w:val="48"/>
        </w:rPr>
        <w:instrText xml:space="preserve"> DOCPROPERTY  Referentie  \* MERGEFORMAT </w:instrText>
      </w:r>
      <w:r w:rsidR="004B3376" w:rsidRPr="00AB42BF">
        <w:rPr>
          <w:color w:val="CC0000"/>
          <w:sz w:val="24"/>
          <w:szCs w:val="48"/>
        </w:rPr>
        <w:fldChar w:fldCharType="separate"/>
      </w:r>
      <w:r w:rsidR="00301CB4">
        <w:rPr>
          <w:color w:val="CC0000"/>
          <w:sz w:val="24"/>
          <w:szCs w:val="48"/>
        </w:rPr>
        <w:t>2020-SB-023</w:t>
      </w:r>
      <w:r w:rsidR="004B3376" w:rsidRPr="00AB42BF">
        <w:rPr>
          <w:color w:val="CC0000"/>
          <w:sz w:val="24"/>
          <w:szCs w:val="48"/>
        </w:rPr>
        <w:fldChar w:fldCharType="end"/>
      </w:r>
    </w:p>
    <w:p w14:paraId="1BCF094D" w14:textId="77777777" w:rsidR="005D3EAB" w:rsidRPr="005A0CCA" w:rsidRDefault="005D3EAB" w:rsidP="000949B7"/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38461034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1D0DCC">
        <w:rPr>
          <w:rStyle w:val="GUstijl1Char"/>
        </w:rPr>
        <w:t>inschrijver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1BCF0959" w14:textId="77777777" w:rsidR="005D3EAB" w:rsidRPr="005A0CCA" w:rsidRDefault="005D3EAB" w:rsidP="005A0CCA"/>
    <w:p w14:paraId="1BCF095A" w14:textId="29205402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 xml:space="preserve">de opdracht </w:t>
      </w:r>
      <w:r w:rsidR="00AB013A">
        <w:fldChar w:fldCharType="begin"/>
      </w:r>
      <w:r w:rsidR="00AB013A">
        <w:instrText xml:space="preserve"> DOCPROPERTY  Project  \* MERGEFORMAT </w:instrText>
      </w:r>
      <w:r w:rsidR="00AB013A">
        <w:fldChar w:fldCharType="separate"/>
      </w:r>
      <w:r w:rsidR="00301CB4">
        <w:t xml:space="preserve">Raamovereenkomst speeltoestellen en </w:t>
      </w:r>
      <w:proofErr w:type="spellStart"/>
      <w:r w:rsidR="00301CB4">
        <w:t>valdempende</w:t>
      </w:r>
      <w:proofErr w:type="spellEnd"/>
      <w:r w:rsidR="00301CB4">
        <w:t xml:space="preserve"> ondergronden</w:t>
      </w:r>
      <w:r w:rsidR="00AB013A">
        <w:fldChar w:fldCharType="end"/>
      </w:r>
      <w:r w:rsidRPr="000949B7">
        <w:t xml:space="preserve">, 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1D0DCC" w:rsidRPr="001D0DCC">
        <w:rPr>
          <w:rStyle w:val="GUstijl1Char"/>
          <w:color w:val="auto"/>
        </w:rPr>
        <w:t>Inschrijver</w:t>
      </w:r>
      <w:r w:rsidR="005D3EAB" w:rsidRPr="00FD3DE0">
        <w:t xml:space="preserve"> </w:t>
      </w:r>
      <w:r w:rsidR="00CC626B">
        <w:t>voor deze aanbesteding</w:t>
      </w:r>
      <w:r w:rsidR="005D3EAB" w:rsidRPr="00FD3DE0">
        <w:t xml:space="preserve"> een </w:t>
      </w:r>
      <w:r w:rsidR="001D0DCC">
        <w:t>i</w:t>
      </w:r>
      <w:r w:rsidR="00AE361E" w:rsidRPr="001D0DCC">
        <w:t>nschrijving</w:t>
      </w:r>
      <w:r w:rsidR="005D3EAB" w:rsidRPr="00FD3DE0">
        <w:t xml:space="preserve"> </w:t>
      </w:r>
      <w:r w:rsidR="00CC626B">
        <w:t>wil</w:t>
      </w:r>
      <w:r w:rsidR="000949B7" w:rsidRPr="00FD3DE0">
        <w:t xml:space="preserve"> doen</w:t>
      </w:r>
      <w:r w:rsidR="005D3EAB" w:rsidRPr="00FD3DE0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77777777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1D0DCC" w:rsidRPr="001D0DCC">
        <w:rPr>
          <w:rStyle w:val="GUstijl1Char"/>
          <w:color w:val="auto"/>
        </w:rPr>
        <w:t>Inschrijver</w:t>
      </w:r>
      <w:r w:rsidRPr="005A0CCA">
        <w:t xml:space="preserve"> 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1ED705C8" w:rsidR="005D3EAB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dat</w:t>
      </w:r>
      <w:proofErr w:type="gramEnd"/>
      <w:r w:rsidRPr="005A0CCA">
        <w:rPr>
          <w:rFonts w:cs="Lucida Sans Unicode"/>
        </w:rPr>
        <w:t xml:space="preserve">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301CB4">
        <w:rPr>
          <w:rStyle w:val="GUstijl1Char"/>
        </w:rPr>
        <w:t>Inschrijver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1D0DCC" w:rsidRPr="001D0DCC">
        <w:rPr>
          <w:rStyle w:val="GUstijl1Char"/>
          <w:color w:val="auto"/>
        </w:rPr>
        <w:fldChar w:fldCharType="begin"/>
      </w:r>
      <w:r w:rsidR="001D0DCC" w:rsidRPr="001D0DCC">
        <w:rPr>
          <w:rStyle w:val="GUstijl1Char"/>
          <w:color w:val="auto"/>
        </w:rPr>
        <w:instrText xml:space="preserve"> DOCPROPERTY  Project  \* MERGEFORMAT </w:instrText>
      </w:r>
      <w:r w:rsidR="001D0DCC" w:rsidRPr="001D0DCC">
        <w:rPr>
          <w:rStyle w:val="GUstijl1Char"/>
          <w:color w:val="auto"/>
        </w:rPr>
        <w:fldChar w:fldCharType="separate"/>
      </w:r>
      <w:r w:rsidR="00301CB4">
        <w:rPr>
          <w:rStyle w:val="GUstijl1Char"/>
          <w:color w:val="auto"/>
        </w:rPr>
        <w:t xml:space="preserve">Raamovereenkomst speeltoestellen en </w:t>
      </w:r>
      <w:proofErr w:type="spellStart"/>
      <w:r w:rsidR="00301CB4">
        <w:rPr>
          <w:rStyle w:val="GUstijl1Char"/>
          <w:color w:val="auto"/>
        </w:rPr>
        <w:t>valdempende</w:t>
      </w:r>
      <w:proofErr w:type="spellEnd"/>
      <w:r w:rsidR="00301CB4">
        <w:rPr>
          <w:rStyle w:val="GUstijl1Char"/>
          <w:color w:val="auto"/>
        </w:rPr>
        <w:t xml:space="preserve"> ondergronden</w:t>
      </w:r>
      <w:r w:rsidR="001D0DCC" w:rsidRPr="001D0DCC">
        <w:rPr>
          <w:rStyle w:val="GUstijl1Char"/>
          <w:color w:val="auto"/>
        </w:rPr>
        <w:fldChar w:fldCharType="end"/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1D0DCC" w14:paraId="1BCF0968" w14:textId="77777777" w:rsidTr="001D0DCC">
        <w:tc>
          <w:tcPr>
            <w:tcW w:w="4605" w:type="dxa"/>
          </w:tcPr>
          <w:p w14:paraId="1BCF0966" w14:textId="77777777" w:rsidR="001D0DCC" w:rsidRDefault="001D0DCC" w:rsidP="002D3704">
            <w:pPr>
              <w:rPr>
                <w:rFonts w:cs="Lucida Sans Unicode"/>
              </w:rPr>
            </w:pPr>
            <w:r w:rsidRPr="001D0DCC">
              <w:rPr>
                <w:rStyle w:val="GUstijl1Char"/>
                <w:color w:val="auto"/>
              </w:rPr>
              <w:t>Inschrijver</w:t>
            </w:r>
            <w:r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1766FA"/>
    <w:rsid w:val="0019691C"/>
    <w:rsid w:val="001B2A0B"/>
    <w:rsid w:val="001C10FE"/>
    <w:rsid w:val="001D0DCC"/>
    <w:rsid w:val="002A35B9"/>
    <w:rsid w:val="002B56B2"/>
    <w:rsid w:val="002D3704"/>
    <w:rsid w:val="002E5A9C"/>
    <w:rsid w:val="002F65DC"/>
    <w:rsid w:val="00301CB4"/>
    <w:rsid w:val="00312D94"/>
    <w:rsid w:val="003C71E0"/>
    <w:rsid w:val="00403335"/>
    <w:rsid w:val="00423D87"/>
    <w:rsid w:val="004B3376"/>
    <w:rsid w:val="004B656C"/>
    <w:rsid w:val="004D058A"/>
    <w:rsid w:val="00586CDC"/>
    <w:rsid w:val="005A0CCA"/>
    <w:rsid w:val="005A1878"/>
    <w:rsid w:val="005B4A08"/>
    <w:rsid w:val="005D3EAB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75E4C"/>
    <w:rsid w:val="00CC626B"/>
    <w:rsid w:val="00D57396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21953DB9-669F-43E9-A46D-1277D9F3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65</TotalTime>
  <Pages>1</Pages>
  <Words>314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Jong, Martijn de</cp:lastModifiedBy>
  <cp:revision>10</cp:revision>
  <cp:lastPrinted>2019-08-21T09:08:00Z</cp:lastPrinted>
  <dcterms:created xsi:type="dcterms:W3CDTF">2019-08-21T09:24:00Z</dcterms:created>
  <dcterms:modified xsi:type="dcterms:W3CDTF">2021-11-17T12:31:00Z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Raamovereenkomst speeltoestellen en valdempende ondergronden</vt:lpwstr>
  </property>
  <property fmtid="{D5CDD505-2E9C-101B-9397-08002B2CF9AE}" pid="3" name="Referentie">
    <vt:lpwstr>2020-SB-023</vt:lpwstr>
  </property>
  <property fmtid="{D5CDD505-2E9C-101B-9397-08002B2CF9AE}" pid="4" name="Aanmelder of Inschrijver">
    <vt:lpwstr>Inschrijver</vt:lpwstr>
  </property>
</Properties>
</file>