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127"/>
        <w:gridCol w:w="283"/>
        <w:gridCol w:w="6616"/>
      </w:tblGrid>
      <w:tr w:rsidR="006A0D40" w:rsidRPr="00F7041C" w14:paraId="4F3AC12D" w14:textId="77777777" w:rsidTr="00FB5D48">
        <w:trPr>
          <w:trHeight w:val="227"/>
        </w:trPr>
        <w:tc>
          <w:tcPr>
            <w:tcW w:w="2127" w:type="dxa"/>
          </w:tcPr>
          <w:p w14:paraId="606FE12E" w14:textId="77777777" w:rsidR="006A0D40" w:rsidRPr="00F7041C" w:rsidRDefault="006A0D40" w:rsidP="00FB5D48">
            <w:r w:rsidRPr="00F7041C">
              <w:t>Datum</w:t>
            </w:r>
          </w:p>
        </w:tc>
        <w:tc>
          <w:tcPr>
            <w:tcW w:w="283" w:type="dxa"/>
          </w:tcPr>
          <w:p w14:paraId="3F1E7D33" w14:textId="77777777" w:rsidR="006A0D40" w:rsidRPr="00F7041C" w:rsidRDefault="006A0D40" w:rsidP="00FB5D48">
            <w:r>
              <w:t>:</w:t>
            </w:r>
          </w:p>
        </w:tc>
        <w:tc>
          <w:tcPr>
            <w:tcW w:w="6616" w:type="dxa"/>
          </w:tcPr>
          <w:sdt>
            <w:sdtPr>
              <w:alias w:val="{{FormatDateTime(Form.Datum, &quot;d MMMM yyyy&quot;, &quot;nl-NL&quot;)}}"/>
              <w:tag w:val="{&quot;templafy&quot;:{&quot;id&quot;:&quot;bf6adf35-6dbb-4000-96d5-99a18a1c4c81&quot;}}"/>
              <w:id w:val="593287181"/>
              <w:placeholder>
                <w:docPart w:val="A43FC75694994D03AAE70D1B0CED5C3C"/>
              </w:placeholder>
            </w:sdtPr>
            <w:sdtEndPr/>
            <w:sdtContent>
              <w:p w14:paraId="0FB5DF0D" w14:textId="77777777" w:rsidR="007F6256" w:rsidRDefault="004E1F20">
                <w:r>
                  <w:t>14 april 2022</w:t>
                </w:r>
              </w:p>
            </w:sdtContent>
          </w:sdt>
        </w:tc>
      </w:tr>
      <w:tr w:rsidR="006A0D40" w:rsidRPr="00F7041C" w14:paraId="3A392C6A" w14:textId="77777777" w:rsidTr="00FB5D48">
        <w:trPr>
          <w:trHeight w:val="227"/>
        </w:trPr>
        <w:tc>
          <w:tcPr>
            <w:tcW w:w="2127" w:type="dxa"/>
          </w:tcPr>
          <w:p w14:paraId="1C11B1D1" w14:textId="77777777" w:rsidR="006A0D40" w:rsidRPr="00F7041C" w:rsidRDefault="006A0D40" w:rsidP="00FB5D48">
            <w:r w:rsidRPr="00F7041C">
              <w:t>Onderwerp</w:t>
            </w:r>
          </w:p>
        </w:tc>
        <w:tc>
          <w:tcPr>
            <w:tcW w:w="283" w:type="dxa"/>
          </w:tcPr>
          <w:p w14:paraId="6DDF69ED" w14:textId="77777777" w:rsidR="006A0D40" w:rsidRPr="00F7041C" w:rsidRDefault="006A0D40" w:rsidP="00FB5D48">
            <w:r>
              <w:t>:</w:t>
            </w:r>
          </w:p>
        </w:tc>
        <w:tc>
          <w:tcPr>
            <w:tcW w:w="6616" w:type="dxa"/>
          </w:tcPr>
          <w:p w14:paraId="2EEFA27C" w14:textId="6299339C" w:rsidR="006A0D40" w:rsidRPr="00F7041C" w:rsidRDefault="004E1F20" w:rsidP="00FB5D48">
            <w:sdt>
              <w:sdtPr>
                <w:alias w:val="{{Form.Onderwerp}}"/>
                <w:tag w:val="{&quot;templafy&quot;:{&quot;id&quot;:&quot;5822ef3b-37c0-4d75-95fc-e1304cea8d68&quot;}}"/>
                <w:id w:val="1161512935"/>
                <w:placeholder>
                  <w:docPart w:val="1B00ECEEDB5A40B2B9B63BA5CF5EB043"/>
                </w:placeholder>
              </w:sdtPr>
              <w:sdtEndPr/>
              <w:sdtContent>
                <w:r w:rsidR="00366A15">
                  <w:t>Vragenlijst marktconsultatie zout-elektrolyse</w:t>
                </w:r>
              </w:sdtContent>
            </w:sdt>
          </w:p>
        </w:tc>
      </w:tr>
      <w:sdt>
        <w:sdtPr>
          <w:rPr>
            <w:vanish/>
          </w:rPr>
          <w:alias w:val="group"/>
          <w:tag w:val="{&quot;templafy&quot;:{&quot;id&quot;:&quot;5da923f5-e27d-4afb-be6f-88a0b61f8d94&quot;}}"/>
          <w:id w:val="2036451839"/>
          <w:placeholder>
            <w:docPart w:val="A43FC75694994D03AAE70D1B0CED5C3C"/>
          </w:placeholder>
        </w:sdtPr>
        <w:sdtEndPr/>
        <w:sdtContent>
          <w:tr w:rsidR="006A0D40" w:rsidRPr="00F7041C" w14:paraId="348C74CE" w14:textId="77777777" w:rsidTr="00056276">
            <w:trPr>
              <w:trHeight w:val="227"/>
              <w:hidden/>
            </w:trPr>
            <w:tc>
              <w:tcPr>
                <w:tcW w:w="2127" w:type="dxa"/>
              </w:tcPr>
              <w:p w14:paraId="3E69AF48" w14:textId="77777777" w:rsidR="006A0D40" w:rsidRPr="00F7041C" w:rsidRDefault="006A0D40" w:rsidP="00FB5D48">
                <w:pPr>
                  <w:rPr>
                    <w:vanish/>
                  </w:rPr>
                </w:pPr>
                <w:r w:rsidRPr="00F7041C">
                  <w:rPr>
                    <w:vanish/>
                  </w:rPr>
                  <w:t>S.v.p. reageren vóór</w:t>
                </w:r>
              </w:p>
            </w:tc>
            <w:tc>
              <w:tcPr>
                <w:tcW w:w="283" w:type="dxa"/>
              </w:tcPr>
              <w:p w14:paraId="77762FA6" w14:textId="77777777" w:rsidR="006A0D40" w:rsidRPr="00F7041C" w:rsidRDefault="006A0D40" w:rsidP="00FB5D48">
                <w:pPr>
                  <w:rPr>
                    <w:vanish/>
                  </w:rPr>
                </w:pPr>
                <w:r>
                  <w:rPr>
                    <w:vanish/>
                  </w:rPr>
                  <w:t>:</w:t>
                </w:r>
              </w:p>
            </w:tc>
            <w:tc>
              <w:tcPr>
                <w:tcW w:w="6616" w:type="dxa"/>
              </w:tcPr>
              <w:sdt>
                <w:sdtPr>
                  <w:rPr>
                    <w:vanish/>
                  </w:rPr>
                  <w:alias w:val="{{FormatDateTime(Form.ReagerenVoor, &quot;d MMMM yyyy&quot;, &quot;nl-NL&quot;)}}"/>
                  <w:tag w:val="{&quot;templafy&quot;:{&quot;id&quot;:&quot;e9208990-19b8-4606-813c-a1ff1f05a733&quot;}}"/>
                  <w:id w:val="1322615785"/>
                  <w:placeholder>
                    <w:docPart w:val="A43FC75694994D03AAE70D1B0CED5C3C"/>
                  </w:placeholder>
                </w:sdtPr>
                <w:sdtEndPr/>
                <w:sdtContent>
                  <w:p w14:paraId="0C0EF2FC" w14:textId="77777777" w:rsidR="007F6256" w:rsidRDefault="004E1F20">
                    <w:pPr>
                      <w:rPr>
                        <w:vanish/>
                      </w:rPr>
                    </w:pPr>
                    <w:r>
                      <w:rPr>
                        <w:vanish/>
                      </w:rPr>
                      <w:t xml:space="preserve"> </w:t>
                    </w:r>
                  </w:p>
                </w:sdtContent>
              </w:sdt>
            </w:tc>
          </w:tr>
        </w:sdtContent>
      </w:sdt>
      <w:tr w:rsidR="00A12C10" w:rsidRPr="00F7041C" w14:paraId="0B970804" w14:textId="77777777" w:rsidTr="00056276">
        <w:trPr>
          <w:trHeight w:val="170"/>
        </w:trPr>
        <w:tc>
          <w:tcPr>
            <w:tcW w:w="2127" w:type="dxa"/>
            <w:tcBorders>
              <w:bottom w:val="single" w:sz="18" w:space="0" w:color="auto"/>
            </w:tcBorders>
          </w:tcPr>
          <w:p w14:paraId="0B69D2B7" w14:textId="77777777" w:rsidR="00A12C10" w:rsidRPr="00F7041C" w:rsidRDefault="00A12C10" w:rsidP="00056276"/>
        </w:tc>
        <w:tc>
          <w:tcPr>
            <w:tcW w:w="283" w:type="dxa"/>
            <w:tcBorders>
              <w:bottom w:val="single" w:sz="18" w:space="0" w:color="auto"/>
            </w:tcBorders>
          </w:tcPr>
          <w:p w14:paraId="75C55BB8" w14:textId="77777777" w:rsidR="00A12C10" w:rsidRDefault="00A12C10" w:rsidP="00056276"/>
        </w:tc>
        <w:tc>
          <w:tcPr>
            <w:tcW w:w="6616" w:type="dxa"/>
            <w:tcBorders>
              <w:bottom w:val="single" w:sz="18" w:space="0" w:color="auto"/>
            </w:tcBorders>
          </w:tcPr>
          <w:p w14:paraId="2F5C8640" w14:textId="77777777" w:rsidR="00A12C10" w:rsidRPr="00F7041C" w:rsidRDefault="00A12C10" w:rsidP="00056276"/>
        </w:tc>
      </w:tr>
      <w:tr w:rsidR="00056276" w:rsidRPr="00F7041C" w14:paraId="0113D3D4" w14:textId="77777777" w:rsidTr="00056276">
        <w:trPr>
          <w:trHeight w:val="170"/>
        </w:trPr>
        <w:tc>
          <w:tcPr>
            <w:tcW w:w="2127" w:type="dxa"/>
            <w:tcBorders>
              <w:top w:val="single" w:sz="18" w:space="0" w:color="auto"/>
            </w:tcBorders>
          </w:tcPr>
          <w:p w14:paraId="3C1B2EDC" w14:textId="77777777" w:rsidR="00056276" w:rsidRPr="00F7041C" w:rsidRDefault="00056276" w:rsidP="00056276"/>
        </w:tc>
        <w:tc>
          <w:tcPr>
            <w:tcW w:w="283" w:type="dxa"/>
            <w:tcBorders>
              <w:top w:val="single" w:sz="18" w:space="0" w:color="auto"/>
            </w:tcBorders>
          </w:tcPr>
          <w:p w14:paraId="79E18A9B" w14:textId="77777777" w:rsidR="00056276" w:rsidRDefault="00056276" w:rsidP="00056276"/>
        </w:tc>
        <w:tc>
          <w:tcPr>
            <w:tcW w:w="6616" w:type="dxa"/>
            <w:tcBorders>
              <w:top w:val="single" w:sz="18" w:space="0" w:color="auto"/>
            </w:tcBorders>
          </w:tcPr>
          <w:p w14:paraId="5C8F5099" w14:textId="77777777" w:rsidR="00056276" w:rsidRPr="00F7041C" w:rsidRDefault="00056276" w:rsidP="00056276"/>
        </w:tc>
      </w:tr>
    </w:tbl>
    <w:p w14:paraId="2EFC8DCE" w14:textId="0AFADFB0" w:rsidR="00EA429C" w:rsidRDefault="00582741" w:rsidP="00EA429C">
      <w:bookmarkStart w:id="0" w:name="Start"/>
      <w:bookmarkEnd w:id="0"/>
      <w:r w:rsidRPr="00F704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391EB" wp14:editId="5B91D297">
                <wp:simplePos x="0" y="0"/>
                <wp:positionH relativeFrom="page">
                  <wp:posOffset>6700520</wp:posOffset>
                </wp:positionH>
                <wp:positionV relativeFrom="page">
                  <wp:posOffset>6991985</wp:posOffset>
                </wp:positionV>
                <wp:extent cx="457200" cy="240120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0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EE601E" w14:textId="0FC6729C" w:rsidR="00582741" w:rsidRDefault="00EA429C" w:rsidP="00582741">
                            <w:pPr>
                              <w:rPr>
                                <w:rFonts w:cs="Arial"/>
                                <w:b/>
                                <w:bCs/>
                                <w:noProof/>
                                <w:sz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72"/>
                              </w:rPr>
                              <w:t>Vragenlijst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391E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27.6pt;margin-top:550.55pt;width:36pt;height:189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" stroked="f">
                <v:textbox style="layout-flow:vertical;mso-layout-flow-alt:bottom-to-top" inset="0,0,0,0">
                  <w:txbxContent>
                    <w:p w14:paraId="61EE601E" w14:textId="0FC6729C" w:rsidR="00582741" w:rsidRDefault="00EA429C" w:rsidP="00582741">
                      <w:pPr>
                        <w:rPr>
                          <w:rFonts w:cs="Arial"/>
                          <w:b/>
                          <w:bCs/>
                          <w:noProof/>
                          <w:sz w:val="72"/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sz w:val="72"/>
                        </w:rPr>
                        <w:t>Vragenlijst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10A4F4" w14:textId="77777777" w:rsidR="00EA429C" w:rsidRPr="002F23A4" w:rsidRDefault="00EA429C" w:rsidP="00EA429C">
      <w:pPr>
        <w:pStyle w:val="ZRIKop"/>
        <w:numPr>
          <w:ilvl w:val="0"/>
          <w:numId w:val="0"/>
        </w:numPr>
      </w:pPr>
      <w:bookmarkStart w:id="1" w:name="_Toc441237835"/>
      <w:r w:rsidRPr="002F23A4">
        <w:t>Bijlage 1: Vragenlijst marktconsultatie</w:t>
      </w:r>
      <w:bookmarkEnd w:id="1"/>
    </w:p>
    <w:p w14:paraId="26951F3A" w14:textId="77777777" w:rsidR="00EA429C" w:rsidRDefault="00EA429C" w:rsidP="00EA429C"/>
    <w:tbl>
      <w:tblPr>
        <w:tblStyle w:val="Tabelraster"/>
        <w:tblW w:w="0" w:type="auto"/>
        <w:tblLayout w:type="fixed"/>
        <w:tblLook w:val="01E0" w:firstRow="1" w:lastRow="1" w:firstColumn="1" w:lastColumn="1" w:noHBand="0" w:noVBand="0"/>
      </w:tblPr>
      <w:tblGrid>
        <w:gridCol w:w="4106"/>
        <w:gridCol w:w="4227"/>
      </w:tblGrid>
      <w:tr w:rsidR="00EA429C" w:rsidRPr="00731E94" w14:paraId="271E44D6" w14:textId="77777777" w:rsidTr="00EA429C">
        <w:trPr>
          <w:trHeight w:val="376"/>
        </w:trPr>
        <w:tc>
          <w:tcPr>
            <w:tcW w:w="8333" w:type="dxa"/>
            <w:gridSpan w:val="2"/>
            <w:hideMark/>
          </w:tcPr>
          <w:p w14:paraId="41DBC4EB" w14:textId="77777777" w:rsidR="00EA429C" w:rsidRPr="00EA429C" w:rsidRDefault="00EA429C" w:rsidP="00D63492">
            <w:pPr>
              <w:rPr>
                <w:b/>
                <w:bCs/>
              </w:rPr>
            </w:pPr>
            <w:r w:rsidRPr="00EA429C">
              <w:rPr>
                <w:b/>
                <w:bCs/>
              </w:rPr>
              <w:t>Algemene gegevens</w:t>
            </w:r>
          </w:p>
        </w:tc>
      </w:tr>
      <w:tr w:rsidR="00EA429C" w:rsidRPr="00731E94" w14:paraId="42DB34A4" w14:textId="77777777" w:rsidTr="00EA429C">
        <w:trPr>
          <w:trHeight w:val="376"/>
        </w:trPr>
        <w:tc>
          <w:tcPr>
            <w:tcW w:w="4106" w:type="dxa"/>
          </w:tcPr>
          <w:p w14:paraId="4F439AEF" w14:textId="3C07F615" w:rsidR="00EA429C" w:rsidRPr="002831F9" w:rsidRDefault="00EA429C" w:rsidP="00EA429C">
            <w:r w:rsidRPr="002831F9">
              <w:t>bedrijf/handelsnaam(en):</w:t>
            </w:r>
          </w:p>
        </w:tc>
        <w:sdt>
          <w:sdtPr>
            <w:id w:val="-1043130366"/>
            <w:placeholder>
              <w:docPart w:val="DefaultPlaceholder_-1854013440"/>
            </w:placeholder>
            <w:showingPlcHdr/>
          </w:sdtPr>
          <w:sdtContent>
            <w:tc>
              <w:tcPr>
                <w:tcW w:w="4227" w:type="dxa"/>
              </w:tcPr>
              <w:p w14:paraId="6F9BB0D1" w14:textId="08B735CA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19F053CA" w14:textId="77777777" w:rsidTr="00EA429C">
        <w:trPr>
          <w:trHeight w:val="376"/>
        </w:trPr>
        <w:tc>
          <w:tcPr>
            <w:tcW w:w="4106" w:type="dxa"/>
          </w:tcPr>
          <w:p w14:paraId="6E7F5503" w14:textId="187852E8" w:rsidR="00EA429C" w:rsidRPr="002831F9" w:rsidRDefault="00EA429C" w:rsidP="00EA429C">
            <w:r w:rsidRPr="002831F9">
              <w:t>Vertegenwoordigd door / contactpersoon:</w:t>
            </w:r>
          </w:p>
        </w:tc>
        <w:sdt>
          <w:sdtPr>
            <w:id w:val="48033453"/>
            <w:placeholder>
              <w:docPart w:val="DefaultPlaceholder_-1854013440"/>
            </w:placeholder>
            <w:showingPlcHdr/>
          </w:sdtPr>
          <w:sdtContent>
            <w:tc>
              <w:tcPr>
                <w:tcW w:w="4227" w:type="dxa"/>
              </w:tcPr>
              <w:p w14:paraId="25ED4156" w14:textId="62A50E32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448414FA" w14:textId="77777777" w:rsidTr="00EA429C">
        <w:trPr>
          <w:trHeight w:val="376"/>
        </w:trPr>
        <w:tc>
          <w:tcPr>
            <w:tcW w:w="4106" w:type="dxa"/>
          </w:tcPr>
          <w:p w14:paraId="33CB342A" w14:textId="5B114880" w:rsidR="00EA429C" w:rsidRPr="002831F9" w:rsidRDefault="00EA429C" w:rsidP="00EA429C">
            <w:r w:rsidRPr="002831F9">
              <w:t>Postadres:</w:t>
            </w:r>
          </w:p>
        </w:tc>
        <w:sdt>
          <w:sdtPr>
            <w:id w:val="348373493"/>
            <w:placeholder>
              <w:docPart w:val="DefaultPlaceholder_-1854013440"/>
            </w:placeholder>
            <w:showingPlcHdr/>
          </w:sdtPr>
          <w:sdtContent>
            <w:tc>
              <w:tcPr>
                <w:tcW w:w="4227" w:type="dxa"/>
              </w:tcPr>
              <w:p w14:paraId="159D098D" w14:textId="1E113FDF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2396D753" w14:textId="77777777" w:rsidTr="00EA429C">
        <w:trPr>
          <w:trHeight w:val="376"/>
        </w:trPr>
        <w:tc>
          <w:tcPr>
            <w:tcW w:w="4106" w:type="dxa"/>
          </w:tcPr>
          <w:p w14:paraId="1A25A1D9" w14:textId="41173582" w:rsidR="00EA429C" w:rsidRPr="002831F9" w:rsidRDefault="00EA429C" w:rsidP="00EA429C">
            <w:r w:rsidRPr="002831F9">
              <w:t>Postcode:</w:t>
            </w:r>
          </w:p>
        </w:tc>
        <w:sdt>
          <w:sdtPr>
            <w:id w:val="1977867340"/>
            <w:placeholder>
              <w:docPart w:val="DefaultPlaceholder_-1854013440"/>
            </w:placeholder>
            <w:showingPlcHdr/>
          </w:sdtPr>
          <w:sdtContent>
            <w:tc>
              <w:tcPr>
                <w:tcW w:w="4227" w:type="dxa"/>
              </w:tcPr>
              <w:p w14:paraId="30BED24E" w14:textId="56E7674E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657EB111" w14:textId="77777777" w:rsidTr="00EA429C">
        <w:trPr>
          <w:trHeight w:val="376"/>
        </w:trPr>
        <w:tc>
          <w:tcPr>
            <w:tcW w:w="4106" w:type="dxa"/>
          </w:tcPr>
          <w:p w14:paraId="6CCF4E96" w14:textId="326CA25B" w:rsidR="00EA429C" w:rsidRPr="002831F9" w:rsidRDefault="00EA429C" w:rsidP="00EA429C">
            <w:r w:rsidRPr="002831F9">
              <w:t>Plaats van vestiging:</w:t>
            </w:r>
          </w:p>
        </w:tc>
        <w:sdt>
          <w:sdtPr>
            <w:id w:val="-171954029"/>
            <w:placeholder>
              <w:docPart w:val="DefaultPlaceholder_-1854013440"/>
            </w:placeholder>
            <w:showingPlcHdr/>
          </w:sdtPr>
          <w:sdtContent>
            <w:tc>
              <w:tcPr>
                <w:tcW w:w="4227" w:type="dxa"/>
              </w:tcPr>
              <w:p w14:paraId="6806BC9D" w14:textId="603D9BE8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7E072754" w14:textId="77777777" w:rsidTr="00EA429C">
        <w:trPr>
          <w:trHeight w:val="376"/>
        </w:trPr>
        <w:tc>
          <w:tcPr>
            <w:tcW w:w="4106" w:type="dxa"/>
          </w:tcPr>
          <w:p w14:paraId="485BD7CE" w14:textId="0C9D46A4" w:rsidR="00EA429C" w:rsidRPr="002831F9" w:rsidRDefault="00EA429C" w:rsidP="00EA429C">
            <w:r w:rsidRPr="002831F9">
              <w:t>Telefoonnummer:</w:t>
            </w:r>
          </w:p>
        </w:tc>
        <w:sdt>
          <w:sdtPr>
            <w:id w:val="-405531247"/>
            <w:placeholder>
              <w:docPart w:val="DefaultPlaceholder_-1854013440"/>
            </w:placeholder>
            <w:showingPlcHdr/>
          </w:sdtPr>
          <w:sdtContent>
            <w:tc>
              <w:tcPr>
                <w:tcW w:w="4227" w:type="dxa"/>
              </w:tcPr>
              <w:p w14:paraId="0672D2A1" w14:textId="59100D8F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3E94D2B7" w14:textId="77777777" w:rsidTr="00EA429C">
        <w:trPr>
          <w:trHeight w:val="376"/>
        </w:trPr>
        <w:tc>
          <w:tcPr>
            <w:tcW w:w="4106" w:type="dxa"/>
          </w:tcPr>
          <w:p w14:paraId="737CAE3C" w14:textId="08ABC34B" w:rsidR="00EA429C" w:rsidRPr="002831F9" w:rsidRDefault="00EA429C" w:rsidP="00EA429C">
            <w:r w:rsidRPr="002831F9">
              <w:t>E-mailadres:</w:t>
            </w:r>
          </w:p>
        </w:tc>
        <w:sdt>
          <w:sdtPr>
            <w:id w:val="1800419958"/>
            <w:placeholder>
              <w:docPart w:val="DefaultPlaceholder_-1854013440"/>
            </w:placeholder>
            <w:showingPlcHdr/>
          </w:sdtPr>
          <w:sdtContent>
            <w:tc>
              <w:tcPr>
                <w:tcW w:w="4227" w:type="dxa"/>
              </w:tcPr>
              <w:p w14:paraId="11352338" w14:textId="089F5687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E64993C" w14:textId="77777777" w:rsidR="00EA429C" w:rsidRDefault="00EA429C" w:rsidP="00EA429C"/>
    <w:p w14:paraId="24577C13" w14:textId="77777777" w:rsidR="00EA429C" w:rsidRPr="00624068" w:rsidRDefault="00EA429C" w:rsidP="00EA429C">
      <w:pPr>
        <w:pBdr>
          <w:bottom w:val="single" w:sz="4" w:space="1" w:color="auto"/>
        </w:pBdr>
        <w:rPr>
          <w:b/>
        </w:rPr>
      </w:pPr>
      <w:r>
        <w:rPr>
          <w:b/>
        </w:rPr>
        <w:t>Vragen en antwoorden</w:t>
      </w:r>
    </w:p>
    <w:p w14:paraId="4B3FA052" w14:textId="77777777" w:rsidR="00EA429C" w:rsidRDefault="00EA429C" w:rsidP="00EA429C"/>
    <w:p w14:paraId="1DD729F7" w14:textId="3CDA8871" w:rsidR="00EA429C" w:rsidRDefault="00EA429C" w:rsidP="0041786B">
      <w:pPr>
        <w:ind w:left="1410" w:hanging="1410"/>
      </w:pPr>
      <w:r>
        <w:t xml:space="preserve">Vraag 1: </w:t>
      </w:r>
      <w:r w:rsidR="0041786B">
        <w:tab/>
      </w:r>
      <w:r w:rsidR="00EA300C" w:rsidRPr="00EA300C">
        <w:t>Heeft u ervaring met het leveren van een zout-elektrolysesysteem zoals hierboven omschreven? Gelieve toe te lichten waaruit de ervaring bestaat.</w:t>
      </w:r>
    </w:p>
    <w:p w14:paraId="16FCA069" w14:textId="77777777" w:rsidR="00EA300C" w:rsidRDefault="00EA300C" w:rsidP="00EA300C"/>
    <w:p w14:paraId="6271A01A" w14:textId="750C2CF6" w:rsidR="00EA429C" w:rsidRDefault="00EA429C" w:rsidP="00EA429C">
      <w:r>
        <w:t>Antwoord:</w:t>
      </w:r>
      <w:r w:rsidR="00EA300C">
        <w:tab/>
      </w:r>
      <w:sdt>
        <w:sdtPr>
          <w:id w:val="1336107994"/>
          <w:placeholder>
            <w:docPart w:val="DefaultPlaceholder_-1854013440"/>
          </w:placeholder>
          <w:showingPlcHdr/>
        </w:sdtPr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3C17E834" w14:textId="77777777" w:rsidR="00EA429C" w:rsidRDefault="00EA429C" w:rsidP="00EA429C">
      <w:pPr>
        <w:pBdr>
          <w:bottom w:val="single" w:sz="4" w:space="1" w:color="auto"/>
        </w:pBdr>
      </w:pPr>
    </w:p>
    <w:p w14:paraId="7C33D5CC" w14:textId="77777777" w:rsidR="00EA429C" w:rsidRDefault="00EA429C" w:rsidP="00EA429C"/>
    <w:p w14:paraId="085907E3" w14:textId="77777777" w:rsidR="0064039A" w:rsidRDefault="0064039A" w:rsidP="0041786B">
      <w:pPr>
        <w:ind w:left="1410" w:hanging="1410"/>
      </w:pPr>
    </w:p>
    <w:p w14:paraId="6B9DFB2D" w14:textId="6A638E5A" w:rsidR="00EA429C" w:rsidRDefault="00EA429C" w:rsidP="0041786B">
      <w:pPr>
        <w:ind w:left="1410" w:hanging="1410"/>
      </w:pPr>
      <w:r>
        <w:t xml:space="preserve">Vraag 2: </w:t>
      </w:r>
      <w:r w:rsidR="0041786B">
        <w:tab/>
      </w:r>
      <w:r w:rsidR="0041786B" w:rsidRPr="0041786B">
        <w:t>Heeft u ervaring met de gevraagde 24/7 storingsdienst? Gelieve toe te lichten waaruit de ervaring bestaat</w:t>
      </w:r>
    </w:p>
    <w:p w14:paraId="26B9E828" w14:textId="77777777" w:rsidR="00EA429C" w:rsidRDefault="00EA429C" w:rsidP="00EA429C"/>
    <w:p w14:paraId="450C1548" w14:textId="044E6F35" w:rsidR="00EA429C" w:rsidRDefault="00EA429C" w:rsidP="00EA429C">
      <w:r>
        <w:t>Antwoord:</w:t>
      </w:r>
      <w:r w:rsidR="00EA300C">
        <w:tab/>
      </w:r>
      <w:sdt>
        <w:sdtPr>
          <w:id w:val="-422803821"/>
          <w:placeholder>
            <w:docPart w:val="DefaultPlaceholder_-1854013440"/>
          </w:placeholder>
          <w:showingPlcHdr/>
        </w:sdtPr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7B994152" w14:textId="77777777" w:rsidR="00EA429C" w:rsidRDefault="00EA429C" w:rsidP="00EA429C">
      <w:pPr>
        <w:pBdr>
          <w:bottom w:val="single" w:sz="4" w:space="1" w:color="auto"/>
        </w:pBdr>
      </w:pPr>
    </w:p>
    <w:p w14:paraId="416BE2A5" w14:textId="77777777" w:rsidR="00EA429C" w:rsidRDefault="00EA429C" w:rsidP="00EA429C"/>
    <w:p w14:paraId="6BE36388" w14:textId="77777777" w:rsidR="0064039A" w:rsidRDefault="0064039A" w:rsidP="00EA429C"/>
    <w:p w14:paraId="62E2B785" w14:textId="6E75C5FD" w:rsidR="00EA429C" w:rsidRDefault="00EA429C" w:rsidP="00EA429C">
      <w:r>
        <w:t xml:space="preserve">Vraag 3: </w:t>
      </w:r>
      <w:r w:rsidR="00E8726E">
        <w:tab/>
      </w:r>
      <w:r w:rsidR="00E8726E" w:rsidRPr="00E8726E">
        <w:t>Kunt u onderhoudstermijn van 10 jaar leveren? Gelieve toe te lichten</w:t>
      </w:r>
      <w:r w:rsidR="00E8726E">
        <w:t>.</w:t>
      </w:r>
    </w:p>
    <w:p w14:paraId="2EA75284" w14:textId="77777777" w:rsidR="00EA429C" w:rsidRDefault="00EA429C" w:rsidP="00EA429C"/>
    <w:p w14:paraId="64156CB0" w14:textId="7F15F01F" w:rsidR="00EA429C" w:rsidRDefault="00EA429C" w:rsidP="00EA429C">
      <w:r>
        <w:t>Antwoord:</w:t>
      </w:r>
      <w:r w:rsidR="00EA300C">
        <w:tab/>
      </w:r>
      <w:sdt>
        <w:sdtPr>
          <w:id w:val="-1908521971"/>
          <w:placeholder>
            <w:docPart w:val="DefaultPlaceholder_-1854013440"/>
          </w:placeholder>
          <w:showingPlcHdr/>
        </w:sdtPr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24F79ADE" w14:textId="77777777" w:rsidR="00EA429C" w:rsidRDefault="00EA429C" w:rsidP="00EA429C">
      <w:pPr>
        <w:pBdr>
          <w:bottom w:val="single" w:sz="4" w:space="1" w:color="auto"/>
        </w:pBdr>
      </w:pPr>
    </w:p>
    <w:p w14:paraId="49FD04F3" w14:textId="77777777" w:rsidR="00EA429C" w:rsidRDefault="00EA429C" w:rsidP="00EA429C"/>
    <w:p w14:paraId="5DE7B191" w14:textId="77777777" w:rsidR="00517F24" w:rsidRDefault="00517F24" w:rsidP="00517F24">
      <w:pPr>
        <w:ind w:left="1410" w:hanging="1410"/>
      </w:pPr>
    </w:p>
    <w:p w14:paraId="0AB3B100" w14:textId="1CDDFF74" w:rsidR="00EA429C" w:rsidRDefault="00EA429C" w:rsidP="00517F24">
      <w:pPr>
        <w:ind w:left="1410" w:hanging="1410"/>
      </w:pPr>
      <w:r>
        <w:t xml:space="preserve">Vraag 4: </w:t>
      </w:r>
      <w:r w:rsidR="00517F24" w:rsidRPr="00517F24">
        <w:tab/>
        <w:t>Is het genoemde tijdspad waarbinnen de nieuwe installatie operationeel dient te zijn voor u haalbaar? Ja/nee met een toelichting</w:t>
      </w:r>
      <w:r w:rsidR="00151D1C">
        <w:t>.</w:t>
      </w:r>
    </w:p>
    <w:p w14:paraId="2A9A14DC" w14:textId="77777777" w:rsidR="00EA429C" w:rsidRDefault="00EA429C" w:rsidP="00EA429C"/>
    <w:p w14:paraId="741EF6D0" w14:textId="7F896FDC" w:rsidR="00EA429C" w:rsidRDefault="00EA429C" w:rsidP="00EA429C">
      <w:r>
        <w:t>Antwoord:</w:t>
      </w:r>
      <w:r w:rsidR="00EA300C">
        <w:tab/>
      </w:r>
      <w:sdt>
        <w:sdtPr>
          <w:id w:val="-384026402"/>
          <w:placeholder>
            <w:docPart w:val="DefaultPlaceholder_-1854013440"/>
          </w:placeholder>
          <w:showingPlcHdr/>
        </w:sdtPr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62EF80EC" w14:textId="77777777" w:rsidR="00EA429C" w:rsidRDefault="00EA429C" w:rsidP="00EA429C">
      <w:pPr>
        <w:pBdr>
          <w:bottom w:val="single" w:sz="4" w:space="1" w:color="auto"/>
        </w:pBdr>
      </w:pPr>
    </w:p>
    <w:p w14:paraId="1931C537" w14:textId="77777777" w:rsidR="00EA429C" w:rsidRDefault="00EA429C" w:rsidP="00EA429C"/>
    <w:p w14:paraId="69468432" w14:textId="77777777" w:rsidR="00502F90" w:rsidRDefault="00502F90" w:rsidP="00502F90">
      <w:pPr>
        <w:ind w:left="1410" w:hanging="1410"/>
      </w:pPr>
    </w:p>
    <w:p w14:paraId="48E97BDC" w14:textId="77777777" w:rsidR="006B633C" w:rsidRDefault="00EA429C" w:rsidP="006B633C">
      <w:pPr>
        <w:ind w:left="1410" w:hanging="1410"/>
      </w:pPr>
      <w:r>
        <w:t xml:space="preserve">Vraag 5: </w:t>
      </w:r>
      <w:r w:rsidR="00502F90">
        <w:tab/>
      </w:r>
      <w:r w:rsidR="006B633C" w:rsidRPr="002D190A">
        <w:t>Heeft u nog tips met betrekking tot het onderwerp van de levering en installatie en/of aangaande een eventueel te houden aanbestedingsprocedure</w:t>
      </w:r>
    </w:p>
    <w:p w14:paraId="0E217E65" w14:textId="40418C9A" w:rsidR="00EA429C" w:rsidRDefault="00EA429C" w:rsidP="006B633C">
      <w:pPr>
        <w:ind w:left="1410" w:hanging="1410"/>
      </w:pPr>
    </w:p>
    <w:p w14:paraId="35FAAE60" w14:textId="755C3354" w:rsidR="00EA429C" w:rsidRDefault="00EA429C" w:rsidP="00EA429C">
      <w:r>
        <w:t>Antwoord:</w:t>
      </w:r>
      <w:r w:rsidR="00EA300C">
        <w:tab/>
      </w:r>
      <w:sdt>
        <w:sdtPr>
          <w:id w:val="1491444142"/>
          <w:placeholder>
            <w:docPart w:val="DefaultPlaceholder_-1854013440"/>
          </w:placeholder>
          <w:showingPlcHdr/>
        </w:sdtPr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6D006FDD" w14:textId="77777777" w:rsidR="00EA429C" w:rsidRDefault="00EA429C" w:rsidP="00EA429C">
      <w:pPr>
        <w:pBdr>
          <w:bottom w:val="single" w:sz="4" w:space="1" w:color="auto"/>
        </w:pBdr>
      </w:pPr>
    </w:p>
    <w:sectPr w:rsidR="00EA429C" w:rsidSect="00EE3D7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835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82CA" w14:textId="77777777" w:rsidR="00EA429C" w:rsidRDefault="00EA429C" w:rsidP="00EE3D7C">
      <w:r>
        <w:separator/>
      </w:r>
    </w:p>
  </w:endnote>
  <w:endnote w:type="continuationSeparator" w:id="0">
    <w:p w14:paraId="56A03D47" w14:textId="77777777" w:rsidR="00EA429C" w:rsidRDefault="00EA429C" w:rsidP="00EE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2A67" w14:textId="77777777" w:rsidR="00EE3D7C" w:rsidRPr="00D355D2" w:rsidRDefault="00D355D2" w:rsidP="00D355D2">
    <w:pPr>
      <w:pStyle w:val="Voettekst"/>
      <w:ind w:left="4515"/>
      <w:rPr>
        <w:sz w:val="16"/>
        <w:szCs w:val="32"/>
      </w:rPr>
    </w:pPr>
    <w:r w:rsidRPr="00D355D2">
      <w:rPr>
        <w:sz w:val="16"/>
        <w:szCs w:val="32"/>
      </w:rPr>
      <w:t xml:space="preserve">- </w:t>
    </w:r>
    <w:r w:rsidRPr="00D355D2">
      <w:rPr>
        <w:sz w:val="16"/>
        <w:szCs w:val="32"/>
      </w:rPr>
      <w:fldChar w:fldCharType="begin"/>
    </w:r>
    <w:r w:rsidRPr="00D355D2">
      <w:rPr>
        <w:sz w:val="16"/>
        <w:szCs w:val="32"/>
      </w:rPr>
      <w:instrText xml:space="preserve"> PAGE  \* Arabic  \* MERGEFORMAT </w:instrText>
    </w:r>
    <w:r w:rsidRPr="00D355D2">
      <w:rPr>
        <w:sz w:val="16"/>
        <w:szCs w:val="32"/>
      </w:rPr>
      <w:fldChar w:fldCharType="separate"/>
    </w:r>
    <w:r w:rsidRPr="00D355D2">
      <w:rPr>
        <w:noProof/>
        <w:sz w:val="16"/>
        <w:szCs w:val="32"/>
      </w:rPr>
      <w:t>1</w:t>
    </w:r>
    <w:r w:rsidRPr="00D355D2">
      <w:rPr>
        <w:sz w:val="16"/>
        <w:szCs w:val="32"/>
      </w:rPr>
      <w:fldChar w:fldCharType="end"/>
    </w:r>
    <w:r w:rsidRPr="00D355D2">
      <w:rPr>
        <w:sz w:val="16"/>
        <w:szCs w:val="32"/>
      </w:rPr>
      <w:t xml:space="preserve"> -</w:t>
    </w:r>
  </w:p>
  <w:p w14:paraId="605976E0" w14:textId="77777777" w:rsidR="006E2B3A" w:rsidRDefault="006E2B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8b2d5fb0-be30-43f7-be4c-600e37547af0&quot;}}"/>
      <w:id w:val="1631363045"/>
      <w:placeholder>
        <w:docPart w:val="A43FC75694994D03AAE70D1B0CED5C3C"/>
      </w:placeholder>
    </w:sdtPr>
    <w:sdtEndPr/>
    <w:sdtContent>
      <w:p w14:paraId="7ED1B936" w14:textId="77777777" w:rsidR="00B8562D" w:rsidRPr="008B3F57" w:rsidRDefault="004E1F20" w:rsidP="00246517">
        <w:pPr>
          <w:pStyle w:val="Voettekst"/>
        </w:pPr>
        <w:sdt>
          <w:sdtPr>
            <w:rPr>
              <w:b/>
              <w:bCs/>
            </w:rPr>
            <w:alias w:val="{{IfElse(Equals(Form.AndereWerkmij.Name, &quot;&quot;), UserProfile.Organisatie.Weergavenaam, Form.AndereWerkmij.Weergavenaam)}}"/>
            <w:tag w:val="{&quot;templafy&quot;:{&quot;id&quot;:&quot;58b42b48-b15d-4bf3-a57b-bc69a9bc62f5&quot;}}"/>
            <w:id w:val="359479976"/>
            <w:placeholder>
              <w:docPart w:val="A43FC75694994D03AAE70D1B0CED5C3C"/>
            </w:placeholder>
          </w:sdtPr>
          <w:sdtEndPr/>
          <w:sdtContent>
            <w:r>
              <w:rPr>
                <w:b/>
                <w:bCs/>
              </w:rPr>
              <w:t>SRO Servicecentrum BV</w:t>
            </w:r>
          </w:sdtContent>
        </w:sdt>
        <w:r w:rsidRPr="008B3F57">
          <w:t xml:space="preserve"> • </w:t>
        </w:r>
        <w:sdt>
          <w:sdtPr>
            <w:alias w:val="{{IfElse(Equals(Form.AndereWerkmij.Name, &quot;&quot;), UserProfile.Organisatie.Postadresregel1, Form.AndereWerkmij.Postadresregel1)}}"/>
            <w:tag w:val="{&quot;templafy&quot;:{&quot;id&quot;:&quot;e29209f4-260c-4b40-9ae9-4f4e8e550e4a&quot;}}"/>
            <w:id w:val="-2019302519"/>
            <w:placeholder>
              <w:docPart w:val="A43FC75694994D03AAE70D1B0CED5C3C"/>
            </w:placeholder>
          </w:sdtPr>
          <w:sdtEndPr/>
          <w:sdtContent>
            <w:r>
              <w:t>Postbus 167</w:t>
            </w:r>
          </w:sdtContent>
        </w:sdt>
        <w:r w:rsidRPr="008B3F57">
          <w:t xml:space="preserve"> • </w:t>
        </w:r>
        <w:sdt>
          <w:sdtPr>
            <w:alias w:val="{{IfElse(Equals(Form.AndereWerkmij.Name, &quot;&quot;), UserProfile.Organisatie.Postadresregel2, Form.AndereWerkmij.Postadresregel2)}}"/>
            <w:tag w:val="{&quot;templafy&quot;:{&quot;id&quot;:&quot;5719422c-ebe9-4dca-a73b-9e5552c873fb&quot;}}"/>
            <w:id w:val="42730604"/>
            <w:placeholder>
              <w:docPart w:val="A43FC75694994D03AAE70D1B0CED5C3C"/>
            </w:placeholder>
          </w:sdtPr>
          <w:sdtEndPr/>
          <w:sdtContent>
            <w:r>
              <w:t>3800 AD Amersfoort</w:t>
            </w:r>
          </w:sdtContent>
        </w:sdt>
        <w:r w:rsidRPr="008B3F57">
          <w:t xml:space="preserve"> •  </w:t>
        </w:r>
        <w:sdt>
          <w:sdtPr>
            <w:alias w:val="{{IfElse(Equals(Form.AndereWerkmij.Name, &quot;&quot;), UserProfile.Organisatie.Bezoekadresregel1, Form.AndereWerkmij.Bezoekadresregel1)}}"/>
            <w:tag w:val="{&quot;templafy&quot;:{&quot;id&quot;:&quot;2f2f5686-52f2-4624-aaeb-d0229d031a93&quot;}}"/>
            <w:id w:val="-1317566448"/>
            <w:placeholder>
              <w:docPart w:val="A43FC75694994D03AAE70D1B0CED5C3C"/>
            </w:placeholder>
          </w:sdtPr>
          <w:sdtEndPr/>
          <w:sdtContent>
            <w:r>
              <w:t>Soesterweg 556</w:t>
            </w:r>
          </w:sdtContent>
        </w:sdt>
        <w:r w:rsidRPr="008B3F57">
          <w:t xml:space="preserve"> • </w:t>
        </w:r>
        <w:sdt>
          <w:sdtPr>
            <w:alias w:val="{{IfElse(Equals(Form.AndereWerkmij.Name, &quot;&quot;), UserProfile.Organisatie.Bezoekadresregel2, Form.AndereWerkmij.Bezoekadresregel2)}}"/>
            <w:tag w:val="{&quot;templafy&quot;:{&quot;id&quot;:&quot;e0fe2214-dfa3-4938-88f7-376185ac4f2d&quot;}}"/>
            <w:id w:val="422384113"/>
            <w:placeholder>
              <w:docPart w:val="A43FC75694994D03AAE70D1B0CED5C3C"/>
            </w:placeholder>
          </w:sdtPr>
          <w:sdtEndPr/>
          <w:sdtContent>
            <w:r>
              <w:t>3812 BP Amersfoort</w:t>
            </w:r>
          </w:sdtContent>
        </w:sdt>
        <w:r>
          <w:br/>
        </w:r>
        <w:r w:rsidRPr="008B3F57">
          <w:rPr>
            <w:b/>
            <w:bCs/>
          </w:rPr>
          <w:t>T</w:t>
        </w:r>
        <w:r w:rsidRPr="008B3F57">
          <w:t xml:space="preserve"> </w:t>
        </w:r>
        <w:sdt>
          <w:sdtPr>
            <w:alias w:val="{{IfElse(Equals(Form.AndereWerkmij.Name, &quot;&quot;), UserProfile.Organisatie.Telefoon, Form.AndereWerkmij.Telefoon)}}"/>
            <w:tag w:val="{&quot;templafy&quot;:{&quot;id&quot;:&quot;5023dce4-46d6-4dfd-9266-309c7afec8d1&quot;}}"/>
            <w:id w:val="-1150981676"/>
            <w:placeholder>
              <w:docPart w:val="A43FC75694994D03AAE70D1B0CED5C3C"/>
            </w:placeholder>
          </w:sdtPr>
          <w:sdtEndPr/>
          <w:sdtContent>
            <w:r>
              <w:t>033 422 5100</w:t>
            </w:r>
          </w:sdtContent>
        </w:sdt>
        <w:r w:rsidRPr="008B3F57">
          <w:t xml:space="preserve"> • </w:t>
        </w:r>
        <w:r w:rsidRPr="008B3F57">
          <w:rPr>
            <w:b/>
            <w:bCs/>
          </w:rPr>
          <w:t>E</w:t>
        </w:r>
        <w:r w:rsidRPr="008B3F57">
          <w:t xml:space="preserve"> </w:t>
        </w:r>
        <w:sdt>
          <w:sdtPr>
            <w:alias w:val="{{IfElse(Equals(Form.AndereWerkmij.Name, &quot;&quot;), UserProfile.Organisatie.Email, Form.AndereWerkmij.Email)}}"/>
            <w:tag w:val="{&quot;templafy&quot;:{&quot;id&quot;:&quot;823c721b-b037-461b-bfe4-e16bba48b03c&quot;}}"/>
            <w:id w:val="-1734157966"/>
            <w:placeholder>
              <w:docPart w:val="A43FC75694994D03AAE70D1B0CED5C3C"/>
            </w:placeholder>
          </w:sdtPr>
          <w:sdtEndPr/>
          <w:sdtContent>
            <w:r>
              <w:t>info@sro.nl</w:t>
            </w:r>
          </w:sdtContent>
        </w:sdt>
        <w:r w:rsidRPr="008B3F57">
          <w:t xml:space="preserve"> • </w:t>
        </w:r>
        <w:r w:rsidRPr="008B3F57">
          <w:rPr>
            <w:b/>
            <w:bCs/>
          </w:rPr>
          <w:t>KvK</w:t>
        </w:r>
        <w:r w:rsidRPr="008B3F57">
          <w:t xml:space="preserve">: </w:t>
        </w:r>
        <w:sdt>
          <w:sdtPr>
            <w:alias w:val="{{IfElse(Equals(Form.AndereWerkmij.Name, &quot;&quot;), UserProfile.Organisatie.KvK, Form.AndereWerkmij.KvK)}}"/>
            <w:tag w:val="{&quot;templafy&quot;:{&quot;id&quot;:&quot;6ffb29b0-9e54-4c7e-91f1-3f36edc5b6dd&quot;}}"/>
            <w:id w:val="1799179804"/>
            <w:placeholder>
              <w:docPart w:val="A43FC75694994D03AAE70D1B0CED5C3C"/>
            </w:placeholder>
          </w:sdtPr>
          <w:sdtEndPr/>
          <w:sdtContent>
            <w:r>
              <w:t>84859717</w:t>
            </w:r>
          </w:sdtContent>
        </w:sdt>
        <w:r w:rsidRPr="008B3F57">
          <w:t xml:space="preserve"> • </w:t>
        </w:r>
        <w:r w:rsidRPr="008B3F57">
          <w:rPr>
            <w:b/>
            <w:bCs/>
          </w:rPr>
          <w:t>I</w:t>
        </w:r>
        <w:r w:rsidRPr="008B3F57">
          <w:t xml:space="preserve">  </w:t>
        </w:r>
        <w:sdt>
          <w:sdtPr>
            <w:alias w:val="{{IfElse(Equals(Form.AndereWerkmij.Name, &quot;&quot;), UserProfile.Organisatie.Website, Form.AndereWerkmij.Website)}}"/>
            <w:tag w:val="{&quot;templafy&quot;:{&quot;id&quot;:&quot;20d4216f-3179-4c7b-9dfa-a1868044955b&quot;}}"/>
            <w:id w:val="1834958436"/>
            <w:placeholder>
              <w:docPart w:val="A43FC75694994D03AAE70D1B0CED5C3C"/>
            </w:placeholder>
          </w:sdtPr>
          <w:sdtEndPr/>
          <w:sdtContent>
            <w:r>
              <w:t>www.sro.nl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8CC31" w14:textId="77777777" w:rsidR="00EA429C" w:rsidRDefault="00EA429C" w:rsidP="00EE3D7C">
      <w:r>
        <w:separator/>
      </w:r>
    </w:p>
  </w:footnote>
  <w:footnote w:type="continuationSeparator" w:id="0">
    <w:p w14:paraId="3A7DC3B3" w14:textId="77777777" w:rsidR="00EA429C" w:rsidRDefault="00EA429C" w:rsidP="00EE3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6AF0F" w14:textId="77777777" w:rsidR="00B104E1" w:rsidRDefault="00B104E1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559FFC7A" wp14:editId="75A5B3B4">
          <wp:simplePos x="0" y="0"/>
          <wp:positionH relativeFrom="page">
            <wp:posOffset>4978800</wp:posOffset>
          </wp:positionH>
          <wp:positionV relativeFrom="page">
            <wp:posOffset>457200</wp:posOffset>
          </wp:positionV>
          <wp:extent cx="2160000" cy="677197"/>
          <wp:effectExtent l="0" t="0" r="0" b="0"/>
          <wp:wrapNone/>
          <wp:docPr id="2" name="Logo ko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59004" name="Logo kop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60000" cy="677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70EBEE75" wp14:editId="2627F844">
          <wp:simplePos x="0" y="0"/>
          <wp:positionH relativeFrom="page">
            <wp:posOffset>0</wp:posOffset>
          </wp:positionH>
          <wp:positionV relativeFrom="page">
            <wp:posOffset>10281600</wp:posOffset>
          </wp:positionV>
          <wp:extent cx="7560000" cy="231864"/>
          <wp:effectExtent l="0" t="0" r="0" b="0"/>
          <wp:wrapNone/>
          <wp:docPr id="3" name="Logo voettek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92518" name="Logo voettekst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560000" cy="23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ea98f663-d542-4426-b778-4cbd009f30ae&quot;}}"/>
      <w:id w:val="-1895115774"/>
      <w:placeholder>
        <w:docPart w:val="A43FC75694994D03AAE70D1B0CED5C3C"/>
      </w:placeholder>
    </w:sdtPr>
    <w:sdtEndPr/>
    <w:sdtContent>
      <w:p w14:paraId="53FF5F61" w14:textId="57CFF634" w:rsidR="004B7B86" w:rsidRPr="004B7B86" w:rsidRDefault="004E1F20" w:rsidP="004B7B86">
        <w:pPr>
          <w:pStyle w:val="Briefhoofd"/>
          <w:rPr>
            <w:sz w:val="18"/>
            <w:szCs w:val="24"/>
          </w:rPr>
        </w:pPr>
      </w:p>
      <w:p w14:paraId="06FB009B" w14:textId="53F9582D" w:rsidR="00B8562D" w:rsidRPr="004B7B86" w:rsidRDefault="004E1F20" w:rsidP="004B7B86">
        <w:pPr>
          <w:pStyle w:val="Briefhoofd"/>
          <w:rPr>
            <w:sz w:val="18"/>
            <w:szCs w:val="24"/>
          </w:rPr>
        </w:pPr>
        <w:r w:rsidRPr="004B7B86">
          <w:rPr>
            <w:sz w:val="18"/>
            <w:szCs w:val="24"/>
          </w:rPr>
          <w:t xml:space="preserve">Onderwerp: </w:t>
        </w:r>
        <w:sdt>
          <w:sdtPr>
            <w:rPr>
              <w:sz w:val="18"/>
              <w:szCs w:val="24"/>
            </w:rPr>
            <w:alias w:val="{{Form.Onderwerp}}"/>
            <w:tag w:val="{&quot;templafy&quot;:{&quot;id&quot;:&quot;bed6e297-7203-4b88-a450-340d57301127&quot;}}"/>
            <w:id w:val="-1279632205"/>
            <w:placeholder>
              <w:docPart w:val="A43FC75694994D03AAE70D1B0CED5C3C"/>
            </w:placeholder>
          </w:sdtPr>
          <w:sdtEndPr/>
          <w:sdtContent>
            <w:r>
              <w:rPr>
                <w:sz w:val="18"/>
                <w:szCs w:val="24"/>
              </w:rPr>
              <w:t>Vragenlijst marktconsultatie zout-elektrolyse</w:t>
            </w:r>
          </w:sdtContent>
        </w:sdt>
      </w:p>
    </w:sdtContent>
  </w:sdt>
  <w:p w14:paraId="6652F127" w14:textId="77777777" w:rsidR="006E2B3A" w:rsidRDefault="006E2B3A">
    <w:r>
      <w:rPr>
        <w:noProof/>
      </w:rPr>
      <w:drawing>
        <wp:anchor distT="0" distB="0" distL="0" distR="0" simplePos="0" relativeHeight="251660288" behindDoc="0" locked="0" layoutInCell="1" allowOverlap="1" wp14:anchorId="666C029F" wp14:editId="58AD7742">
          <wp:simplePos x="0" y="0"/>
          <wp:positionH relativeFrom="page">
            <wp:posOffset>4978800</wp:posOffset>
          </wp:positionH>
          <wp:positionV relativeFrom="page">
            <wp:posOffset>457200</wp:posOffset>
          </wp:positionV>
          <wp:extent cx="2160000" cy="677197"/>
          <wp:effectExtent l="0" t="0" r="0" b="0"/>
          <wp:wrapNone/>
          <wp:docPr id="4" name="Logo ko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260559" name="Logo kop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60000" cy="677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11C51597" wp14:editId="50DA09F0">
          <wp:simplePos x="0" y="0"/>
          <wp:positionH relativeFrom="page">
            <wp:posOffset>0</wp:posOffset>
          </wp:positionH>
          <wp:positionV relativeFrom="page">
            <wp:posOffset>10281600</wp:posOffset>
          </wp:positionV>
          <wp:extent cx="7560000" cy="231864"/>
          <wp:effectExtent l="0" t="0" r="0" b="0"/>
          <wp:wrapNone/>
          <wp:docPr id="5" name="Logo voettekst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297732" name="Logo voettekst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560000" cy="23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1B70" w14:textId="3921D946" w:rsidR="00B104E1" w:rsidRDefault="00B104E1">
    <w:pPr>
      <w:pStyle w:val="Koptekst"/>
    </w:pPr>
    <w:r>
      <w:rPr>
        <w:noProof/>
      </w:rPr>
      <w:drawing>
        <wp:anchor distT="0" distB="0" distL="0" distR="0" simplePos="0" relativeHeight="251662336" behindDoc="0" locked="0" layoutInCell="1" allowOverlap="1" wp14:anchorId="57BC0BFC" wp14:editId="6424AD8B">
          <wp:simplePos x="0" y="0"/>
          <wp:positionH relativeFrom="page">
            <wp:posOffset>4978800</wp:posOffset>
          </wp:positionH>
          <wp:positionV relativeFrom="page">
            <wp:posOffset>457200</wp:posOffset>
          </wp:positionV>
          <wp:extent cx="2160000" cy="677197"/>
          <wp:effectExtent l="0" t="0" r="0" b="0"/>
          <wp:wrapNone/>
          <wp:docPr id="6" name="Logo kop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44064" name="Logo kop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60000" cy="677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6E229605" wp14:editId="3FE22691">
          <wp:simplePos x="0" y="0"/>
          <wp:positionH relativeFrom="page">
            <wp:posOffset>0</wp:posOffset>
          </wp:positionH>
          <wp:positionV relativeFrom="page">
            <wp:posOffset>10281600</wp:posOffset>
          </wp:positionV>
          <wp:extent cx="7560000" cy="231864"/>
          <wp:effectExtent l="0" t="0" r="0" b="0"/>
          <wp:wrapNone/>
          <wp:docPr id="7" name="Logo voettekst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33592" name="Logo voettekst2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560000" cy="23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429C">
      <w:t>Bijlage 1 Vragenlijst marktconsultatie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49C24F2"/>
    <w:lvl w:ilvl="0">
      <w:start w:val="1"/>
      <w:numFmt w:val="decimal"/>
      <w:pStyle w:val="Kop1"/>
      <w:lvlText w:val="%1"/>
      <w:lvlJc w:val="left"/>
      <w:pPr>
        <w:tabs>
          <w:tab w:val="num" w:pos="454"/>
        </w:tabs>
        <w:ind w:left="360" w:hanging="360"/>
      </w:pPr>
      <w:rPr>
        <w:rFonts w:ascii="Arial" w:hAnsi="Arial" w:cs="Arial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95"/>
        </w:tabs>
        <w:ind w:left="792" w:hanging="792"/>
      </w:pPr>
      <w:rPr>
        <w:rFonts w:ascii="Arial" w:hAnsi="Arial" w:cs="Arial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37"/>
        </w:tabs>
        <w:ind w:left="1224" w:hanging="1224"/>
      </w:pPr>
      <w:rPr>
        <w:rFonts w:ascii="Arial" w:hAnsi="Arial" w:cs="Arial"/>
        <w:b/>
        <w:i w:val="0"/>
        <w:sz w:val="21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07"/>
        </w:tabs>
        <w:ind w:left="1728" w:hanging="1728"/>
      </w:pPr>
      <w:rPr>
        <w:rFonts w:ascii="Arial" w:hAnsi="Arial" w:cs="Arial"/>
        <w:b/>
        <w:i w:val="0"/>
        <w:sz w:val="21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92"/>
        </w:tabs>
        <w:ind w:left="2232" w:hanging="2232"/>
      </w:pPr>
      <w:rPr>
        <w:rFonts w:ascii="Arial" w:hAnsi="Arial" w:cs="Arial"/>
        <w:b/>
        <w:i w:val="0"/>
        <w:sz w:val="21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34"/>
        </w:tabs>
        <w:ind w:left="2736" w:hanging="2736"/>
      </w:pPr>
      <w:rPr>
        <w:rFonts w:ascii="Arial" w:hAnsi="Arial" w:cs="Arial"/>
        <w:b/>
        <w:i w:val="0"/>
        <w:sz w:val="21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76"/>
        </w:tabs>
        <w:ind w:left="3240" w:hanging="3240"/>
      </w:pPr>
      <w:rPr>
        <w:rFonts w:ascii="Arial" w:hAnsi="Arial" w:cs="Arial"/>
        <w:b/>
        <w:i w:val="0"/>
        <w:sz w:val="21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7"/>
        </w:tabs>
        <w:ind w:left="3744" w:hanging="3744"/>
      </w:pPr>
      <w:rPr>
        <w:rFonts w:ascii="Arial" w:hAnsi="Arial" w:cs="Arial"/>
        <w:b/>
        <w:i w:val="0"/>
        <w:sz w:val="21"/>
      </w:rPr>
    </w:lvl>
    <w:lvl w:ilvl="8">
      <w:start w:val="1"/>
      <w:numFmt w:val="upperLetter"/>
      <w:pStyle w:val="Kop9"/>
      <w:lvlText w:val="Bijlage %9"/>
      <w:lvlJc w:val="left"/>
      <w:pPr>
        <w:tabs>
          <w:tab w:val="num" w:pos="1417"/>
        </w:tabs>
        <w:ind w:left="4320" w:hanging="4320"/>
      </w:pPr>
      <w:rPr>
        <w:rFonts w:ascii="Arial" w:hAnsi="Arial" w:cs="Arial"/>
        <w:b/>
        <w:i w:val="0"/>
        <w:sz w:val="28"/>
      </w:rPr>
    </w:lvl>
  </w:abstractNum>
  <w:abstractNum w:abstractNumId="1" w15:restartNumberingAfterBreak="0">
    <w:nsid w:val="18C44842"/>
    <w:multiLevelType w:val="multilevel"/>
    <w:tmpl w:val="03CE46C4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F1A706E"/>
    <w:multiLevelType w:val="hybridMultilevel"/>
    <w:tmpl w:val="A24A7BDA"/>
    <w:lvl w:ilvl="0" w:tplc="CD0E4588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J4fYWKp0O24lXY8JvyaoSCgUQnCmjvLYdZW1SuHcvrAn4gXvaFjbAh05TzhRnRzQh2/LXeFMqf3ob++bKsjE3g==" w:salt="Zp7cvkJjXIn7etWPu4Ldy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9C"/>
    <w:rsid w:val="00056276"/>
    <w:rsid w:val="0007591E"/>
    <w:rsid w:val="000B00B3"/>
    <w:rsid w:val="000C7F93"/>
    <w:rsid w:val="000F1751"/>
    <w:rsid w:val="00127720"/>
    <w:rsid w:val="00151D1C"/>
    <w:rsid w:val="00271FF7"/>
    <w:rsid w:val="002C6F65"/>
    <w:rsid w:val="002D190A"/>
    <w:rsid w:val="002F2049"/>
    <w:rsid w:val="00366A15"/>
    <w:rsid w:val="003933EC"/>
    <w:rsid w:val="003C7D59"/>
    <w:rsid w:val="003D596A"/>
    <w:rsid w:val="003F1251"/>
    <w:rsid w:val="0041786B"/>
    <w:rsid w:val="00474A5B"/>
    <w:rsid w:val="00496BAD"/>
    <w:rsid w:val="004E1F20"/>
    <w:rsid w:val="00502F90"/>
    <w:rsid w:val="00517F24"/>
    <w:rsid w:val="00525CA3"/>
    <w:rsid w:val="00582741"/>
    <w:rsid w:val="005D3AB9"/>
    <w:rsid w:val="005D4146"/>
    <w:rsid w:val="005D72B0"/>
    <w:rsid w:val="005E65B7"/>
    <w:rsid w:val="00606EA5"/>
    <w:rsid w:val="00622CE8"/>
    <w:rsid w:val="00625D7A"/>
    <w:rsid w:val="0064039A"/>
    <w:rsid w:val="006476E3"/>
    <w:rsid w:val="00661A74"/>
    <w:rsid w:val="006A0D40"/>
    <w:rsid w:val="006B633C"/>
    <w:rsid w:val="006D70CE"/>
    <w:rsid w:val="006E2B3A"/>
    <w:rsid w:val="00734441"/>
    <w:rsid w:val="007466C8"/>
    <w:rsid w:val="007F2EEC"/>
    <w:rsid w:val="007F6256"/>
    <w:rsid w:val="007F6351"/>
    <w:rsid w:val="00875F16"/>
    <w:rsid w:val="00896046"/>
    <w:rsid w:val="008C68A9"/>
    <w:rsid w:val="009054A9"/>
    <w:rsid w:val="009451E3"/>
    <w:rsid w:val="00952045"/>
    <w:rsid w:val="00995D52"/>
    <w:rsid w:val="009F48E9"/>
    <w:rsid w:val="00A065CA"/>
    <w:rsid w:val="00A067E9"/>
    <w:rsid w:val="00A12C10"/>
    <w:rsid w:val="00A700F1"/>
    <w:rsid w:val="00A879BE"/>
    <w:rsid w:val="00A91D5C"/>
    <w:rsid w:val="00AE3662"/>
    <w:rsid w:val="00AF5951"/>
    <w:rsid w:val="00B104E1"/>
    <w:rsid w:val="00B56F95"/>
    <w:rsid w:val="00B8562D"/>
    <w:rsid w:val="00BA36F9"/>
    <w:rsid w:val="00BB5B6E"/>
    <w:rsid w:val="00C013B3"/>
    <w:rsid w:val="00C1085F"/>
    <w:rsid w:val="00D03933"/>
    <w:rsid w:val="00D355D2"/>
    <w:rsid w:val="00D42072"/>
    <w:rsid w:val="00D81A2F"/>
    <w:rsid w:val="00DC612E"/>
    <w:rsid w:val="00DE7038"/>
    <w:rsid w:val="00E51C67"/>
    <w:rsid w:val="00E620DA"/>
    <w:rsid w:val="00E8726E"/>
    <w:rsid w:val="00E91E2E"/>
    <w:rsid w:val="00EA300C"/>
    <w:rsid w:val="00EA429C"/>
    <w:rsid w:val="00EE3D7C"/>
    <w:rsid w:val="00EF7CAD"/>
    <w:rsid w:val="00F310F7"/>
    <w:rsid w:val="00F7041C"/>
    <w:rsid w:val="00F94D13"/>
    <w:rsid w:val="00FB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AECA8"/>
  <w15:chartTrackingRefBased/>
  <w15:docId w15:val="{9ABAC628-7781-461F-903A-AE500C5F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1C67"/>
    <w:pPr>
      <w:spacing w:after="0" w:line="240" w:lineRule="auto"/>
    </w:pPr>
    <w:rPr>
      <w:rFonts w:eastAsiaTheme="minorEastAsia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AE3662"/>
    <w:pPr>
      <w:keepNext/>
      <w:numPr>
        <w:numId w:val="1"/>
      </w:numPr>
      <w:tabs>
        <w:tab w:val="left" w:pos="425"/>
      </w:tabs>
      <w:spacing w:before="280" w:after="140"/>
      <w:ind w:right="1191"/>
      <w:outlineLvl w:val="0"/>
    </w:pPr>
    <w:rPr>
      <w:rFonts w:ascii="Arial" w:eastAsia="Times New Roman" w:hAnsi="Arial" w:cs="Arial"/>
      <w:b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AE3662"/>
    <w:pPr>
      <w:keepNext/>
      <w:numPr>
        <w:ilvl w:val="1"/>
        <w:numId w:val="1"/>
      </w:numPr>
      <w:tabs>
        <w:tab w:val="left" w:pos="567"/>
      </w:tabs>
      <w:spacing w:before="280" w:after="140"/>
      <w:ind w:right="1134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Kop3">
    <w:name w:val="heading 3"/>
    <w:basedOn w:val="Standaard"/>
    <w:next w:val="Standaard"/>
    <w:link w:val="Kop3Char"/>
    <w:qFormat/>
    <w:rsid w:val="00AE3662"/>
    <w:pPr>
      <w:keepNext/>
      <w:numPr>
        <w:ilvl w:val="2"/>
        <w:numId w:val="1"/>
      </w:numPr>
      <w:tabs>
        <w:tab w:val="left" w:pos="709"/>
      </w:tabs>
      <w:spacing w:before="280" w:after="140"/>
      <w:ind w:right="1134"/>
      <w:outlineLvl w:val="2"/>
    </w:pPr>
    <w:rPr>
      <w:rFonts w:ascii="Arial" w:eastAsia="Times New Roman" w:hAnsi="Arial" w:cs="Arial"/>
      <w:b/>
      <w:sz w:val="21"/>
      <w:szCs w:val="20"/>
    </w:rPr>
  </w:style>
  <w:style w:type="paragraph" w:styleId="Kop4">
    <w:name w:val="heading 4"/>
    <w:basedOn w:val="Standaard"/>
    <w:next w:val="Standaard"/>
    <w:link w:val="Kop4Char"/>
    <w:qFormat/>
    <w:rsid w:val="00AE3662"/>
    <w:pPr>
      <w:keepNext/>
      <w:numPr>
        <w:ilvl w:val="3"/>
        <w:numId w:val="1"/>
      </w:numPr>
      <w:tabs>
        <w:tab w:val="left" w:pos="850"/>
      </w:tabs>
      <w:spacing w:before="280" w:after="140"/>
      <w:ind w:right="1134"/>
      <w:outlineLvl w:val="3"/>
    </w:pPr>
    <w:rPr>
      <w:rFonts w:ascii="Arial" w:eastAsia="Times New Roman" w:hAnsi="Arial" w:cs="Arial"/>
      <w:b/>
      <w:sz w:val="21"/>
      <w:szCs w:val="20"/>
    </w:rPr>
  </w:style>
  <w:style w:type="paragraph" w:styleId="Kop5">
    <w:name w:val="heading 5"/>
    <w:basedOn w:val="Standaard"/>
    <w:next w:val="Standaard"/>
    <w:link w:val="Kop5Char"/>
    <w:qFormat/>
    <w:rsid w:val="00AE3662"/>
    <w:pPr>
      <w:keepNext/>
      <w:numPr>
        <w:ilvl w:val="4"/>
        <w:numId w:val="1"/>
      </w:numPr>
      <w:spacing w:before="280" w:after="140"/>
      <w:ind w:right="1134"/>
      <w:outlineLvl w:val="4"/>
    </w:pPr>
    <w:rPr>
      <w:rFonts w:ascii="Arial" w:eastAsia="Times New Roman" w:hAnsi="Arial" w:cs="Arial"/>
      <w:b/>
      <w:sz w:val="21"/>
      <w:szCs w:val="20"/>
    </w:rPr>
  </w:style>
  <w:style w:type="paragraph" w:styleId="Kop6">
    <w:name w:val="heading 6"/>
    <w:basedOn w:val="Standaard"/>
    <w:next w:val="Standaard"/>
    <w:link w:val="Kop6Char"/>
    <w:qFormat/>
    <w:rsid w:val="00AE3662"/>
    <w:pPr>
      <w:keepNext/>
      <w:numPr>
        <w:ilvl w:val="5"/>
        <w:numId w:val="1"/>
      </w:numPr>
      <w:spacing w:before="280" w:after="140"/>
      <w:ind w:right="1134"/>
      <w:outlineLvl w:val="5"/>
    </w:pPr>
    <w:rPr>
      <w:rFonts w:ascii="Arial" w:eastAsia="Times New Roman" w:hAnsi="Arial" w:cs="Arial"/>
      <w:b/>
      <w:sz w:val="21"/>
      <w:szCs w:val="20"/>
    </w:rPr>
  </w:style>
  <w:style w:type="paragraph" w:styleId="Kop7">
    <w:name w:val="heading 7"/>
    <w:basedOn w:val="Standaard"/>
    <w:next w:val="Standaard"/>
    <w:link w:val="Kop7Char"/>
    <w:qFormat/>
    <w:rsid w:val="00AE3662"/>
    <w:pPr>
      <w:keepNext/>
      <w:numPr>
        <w:ilvl w:val="6"/>
        <w:numId w:val="1"/>
      </w:numPr>
      <w:spacing w:before="280" w:after="140"/>
      <w:ind w:right="1134"/>
      <w:outlineLvl w:val="6"/>
    </w:pPr>
    <w:rPr>
      <w:rFonts w:ascii="Arial" w:eastAsia="Times New Roman" w:hAnsi="Arial" w:cs="Arial"/>
      <w:b/>
      <w:sz w:val="21"/>
      <w:szCs w:val="20"/>
    </w:rPr>
  </w:style>
  <w:style w:type="paragraph" w:styleId="Kop8">
    <w:name w:val="heading 8"/>
    <w:basedOn w:val="Standaard"/>
    <w:next w:val="Standaard"/>
    <w:link w:val="Kop8Char"/>
    <w:qFormat/>
    <w:rsid w:val="00AE3662"/>
    <w:pPr>
      <w:keepNext/>
      <w:numPr>
        <w:ilvl w:val="7"/>
        <w:numId w:val="1"/>
      </w:numPr>
      <w:spacing w:before="280" w:after="140"/>
      <w:ind w:right="1134"/>
      <w:outlineLvl w:val="7"/>
    </w:pPr>
    <w:rPr>
      <w:rFonts w:ascii="Arial" w:eastAsia="Times New Roman" w:hAnsi="Arial" w:cs="Arial"/>
      <w:b/>
      <w:sz w:val="21"/>
      <w:szCs w:val="20"/>
    </w:rPr>
  </w:style>
  <w:style w:type="paragraph" w:styleId="Kop9">
    <w:name w:val="heading 9"/>
    <w:basedOn w:val="Standaard"/>
    <w:next w:val="Standaard"/>
    <w:link w:val="Kop9Char"/>
    <w:qFormat/>
    <w:rsid w:val="00AE3662"/>
    <w:pPr>
      <w:keepNext/>
      <w:numPr>
        <w:ilvl w:val="8"/>
        <w:numId w:val="1"/>
      </w:numPr>
      <w:spacing w:before="280" w:after="140"/>
      <w:ind w:right="1134"/>
      <w:outlineLvl w:val="8"/>
    </w:pPr>
    <w:rPr>
      <w:rFonts w:ascii="Arial" w:eastAsia="Times New Roman" w:hAnsi="Arial" w:cs="Arial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366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sluitingstabel">
    <w:name w:val="Afsluitingstabel"/>
    <w:basedOn w:val="Tabelraster"/>
    <w:uiPriority w:val="99"/>
    <w:rsid w:val="00AE3662"/>
    <w:rPr>
      <w:rFonts w:ascii="Myriad Web Pro" w:hAnsi="Myriad Web Pro"/>
    </w:rPr>
    <w:tblPr/>
  </w:style>
  <w:style w:type="character" w:styleId="Titelvanboek">
    <w:name w:val="Book Title"/>
    <w:basedOn w:val="Standaardalinea-lettertype"/>
    <w:uiPriority w:val="33"/>
    <w:qFormat/>
    <w:rsid w:val="00AE3662"/>
    <w:rPr>
      <w:rFonts w:asciiTheme="majorHAnsi" w:eastAsiaTheme="majorEastAsia" w:hAnsiTheme="majorHAnsi"/>
      <w:b/>
      <w:i/>
      <w:sz w:val="24"/>
      <w:szCs w:val="24"/>
      <w:lang w:val="nl-NL"/>
    </w:rPr>
  </w:style>
  <w:style w:type="paragraph" w:customStyle="1" w:styleId="Briefhoofd">
    <w:name w:val="Briefhoofd"/>
    <w:basedOn w:val="Standaard"/>
    <w:qFormat/>
    <w:rsid w:val="00AE3662"/>
    <w:rPr>
      <w:sz w:val="16"/>
      <w:szCs w:val="22"/>
    </w:rPr>
  </w:style>
  <w:style w:type="character" w:styleId="Nadruk">
    <w:name w:val="Emphasis"/>
    <w:basedOn w:val="Standaardalinea-lettertype"/>
    <w:uiPriority w:val="20"/>
    <w:qFormat/>
    <w:rsid w:val="00AE3662"/>
    <w:rPr>
      <w:rFonts w:asciiTheme="minorHAnsi" w:hAnsiTheme="minorHAnsi"/>
      <w:b/>
      <w:i/>
      <w:iCs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355D2"/>
    <w:pPr>
      <w:tabs>
        <w:tab w:val="center" w:pos="4536"/>
        <w:tab w:val="right" w:pos="9072"/>
      </w:tabs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55D2"/>
    <w:rPr>
      <w:rFonts w:eastAsiaTheme="minorEastAsia" w:cs="Times New Roman"/>
      <w:sz w:val="13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AE36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3662"/>
    <w:rPr>
      <w:rFonts w:eastAsiaTheme="minorEastAsia" w:cs="Times New Roman"/>
      <w:szCs w:val="24"/>
      <w:lang w:val="nl-NL"/>
    </w:rPr>
  </w:style>
  <w:style w:type="character" w:customStyle="1" w:styleId="Kop1Char">
    <w:name w:val="Kop 1 Char"/>
    <w:basedOn w:val="Standaardalinea-lettertype"/>
    <w:link w:val="Kop1"/>
    <w:rsid w:val="00AE3662"/>
    <w:rPr>
      <w:rFonts w:ascii="Arial" w:eastAsia="Times New Roman" w:hAnsi="Arial" w:cs="Arial"/>
      <w:b/>
      <w:kern w:val="28"/>
      <w:sz w:val="28"/>
      <w:szCs w:val="20"/>
      <w:lang w:val="nl-NL"/>
    </w:rPr>
  </w:style>
  <w:style w:type="character" w:customStyle="1" w:styleId="Kop2Char">
    <w:name w:val="Kop 2 Char"/>
    <w:basedOn w:val="Standaardalinea-lettertype"/>
    <w:link w:val="Kop2"/>
    <w:rsid w:val="00AE3662"/>
    <w:rPr>
      <w:rFonts w:ascii="Arial" w:eastAsia="Times New Roman" w:hAnsi="Arial" w:cs="Arial"/>
      <w:b/>
      <w:sz w:val="24"/>
      <w:szCs w:val="20"/>
      <w:lang w:val="nl-NL"/>
    </w:rPr>
  </w:style>
  <w:style w:type="character" w:customStyle="1" w:styleId="Kop3Char">
    <w:name w:val="Kop 3 Char"/>
    <w:basedOn w:val="Standaardalinea-lettertype"/>
    <w:link w:val="Kop3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4Char">
    <w:name w:val="Kop 4 Char"/>
    <w:basedOn w:val="Standaardalinea-lettertype"/>
    <w:link w:val="Kop4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5Char">
    <w:name w:val="Kop 5 Char"/>
    <w:basedOn w:val="Standaardalinea-lettertype"/>
    <w:link w:val="Kop5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6Char">
    <w:name w:val="Kop 6 Char"/>
    <w:basedOn w:val="Standaardalinea-lettertype"/>
    <w:link w:val="Kop6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8Char">
    <w:name w:val="Kop 8 Char"/>
    <w:basedOn w:val="Standaardalinea-lettertype"/>
    <w:link w:val="Kop8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AE3662"/>
    <w:rPr>
      <w:rFonts w:ascii="Arial" w:eastAsia="Times New Roman" w:hAnsi="Arial" w:cs="Arial"/>
      <w:b/>
      <w:sz w:val="28"/>
      <w:szCs w:val="20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AE3662"/>
    <w:rPr>
      <w:b/>
      <w:i/>
      <w:sz w:val="24"/>
      <w:szCs w:val="24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3662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3662"/>
    <w:rPr>
      <w:rFonts w:eastAsiaTheme="minorEastAsia" w:cs="Times New Roman"/>
      <w:b/>
      <w:i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AE3662"/>
    <w:rPr>
      <w:b/>
      <w:sz w:val="24"/>
      <w:u w:val="single"/>
      <w:lang w:val="nl-NL"/>
    </w:rPr>
  </w:style>
  <w:style w:type="character" w:customStyle="1" w:styleId="Kopinhoud">
    <w:name w:val="Kopinhoud"/>
    <w:rsid w:val="00AE3662"/>
    <w:rPr>
      <w:rFonts w:ascii="Times New Roman" w:hAnsi="Times New Roman"/>
      <w:dstrike w:val="0"/>
      <w:color w:val="auto"/>
      <w:sz w:val="18"/>
      <w:u w:val="none"/>
      <w:vertAlign w:val="baseline"/>
      <w:lang w:val="nl-NL"/>
    </w:rPr>
  </w:style>
  <w:style w:type="paragraph" w:styleId="Lijstalinea">
    <w:name w:val="List Paragraph"/>
    <w:basedOn w:val="Standaard"/>
    <w:uiPriority w:val="34"/>
    <w:qFormat/>
    <w:rsid w:val="00AE3662"/>
    <w:pPr>
      <w:numPr>
        <w:numId w:val="2"/>
      </w:numPr>
      <w:contextualSpacing/>
    </w:pPr>
  </w:style>
  <w:style w:type="paragraph" w:styleId="Geenafstand">
    <w:name w:val="No Spacing"/>
    <w:basedOn w:val="Standaard"/>
    <w:uiPriority w:val="1"/>
    <w:qFormat/>
    <w:rsid w:val="00AE3662"/>
    <w:rPr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AE3662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AE3662"/>
    <w:rPr>
      <w:rFonts w:eastAsiaTheme="minorEastAsia" w:cs="Times New Roman"/>
      <w:i/>
      <w:szCs w:val="24"/>
      <w:lang w:val="nl-NL"/>
    </w:rPr>
  </w:style>
  <w:style w:type="character" w:styleId="Zwaar">
    <w:name w:val="Strong"/>
    <w:basedOn w:val="Standaardalinea-lettertype"/>
    <w:uiPriority w:val="22"/>
    <w:qFormat/>
    <w:rsid w:val="00AE3662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366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3662"/>
    <w:rPr>
      <w:rFonts w:asciiTheme="majorHAnsi" w:eastAsiaTheme="majorEastAsia" w:hAnsiTheme="majorHAnsi" w:cs="Times New Roman"/>
      <w:szCs w:val="24"/>
      <w:lang w:val="nl-NL"/>
    </w:rPr>
  </w:style>
  <w:style w:type="character" w:styleId="Subtielebenadrukking">
    <w:name w:val="Subtle Emphasis"/>
    <w:uiPriority w:val="19"/>
    <w:qFormat/>
    <w:rsid w:val="00AE3662"/>
    <w:rPr>
      <w:i/>
      <w:color w:val="5A5A5A" w:themeColor="text1" w:themeTint="A5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AE3662"/>
    <w:rPr>
      <w:sz w:val="24"/>
      <w:szCs w:val="24"/>
      <w:u w:val="single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E366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AE3662"/>
    <w:rPr>
      <w:rFonts w:asciiTheme="majorHAnsi" w:eastAsiaTheme="majorEastAsia" w:hAnsiTheme="majorHAnsi" w:cs="Times New Roman"/>
      <w:b/>
      <w:bCs/>
      <w:kern w:val="28"/>
      <w:sz w:val="32"/>
      <w:szCs w:val="32"/>
      <w:lang w:val="nl-NL"/>
    </w:rPr>
  </w:style>
  <w:style w:type="paragraph" w:styleId="Inhopg1">
    <w:name w:val="toc 1"/>
    <w:basedOn w:val="Standaard"/>
    <w:next w:val="Standaard"/>
    <w:uiPriority w:val="39"/>
    <w:rsid w:val="00AE3662"/>
    <w:pPr>
      <w:tabs>
        <w:tab w:val="right" w:leader="dot" w:pos="8494"/>
      </w:tabs>
      <w:ind w:left="1417" w:right="1191" w:hanging="1417"/>
    </w:pPr>
    <w:rPr>
      <w:rFonts w:ascii="Arial" w:eastAsia="Times New Roman" w:hAnsi="Arial" w:cs="Arial"/>
      <w:b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E3662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E91E2E"/>
    <w:rPr>
      <w:color w:val="808080"/>
      <w:lang w:val="nl-NL"/>
    </w:rPr>
  </w:style>
  <w:style w:type="table" w:customStyle="1" w:styleId="ZRitabel">
    <w:name w:val="_ZRi tabel"/>
    <w:basedOn w:val="Standaardtabel"/>
    <w:rsid w:val="00EA429C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/>
        <w:sz w:val="18"/>
      </w:rPr>
    </w:tblStylePr>
  </w:style>
  <w:style w:type="paragraph" w:customStyle="1" w:styleId="ZRIKop">
    <w:name w:val="_ZRI Kop"/>
    <w:basedOn w:val="Standaard"/>
    <w:qFormat/>
    <w:rsid w:val="00EA429C"/>
    <w:pPr>
      <w:numPr>
        <w:numId w:val="3"/>
      </w:numPr>
      <w:spacing w:line="284" w:lineRule="exact"/>
      <w:outlineLvl w:val="0"/>
    </w:pPr>
    <w:rPr>
      <w:rFonts w:ascii="Arial" w:eastAsia="Times New Roman" w:hAnsi="Arial"/>
      <w:b/>
      <w:sz w:val="20"/>
      <w:lang w:eastAsia="nl-NL"/>
    </w:rPr>
  </w:style>
  <w:style w:type="paragraph" w:customStyle="1" w:styleId="ZRITussenkop">
    <w:name w:val="_ZRI Tussenkop"/>
    <w:basedOn w:val="Standaard"/>
    <w:qFormat/>
    <w:rsid w:val="00EA429C"/>
    <w:pPr>
      <w:numPr>
        <w:ilvl w:val="1"/>
        <w:numId w:val="3"/>
      </w:numPr>
      <w:spacing w:line="284" w:lineRule="exact"/>
      <w:outlineLvl w:val="1"/>
    </w:pPr>
    <w:rPr>
      <w:rFonts w:ascii="Arial" w:eastAsia="Times New Roman" w:hAnsi="Arial"/>
      <w:b/>
      <w:sz w:val="20"/>
      <w:lang w:eastAsia="nl-NL"/>
    </w:rPr>
  </w:style>
  <w:style w:type="paragraph" w:customStyle="1" w:styleId="ZRISubkop">
    <w:name w:val="_ZRI Subkop"/>
    <w:basedOn w:val="Standaard"/>
    <w:qFormat/>
    <w:rsid w:val="00EA429C"/>
    <w:pPr>
      <w:numPr>
        <w:ilvl w:val="2"/>
        <w:numId w:val="3"/>
      </w:numPr>
      <w:spacing w:line="284" w:lineRule="exact"/>
      <w:outlineLvl w:val="2"/>
    </w:pPr>
    <w:rPr>
      <w:rFonts w:ascii="Arial" w:eastAsia="Times New Roman" w:hAnsi="Arial"/>
      <w:b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pvlambalgen\Temp\10\Templafy\WordVsto\M20220414PvL100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3FC75694994D03AAE70D1B0CED5C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764FCC-68DA-438D-BD64-1BC5DA67DF5E}"/>
      </w:docPartPr>
      <w:docPartBody>
        <w:p w:rsidR="00000000" w:rsidRDefault="00D60D18">
          <w:pPr>
            <w:pStyle w:val="A43FC75694994D03AAE70D1B0CED5C3C"/>
          </w:pPr>
          <w:r w:rsidRPr="009271F8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1B00ECEEDB5A40B2B9B63BA5CF5EB0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0DAF6D-1915-45EC-BA5F-7E80F0E439CC}"/>
      </w:docPartPr>
      <w:docPartBody>
        <w:p w:rsidR="00000000" w:rsidRDefault="00D60D18">
          <w:pPr>
            <w:pStyle w:val="1B00ECEEDB5A40B2B9B63BA5CF5EB043"/>
          </w:pPr>
          <w:r w:rsidRPr="009271F8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C09481-B877-4926-A471-DE026F04164C}"/>
      </w:docPartPr>
      <w:docPartBody>
        <w:p w:rsidR="00000000" w:rsidRDefault="00D60D18">
          <w:r w:rsidRPr="00517CB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18"/>
    <w:rsid w:val="00D6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60D18"/>
    <w:rPr>
      <w:color w:val="808080"/>
      <w:lang w:val="nl-NL"/>
    </w:rPr>
  </w:style>
  <w:style w:type="paragraph" w:customStyle="1" w:styleId="A43FC75694994D03AAE70D1B0CED5C3C">
    <w:name w:val="A43FC75694994D03AAE70D1B0CED5C3C"/>
  </w:style>
  <w:style w:type="paragraph" w:customStyle="1" w:styleId="EF7013BC76C34D3595BA3E7A929399EB">
    <w:name w:val="EF7013BC76C34D3595BA3E7A929399EB"/>
  </w:style>
  <w:style w:type="paragraph" w:customStyle="1" w:styleId="1B00ECEEDB5A40B2B9B63BA5CF5EB043">
    <w:name w:val="1B00ECEEDB5A40B2B9B63BA5CF5EB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Form.Aan}}","removeAndKeepContent":false,"disableUpdates":false,"type":"text"},"type":"richTextContentControl","id":"0003b99a-4c3a-4945-9c2d-df927ebfb7e0"},{"elementConfiguration":{"binding":"{{Form.CC}}","removeAndKeepContent":false,"disableUpdates":false,"type":"text"},"type":"richTextContentControl","id":"a9238f59-94b3-440a-ba3e-2ad40fc12dec"},{"elementConfiguration":{"binding":"{{IfElse(Equals(Form.AndereContact.Name, \"\"), UserProfile.NaamFormeel, StringJoin(\" \", Form.AndereContact.Titel_voor, Form.AndereContact.Voorletters, Form.AndereContact.Voorvoegsel, Form.AndereContact.Achternaam, Form.AndereContact.Titel_na))}}","removeAndKeepContent":false,"disableUpdates":false,"type":"text"},"type":"richTextContentControl","id":"6deb0c5e-04b8-468c-9d22-10ac78d99d52"},{"elementConfiguration":{"binding":"{{IfElse(Equals(Form.AndereContact.Name, \"\"), UserProfile.Telefoon, Form.AndereContact.Telefoon)}}","removeAndKeepContent":false,"disableUpdates":false,"type":"text"},"type":"richTextContentControl","id":"e7542961-3b0d-4c10-9a7e-12a4c3bdc185"},{"elementConfiguration":{"binding":"{{IfElse(Equals(Form.AndereContact.Name, \"\"), UserProfile.Email, Form.AndereContact.Email)}}","removeAndKeepContent":false,"disableUpdates":false,"type":"text"},"type":"richTextContentControl","id":"772dc943-4cd8-4c56-a8ed-950e99bd7c07"},{"elementConfiguration":{"binding":"{{Form.Referentie}}","removeAndKeepContent":false,"disableUpdates":false,"type":"text"},"type":"richTextContentControl","id":"fab76385-c85d-48fa-8875-50d869df60ae"},{"elementConfiguration":{"binding":"{{FormatDateTime(Form.Datum, \"d MMMM yyyy\", \"nl-NL\")}}","removeAndKeepContent":false,"disableUpdates":false,"type":"text"},"type":"richTextContentControl","id":"bf6adf35-6dbb-4000-96d5-99a18a1c4c81"},{"elementConfiguration":{"binding":"{{Form.Onderwerp}}","removeAndKeepContent":false,"disableUpdates":false,"type":"text"},"type":"richTextContentControl","id":"5822ef3b-37c0-4d75-95fc-e1304cea8d68"},{"elementConfiguration":{"visibility":"{{IfElse(Equals(FormatDateTime(Form.ReagerenVoor, \"d MMMM yyyy\", \"nl-NL\"), \"\"), VisibilityType.Hidden, VisibilityType.Visible)}}","disableUpdates":false,"type":"group"},"type":"richTextContentControl","id":"5da923f5-e27d-4afb-be6f-88a0b61f8d94"},{"elementConfiguration":{"binding":"{{FormatDateTime(Form.ReagerenVoor, \"d MMMM yyyy\", \"nl-NL\")}}","removeAndKeepContent":false,"disableUpdates":false,"type":"text"},"type":"richTextContentControl","id":"e9208990-19b8-4606-813c-a1ff1f05a733"},{"elementConfiguration":{"assetId":"{{DataSources.Pagesettings[\"Memo\"].KoptekstVervolgId}}","textElementPlaceholderName":"TextElement2","replaceOnUpdate":false,"type":"textElement"},"type":"richTextContentControl","id":"ea98f663-d542-4426-b778-4cbd009f30ae"},{"elementConfiguration":{"assetId":"{{DataSources.Pagesettings[\"Memo\"].VoettekstEersteId}}","textElementPlaceholderName":"TextElement4","replaceOnUpdate":false,"type":"textElement"},"type":"richTextContentControl","id":"8b2d5fb0-be30-43f7-be4c-600e37547af0"}],"transformationConfigurations":[{"language":"nl-NL","disableUpdates":false,"type":"proofingLanguage"},{"topMargin":"{{DataSources.Pagesettings[\"Memo\"].TopMargin}}","rightMargin":"{{DataSources.Pagesettings[\"Memo\"].RightMargin}}","bottomMargin":"{{DataSources.Pagesettings[\"Memo\"].BottomMargin}}","leftMargin":"{{DataSources.Pagesettings[\"Memo\"].LeftMargin}}","gutter":"{{DataSources.Pagesettings[\"Memo\"].Gutter}}","gutterPosition":"{{GutterPosition.Left}}","orientation":"{{Orientation.Portrait}}","paperWidth":"{{DataSources.Pagesettings[\"Memo\"].PaperWidth}}","paperHeight":"{{DataSources.Pagesettings[\"Memo\"].PaperHeight}}","headerFromEdge":"{{DataSources.Pagesettings[\"Memo\"].HeaderFromEdge}}","footerFromEdge":"{{DataSources.Pagesettings[\"Memo\"].FooterFromEdge}}","originalValues":{"topMargin":1440,"rightMargin":1440,"bottomMargin":1440,"leftMargin":1440,"gutter":0,"gutterPosition":"left","orientation":"portrait","paperWidth":11906,"paperHeight":16838,"headerFromEdge":708,"footerFromEdge":708},"disableUpdates":false,"type":"pageSetup"},{"image":"{{Form.ToonLogo.Logo.Logo}}","shapeName":"Logo kop","width":"{{Form.ToonLogo.Logo.LogoWidth}}","namedPages":"{{NamedPages.All}}","leftOffset":"{{Form.ToonLogo.Logo.LogoLeftOffset}}","horizontalRelativePosition":"{{HorizontalRelativePosition.Page}}","topOffset":"{{Form.ToonLogo.Logo.LogoTopOffset}}","verticalRelativePosition":"{{VerticalRelativePosition.Page}}","imageTextWrapping":"{{ImageTextWrapping.InFrontOfText}}","disableUpdates":false,"type":"imageHeader"},{"image":"{{Form.ToonLogo.LogoVoettekst.Logo}}","shapeName":"Logo voettekst","width":"{{Form.ToonLogo.LogoVoettekst.LogoWidth}}","namedPages":"{{NamedPages.All}}","leftOffset":"{{Form.ToonLogo.LogoVoettekst.LogoLeftOffset}}","horizontalRelativePosition":"{{HorizontalRelativePosition.Page}}","topOffset":"{{Form.ToonLogo.LogoVoettekst.LogoTopOffset}}","verticalRelativePosition":"{{VerticalRelativePosition.Page}}","imageTextWrapping":"{{ImageTextWrapping.BehindText}}","disableUpdates":false,"type":"imageHeader"},{"propertyName":"title","propertyValue":"{{Form.Referentie}}\n","disableUpdates":false,"type":"documentProperty"},{"documentName":"{{Form.Referentie}}","disableUpdates":false,"type":"documentName"}],"isBaseTemplate":false,"templateName":"Memo","templateDescription":"","enableDocumentContentUpdater":true,"version":"2.0"}]]></TemplafyTemplateConfiguration>
</file>

<file path=customXml/item2.xml><?xml version="1.0" encoding="utf-8"?>
<TemplafyTextElementConfigurations xmlns:xsi="http://www.w3.org/2001/XMLSchema-instance" xmlns:xsd="http://www.w3.org/2001/XMLSchema">
  <TextElement ElementMetadataLinkId="ea98f663-d542-4426-b778-4cbd009f30ae" TemplateId="637577198427736115">
    <TemplateConfiguration>{"elementsMetadata":[{"elementConfiguration":{"binding":"{{Form.Referentie}}","removeAndKeepContent":false,"disableUpdates":false,"type":"text"},"type":"richTextContentControl","id":"5233842e-620f-4a87-9525-8ee4177ca249"},{"elementConfiguration":{"binding":"{{Form.Onderwerp}}","removeAndKeepContent":false,"disableUpdates":false,"type":"text"},"type":"richTextContentControl","id":"bed6e297-7203-4b88-a450-340d57301127"}],"transformationConfigurations":[{"language":"nl-NL","disableUpdates":false,"type":"proofingLanguage"}],"isBaseTemplate":false,"enableDocumentContentUpdater":true,"version":"2.0"}</TemplateConfiguration>
    <FormConfiguration>{"formFields":[{"required":false,"placeholder":"","lines":1,"shareValue":true,"type":"textBox","name":"Referentie","label":"Referentie"},{"required":false,"placeholder":"","lines":1,"shareValue":true,"type":"textBox","name":"Onderwerp","label":"Onderwerp"}],"formDataEntries":[{"name":"Referentie","value":"5ahg8RxZ37SwMcgMk+2TynXyvOTkM47k3dP0WsDNqxo="},{"name":"Onderwerp","value":"hfHEGp5Id3ZhgpHeB9vVtuYBVIQpf3pv3Tkxk4bCfTCICmij6XDCiv/lY/CNUlcx0MzBaaxWs1bkLPic1woDKw=="}]}</FormConfiguration>
  </TextElement>
  <TextElement ElementMetadataLinkId="8b2d5fb0-be30-43f7-be4c-600e37547af0" TemplateId="637580592852179597">
    <TemplateConfiguration>{"elementsMetadata":[{"elementConfiguration":{"binding":"{{IfElse(Equals(Form.AndereWerkmij.Name, \"\"), UserProfile.Organisatie.Weergavenaam, Form.AndereWerkmij.Weergavenaam)}}","removeAndKeepContent":false,"disableUpdates":false,"type":"text"},"type":"richTextContentControl","id":"58b42b48-b15d-4bf3-a57b-bc69a9bc62f5"},{"elementConfiguration":{"binding":"{{IfElse(Equals(Form.AndereWerkmij.Name, \"\"), UserProfile.Organisatie.Postadresregel1, Form.AndereWerkmij.Postadresregel1)}}","removeAndKeepContent":false,"disableUpdates":false,"type":"text"},"type":"richTextContentControl","id":"e29209f4-260c-4b40-9ae9-4f4e8e550e4a"},{"elementConfiguration":{"binding":"{{IfElse(Equals(Form.AndereWerkmij.Name, \"\"), UserProfile.Organisatie.Postadresregel2, Form.AndereWerkmij.Postadresregel2)}}","removeAndKeepContent":false,"disableUpdates":false,"type":"text"},"type":"richTextContentControl","id":"5719422c-ebe9-4dca-a73b-9e5552c873fb"},{"elementConfiguration":{"binding":"{{IfElse(Equals(Form.AndereWerkmij.Name, \"\"), UserProfile.Organisatie.Bezoekadresregel1, Form.AndereWerkmij.Bezoekadresregel1)}}","removeAndKeepContent":false,"disableUpdates":false,"type":"text"},"type":"richTextContentControl","id":"2f2f5686-52f2-4624-aaeb-d0229d031a93"},{"elementConfiguration":{"binding":"{{IfElse(Equals(Form.AndereWerkmij.Name, \"\"), UserProfile.Organisatie.Bezoekadresregel2, Form.AndereWerkmij.Bezoekadresregel2)}}","removeAndKeepContent":false,"disableUpdates":false,"type":"text"},"type":"richTextContentControl","id":"e0fe2214-dfa3-4938-88f7-376185ac4f2d"},{"elementConfiguration":{"binding":"{{IfElse(Equals(Form.AndereWerkmij.Name, \"\"), UserProfile.Organisatie.Telefoon, Form.AndereWerkmij.Telefoon)}}","removeAndKeepContent":false,"disableUpdates":false,"type":"text"},"type":"richTextContentControl","id":"5023dce4-46d6-4dfd-9266-309c7afec8d1"},{"elementConfiguration":{"binding":"{{IfElse(Equals(Form.AndereWerkmij.Name, \"\"), UserProfile.Organisatie.Email, Form.AndereWerkmij.Email)}}","removeAndKeepContent":false,"disableUpdates":false,"type":"text"},"type":"richTextContentControl","id":"823c721b-b037-461b-bfe4-e16bba48b03c"},{"elementConfiguration":{"binding":"{{IfElse(Equals(Form.AndereWerkmij.Name, \"\"), UserProfile.Organisatie.KvK, Form.AndereWerkmij.KvK)}}","removeAndKeepContent":false,"disableUpdates":false,"type":"text"},"type":"richTextContentControl","id":"6ffb29b0-9e54-4c7e-91f1-3f36edc5b6dd"},{"elementConfiguration":{"binding":"{{IfElse(Equals(Form.AndereWerkmij.Name, \"\"), UserProfile.Organisatie.Website, Form.AndereWerkmij.Website)}}","removeAndKeepContent":false,"disableUpdates":false,"type":"text"},"type":"richTextContentControl","id":"20d4216f-3179-4c7b-9dfa-a1868044955b"}],"transformationConfigurations":[{"language":"nl-NL","disableUpdates":false,"type":"proofingLanguage"}],"isBaseTemplate":false,"enableDocumentContentUpdater":true,"version":"2.0"}</TemplateConfiguration>
    <FormConfiguration>{"formFields":[{"dataSourceName":"Organisatie","dataSourceFieldName":"Name","distinct":false,"hideIfNoUserInteractionRequired":false,"required":false,"autoSelectFirstOption":false,"helpTexts":{"prefix":"Als je niet de werkmaatschappij uit je profiel wilt gebruiken, dan kun je hier een andere werkmaatschappij selecteren."},"shareValue":true,"type":"dropDown","name":"AndereWerkmij","label":"Selecteer andere werkmaatschappij"}],"formDataEntries":[{"name":"AndereWerkmij","value":"338fEEMWk9I7Yiw0+XHg0BCaWOTr96f3IpY7IV7+za0="}]}</FormConfiguration>
  </TextElement>
</TemplafyTextElementConfigurations>
</file>

<file path=customXml/item3.xml><?xml version="1.0" encoding="utf-8"?>
<TemplafyFormConfiguration><![CDATA[{"formFields":[{"dataSourceName":"Logokeuze","dataSourceFieldName":"Name","distinct":false,"hideIfNoUserInteractionRequired":false,"required":false,"defaultValue":"Nee","autoSelectFirstOption":false,"shareValue":false,"type":"dropDown","name":"ToonLogo","label":"Toon logo"},{"required":false,"placeholder":"","lines":1,"shareValue":false,"type":"textBox","name":"Aan","label":"Aan"},{"required":false,"placeholder":"","lines":1,"shareValue":false,"type":"textBox","name":"CC","label":"C.C."},{"dataSourceName":"Medewerkers","dataSourceFieldName":"Name","distinct":false,"hideIfNoUserInteractionRequired":false,"required":false,"autoSelectFirstOption":false,"helpTexts":{"prefix":"Invullen als de memo namens iemand anders wordt opgesteld."},"shareValue":true,"type":"dropDown","name":"AndereContact","label":"Selecteer andere contactpersoon"},{"dataSourceName":"Organisatie","dataSourceFieldName":"Name","distinct":false,"hideIfNoUserInteractionRequired":false,"required":false,"autoSelectFirstOption":false,"helpTexts":{"prefix":"Als je niet de werkmaatschappij uit je profiel wilt gebruiken, dan kun je hier een andere werkmaatschappij selecteren."},"shareValue":true,"type":"dropDown","name":"AndereWerkmij","label":"Selecteer andere werkmaatschappij"},{"dataSourceName":"Stijl","dataSourceFieldName":"Stijl","distinct":false,"hideIfNoUserInteractionRequired":false,"required":false,"defaultValue":"formeel","autoSelectFirstOption":false,"shareValue":false,"type":"dropDown","name":"Stijl","label":"Stijl"},{"required":false,"maxLength":120,"placeholder":"","lines":1,"defaultValue":"{{StringJoin(\"\", DataSources.Pagesettings[\"Memo\"].Soort, FormatDateTime(Now(),\"yyyyMMdd\",\"nl-NL\"), UserProfile.Afkorting, FormatDateTime(Now(),\"HHmm\",\"nl-NL\"))}}","shareValue":true,"type":"textBox","name":"Referentie","label":"Referentie"},{"required":true,"shareValue":false,"type":"datePicker","name":"Datum","label":"Datum"},{"required":false,"maxLength":120,"placeholder":"","lines":1,"defaultValue":"","shareValue":true,"type":"textBox","name":"Onderwerp","label":"Onderwerp"},{"required":false,"shareValue":false,"type":"datePicker","name":"ReagerenVoor","label":"S.v.p. reageren voor"},{"type":"textElementPlaceholder","name":"TextElement2","label":"Kop vervolgpagina"},{"type":"textElementPlaceholder","name":"TextElement4","label":"Voettekst eerste pagina"}],"formDataEntries":[{"name":"ToonLogo","value":"PsLYAfxKeD1mgkWwQ1+cuNPlfgKIGjN7pE6GT5k+zWE="},{"name":"AndereWerkmij","value":"338fEEMWk9I7Yiw0+XHg0BCaWOTr96f3IpY7IV7+za0="},{"name":"Stijl","value":"sq65GrcSFNmgSXkrUuNsxNN8BXiPvLl1ycTDqlwxUxc="},{"name":"Referentie","value":"5ahg8RxZ37SwMcgMk+2TynXyvOTkM47k3dP0WsDNqxo="},{"name":"Datum","value":"tXMhWTzqDGu4Dui8CUeTcQ=="},{"name":"Onderwerp","value":"hfHEGp5Id3ZhgpHeB9vVtuYBVIQpf3pv3Tkxk4bCfTCICmij6XDCiv/lY/CNUlcx0MzBaaxWs1bkLPic1woDKw=="}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2" ma:contentTypeDescription="Create a new document." ma:contentTypeScope="" ma:versionID="e9bb1083c3688ebfd087126c5d49aa81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5ba80e7c689fc9f2273cb91cdea5c5e7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3725BC-C0AF-440D-AF39-B9997F931465}">
  <ds:schemaRefs/>
</ds:datastoreItem>
</file>

<file path=customXml/itemProps2.xml><?xml version="1.0" encoding="utf-8"?>
<ds:datastoreItem xmlns:ds="http://schemas.openxmlformats.org/officeDocument/2006/customXml" ds:itemID="{320C314E-DB68-451C-8F0A-99F9362BBBF4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48202091-07AF-45C2-A7C8-95CB458EC4D6}">
  <ds:schemaRefs/>
</ds:datastoreItem>
</file>

<file path=customXml/itemProps4.xml><?xml version="1.0" encoding="utf-8"?>
<ds:datastoreItem xmlns:ds="http://schemas.openxmlformats.org/officeDocument/2006/customXml" ds:itemID="{1A415B8A-D22A-47A9-894D-EE65639DE05A}"/>
</file>

<file path=customXml/itemProps5.xml><?xml version="1.0" encoding="utf-8"?>
<ds:datastoreItem xmlns:ds="http://schemas.openxmlformats.org/officeDocument/2006/customXml" ds:itemID="{D7A912ED-2590-493C-AD9C-FD22A05CD405}"/>
</file>

<file path=customXml/itemProps6.xml><?xml version="1.0" encoding="utf-8"?>
<ds:datastoreItem xmlns:ds="http://schemas.openxmlformats.org/officeDocument/2006/customXml" ds:itemID="{A09AB403-104F-447B-91E6-9F4601F6F6F1}"/>
</file>

<file path=docProps/app.xml><?xml version="1.0" encoding="utf-8"?>
<Properties xmlns="http://schemas.openxmlformats.org/officeDocument/2006/extended-properties" xmlns:vt="http://schemas.openxmlformats.org/officeDocument/2006/docPropsVTypes">
  <Template>M20220414PvL1008</Template>
  <TotalTime>10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M20220414PvL1008 </dc:title>
  <dc:subject/>
  <dc:creator>Peter van Lambalgen</dc:creator>
  <cp:keywords/>
  <dc:description/>
  <cp:lastModifiedBy>Peter van Lambalgen</cp:lastModifiedBy>
  <cp:revision>15</cp:revision>
  <dcterms:created xsi:type="dcterms:W3CDTF">2022-04-14T08:09:00Z</dcterms:created>
  <dcterms:modified xsi:type="dcterms:W3CDTF">2022-04-14T08:24:00Z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sro</vt:lpwstr>
  </property>
  <property fmtid="{D5CDD505-2E9C-101B-9397-08002B2CF9AE}" pid="3" name="TemplafyTemplateId">
    <vt:lpwstr>637580572267578524</vt:lpwstr>
  </property>
  <property fmtid="{D5CDD505-2E9C-101B-9397-08002B2CF9AE}" pid="4" name="TemplafyUserProfileId">
    <vt:lpwstr>637740314739171138</vt:lpwstr>
  </property>
  <property fmtid="{D5CDD505-2E9C-101B-9397-08002B2CF9AE}" pid="5" name="TemplafyFromBlank">
    <vt:bool>false</vt:bool>
  </property>
  <property fmtid="{D5CDD505-2E9C-101B-9397-08002B2CF9AE}" pid="6" name="ContentTypeId">
    <vt:lpwstr>0x010100190E0F84B6F8354E9DDA722086E0F846</vt:lpwstr>
  </property>
</Properties>
</file>