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5D7B1" w14:textId="77777777" w:rsidR="00DD0B4E" w:rsidRDefault="00200A07" w:rsidP="008B5880">
      <w:pPr>
        <w:pStyle w:val="Kop1"/>
        <w:numPr>
          <w:ilvl w:val="0"/>
          <w:numId w:val="0"/>
        </w:numPr>
        <w:ind w:left="142" w:hanging="142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B80A26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  <w:r w:rsidR="00AF71BB">
        <w:t xml:space="preserve"> </w:t>
      </w:r>
    </w:p>
    <w:p w14:paraId="0ED741C6" w14:textId="6FC07DAF" w:rsidR="00200A07" w:rsidRPr="008B5880" w:rsidRDefault="00090EB8" w:rsidP="00133722">
      <w:pPr>
        <w:pStyle w:val="DHInleiding"/>
        <w:rPr>
          <w:sz w:val="30"/>
          <w:szCs w:val="28"/>
        </w:rPr>
      </w:pPr>
      <w:r w:rsidRPr="00B94AAC">
        <w:t>22.490-</w:t>
      </w:r>
      <w:r w:rsidR="008B5880" w:rsidRPr="00B94AAC">
        <w:t xml:space="preserve"> OCW</w:t>
      </w:r>
      <w:r w:rsidR="00B94AAC" w:rsidRPr="00B94AAC">
        <w:t xml:space="preserve"> externe inzet personeel JMO en VTH</w:t>
      </w:r>
      <w:r w:rsidR="0053570E" w:rsidRPr="00B94AAC">
        <w:br/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431"/>
        <w:gridCol w:w="3686"/>
        <w:gridCol w:w="2205"/>
      </w:tblGrid>
      <w:tr w:rsidR="00F629FB" w:rsidRPr="00480B62" w14:paraId="0ED741C9" w14:textId="77777777" w:rsidTr="0015379E">
        <w:trPr>
          <w:trHeight w:val="20"/>
        </w:trPr>
        <w:tc>
          <w:tcPr>
            <w:tcW w:w="2943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5891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9269EA">
        <w:trPr>
          <w:trHeight w:val="20"/>
        </w:trPr>
        <w:tc>
          <w:tcPr>
            <w:tcW w:w="8834" w:type="dxa"/>
            <w:gridSpan w:val="4"/>
            <w:vAlign w:val="center"/>
          </w:tcPr>
          <w:p w14:paraId="0ED741CA" w14:textId="6090F3B0" w:rsidR="00F629FB" w:rsidRPr="00480B62" w:rsidRDefault="00E25F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Perceel</w:t>
            </w:r>
            <w:r w:rsidR="00F629FB">
              <w:rPr>
                <w:rFonts w:ascii="Georgia" w:eastAsia="Calibri" w:hAnsi="Georgia"/>
                <w:b/>
              </w:rPr>
              <w:t xml:space="preserve"> nr.</w:t>
            </w:r>
            <w:r w:rsidR="00F629FB"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15379E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5891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15379E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5891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15379E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5891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15379E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D9" w14:textId="29E49340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Naam en omschrijving van de </w:t>
            </w:r>
            <w:r w:rsidR="0054065C"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891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DF" w14:textId="77777777" w:rsidTr="0015379E">
        <w:tc>
          <w:tcPr>
            <w:tcW w:w="512" w:type="dxa"/>
            <w:vMerge w:val="restart"/>
          </w:tcPr>
          <w:p w14:paraId="0ED741DC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DD" w14:textId="15D12080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Datum aanvang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891" w:type="dxa"/>
            <w:gridSpan w:val="2"/>
          </w:tcPr>
          <w:p w14:paraId="0ED741DE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3" w14:textId="77777777" w:rsidTr="0015379E">
        <w:tc>
          <w:tcPr>
            <w:tcW w:w="512" w:type="dxa"/>
            <w:vMerge/>
          </w:tcPr>
          <w:p w14:paraId="0ED741E0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E1" w14:textId="189D12DF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Datum afronding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891" w:type="dxa"/>
            <w:gridSpan w:val="2"/>
          </w:tcPr>
          <w:p w14:paraId="0ED741E2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7" w14:textId="77777777" w:rsidTr="0015379E">
        <w:tc>
          <w:tcPr>
            <w:tcW w:w="512" w:type="dxa"/>
            <w:vMerge/>
          </w:tcPr>
          <w:p w14:paraId="0ED741E4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E5" w14:textId="0DEE32AF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Looptijd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5891" w:type="dxa"/>
            <w:gridSpan w:val="2"/>
          </w:tcPr>
          <w:p w14:paraId="0ED741E6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F" w14:textId="77777777" w:rsidTr="0015379E">
        <w:tc>
          <w:tcPr>
            <w:tcW w:w="512" w:type="dxa"/>
            <w:vMerge/>
          </w:tcPr>
          <w:p w14:paraId="0ED741EC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ED" w14:textId="5AB183FA" w:rsidR="0054065C" w:rsidRPr="00480B62" w:rsidRDefault="0054065C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H</w:t>
            </w:r>
            <w:r w:rsidRPr="00480B62">
              <w:rPr>
                <w:rFonts w:ascii="Georgia" w:eastAsia="Calibri" w:hAnsi="Georgia"/>
              </w:rPr>
              <w:t xml:space="preserve">et gedeelte dat in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nderaanneming is uitgevoerd</w:t>
            </w:r>
          </w:p>
        </w:tc>
        <w:tc>
          <w:tcPr>
            <w:tcW w:w="5891" w:type="dxa"/>
            <w:gridSpan w:val="2"/>
          </w:tcPr>
          <w:p w14:paraId="0ED741EE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F3" w14:textId="77777777" w:rsidTr="0015379E">
        <w:trPr>
          <w:trHeight w:val="447"/>
        </w:trPr>
        <w:tc>
          <w:tcPr>
            <w:tcW w:w="512" w:type="dxa"/>
            <w:vMerge/>
          </w:tcPr>
          <w:p w14:paraId="0ED741F0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1F1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5891" w:type="dxa"/>
            <w:gridSpan w:val="2"/>
          </w:tcPr>
          <w:p w14:paraId="0ED741F2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DE395E" w:rsidRPr="00480B62" w14:paraId="0ED741F7" w14:textId="77777777" w:rsidTr="00F000A2">
        <w:trPr>
          <w:trHeight w:val="89"/>
        </w:trPr>
        <w:tc>
          <w:tcPr>
            <w:tcW w:w="512" w:type="dxa"/>
            <w:vMerge w:val="restart"/>
          </w:tcPr>
          <w:p w14:paraId="0ED741F4" w14:textId="77777777" w:rsidR="00DE395E" w:rsidRPr="00480B62" w:rsidRDefault="00DE395E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3"/>
          </w:tcPr>
          <w:p w14:paraId="0ED741F6" w14:textId="7CB6A98D" w:rsidR="00DE395E" w:rsidRPr="00480B62" w:rsidRDefault="00DE395E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  <w:r>
              <w:rPr>
                <w:rFonts w:ascii="Georgia" w:eastAsia="Calibri" w:hAnsi="Georgia"/>
              </w:rPr>
              <w:t xml:space="preserve"> Het </w:t>
            </w:r>
            <w:r w:rsidR="00B03750">
              <w:rPr>
                <w:rFonts w:ascii="Georgia" w:eastAsia="Calibri" w:hAnsi="Georgia"/>
              </w:rPr>
              <w:t xml:space="preserve">realiseren van een </w:t>
            </w:r>
            <w:r w:rsidR="00090EB8">
              <w:rPr>
                <w:rFonts w:ascii="Georgia" w:eastAsia="Calibri" w:hAnsi="Georgia"/>
              </w:rPr>
              <w:t>plaatsingen</w:t>
            </w:r>
            <w:r w:rsidR="007845CF">
              <w:rPr>
                <w:rFonts w:ascii="Georgia" w:eastAsia="Calibri" w:hAnsi="Georgia"/>
              </w:rPr>
              <w:t xml:space="preserve"> voor minimaal 6 maanden </w:t>
            </w:r>
            <w:r>
              <w:rPr>
                <w:rFonts w:ascii="Georgia" w:eastAsia="Calibri" w:hAnsi="Georgia"/>
              </w:rPr>
              <w:t>plaatsen van medewerkers in de gevraagde functieprofielen</w:t>
            </w:r>
          </w:p>
        </w:tc>
      </w:tr>
      <w:tr w:rsidR="00DE395E" w:rsidRPr="00480B62" w14:paraId="3C2314C4" w14:textId="77777777" w:rsidTr="0015379E">
        <w:trPr>
          <w:trHeight w:val="66"/>
        </w:trPr>
        <w:tc>
          <w:tcPr>
            <w:tcW w:w="512" w:type="dxa"/>
            <w:vMerge/>
          </w:tcPr>
          <w:p w14:paraId="557E4972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C148537" w14:textId="08F2F60A" w:rsidR="00DE395E" w:rsidRPr="00F61CB0" w:rsidRDefault="00DE395E" w:rsidP="00DE395E">
            <w:pPr>
              <w:pStyle w:val="DHGenummerd"/>
            </w:pPr>
            <w:r w:rsidRPr="00F61CB0">
              <w:t>Geef aan om welke</w:t>
            </w:r>
            <w:r>
              <w:t xml:space="preserve"> </w:t>
            </w:r>
            <w:r w:rsidRPr="00F61CB0">
              <w:t>functie</w:t>
            </w:r>
            <w:r>
              <w:t>s</w:t>
            </w:r>
            <w:r w:rsidRPr="00F61CB0">
              <w:t xml:space="preserve"> het gaat</w:t>
            </w:r>
          </w:p>
        </w:tc>
        <w:tc>
          <w:tcPr>
            <w:tcW w:w="3686" w:type="dxa"/>
          </w:tcPr>
          <w:p w14:paraId="0A474D66" w14:textId="6A7E0B14" w:rsidR="00DE395E" w:rsidRPr="00480B62" w:rsidRDefault="00177D10" w:rsidP="00FF0985">
            <w:pPr>
              <w:pStyle w:val="DHGenummerd"/>
            </w:pPr>
            <w:r>
              <w:t>G</w:t>
            </w:r>
            <w:r w:rsidR="00DE395E">
              <w:t>eef aan of er sprake is van: medewerker in loondienst bij inschrijver/ medewerker in loondienst bij onderaannemer/</w:t>
            </w:r>
            <w:r w:rsidR="006B4113">
              <w:t>inzet van een</w:t>
            </w:r>
            <w:r w:rsidR="00DE395E">
              <w:t xml:space="preserve"> ZZP er</w:t>
            </w:r>
          </w:p>
        </w:tc>
        <w:tc>
          <w:tcPr>
            <w:tcW w:w="2205" w:type="dxa"/>
          </w:tcPr>
          <w:p w14:paraId="68D485EF" w14:textId="351EBEC0" w:rsidR="00DE395E" w:rsidRPr="00480B62" w:rsidRDefault="00DE395E" w:rsidP="00771A8D">
            <w:pPr>
              <w:pStyle w:val="DHGenummerd"/>
            </w:pPr>
            <w:r>
              <w:t>Datum start en duur plaatsing</w:t>
            </w:r>
          </w:p>
        </w:tc>
      </w:tr>
      <w:tr w:rsidR="00DE395E" w:rsidRPr="00480B62" w14:paraId="5B66EBB1" w14:textId="77777777" w:rsidTr="0015379E">
        <w:trPr>
          <w:trHeight w:val="63"/>
        </w:trPr>
        <w:tc>
          <w:tcPr>
            <w:tcW w:w="512" w:type="dxa"/>
            <w:vMerge/>
          </w:tcPr>
          <w:p w14:paraId="4A428753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4CC2A180" w14:textId="77777777" w:rsidR="00DE395E" w:rsidRPr="00480B62" w:rsidRDefault="00DE395E" w:rsidP="001003AB">
            <w:pPr>
              <w:pStyle w:val="DHGenummerd"/>
              <w:numPr>
                <w:ilvl w:val="0"/>
                <w:numId w:val="13"/>
              </w:numPr>
            </w:pPr>
          </w:p>
        </w:tc>
        <w:tc>
          <w:tcPr>
            <w:tcW w:w="3686" w:type="dxa"/>
          </w:tcPr>
          <w:p w14:paraId="5E0EE700" w14:textId="77777777" w:rsidR="00DE395E" w:rsidRDefault="00DE395E" w:rsidP="003B5906">
            <w:pPr>
              <w:pStyle w:val="DHGenummerd"/>
            </w:pPr>
          </w:p>
          <w:p w14:paraId="61BA8710" w14:textId="69AE480C" w:rsidR="00DC7AC1" w:rsidRPr="00480B62" w:rsidRDefault="00DC7AC1" w:rsidP="003B5906">
            <w:pPr>
              <w:pStyle w:val="DHGenummerd"/>
            </w:pPr>
          </w:p>
        </w:tc>
        <w:tc>
          <w:tcPr>
            <w:tcW w:w="2205" w:type="dxa"/>
          </w:tcPr>
          <w:p w14:paraId="754E6433" w14:textId="687E34F6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080B15DE" w14:textId="77777777" w:rsidTr="0015379E">
        <w:trPr>
          <w:trHeight w:val="63"/>
        </w:trPr>
        <w:tc>
          <w:tcPr>
            <w:tcW w:w="512" w:type="dxa"/>
            <w:vMerge/>
          </w:tcPr>
          <w:p w14:paraId="166CC630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2042E171" w14:textId="6F973ED2" w:rsidR="00DE395E" w:rsidRPr="00480B62" w:rsidRDefault="00DE395E" w:rsidP="003B5906">
            <w:pPr>
              <w:pStyle w:val="DHGenummerd"/>
            </w:pPr>
            <w:r>
              <w:t>2.</w:t>
            </w:r>
          </w:p>
        </w:tc>
        <w:tc>
          <w:tcPr>
            <w:tcW w:w="3686" w:type="dxa"/>
          </w:tcPr>
          <w:p w14:paraId="09C803BB" w14:textId="77777777" w:rsidR="00DE395E" w:rsidRDefault="00DE395E" w:rsidP="003B5906">
            <w:pPr>
              <w:pStyle w:val="DHGenummerd"/>
            </w:pPr>
          </w:p>
          <w:p w14:paraId="40CF60E0" w14:textId="7CC0C164" w:rsidR="00DC7AC1" w:rsidRPr="00480B62" w:rsidRDefault="00DC7AC1" w:rsidP="003B5906">
            <w:pPr>
              <w:pStyle w:val="DHGenummerd"/>
            </w:pPr>
          </w:p>
        </w:tc>
        <w:tc>
          <w:tcPr>
            <w:tcW w:w="2205" w:type="dxa"/>
          </w:tcPr>
          <w:p w14:paraId="65FBCD97" w14:textId="5B8BE0FB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206BEA8A" w14:textId="77777777" w:rsidTr="0015379E">
        <w:trPr>
          <w:trHeight w:val="63"/>
        </w:trPr>
        <w:tc>
          <w:tcPr>
            <w:tcW w:w="512" w:type="dxa"/>
            <w:vMerge/>
          </w:tcPr>
          <w:p w14:paraId="2C528A5D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7A37BD85" w14:textId="714C88A9" w:rsidR="00DE395E" w:rsidRPr="00480B62" w:rsidRDefault="00DE395E" w:rsidP="003B5906">
            <w:pPr>
              <w:pStyle w:val="DHGenummerd"/>
            </w:pPr>
            <w:r>
              <w:t>3.</w:t>
            </w:r>
          </w:p>
        </w:tc>
        <w:tc>
          <w:tcPr>
            <w:tcW w:w="3686" w:type="dxa"/>
          </w:tcPr>
          <w:p w14:paraId="1937A27A" w14:textId="77777777" w:rsidR="00DE395E" w:rsidRDefault="00DE395E" w:rsidP="003B5906">
            <w:pPr>
              <w:pStyle w:val="DHGenummerd"/>
            </w:pPr>
          </w:p>
          <w:p w14:paraId="476E98F1" w14:textId="5943CDB6" w:rsidR="00DC7AC1" w:rsidRPr="00480B62" w:rsidRDefault="00DC7AC1" w:rsidP="003B5906">
            <w:pPr>
              <w:pStyle w:val="DHGenummerd"/>
            </w:pPr>
          </w:p>
        </w:tc>
        <w:tc>
          <w:tcPr>
            <w:tcW w:w="2205" w:type="dxa"/>
          </w:tcPr>
          <w:p w14:paraId="7592EBC5" w14:textId="096170F9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0D73E9DA" w14:textId="77777777" w:rsidTr="0015379E">
        <w:trPr>
          <w:trHeight w:val="87"/>
        </w:trPr>
        <w:tc>
          <w:tcPr>
            <w:tcW w:w="512" w:type="dxa"/>
            <w:vMerge/>
          </w:tcPr>
          <w:p w14:paraId="28E06F1B" w14:textId="77777777" w:rsidR="00DE395E" w:rsidRPr="00480B62" w:rsidRDefault="00DE395E" w:rsidP="003B5906">
            <w:p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4B8AF17D" w14:textId="77777777" w:rsidR="00DE395E" w:rsidRPr="00480B62" w:rsidRDefault="00DE395E" w:rsidP="003B5906">
            <w:pPr>
              <w:pStyle w:val="DHGenummerd"/>
            </w:pPr>
            <w:r>
              <w:t>4.</w:t>
            </w:r>
          </w:p>
        </w:tc>
        <w:tc>
          <w:tcPr>
            <w:tcW w:w="3686" w:type="dxa"/>
          </w:tcPr>
          <w:p w14:paraId="4B220E5A" w14:textId="77777777" w:rsidR="00DE395E" w:rsidRDefault="00DE395E" w:rsidP="003B5906">
            <w:pPr>
              <w:pStyle w:val="DHGenummerd"/>
            </w:pPr>
          </w:p>
          <w:p w14:paraId="2C5F186F" w14:textId="0660D041" w:rsidR="00DC7AC1" w:rsidRPr="00480B62" w:rsidRDefault="00DC7AC1" w:rsidP="003B5906">
            <w:pPr>
              <w:pStyle w:val="DHGenummerd"/>
            </w:pPr>
          </w:p>
        </w:tc>
        <w:tc>
          <w:tcPr>
            <w:tcW w:w="2205" w:type="dxa"/>
          </w:tcPr>
          <w:p w14:paraId="451338B9" w14:textId="58623B54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3F312F97" w14:textId="77777777" w:rsidTr="0015379E">
        <w:trPr>
          <w:trHeight w:val="128"/>
        </w:trPr>
        <w:tc>
          <w:tcPr>
            <w:tcW w:w="512" w:type="dxa"/>
            <w:vMerge/>
          </w:tcPr>
          <w:p w14:paraId="32DEFF1A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3B827C28" w14:textId="77777777" w:rsidR="00DE395E" w:rsidRPr="00480B62" w:rsidRDefault="00DE395E" w:rsidP="003B5906">
            <w:pPr>
              <w:pStyle w:val="DHGenummerd"/>
            </w:pPr>
            <w:r>
              <w:t>6.</w:t>
            </w:r>
          </w:p>
        </w:tc>
        <w:tc>
          <w:tcPr>
            <w:tcW w:w="3686" w:type="dxa"/>
          </w:tcPr>
          <w:p w14:paraId="58B9ECB4" w14:textId="77777777" w:rsidR="00DE395E" w:rsidRDefault="00DE395E" w:rsidP="003B5906">
            <w:pPr>
              <w:pStyle w:val="DHGenummerd"/>
            </w:pPr>
          </w:p>
          <w:p w14:paraId="17E1EABE" w14:textId="12BF8765" w:rsidR="00932DD5" w:rsidRPr="00480B62" w:rsidRDefault="00932DD5" w:rsidP="003B5906">
            <w:pPr>
              <w:pStyle w:val="DHGenummerd"/>
            </w:pPr>
          </w:p>
        </w:tc>
        <w:tc>
          <w:tcPr>
            <w:tcW w:w="2205" w:type="dxa"/>
          </w:tcPr>
          <w:p w14:paraId="2FED570C" w14:textId="2FADD99F" w:rsidR="00DE395E" w:rsidRPr="00480B62" w:rsidRDefault="00DE395E" w:rsidP="003B5906">
            <w:pPr>
              <w:pStyle w:val="DHGenummerd"/>
            </w:pPr>
          </w:p>
        </w:tc>
      </w:tr>
      <w:tr w:rsidR="00DE395E" w:rsidRPr="00480B62" w14:paraId="24DFF6F7" w14:textId="77777777" w:rsidTr="0015379E">
        <w:trPr>
          <w:trHeight w:val="127"/>
        </w:trPr>
        <w:tc>
          <w:tcPr>
            <w:tcW w:w="512" w:type="dxa"/>
            <w:vMerge/>
          </w:tcPr>
          <w:p w14:paraId="69EC53D2" w14:textId="77777777" w:rsidR="00DE395E" w:rsidRPr="00480B62" w:rsidRDefault="00DE395E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16C74C73" w14:textId="09DCD5A0" w:rsidR="00DE395E" w:rsidRDefault="00D447FC" w:rsidP="003B5906">
            <w:pPr>
              <w:pStyle w:val="DHGenummerd"/>
            </w:pPr>
            <w:r>
              <w:t>7.</w:t>
            </w:r>
          </w:p>
        </w:tc>
        <w:tc>
          <w:tcPr>
            <w:tcW w:w="3686" w:type="dxa"/>
          </w:tcPr>
          <w:p w14:paraId="6773C9CC" w14:textId="77777777" w:rsidR="00DE395E" w:rsidRDefault="00DE395E" w:rsidP="003B5906">
            <w:pPr>
              <w:pStyle w:val="DHGenummerd"/>
            </w:pPr>
          </w:p>
          <w:p w14:paraId="76CC9657" w14:textId="6FBAAC60" w:rsidR="00932DD5" w:rsidRDefault="00932DD5" w:rsidP="003B5906">
            <w:pPr>
              <w:pStyle w:val="DHGenummerd"/>
            </w:pPr>
          </w:p>
        </w:tc>
        <w:tc>
          <w:tcPr>
            <w:tcW w:w="2205" w:type="dxa"/>
          </w:tcPr>
          <w:p w14:paraId="2A589F31" w14:textId="26B55D41" w:rsidR="00DE395E" w:rsidRDefault="00DE395E" w:rsidP="003B5906">
            <w:pPr>
              <w:pStyle w:val="DHGenummerd"/>
            </w:pPr>
          </w:p>
        </w:tc>
      </w:tr>
      <w:tr w:rsidR="00F629FB" w:rsidRPr="00480B62" w14:paraId="0ED7420B" w14:textId="77777777" w:rsidTr="0015379E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5891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15379E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431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lastRenderedPageBreak/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5891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62F57" w14:textId="77777777" w:rsidR="00255358" w:rsidRDefault="00255358" w:rsidP="004C03F0">
      <w:pPr>
        <w:spacing w:line="240" w:lineRule="auto"/>
      </w:pPr>
      <w:r>
        <w:separator/>
      </w:r>
    </w:p>
  </w:endnote>
  <w:endnote w:type="continuationSeparator" w:id="0">
    <w:p w14:paraId="2693328A" w14:textId="77777777" w:rsidR="00255358" w:rsidRDefault="00255358" w:rsidP="004C03F0">
      <w:pPr>
        <w:spacing w:line="240" w:lineRule="auto"/>
      </w:pPr>
      <w:r>
        <w:continuationSeparator/>
      </w:r>
    </w:p>
  </w:endnote>
  <w:endnote w:type="continuationNotice" w:id="1">
    <w:p w14:paraId="323182CA" w14:textId="77777777" w:rsidR="00255358" w:rsidRDefault="002553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11BB3" w14:textId="77777777" w:rsidR="00255358" w:rsidRDefault="00255358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2E28510" w14:textId="77777777" w:rsidR="00255358" w:rsidRDefault="00255358" w:rsidP="004C03F0">
      <w:pPr>
        <w:spacing w:line="240" w:lineRule="auto"/>
      </w:pPr>
      <w:r>
        <w:continuationSeparator/>
      </w:r>
    </w:p>
  </w:footnote>
  <w:footnote w:type="continuationNotice" w:id="1">
    <w:p w14:paraId="2CC7B758" w14:textId="77777777" w:rsidR="00255358" w:rsidRDefault="002553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A5B0C15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26694"/>
    <w:rsid w:val="0003291B"/>
    <w:rsid w:val="00043500"/>
    <w:rsid w:val="00044CD8"/>
    <w:rsid w:val="00052440"/>
    <w:rsid w:val="000548D1"/>
    <w:rsid w:val="00071B83"/>
    <w:rsid w:val="000755DA"/>
    <w:rsid w:val="00081C9E"/>
    <w:rsid w:val="00082C4A"/>
    <w:rsid w:val="00083258"/>
    <w:rsid w:val="00090EB8"/>
    <w:rsid w:val="0009522E"/>
    <w:rsid w:val="000A107F"/>
    <w:rsid w:val="000A4D95"/>
    <w:rsid w:val="000D2402"/>
    <w:rsid w:val="000D46CE"/>
    <w:rsid w:val="001003AB"/>
    <w:rsid w:val="0010167E"/>
    <w:rsid w:val="00104444"/>
    <w:rsid w:val="00113702"/>
    <w:rsid w:val="00120A6D"/>
    <w:rsid w:val="0012380D"/>
    <w:rsid w:val="00133722"/>
    <w:rsid w:val="0015379E"/>
    <w:rsid w:val="00162EF7"/>
    <w:rsid w:val="00177D10"/>
    <w:rsid w:val="001B3080"/>
    <w:rsid w:val="001B3405"/>
    <w:rsid w:val="001C1F09"/>
    <w:rsid w:val="001E6CBD"/>
    <w:rsid w:val="00200A07"/>
    <w:rsid w:val="0020629C"/>
    <w:rsid w:val="00211474"/>
    <w:rsid w:val="00214C63"/>
    <w:rsid w:val="00215101"/>
    <w:rsid w:val="0022165A"/>
    <w:rsid w:val="002269B8"/>
    <w:rsid w:val="0023657B"/>
    <w:rsid w:val="00253B6C"/>
    <w:rsid w:val="00255358"/>
    <w:rsid w:val="00266875"/>
    <w:rsid w:val="00266D45"/>
    <w:rsid w:val="00286191"/>
    <w:rsid w:val="00286677"/>
    <w:rsid w:val="00287DE6"/>
    <w:rsid w:val="002B2699"/>
    <w:rsid w:val="002B48B5"/>
    <w:rsid w:val="002B5F0A"/>
    <w:rsid w:val="002C7BC6"/>
    <w:rsid w:val="002C7BF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A7E28"/>
    <w:rsid w:val="003B5906"/>
    <w:rsid w:val="003C1F28"/>
    <w:rsid w:val="003D25E5"/>
    <w:rsid w:val="003D2FD4"/>
    <w:rsid w:val="003D40D7"/>
    <w:rsid w:val="003E00F3"/>
    <w:rsid w:val="004022E4"/>
    <w:rsid w:val="004057E4"/>
    <w:rsid w:val="00412380"/>
    <w:rsid w:val="00412BA7"/>
    <w:rsid w:val="0041365D"/>
    <w:rsid w:val="00423B70"/>
    <w:rsid w:val="00432BC0"/>
    <w:rsid w:val="00454B69"/>
    <w:rsid w:val="00456F44"/>
    <w:rsid w:val="00467E16"/>
    <w:rsid w:val="00481D5C"/>
    <w:rsid w:val="00495798"/>
    <w:rsid w:val="004972F7"/>
    <w:rsid w:val="004978C7"/>
    <w:rsid w:val="004A2C31"/>
    <w:rsid w:val="004B32EB"/>
    <w:rsid w:val="004C03F0"/>
    <w:rsid w:val="004E71F1"/>
    <w:rsid w:val="005030B3"/>
    <w:rsid w:val="00515E8A"/>
    <w:rsid w:val="00516D4D"/>
    <w:rsid w:val="00527C41"/>
    <w:rsid w:val="00531785"/>
    <w:rsid w:val="0053570E"/>
    <w:rsid w:val="00535A79"/>
    <w:rsid w:val="0054065C"/>
    <w:rsid w:val="00547EEE"/>
    <w:rsid w:val="005528D6"/>
    <w:rsid w:val="00560E60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5E7D58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113"/>
    <w:rsid w:val="006B475A"/>
    <w:rsid w:val="006C34EA"/>
    <w:rsid w:val="006D4955"/>
    <w:rsid w:val="00713C58"/>
    <w:rsid w:val="007171B2"/>
    <w:rsid w:val="007221BC"/>
    <w:rsid w:val="00732EE7"/>
    <w:rsid w:val="007570B4"/>
    <w:rsid w:val="00771A8D"/>
    <w:rsid w:val="00781585"/>
    <w:rsid w:val="007845CF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B5880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69EA"/>
    <w:rsid w:val="009270A6"/>
    <w:rsid w:val="00932DD5"/>
    <w:rsid w:val="00941E14"/>
    <w:rsid w:val="00942F10"/>
    <w:rsid w:val="0094313D"/>
    <w:rsid w:val="0094454F"/>
    <w:rsid w:val="009448A6"/>
    <w:rsid w:val="00946D88"/>
    <w:rsid w:val="009700A4"/>
    <w:rsid w:val="009806E2"/>
    <w:rsid w:val="00984D28"/>
    <w:rsid w:val="00992E1E"/>
    <w:rsid w:val="009A68F2"/>
    <w:rsid w:val="009B5AA9"/>
    <w:rsid w:val="009C4321"/>
    <w:rsid w:val="009F5FCA"/>
    <w:rsid w:val="00A063B2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AF71BB"/>
    <w:rsid w:val="00B00FC5"/>
    <w:rsid w:val="00B03750"/>
    <w:rsid w:val="00B27745"/>
    <w:rsid w:val="00B27DCB"/>
    <w:rsid w:val="00B371EA"/>
    <w:rsid w:val="00B37C5A"/>
    <w:rsid w:val="00B525B9"/>
    <w:rsid w:val="00B54DAD"/>
    <w:rsid w:val="00B65746"/>
    <w:rsid w:val="00B70433"/>
    <w:rsid w:val="00B80A26"/>
    <w:rsid w:val="00B83EC9"/>
    <w:rsid w:val="00B94AAC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47FC"/>
    <w:rsid w:val="00D53A19"/>
    <w:rsid w:val="00D56D37"/>
    <w:rsid w:val="00D625E6"/>
    <w:rsid w:val="00D63E82"/>
    <w:rsid w:val="00D6476F"/>
    <w:rsid w:val="00D74858"/>
    <w:rsid w:val="00DA3150"/>
    <w:rsid w:val="00DA60A6"/>
    <w:rsid w:val="00DC7AC1"/>
    <w:rsid w:val="00DC7BD5"/>
    <w:rsid w:val="00DC7E1A"/>
    <w:rsid w:val="00DD032B"/>
    <w:rsid w:val="00DD0B4E"/>
    <w:rsid w:val="00DD4C2D"/>
    <w:rsid w:val="00DD76A6"/>
    <w:rsid w:val="00DE395E"/>
    <w:rsid w:val="00DE78BE"/>
    <w:rsid w:val="00E05E84"/>
    <w:rsid w:val="00E25041"/>
    <w:rsid w:val="00E25FFB"/>
    <w:rsid w:val="00E404CF"/>
    <w:rsid w:val="00E43A58"/>
    <w:rsid w:val="00E44BBE"/>
    <w:rsid w:val="00E56719"/>
    <w:rsid w:val="00E82637"/>
    <w:rsid w:val="00E96466"/>
    <w:rsid w:val="00EF210B"/>
    <w:rsid w:val="00F20770"/>
    <w:rsid w:val="00F26249"/>
    <w:rsid w:val="00F36F76"/>
    <w:rsid w:val="00F375A1"/>
    <w:rsid w:val="00F509A6"/>
    <w:rsid w:val="00F61CB0"/>
    <w:rsid w:val="00F629FB"/>
    <w:rsid w:val="00F82B1C"/>
    <w:rsid w:val="00F90AE7"/>
    <w:rsid w:val="00FA02A4"/>
    <w:rsid w:val="00FC2E8A"/>
    <w:rsid w:val="00FC60CB"/>
    <w:rsid w:val="00FD4FB3"/>
    <w:rsid w:val="00FD5D69"/>
    <w:rsid w:val="00FE241D"/>
    <w:rsid w:val="00FF0985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21</Value>
      <Value>27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b9f420d1-9a18-4b26-9301-a322d888ab76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RQVJU3QQA723-2078074258-151</_dlc_DocId>
    <_dlc_DocIdUrl xmlns="1294d178-84ad-4fc3-bd89-405c4cd2adff">
      <Url>https://denhaag.sharepoint.com/sites/inkoop-bec-2022/_layouts/15/DocIdRedir.aspx?ID=RQVJU3QQA723-2078074258-151</Url>
      <Description>RQVJU3QQA723-2078074258-151</Description>
    </_dlc_DocIdUrl>
    <_dlc_DocIdPersistId xmlns="1294d178-84ad-4fc3-bd89-405c4cd2adff">false</_dlc_DocIdPersist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942FC53EB847F41B9A3A49E6C849D91" ma:contentTypeVersion="0" ma:contentTypeDescription="Maak een nieuw PowerPoint document." ma:contentTypeScope="" ma:versionID="e3a26cbcdfad94b2c0c58f8aeece08ba">
  <xsd:schema xmlns:xsd="http://www.w3.org/2001/XMLSchema" xmlns:xs="http://www.w3.org/2001/XMLSchema" xmlns:p="http://schemas.microsoft.com/office/2006/metadata/properties" xmlns:ns2="1294d178-84ad-4fc3-bd89-405c4cd2adff" targetNamespace="http://schemas.microsoft.com/office/2006/metadata/properties" ma:root="true" ma:fieldsID="641f81df0e8eb728f479b3b6a509de6c" ns2:_="">
    <xsd:import namespace="1294d178-84ad-4fc3-bd89-405c4cd2ad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5.xml><?xml version="1.0" encoding="utf-8"?>
<ds:datastoreItem xmlns:ds="http://schemas.openxmlformats.org/officeDocument/2006/customXml" ds:itemID="{1492A973-7CC5-49ED-869C-022FDD42A0BA}"/>
</file>

<file path=customXml/itemProps6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5</TotalTime>
  <Pages>2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 referentieopdrachten</vt:lpstr>
    </vt:vector>
  </TitlesOfParts>
  <Company>Gemeente Den Haag / IDC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referentieopdrachten</dc:title>
  <dc:creator>Monica Demkes</dc:creator>
  <cp:keywords/>
  <cp:lastModifiedBy>Petra den Hollander</cp:lastModifiedBy>
  <cp:revision>9</cp:revision>
  <dcterms:created xsi:type="dcterms:W3CDTF">2022-04-06T12:33:00Z</dcterms:created>
  <dcterms:modified xsi:type="dcterms:W3CDTF">2022-04-06T12:38:00Z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0x0101008696D14171FA4CED8F032AD334D7A9EF004279C34E82A344EE803735B9E417CCC900B942FC53EB847F41B9A3A49E6C849D91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TaxKeyword">
    <vt:lpwstr/>
  </property>
  <property fmtid="{D5CDD505-2E9C-101B-9397-08002B2CF9AE}" pid="15" name="Documentsoort">
    <vt:lpwstr>21;#Beleidsdocument|70267d87-ce61-40c3-b119-e0ecc30f9747</vt:lpwstr>
  </property>
  <property fmtid="{D5CDD505-2E9C-101B-9397-08002B2CF9AE}" pid="16" name="_docset_NoMedatataSyncRequired">
    <vt:lpwstr>False</vt:lpwstr>
  </property>
  <property fmtid="{D5CDD505-2E9C-101B-9397-08002B2CF9AE}" pid="17" name="DocumentSetDescription">
    <vt:lpwstr/>
  </property>
  <property fmtid="{D5CDD505-2E9C-101B-9397-08002B2CF9AE}" pid="18" name="Behandelaar">
    <vt:lpwstr/>
  </property>
  <property fmtid="{D5CDD505-2E9C-101B-9397-08002B2CF9AE}" pid="19" name="iadc89b14e6f46d3bf0676593dca1557">
    <vt:lpwstr/>
  </property>
  <property fmtid="{D5CDD505-2E9C-101B-9397-08002B2CF9AE}" pid="20" name="Dossiertype">
    <vt:lpwstr/>
  </property>
  <property fmtid="{D5CDD505-2E9C-101B-9397-08002B2CF9AE}" pid="21" name="Order">
    <vt:r8>20700</vt:r8>
  </property>
  <property fmtid="{D5CDD505-2E9C-101B-9397-08002B2CF9AE}" pid="22" name="xd_Signature">
    <vt:bool>false</vt:bool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_dlc_DocIdItemGuid">
    <vt:lpwstr>56d439b1-3d07-4247-98bf-16ade167b8af</vt:lpwstr>
  </property>
  <property fmtid="{D5CDD505-2E9C-101B-9397-08002B2CF9AE}" pid="28" name="Teamtrefwoorden">
    <vt:lpwstr>27;#4.1 Inschrijvingsfase - Publicatie TenderNed|b9f420d1-9a18-4b26-9301-a322d888ab76</vt:lpwstr>
  </property>
</Properties>
</file>