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DEA33" w14:textId="051DA290" w:rsidR="000256D1" w:rsidRPr="00B52215" w:rsidRDefault="00FD19D4" w:rsidP="00B52215">
      <w:pPr>
        <w:spacing w:line="240" w:lineRule="auto"/>
        <w:ind w:left="708" w:firstLine="1"/>
        <w:rPr>
          <w:rFonts w:ascii="Open Sans" w:eastAsia="Times New Roman" w:hAnsi="Open Sans" w:cs="Times New Roman"/>
          <w:color w:val="00416B"/>
          <w:sz w:val="38"/>
          <w:szCs w:val="32"/>
          <w:lang w:val="nl-NL"/>
        </w:rPr>
      </w:pPr>
      <w:r w:rsidRPr="00F452A2">
        <w:rPr>
          <w:rFonts w:ascii="Open Sans" w:eastAsia="Times New Roman" w:hAnsi="Open Sans" w:cs="Times New Roman"/>
          <w:color w:val="00416B"/>
          <w:sz w:val="38"/>
          <w:szCs w:val="32"/>
          <w:lang w:val="nl-NL"/>
        </w:rPr>
        <w:t xml:space="preserve">Bijlage 8 - </w:t>
      </w:r>
      <w:r w:rsidR="00B60D08" w:rsidRPr="00F452A2">
        <w:rPr>
          <w:rFonts w:ascii="Open Sans" w:eastAsia="Times New Roman" w:hAnsi="Open Sans" w:cs="Times New Roman"/>
          <w:color w:val="00416B"/>
          <w:sz w:val="38"/>
          <w:szCs w:val="32"/>
          <w:lang w:val="nl-NL"/>
        </w:rPr>
        <w:t>Functionaliteiten en gebruikte applicaties/softwarepakketten in de BUas DLO</w:t>
      </w:r>
      <w:r w:rsidR="006757DA" w:rsidRPr="00F452A2">
        <w:rPr>
          <w:rFonts w:ascii="Open Sans" w:eastAsia="Times New Roman" w:hAnsi="Open Sans" w:cs="Times New Roman"/>
          <w:color w:val="00416B"/>
          <w:sz w:val="38"/>
          <w:szCs w:val="32"/>
          <w:lang w:val="nl-NL"/>
        </w:rPr>
        <w:tab/>
      </w:r>
    </w:p>
    <w:p w14:paraId="33CC1558" w14:textId="77777777" w:rsidR="00B60D08" w:rsidRPr="00FD19D4" w:rsidRDefault="00B60D08" w:rsidP="000713F4">
      <w:pPr>
        <w:spacing w:line="240" w:lineRule="auto"/>
        <w:ind w:left="708" w:hanging="708"/>
        <w:rPr>
          <w:rFonts w:asciiTheme="majorHAnsi" w:eastAsia="Times New Roman" w:hAnsiTheme="majorHAnsi" w:cstheme="majorHAnsi"/>
          <w:szCs w:val="18"/>
          <w:highlight w:val="green"/>
          <w:lang w:val="nl-NL" w:eastAsia="nl-NL"/>
        </w:rPr>
      </w:pPr>
    </w:p>
    <w:p w14:paraId="7C4A0A2F" w14:textId="61E5A120" w:rsidR="000713F4" w:rsidRPr="00B93293" w:rsidRDefault="000713F4">
      <w:pPr>
        <w:rPr>
          <w:rFonts w:asciiTheme="majorHAnsi" w:hAnsiTheme="majorHAnsi" w:cstheme="majorHAnsi"/>
          <w:szCs w:val="18"/>
          <w:lang w:val="nl-NL"/>
        </w:rPr>
      </w:pPr>
    </w:p>
    <w:tbl>
      <w:tblPr>
        <w:tblStyle w:val="TableGrid"/>
        <w:tblW w:w="907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386"/>
        <w:gridCol w:w="3686"/>
      </w:tblGrid>
      <w:tr w:rsidR="00F23954" w:rsidRPr="00B93293" w14:paraId="1DBEFBDC" w14:textId="77777777" w:rsidTr="0144F48A">
        <w:trPr>
          <w:cantSplit/>
          <w:tblHeader/>
        </w:trPr>
        <w:tc>
          <w:tcPr>
            <w:tcW w:w="5386" w:type="dxa"/>
          </w:tcPr>
          <w:p w14:paraId="2C78B189" w14:textId="56C5C601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 xml:space="preserve">Componenten en functies in een DLO (gebaseerd op de SURF-publicatie </w:t>
            </w:r>
            <w:r w:rsidRPr="00FD19D4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18"/>
                <w:lang w:val="nl-NL" w:eastAsia="nl-NL"/>
              </w:rPr>
              <w:t>“Een flexibele en persoonlijke leeromgeving, een modulair functioneel model”)</w:t>
            </w:r>
          </w:p>
        </w:tc>
        <w:tc>
          <w:tcPr>
            <w:tcW w:w="3686" w:type="dxa"/>
          </w:tcPr>
          <w:p w14:paraId="2D3FA565" w14:textId="34D4306A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 xml:space="preserve">Applicaties die momenteel binnen BUas gebruikt en ‘centraal’ beheerd worden </w:t>
            </w:r>
          </w:p>
        </w:tc>
      </w:tr>
      <w:tr w:rsidR="00F23954" w:rsidRPr="00FD19D4" w14:paraId="12D15137" w14:textId="77777777" w:rsidTr="0144F48A">
        <w:tc>
          <w:tcPr>
            <w:tcW w:w="5386" w:type="dxa"/>
          </w:tcPr>
          <w:p w14:paraId="750982A8" w14:textId="37BCFE73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>Toetsing/examinering</w:t>
            </w:r>
          </w:p>
          <w:p w14:paraId="08E65FD2" w14:textId="49DDFB00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1. Ontwikkelen van een toets</w:t>
            </w:r>
          </w:p>
          <w:p w14:paraId="08F6A747" w14:textId="008110EF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2. Een toets afleggen en het resultaat bekijken </w:t>
            </w:r>
          </w:p>
          <w:p w14:paraId="797BF3CE" w14:textId="736D23E9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3. Opslagplaats voor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toetsitems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 </w:t>
            </w:r>
          </w:p>
          <w:p w14:paraId="42D0E56A" w14:textId="28510930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4. Analyse van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toetsresultaten</w:t>
            </w:r>
            <w:proofErr w:type="spellEnd"/>
          </w:p>
        </w:tc>
        <w:tc>
          <w:tcPr>
            <w:tcW w:w="3686" w:type="dxa"/>
          </w:tcPr>
          <w:p w14:paraId="18FD2B97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TestVision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 </w:t>
            </w:r>
          </w:p>
          <w:p w14:paraId="62FDD9B7" w14:textId="0728D48C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</w:p>
        </w:tc>
      </w:tr>
      <w:tr w:rsidR="00F23954" w:rsidRPr="00FD19D4" w14:paraId="5C921966" w14:textId="77777777" w:rsidTr="0144F48A">
        <w:tc>
          <w:tcPr>
            <w:tcW w:w="5386" w:type="dxa"/>
          </w:tcPr>
          <w:p w14:paraId="55A90C16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 xml:space="preserve">Inleveren en beoordelen van opdrachten </w:t>
            </w:r>
          </w:p>
          <w:p w14:paraId="66443CEA" w14:textId="03A1A46A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Plagiaatcontrole</w:t>
            </w:r>
          </w:p>
          <w:p w14:paraId="032578D6" w14:textId="48F9CEAF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</w:tc>
        <w:tc>
          <w:tcPr>
            <w:tcW w:w="3686" w:type="dxa"/>
          </w:tcPr>
          <w:p w14:paraId="5E844DD7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3E9D44D9" w14:textId="11287175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Turnitin Similarity</w:t>
            </w:r>
          </w:p>
          <w:p w14:paraId="4F9952A7" w14:textId="315A1DD3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</w:p>
        </w:tc>
      </w:tr>
      <w:tr w:rsidR="00F23954" w:rsidRPr="00FD19D4" w14:paraId="2D240517" w14:textId="77777777" w:rsidTr="0144F48A">
        <w:tc>
          <w:tcPr>
            <w:tcW w:w="5386" w:type="dxa"/>
          </w:tcPr>
          <w:p w14:paraId="6BAC924D" w14:textId="77777777" w:rsidR="00F23954" w:rsidRPr="00FD19D4" w:rsidRDefault="00F23954" w:rsidP="008E1649">
            <w:pPr>
              <w:spacing w:line="240" w:lineRule="auto"/>
              <w:rPr>
                <w:rFonts w:asciiTheme="majorHAnsi" w:hAnsiTheme="majorHAnsi" w:cstheme="majorHAnsi"/>
                <w:b/>
                <w:bCs/>
                <w:szCs w:val="18"/>
                <w:lang w:val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>Beheren student informatie (SIS)</w:t>
            </w:r>
            <w:r w:rsidRPr="00FD19D4">
              <w:rPr>
                <w:rFonts w:asciiTheme="majorHAnsi" w:hAnsiTheme="majorHAnsi" w:cstheme="majorHAnsi"/>
                <w:b/>
                <w:bCs/>
                <w:szCs w:val="18"/>
                <w:lang w:val="nl-NL"/>
              </w:rPr>
              <w:t xml:space="preserve"> </w:t>
            </w:r>
          </w:p>
          <w:p w14:paraId="4BD7C80A" w14:textId="72DD0C7A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1. Beheer van persoonlijke informatie over studenten </w:t>
            </w:r>
          </w:p>
          <w:p w14:paraId="302205BE" w14:textId="1990BB62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2. Opslag </w:t>
            </w:r>
            <w:proofErr w:type="gramStart"/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van 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studiepro</w:t>
            </w:r>
            <w:proofErr w:type="gramEnd"/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-gramma's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, studiegidsen en studiecatalogi </w:t>
            </w:r>
          </w:p>
          <w:p w14:paraId="24432942" w14:textId="55E6AA52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3. Registratie van groepen</w:t>
            </w:r>
          </w:p>
          <w:p w14:paraId="3F929DA5" w14:textId="29977AB9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4. Aanwezigheidsregistratie</w:t>
            </w:r>
          </w:p>
          <w:p w14:paraId="76B6A685" w14:textId="40497276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5. Cijferregistratie</w:t>
            </w:r>
          </w:p>
          <w:p w14:paraId="581F2584" w14:textId="0295AFBC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6. Registratie persoonlijke ontwikkeling </w:t>
            </w:r>
          </w:p>
          <w:p w14:paraId="6BE54EF8" w14:textId="47DA31A1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7.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Dossierbeheer</w:t>
            </w:r>
            <w:proofErr w:type="spellEnd"/>
          </w:p>
        </w:tc>
        <w:tc>
          <w:tcPr>
            <w:tcW w:w="3686" w:type="dxa"/>
          </w:tcPr>
          <w:p w14:paraId="57137608" w14:textId="597D631A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Osiris </w:t>
            </w:r>
          </w:p>
        </w:tc>
      </w:tr>
      <w:tr w:rsidR="00F23954" w:rsidRPr="00FD19D4" w14:paraId="0062F3D8" w14:textId="77777777" w:rsidTr="0144F48A">
        <w:tc>
          <w:tcPr>
            <w:tcW w:w="5386" w:type="dxa"/>
          </w:tcPr>
          <w:p w14:paraId="080CAA1A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 xml:space="preserve">Roostering </w:t>
            </w:r>
          </w:p>
          <w:p w14:paraId="313F9B01" w14:textId="69205FF0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1. Het rooster proces</w:t>
            </w:r>
          </w:p>
          <w:p w14:paraId="11EFC5D5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2. Het rooster als resultaat </w:t>
            </w:r>
          </w:p>
          <w:p w14:paraId="59E3FF99" w14:textId="12A2FDD0" w:rsidR="008E1649" w:rsidRPr="00FD19D4" w:rsidRDefault="008E1649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</w:tc>
        <w:tc>
          <w:tcPr>
            <w:tcW w:w="3686" w:type="dxa"/>
          </w:tcPr>
          <w:p w14:paraId="66DD7276" w14:textId="23F00EBB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Schedule</w:t>
            </w:r>
          </w:p>
          <w:p w14:paraId="1AD16BEC" w14:textId="2A95D1FB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trike/>
                <w:szCs w:val="18"/>
                <w:lang w:val="nl-NL" w:eastAsia="nl-NL"/>
              </w:rPr>
            </w:pPr>
          </w:p>
        </w:tc>
      </w:tr>
      <w:tr w:rsidR="00F23954" w:rsidRPr="00FD19D4" w14:paraId="1F214BD0" w14:textId="77777777" w:rsidTr="0144F48A">
        <w:tc>
          <w:tcPr>
            <w:tcW w:w="5386" w:type="dxa"/>
          </w:tcPr>
          <w:p w14:paraId="3A5736F9" w14:textId="3E7BD5CF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proofErr w:type="gramStart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>Samenwerken(</w:t>
            </w:r>
            <w:proofErr w:type="gramEnd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 xml:space="preserve">-d leren) </w:t>
            </w:r>
          </w:p>
          <w:p w14:paraId="3E58A478" w14:textId="73963981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1. Samenwerken aan opdrachten</w:t>
            </w:r>
          </w:p>
          <w:p w14:paraId="4BBD4F83" w14:textId="7E5AE1D9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2. Aantekeningen en feedback</w:t>
            </w:r>
          </w:p>
          <w:p w14:paraId="7F972CE7" w14:textId="77777777" w:rsidR="00FF074D" w:rsidRPr="00FD19D4" w:rsidRDefault="00FF074D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41FC6851" w14:textId="6AFDB84E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3. Samenwerken met externe partijen</w:t>
            </w:r>
          </w:p>
        </w:tc>
        <w:tc>
          <w:tcPr>
            <w:tcW w:w="3686" w:type="dxa"/>
          </w:tcPr>
          <w:p w14:paraId="785BEAFB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0F76E1F1" w14:textId="28D7C2E1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1. Microsoft Teams, OneDrive, Team Sites in SharePoint</w:t>
            </w:r>
          </w:p>
          <w:p w14:paraId="5661794E" w14:textId="71380FE6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2. Aantekeningen in opdrachten in Word, Excel, PowerPoint </w:t>
            </w:r>
          </w:p>
          <w:p w14:paraId="0B3AC771" w14:textId="06FBD258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3. Microsoft Teams</w:t>
            </w:r>
          </w:p>
        </w:tc>
      </w:tr>
      <w:tr w:rsidR="00F23954" w:rsidRPr="00FD19D4" w14:paraId="282A4CAC" w14:textId="77777777" w:rsidTr="0144F48A">
        <w:tc>
          <w:tcPr>
            <w:tcW w:w="5386" w:type="dxa"/>
          </w:tcPr>
          <w:p w14:paraId="548B798E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  <w:t>Multimedia</w:t>
            </w:r>
          </w:p>
          <w:p w14:paraId="22C1A20A" w14:textId="5E1ED256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1.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Creëren</w:t>
            </w:r>
            <w:proofErr w:type="spellEnd"/>
          </w:p>
          <w:p w14:paraId="33A67AB9" w14:textId="05C1220F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2.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Delen</w:t>
            </w:r>
            <w:proofErr w:type="spellEnd"/>
          </w:p>
        </w:tc>
        <w:tc>
          <w:tcPr>
            <w:tcW w:w="3686" w:type="dxa"/>
          </w:tcPr>
          <w:p w14:paraId="1E65F56B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</w:p>
          <w:p w14:paraId="6C40A969" w14:textId="295E20FA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1. Microsoft Teams, Adobe EDU apps</w:t>
            </w:r>
          </w:p>
          <w:p w14:paraId="14BED04B" w14:textId="5D4453BE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2. Stream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en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 Vimeo</w:t>
            </w:r>
          </w:p>
        </w:tc>
      </w:tr>
      <w:tr w:rsidR="00F23954" w:rsidRPr="00FD19D4" w14:paraId="62335E8A" w14:textId="77777777" w:rsidTr="0144F48A">
        <w:tc>
          <w:tcPr>
            <w:tcW w:w="5386" w:type="dxa"/>
          </w:tcPr>
          <w:p w14:paraId="54323E52" w14:textId="3A66C0F0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</w:pPr>
            <w:proofErr w:type="spellStart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  <w:t>Communicatie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  <w:t xml:space="preserve"> </w:t>
            </w:r>
          </w:p>
          <w:p w14:paraId="268DAFA0" w14:textId="7CAA28F4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1. E-mail/agenda</w:t>
            </w:r>
          </w:p>
          <w:p w14:paraId="24974CD1" w14:textId="5388B084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2. Fora</w:t>
            </w:r>
          </w:p>
          <w:p w14:paraId="5B6AB089" w14:textId="19ECB0A9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3. </w:t>
            </w:r>
            <w:proofErr w:type="gram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Social Media</w:t>
            </w:r>
            <w:proofErr w:type="gramEnd"/>
          </w:p>
          <w:p w14:paraId="270363F8" w14:textId="00164E1D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4. Voice</w:t>
            </w:r>
          </w:p>
          <w:p w14:paraId="481EDFA9" w14:textId="30BE3482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5. Video conferencing</w:t>
            </w:r>
          </w:p>
          <w:p w14:paraId="43DB9DFA" w14:textId="284143F6" w:rsidR="00F23954" w:rsidRPr="00FD19D4" w:rsidRDefault="00F23954" w:rsidP="0144F48A">
            <w:pPr>
              <w:spacing w:line="240" w:lineRule="auto"/>
              <w:rPr>
                <w:rFonts w:asciiTheme="majorHAnsi" w:eastAsia="Times New Roman" w:hAnsiTheme="majorHAnsi" w:cstheme="majorBidi"/>
                <w:lang w:eastAsia="nl-NL"/>
              </w:rPr>
            </w:pPr>
            <w:r w:rsidRPr="0144F48A">
              <w:rPr>
                <w:rFonts w:asciiTheme="majorHAnsi" w:eastAsia="Times New Roman" w:hAnsiTheme="majorHAnsi" w:cstheme="majorBidi"/>
                <w:lang w:eastAsia="nl-NL"/>
              </w:rPr>
              <w:t>6. News channels</w:t>
            </w:r>
          </w:p>
          <w:p w14:paraId="03D0FD69" w14:textId="4F9CEF3E" w:rsidR="00F23954" w:rsidRPr="00FD19D4" w:rsidRDefault="1759D0C5" w:rsidP="0144F48A">
            <w:pPr>
              <w:spacing w:line="240" w:lineRule="auto"/>
              <w:rPr>
                <w:rFonts w:asciiTheme="majorHAnsi" w:eastAsia="Times New Roman" w:hAnsiTheme="majorHAnsi" w:cstheme="majorBidi"/>
                <w:szCs w:val="18"/>
                <w:lang w:eastAsia="nl-NL"/>
              </w:rPr>
            </w:pPr>
            <w:r w:rsidRPr="0144F48A">
              <w:rPr>
                <w:rFonts w:asciiTheme="majorHAnsi" w:eastAsia="Times New Roman" w:hAnsiTheme="majorHAnsi" w:cstheme="majorBidi"/>
                <w:szCs w:val="18"/>
                <w:lang w:eastAsia="nl-NL"/>
              </w:rPr>
              <w:t xml:space="preserve">7. </w:t>
            </w:r>
            <w:proofErr w:type="spellStart"/>
            <w:r w:rsidRPr="0144F48A">
              <w:rPr>
                <w:rFonts w:asciiTheme="majorHAnsi" w:eastAsia="Times New Roman" w:hAnsiTheme="majorHAnsi" w:cstheme="majorBidi"/>
                <w:szCs w:val="18"/>
                <w:lang w:eastAsia="nl-NL"/>
              </w:rPr>
              <w:t>Berichten</w:t>
            </w:r>
            <w:proofErr w:type="spellEnd"/>
            <w:r w:rsidRPr="0144F48A">
              <w:rPr>
                <w:rFonts w:asciiTheme="majorHAnsi" w:eastAsia="Times New Roman" w:hAnsiTheme="majorHAnsi" w:cstheme="majorBidi"/>
                <w:szCs w:val="18"/>
                <w:lang w:eastAsia="nl-NL"/>
              </w:rPr>
              <w:t xml:space="preserve">, </w:t>
            </w:r>
            <w:proofErr w:type="spellStart"/>
            <w:r w:rsidRPr="0144F48A">
              <w:rPr>
                <w:rFonts w:asciiTheme="majorHAnsi" w:eastAsia="Times New Roman" w:hAnsiTheme="majorHAnsi" w:cstheme="majorBidi"/>
                <w:szCs w:val="18"/>
                <w:lang w:eastAsia="nl-NL"/>
              </w:rPr>
              <w:t>meldingen</w:t>
            </w:r>
            <w:proofErr w:type="spellEnd"/>
          </w:p>
        </w:tc>
        <w:tc>
          <w:tcPr>
            <w:tcW w:w="3686" w:type="dxa"/>
          </w:tcPr>
          <w:p w14:paraId="321FD7AA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</w:p>
          <w:p w14:paraId="57103531" w14:textId="00A8A938" w:rsidR="00F23954" w:rsidRPr="00FD19D4" w:rsidRDefault="00F23954" w:rsidP="0144F48A">
            <w:pPr>
              <w:spacing w:line="240" w:lineRule="auto"/>
              <w:rPr>
                <w:rFonts w:asciiTheme="majorHAnsi" w:eastAsiaTheme="majorEastAsia" w:hAnsiTheme="majorHAnsi" w:cstheme="majorBidi"/>
                <w:lang w:eastAsia="nl-NL"/>
              </w:rPr>
            </w:pPr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>1. Outlook</w:t>
            </w:r>
          </w:p>
          <w:p w14:paraId="6C9C7553" w14:textId="1C24D6A9" w:rsidR="00F23954" w:rsidRPr="00FD19D4" w:rsidRDefault="00F23954" w:rsidP="0144F48A">
            <w:pPr>
              <w:spacing w:line="240" w:lineRule="auto"/>
              <w:rPr>
                <w:rFonts w:asciiTheme="majorHAnsi" w:eastAsiaTheme="majorEastAsia" w:hAnsiTheme="majorHAnsi" w:cstheme="majorBidi"/>
                <w:lang w:eastAsia="nl-NL"/>
              </w:rPr>
            </w:pPr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 xml:space="preserve">2. MS Teams, BUas </w:t>
            </w:r>
            <w:proofErr w:type="spellStart"/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>Sharepoint</w:t>
            </w:r>
            <w:proofErr w:type="spellEnd"/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 xml:space="preserve"> Communication Sites</w:t>
            </w:r>
            <w:proofErr w:type="gramStart"/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>, .</w:t>
            </w:r>
            <w:proofErr w:type="gramEnd"/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>…</w:t>
            </w:r>
          </w:p>
          <w:p w14:paraId="1B9FCF36" w14:textId="26E37060" w:rsidR="00F23954" w:rsidRPr="00FD19D4" w:rsidRDefault="00F23954" w:rsidP="0144F48A">
            <w:pPr>
              <w:spacing w:line="240" w:lineRule="auto"/>
              <w:rPr>
                <w:rFonts w:asciiTheme="majorHAnsi" w:eastAsiaTheme="majorEastAsia" w:hAnsiTheme="majorHAnsi" w:cstheme="majorBidi"/>
                <w:lang w:eastAsia="nl-NL"/>
              </w:rPr>
            </w:pPr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 xml:space="preserve">3. MS Teams, BUas </w:t>
            </w:r>
            <w:proofErr w:type="spellStart"/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>Sharepoint</w:t>
            </w:r>
            <w:proofErr w:type="spellEnd"/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 xml:space="preserve"> Sites</w:t>
            </w:r>
            <w:r w:rsidR="00FF074D" w:rsidRPr="0144F48A">
              <w:rPr>
                <w:rFonts w:asciiTheme="majorHAnsi" w:eastAsiaTheme="majorEastAsia" w:hAnsiTheme="majorHAnsi" w:cstheme="majorBidi"/>
                <w:lang w:eastAsia="nl-NL"/>
              </w:rPr>
              <w:t>,</w:t>
            </w:r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 xml:space="preserve"> BUas Portal</w:t>
            </w:r>
          </w:p>
          <w:p w14:paraId="54AE1357" w14:textId="0ABF7E6E" w:rsidR="00F23954" w:rsidRPr="00FD19D4" w:rsidRDefault="00F23954" w:rsidP="0144F48A">
            <w:pPr>
              <w:spacing w:line="240" w:lineRule="auto"/>
              <w:rPr>
                <w:rFonts w:asciiTheme="majorHAnsi" w:eastAsiaTheme="majorEastAsia" w:hAnsiTheme="majorHAnsi" w:cstheme="majorBidi"/>
                <w:lang w:eastAsia="nl-NL"/>
              </w:rPr>
            </w:pPr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>4. MS Teams</w:t>
            </w:r>
          </w:p>
          <w:p w14:paraId="36F5F2F6" w14:textId="77777777" w:rsidR="00F23954" w:rsidRPr="00FD19D4" w:rsidRDefault="00F23954" w:rsidP="0144F48A">
            <w:pPr>
              <w:spacing w:line="240" w:lineRule="auto"/>
              <w:rPr>
                <w:rFonts w:asciiTheme="majorHAnsi" w:eastAsiaTheme="majorEastAsia" w:hAnsiTheme="majorHAnsi" w:cstheme="majorBidi"/>
                <w:lang w:eastAsia="nl-NL"/>
              </w:rPr>
            </w:pPr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>5. MS Teams</w:t>
            </w:r>
          </w:p>
          <w:p w14:paraId="1214CAE4" w14:textId="34634140" w:rsidR="00F23954" w:rsidRPr="00FD19D4" w:rsidRDefault="00F23954" w:rsidP="0144F48A">
            <w:pPr>
              <w:spacing w:line="240" w:lineRule="auto"/>
              <w:rPr>
                <w:rFonts w:asciiTheme="majorHAnsi" w:eastAsiaTheme="majorEastAsia" w:hAnsiTheme="majorHAnsi" w:cstheme="majorBidi"/>
                <w:lang w:eastAsia="nl-NL"/>
              </w:rPr>
            </w:pPr>
            <w:r w:rsidRPr="0144F48A">
              <w:rPr>
                <w:rFonts w:asciiTheme="majorHAnsi" w:eastAsiaTheme="majorEastAsia" w:hAnsiTheme="majorHAnsi" w:cstheme="majorBidi"/>
                <w:lang w:eastAsia="nl-NL"/>
              </w:rPr>
              <w:t>6. BUas Portal</w:t>
            </w:r>
          </w:p>
          <w:p w14:paraId="03966463" w14:textId="4167375F" w:rsidR="00F23954" w:rsidRPr="00FD19D4" w:rsidRDefault="59A7E65F" w:rsidP="0144F48A">
            <w:pPr>
              <w:spacing w:line="240" w:lineRule="auto"/>
              <w:rPr>
                <w:rFonts w:asciiTheme="majorHAnsi" w:eastAsiaTheme="majorEastAsia" w:hAnsiTheme="majorHAnsi" w:cstheme="majorBidi"/>
                <w:szCs w:val="18"/>
              </w:rPr>
            </w:pPr>
            <w:r w:rsidRPr="00B93293">
              <w:rPr>
                <w:rFonts w:asciiTheme="majorHAnsi" w:eastAsiaTheme="majorEastAsia" w:hAnsiTheme="majorHAnsi" w:cstheme="majorBidi"/>
                <w:lang w:eastAsia="nl-NL"/>
              </w:rPr>
              <w:t>7. Student app (Ready Education)</w:t>
            </w:r>
          </w:p>
        </w:tc>
      </w:tr>
      <w:tr w:rsidR="00F23954" w:rsidRPr="00B93293" w14:paraId="0F1FCBC4" w14:textId="77777777" w:rsidTr="0144F48A">
        <w:tc>
          <w:tcPr>
            <w:tcW w:w="5386" w:type="dxa"/>
          </w:tcPr>
          <w:p w14:paraId="6A9089EC" w14:textId="75DB0C30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 xml:space="preserve">Stage en afstuderen </w:t>
            </w:r>
          </w:p>
          <w:p w14:paraId="7C1E6DC0" w14:textId="4D68412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1. Matchen van de student en de opdracht met het bedrijf</w:t>
            </w:r>
          </w:p>
          <w:p w14:paraId="4B42D076" w14:textId="0C6DD55B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2. </w:t>
            </w: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Feedback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en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communicatie</w:t>
            </w:r>
            <w:proofErr w:type="spellEnd"/>
          </w:p>
        </w:tc>
        <w:tc>
          <w:tcPr>
            <w:tcW w:w="3686" w:type="dxa"/>
          </w:tcPr>
          <w:p w14:paraId="62D9EFD7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4116012D" w14:textId="6A9EA2D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1. Dynamics365 in Office365</w:t>
            </w:r>
          </w:p>
          <w:p w14:paraId="6E8189BE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5BA162F9" w14:textId="184E1370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2. Aantekeningen en opmerkingen in MS Teams, of via Outlook  </w:t>
            </w:r>
          </w:p>
          <w:p w14:paraId="5D442F1C" w14:textId="0B9F3FBB" w:rsidR="00FF074D" w:rsidRPr="00FD19D4" w:rsidRDefault="00FF074D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</w:tc>
      </w:tr>
      <w:tr w:rsidR="00F23954" w:rsidRPr="00FD19D4" w14:paraId="5F9BCB0E" w14:textId="77777777" w:rsidTr="0144F48A">
        <w:tc>
          <w:tcPr>
            <w:tcW w:w="5386" w:type="dxa"/>
          </w:tcPr>
          <w:p w14:paraId="1DDEA3BE" w14:textId="46968464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lastRenderedPageBreak/>
              <w:t>Ontwikkelen en beheren van leermaterialen</w:t>
            </w:r>
          </w:p>
          <w:p w14:paraId="7CFF693C" w14:textId="3058817E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1. Ontwikkelen van leermaterialen</w:t>
            </w:r>
          </w:p>
          <w:p w14:paraId="29027897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282994E8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0AAABEDE" w14:textId="595EE2A4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2. Opslag en beheer van leermaterialen  </w:t>
            </w:r>
          </w:p>
          <w:p w14:paraId="728AA653" w14:textId="7A14D59A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3. Delen van leermaterialen</w:t>
            </w:r>
          </w:p>
        </w:tc>
        <w:tc>
          <w:tcPr>
            <w:tcW w:w="3686" w:type="dxa"/>
          </w:tcPr>
          <w:p w14:paraId="278145B8" w14:textId="0548274C" w:rsidR="00FF074D" w:rsidRPr="00FD19D4" w:rsidRDefault="00FF074D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1314718C" w14:textId="255C7E5C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1. Office365 apps (Sway, Forms, PowerPoint, Word, Excel; Whiteboard; OneNote); Adobe EDU apps; “Studio e-Learning" (in-house service</w:t>
            </w:r>
            <w:proofErr w:type="gram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);</w:t>
            </w:r>
            <w:proofErr w:type="gramEnd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  </w:t>
            </w:r>
          </w:p>
          <w:p w14:paraId="5795448F" w14:textId="004F9F59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2: MS Teams, Stream</w:t>
            </w:r>
          </w:p>
          <w:p w14:paraId="2661749E" w14:textId="01300811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3. MS Teams, SURF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Sharekit</w:t>
            </w:r>
            <w:proofErr w:type="spellEnd"/>
          </w:p>
          <w:p w14:paraId="4C1BA2EE" w14:textId="03C38E6E" w:rsidR="008E1649" w:rsidRPr="00FD19D4" w:rsidRDefault="008E1649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</w:p>
        </w:tc>
      </w:tr>
      <w:tr w:rsidR="00F23954" w:rsidRPr="00FD19D4" w14:paraId="39211F8F" w14:textId="77777777" w:rsidTr="0144F48A">
        <w:tc>
          <w:tcPr>
            <w:tcW w:w="5386" w:type="dxa"/>
          </w:tcPr>
          <w:p w14:paraId="07BA8AA0" w14:textId="413BF75D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>Onderwijsprocesbegeleiding</w:t>
            </w:r>
          </w:p>
          <w:p w14:paraId="1103A3BC" w14:textId="1A8CCB52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1. Feedback</w:t>
            </w:r>
          </w:p>
          <w:p w14:paraId="6045279E" w14:textId="568B4D91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2. Peer Feedback</w:t>
            </w:r>
          </w:p>
          <w:p w14:paraId="53C6A45F" w14:textId="256C0A9F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 xml:space="preserve">3. Communicatie </w:t>
            </w:r>
          </w:p>
          <w:p w14:paraId="0A5ACC91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6ED202BA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167DF27A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215F1B16" w14:textId="5E4668B5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</w:tc>
        <w:tc>
          <w:tcPr>
            <w:tcW w:w="3686" w:type="dxa"/>
          </w:tcPr>
          <w:p w14:paraId="6A56DA5C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</w:p>
          <w:p w14:paraId="47FFD341" w14:textId="6288269D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1. MS Teams </w:t>
            </w:r>
          </w:p>
          <w:p w14:paraId="1C1E499D" w14:textId="409E5BFB" w:rsidR="00F23954" w:rsidRPr="00FD19D4" w:rsidRDefault="00F23954" w:rsidP="008E1649">
            <w:pPr>
              <w:spacing w:line="240" w:lineRule="auto"/>
              <w:rPr>
                <w:rFonts w:asciiTheme="majorHAnsi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hAnsiTheme="majorHAnsi" w:cstheme="majorHAnsi"/>
                <w:szCs w:val="18"/>
                <w:lang w:eastAsia="nl-NL"/>
              </w:rPr>
              <w:t>2. MS Teams, Feedback Fruits</w:t>
            </w:r>
          </w:p>
          <w:p w14:paraId="574391F7" w14:textId="6FA0533B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3: MS Teams, BUas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Sharepoint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 Communication Sites, </w:t>
            </w:r>
          </w:p>
          <w:p w14:paraId="7853894E" w14:textId="03BD1639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  <w:t>Outlook email, Student portal</w:t>
            </w:r>
          </w:p>
          <w:p w14:paraId="7B2B72E9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  <w:p w14:paraId="589EE47F" w14:textId="54B92B98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</w:p>
        </w:tc>
      </w:tr>
      <w:tr w:rsidR="00F23954" w:rsidRPr="00FD19D4" w14:paraId="3766443D" w14:textId="77777777" w:rsidTr="0144F48A">
        <w:tc>
          <w:tcPr>
            <w:tcW w:w="5386" w:type="dxa"/>
          </w:tcPr>
          <w:p w14:paraId="04F1FC52" w14:textId="5DCA1009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</w:pPr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 xml:space="preserve">Socialiseren, sociaal </w:t>
            </w:r>
          </w:p>
          <w:p w14:paraId="0E5AA842" w14:textId="52698644" w:rsidR="00F23954" w:rsidRPr="00FD19D4" w:rsidRDefault="00F23954" w:rsidP="008E1649">
            <w:pPr>
              <w:spacing w:after="200" w:line="240" w:lineRule="auto"/>
              <w:rPr>
                <w:rFonts w:asciiTheme="majorHAnsi" w:eastAsia="Times New Roman" w:hAnsiTheme="majorHAnsi" w:cstheme="majorHAnsi"/>
                <w:szCs w:val="18"/>
                <w:lang w:val="nl-NL" w:eastAsia="nl-NL"/>
              </w:rPr>
            </w:pPr>
            <w:proofErr w:type="gramStart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>en</w:t>
            </w:r>
            <w:proofErr w:type="gramEnd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val="nl-NL" w:eastAsia="nl-NL"/>
              </w:rPr>
              <w:t xml:space="preserve"> emotioneel leren</w:t>
            </w:r>
          </w:p>
        </w:tc>
        <w:tc>
          <w:tcPr>
            <w:tcW w:w="3686" w:type="dxa"/>
          </w:tcPr>
          <w:p w14:paraId="7C4D2E61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Icebreaker (in MS Teams) </w:t>
            </w:r>
          </w:p>
          <w:p w14:paraId="37F94510" w14:textId="77777777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Praise (in MS Teams) </w:t>
            </w:r>
          </w:p>
          <w:p w14:paraId="46F5A991" w14:textId="70DB3A2C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Reflect (in MS Teams)</w:t>
            </w:r>
          </w:p>
        </w:tc>
      </w:tr>
      <w:tr w:rsidR="00F23954" w:rsidRPr="00FD19D4" w14:paraId="02A2AA73" w14:textId="77777777" w:rsidTr="0144F48A">
        <w:tc>
          <w:tcPr>
            <w:tcW w:w="5386" w:type="dxa"/>
          </w:tcPr>
          <w:p w14:paraId="36CDC1B1" w14:textId="5D94A562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</w:pPr>
            <w:proofErr w:type="spellStart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  <w:t>Stemmen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  <w:t xml:space="preserve">,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  <w:t>enquete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  <w:t xml:space="preserve">, </w:t>
            </w:r>
            <w:proofErr w:type="spellStart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  <w:t>peiling</w:t>
            </w:r>
            <w:proofErr w:type="spellEnd"/>
            <w:r w:rsidRPr="00FD19D4">
              <w:rPr>
                <w:rFonts w:asciiTheme="majorHAnsi" w:eastAsia="Times New Roman" w:hAnsiTheme="majorHAnsi" w:cstheme="majorHAnsi"/>
                <w:b/>
                <w:bCs/>
                <w:szCs w:val="18"/>
                <w:lang w:eastAsia="nl-NL"/>
              </w:rPr>
              <w:t>.</w:t>
            </w:r>
          </w:p>
        </w:tc>
        <w:tc>
          <w:tcPr>
            <w:tcW w:w="3686" w:type="dxa"/>
          </w:tcPr>
          <w:p w14:paraId="3A4C7826" w14:textId="251F5C81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>MS Forms (Office365)</w:t>
            </w:r>
          </w:p>
          <w:p w14:paraId="0E8C762D" w14:textId="4C55922A" w:rsidR="00F23954" w:rsidRPr="00FD19D4" w:rsidRDefault="00F23954" w:rsidP="008E1649">
            <w:pPr>
              <w:spacing w:line="240" w:lineRule="auto"/>
              <w:rPr>
                <w:rFonts w:asciiTheme="majorHAnsi" w:eastAsia="Times New Roman" w:hAnsiTheme="majorHAnsi" w:cstheme="majorHAnsi"/>
                <w:szCs w:val="18"/>
                <w:lang w:eastAsia="nl-NL"/>
              </w:rPr>
            </w:pPr>
            <w:r w:rsidRPr="00FD19D4">
              <w:rPr>
                <w:rFonts w:asciiTheme="majorHAnsi" w:eastAsia="Times New Roman" w:hAnsiTheme="majorHAnsi" w:cstheme="majorHAnsi"/>
                <w:szCs w:val="18"/>
                <w:lang w:eastAsia="nl-NL"/>
              </w:rPr>
              <w:t xml:space="preserve">Polly (in MS Teams) </w:t>
            </w:r>
          </w:p>
        </w:tc>
      </w:tr>
    </w:tbl>
    <w:p w14:paraId="03A49C7A" w14:textId="6961FCA0" w:rsidR="001A2A34" w:rsidRPr="00FD19D4" w:rsidRDefault="001A2A34" w:rsidP="008008EE">
      <w:pPr>
        <w:spacing w:line="240" w:lineRule="auto"/>
        <w:rPr>
          <w:rFonts w:asciiTheme="majorHAnsi" w:eastAsia="Times New Roman" w:hAnsiTheme="majorHAnsi" w:cstheme="majorHAnsi"/>
          <w:szCs w:val="18"/>
          <w:lang w:eastAsia="nl-NL"/>
        </w:rPr>
      </w:pPr>
    </w:p>
    <w:sectPr w:rsidR="001A2A34" w:rsidRPr="00FD19D4" w:rsidSect="00F23954">
      <w:footerReference w:type="default" r:id="rId11"/>
      <w:pgSz w:w="11906" w:h="16838" w:code="9"/>
      <w:pgMar w:top="1134" w:right="709" w:bottom="1985" w:left="851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896A9" w14:textId="77777777" w:rsidR="004142B0" w:rsidRDefault="004142B0" w:rsidP="00351AD5">
      <w:pPr>
        <w:spacing w:line="240" w:lineRule="auto"/>
      </w:pPr>
      <w:r>
        <w:separator/>
      </w:r>
    </w:p>
  </w:endnote>
  <w:endnote w:type="continuationSeparator" w:id="0">
    <w:p w14:paraId="597F84B6" w14:textId="77777777" w:rsidR="004142B0" w:rsidRDefault="004142B0" w:rsidP="00351AD5">
      <w:pPr>
        <w:spacing w:line="240" w:lineRule="auto"/>
      </w:pPr>
      <w:r>
        <w:continuationSeparator/>
      </w:r>
    </w:p>
  </w:endnote>
  <w:endnote w:type="continuationNotice" w:id="1">
    <w:p w14:paraId="559D90E5" w14:textId="77777777" w:rsidR="004142B0" w:rsidRDefault="004142B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CA2C" w14:textId="56DBE6D4" w:rsidR="006A1B48" w:rsidRPr="00B52215" w:rsidRDefault="00B52215" w:rsidP="00B52215">
    <w:pPr>
      <w:pStyle w:val="Datumstatusvoorblad"/>
      <w:ind w:left="0"/>
      <w:rPr>
        <w:rFonts w:ascii="Open Sans" w:hAnsi="Open Sans" w:cs="Open Sans"/>
        <w:b/>
        <w:szCs w:val="18"/>
      </w:rPr>
    </w:pPr>
    <w:r w:rsidRPr="00BB7083">
      <w:rPr>
        <w:rFonts w:ascii="Open Sans" w:hAnsi="Open Sans" w:cs="Open Sans"/>
      </w:rPr>
      <w:t>Aanbesteding Learning M</w:t>
    </w:r>
    <w:r w:rsidRPr="002E0EB1">
      <w:rPr>
        <w:rFonts w:ascii="Open Sans" w:hAnsi="Open Sans" w:cs="Open Sans"/>
        <w:lang w:val="nl"/>
      </w:rPr>
      <w:t>a</w:t>
    </w:r>
    <w:proofErr w:type="spellStart"/>
    <w:r w:rsidRPr="00BB7083">
      <w:rPr>
        <w:rFonts w:ascii="Open Sans" w:hAnsi="Open Sans" w:cs="Open Sans"/>
      </w:rPr>
      <w:t>nagement</w:t>
    </w:r>
    <w:proofErr w:type="spellEnd"/>
    <w:r w:rsidRPr="00BB7083">
      <w:rPr>
        <w:rFonts w:ascii="Open Sans" w:hAnsi="Open Sans" w:cs="Open Sans"/>
      </w:rPr>
      <w:t xml:space="preserve"> System, referentie: </w:t>
    </w:r>
    <w:r w:rsidRPr="00BB7083">
      <w:rPr>
        <w:rFonts w:ascii="Open Sans" w:hAnsi="Open Sans" w:cs="Open Sans"/>
        <w:szCs w:val="18"/>
      </w:rPr>
      <w:t>2021/EALMS/JT</w:t>
    </w:r>
    <w:r>
      <w:rPr>
        <w:noProof/>
        <w:lang w:eastAsia="en-GB"/>
      </w:rPr>
      <w:drawing>
        <wp:anchor distT="0" distB="0" distL="114300" distR="114300" simplePos="0" relativeHeight="251663361" behindDoc="1" locked="0" layoutInCell="1" allowOverlap="1" wp14:anchorId="6973F989" wp14:editId="2138F4A8">
          <wp:simplePos x="0" y="0"/>
          <wp:positionH relativeFrom="page">
            <wp:posOffset>5847075</wp:posOffset>
          </wp:positionH>
          <wp:positionV relativeFrom="page">
            <wp:posOffset>10092690</wp:posOffset>
          </wp:positionV>
          <wp:extent cx="1680840" cy="589916"/>
          <wp:effectExtent l="0" t="0" r="0" b="0"/>
          <wp:wrapNone/>
          <wp:docPr id="39" name="Afbeelding 83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83" descr="Text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0840" cy="5899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7" behindDoc="1" locked="0" layoutInCell="1" allowOverlap="1" wp14:anchorId="210E9C7C" wp14:editId="48961784">
              <wp:simplePos x="0" y="0"/>
              <wp:positionH relativeFrom="page">
                <wp:posOffset>-1584490</wp:posOffset>
              </wp:positionH>
              <wp:positionV relativeFrom="page">
                <wp:posOffset>9996806</wp:posOffset>
              </wp:positionV>
              <wp:extent cx="10691493" cy="683898"/>
              <wp:effectExtent l="0" t="0" r="0" b="1905"/>
              <wp:wrapNone/>
              <wp:docPr id="2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493" cy="683898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254661A2" w14:textId="77777777" w:rsidR="00B52215" w:rsidRPr="00BB7083" w:rsidRDefault="00B52215" w:rsidP="00B52215">
                          <w:pPr>
                            <w:pStyle w:val="Datumstatusvoorblad"/>
                            <w:ind w:left="0"/>
                            <w:rPr>
                              <w:rFonts w:ascii="Open Sans" w:hAnsi="Open Sans" w:cs="Open Sans"/>
                              <w:b/>
                              <w:szCs w:val="18"/>
                            </w:rPr>
                          </w:pPr>
                          <w:r w:rsidRPr="00BB7083">
                            <w:rPr>
                              <w:rFonts w:ascii="Open Sans" w:hAnsi="Open Sans" w:cs="Open Sans"/>
                            </w:rPr>
                            <w:t>Aanbesteding</w:t>
                          </w:r>
                        </w:p>
                        <w:p w14:paraId="181C5C32" w14:textId="77777777" w:rsidR="00B52215" w:rsidRDefault="00B52215" w:rsidP="00B52215">
                          <w:pPr>
                            <w:jc w:val="center"/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210E9C7C" id="Rechthoek 1" o:spid="_x0000_s1026" style="position:absolute;margin-left:-124.75pt;margin-top:787.15pt;width:841.85pt;height:53.85pt;z-index:-2516541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" fillcolor="#ed7623" stroked="f">
              <v:textbox inset="0,0,0,0">
                <w:txbxContent>
                  <w:p w14:paraId="254661A2" w14:textId="77777777" w:rsidR="00B52215" w:rsidRPr="00BB7083" w:rsidRDefault="00B52215" w:rsidP="00B52215">
                    <w:pPr>
                      <w:pStyle w:val="Datumstatusvoorblad"/>
                      <w:ind w:left="0"/>
                      <w:rPr>
                        <w:rFonts w:ascii="Open Sans" w:hAnsi="Open Sans" w:cs="Open Sans"/>
                        <w:b/>
                        <w:szCs w:val="18"/>
                      </w:rPr>
                    </w:pPr>
                    <w:r w:rsidRPr="00BB7083">
                      <w:rPr>
                        <w:rFonts w:ascii="Open Sans" w:hAnsi="Open Sans" w:cs="Open Sans"/>
                      </w:rPr>
                      <w:t>Aanbesteding</w:t>
                    </w:r>
                  </w:p>
                  <w:p w14:paraId="181C5C32" w14:textId="77777777" w:rsidR="00B52215" w:rsidRDefault="00B52215" w:rsidP="00B52215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1313" behindDoc="1" locked="0" layoutInCell="1" allowOverlap="1" wp14:anchorId="4110EDF5" wp14:editId="4185A306">
          <wp:simplePos x="0" y="0"/>
          <wp:positionH relativeFrom="page">
            <wp:posOffset>5791200</wp:posOffset>
          </wp:positionH>
          <wp:positionV relativeFrom="page">
            <wp:posOffset>10104975</wp:posOffset>
          </wp:positionV>
          <wp:extent cx="1680840" cy="589916"/>
          <wp:effectExtent l="0" t="0" r="0" b="0"/>
          <wp:wrapNone/>
          <wp:docPr id="40" name="Afbeelding 83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3" descr="Text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0840" cy="5899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9" behindDoc="1" locked="0" layoutInCell="1" allowOverlap="1" wp14:anchorId="3ECC00E9" wp14:editId="334BBB6B">
              <wp:simplePos x="0" y="0"/>
              <wp:positionH relativeFrom="page">
                <wp:posOffset>-671195</wp:posOffset>
              </wp:positionH>
              <wp:positionV relativeFrom="page">
                <wp:posOffset>10006330</wp:posOffset>
              </wp:positionV>
              <wp:extent cx="10691493" cy="683898"/>
              <wp:effectExtent l="0" t="0" r="0" b="1905"/>
              <wp:wrapNone/>
              <wp:docPr id="4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493" cy="683898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73D48408" w14:textId="77777777" w:rsidR="00B52215" w:rsidRPr="00BB7083" w:rsidRDefault="00B52215" w:rsidP="00B52215">
                          <w:pPr>
                            <w:pStyle w:val="Datumstatusvoorblad"/>
                            <w:ind w:left="0"/>
                            <w:rPr>
                              <w:rFonts w:ascii="Open Sans" w:hAnsi="Open Sans" w:cs="Open Sans"/>
                              <w:b/>
                              <w:szCs w:val="18"/>
                            </w:rPr>
                          </w:pPr>
                          <w:r w:rsidRPr="00BB7083">
                            <w:rPr>
                              <w:rFonts w:ascii="Open Sans" w:hAnsi="Open Sans" w:cs="Open Sans"/>
                            </w:rPr>
                            <w:t>Aanbesteding</w:t>
                          </w:r>
                        </w:p>
                        <w:p w14:paraId="3ADA1401" w14:textId="77777777" w:rsidR="00B52215" w:rsidRDefault="00B52215" w:rsidP="00B52215">
                          <w:pPr>
                            <w:jc w:val="center"/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3ECC00E9" id="_x0000_s1027" style="position:absolute;margin-left:-52.85pt;margin-top:787.9pt;width:841.85pt;height:53.85pt;z-index:-2516561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" fillcolor="#ed7623" stroked="f">
              <v:textbox inset="0,0,0,0">
                <w:txbxContent>
                  <w:p w14:paraId="73D48408" w14:textId="77777777" w:rsidR="00B52215" w:rsidRPr="00BB7083" w:rsidRDefault="00B52215" w:rsidP="00B52215">
                    <w:pPr>
                      <w:pStyle w:val="Datumstatusvoorblad"/>
                      <w:ind w:left="0"/>
                      <w:rPr>
                        <w:rFonts w:ascii="Open Sans" w:hAnsi="Open Sans" w:cs="Open Sans"/>
                        <w:b/>
                        <w:szCs w:val="18"/>
                      </w:rPr>
                    </w:pPr>
                    <w:r w:rsidRPr="00BB7083">
                      <w:rPr>
                        <w:rFonts w:ascii="Open Sans" w:hAnsi="Open Sans" w:cs="Open Sans"/>
                      </w:rPr>
                      <w:t>Aanbesteding</w:t>
                    </w:r>
                  </w:p>
                  <w:p w14:paraId="3ADA1401" w14:textId="77777777" w:rsidR="00B52215" w:rsidRDefault="00B52215" w:rsidP="00B52215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327747" w:rsidRPr="00327747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7B39B98F" wp14:editId="7090997C">
          <wp:simplePos x="0" y="0"/>
          <wp:positionH relativeFrom="page">
            <wp:posOffset>5847080</wp:posOffset>
          </wp:positionH>
          <wp:positionV relativeFrom="page">
            <wp:posOffset>10092690</wp:posOffset>
          </wp:positionV>
          <wp:extent cx="1680845" cy="589915"/>
          <wp:effectExtent l="0" t="0" r="0" b="0"/>
          <wp:wrapNone/>
          <wp:docPr id="3" name="Afbeelding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volgpa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0845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747" w:rsidRPr="0032774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65D11AB" wp14:editId="6B7BD56A">
              <wp:simplePos x="0" y="0"/>
              <wp:positionH relativeFrom="page">
                <wp:posOffset>-1584487</wp:posOffset>
              </wp:positionH>
              <wp:positionV relativeFrom="page">
                <wp:posOffset>9996805</wp:posOffset>
              </wp:positionV>
              <wp:extent cx="10691495" cy="683895"/>
              <wp:effectExtent l="0" t="0" r="1905" b="190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Rechthoek 1" style="position:absolute;margin-left:-124.75pt;margin-top:787.15pt;width:841.85pt;height:53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ed7623 [3215]" stroked="f" strokeweight="1pt" w14:anchorId="1F4D1C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">
              <w10:wrap anchorx="page" anchory="page"/>
            </v:rect>
          </w:pict>
        </mc:Fallback>
      </mc:AlternateContent>
    </w:r>
    <w:sdt>
      <w:sdtPr>
        <w:id w:val="-615908382"/>
        <w:docPartObj>
          <w:docPartGallery w:val="Page Numbers (Bottom of Page)"/>
          <w:docPartUnique/>
        </w:docPartObj>
      </w:sdtPr>
      <w:sdtEndPr/>
      <w:sdtContent/>
    </w:sdt>
    <w:r w:rsidR="006A1B4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7155" w14:textId="77777777" w:rsidR="004142B0" w:rsidRDefault="004142B0" w:rsidP="00351AD5">
      <w:pPr>
        <w:spacing w:line="240" w:lineRule="auto"/>
      </w:pPr>
      <w:r>
        <w:separator/>
      </w:r>
    </w:p>
  </w:footnote>
  <w:footnote w:type="continuationSeparator" w:id="0">
    <w:p w14:paraId="127F31A6" w14:textId="77777777" w:rsidR="004142B0" w:rsidRDefault="004142B0" w:rsidP="00351AD5">
      <w:pPr>
        <w:spacing w:line="240" w:lineRule="auto"/>
      </w:pPr>
      <w:r>
        <w:continuationSeparator/>
      </w:r>
    </w:p>
  </w:footnote>
  <w:footnote w:type="continuationNotice" w:id="1">
    <w:p w14:paraId="0ABB8728" w14:textId="77777777" w:rsidR="004142B0" w:rsidRDefault="004142B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507B4"/>
    <w:multiLevelType w:val="multilevel"/>
    <w:tmpl w:val="8B522EB6"/>
    <w:lvl w:ilvl="0">
      <w:start w:val="1"/>
      <w:numFmt w:val="bullet"/>
      <w:pStyle w:val="BUASBulletList"/>
      <w:lvlText w:val="&gt;"/>
      <w:lvlJc w:val="left"/>
      <w:pPr>
        <w:tabs>
          <w:tab w:val="num" w:pos="227"/>
        </w:tabs>
        <w:ind w:left="227" w:hanging="227"/>
      </w:pPr>
      <w:rPr>
        <w:rFonts w:ascii="Open Sans" w:hAnsi="Open Sans" w:hint="default"/>
        <w:color w:val="ED7623" w:themeColor="text2"/>
      </w:rPr>
    </w:lvl>
    <w:lvl w:ilvl="1">
      <w:start w:val="1"/>
      <w:numFmt w:val="bullet"/>
      <w:lvlText w:val="&gt;"/>
      <w:lvlJc w:val="left"/>
      <w:pPr>
        <w:tabs>
          <w:tab w:val="num" w:pos="454"/>
        </w:tabs>
        <w:ind w:left="454" w:hanging="227"/>
      </w:pPr>
      <w:rPr>
        <w:rFonts w:ascii="Open Sans" w:hAnsi="Open Sans" w:hint="default"/>
        <w:color w:val="ED7623" w:themeColor="text2"/>
      </w:rPr>
    </w:lvl>
    <w:lvl w:ilvl="2">
      <w:start w:val="1"/>
      <w:numFmt w:val="bullet"/>
      <w:lvlText w:val="&gt;"/>
      <w:lvlJc w:val="left"/>
      <w:pPr>
        <w:tabs>
          <w:tab w:val="num" w:pos="680"/>
        </w:tabs>
        <w:ind w:left="680" w:hanging="226"/>
      </w:pPr>
      <w:rPr>
        <w:rFonts w:ascii="Open Sans" w:hAnsi="Open Sans" w:hint="default"/>
        <w:color w:val="ED7623" w:themeColor="text2"/>
      </w:rPr>
    </w:lvl>
    <w:lvl w:ilvl="3">
      <w:start w:val="1"/>
      <w:numFmt w:val="bullet"/>
      <w:lvlText w:val="&gt;"/>
      <w:lvlJc w:val="left"/>
      <w:pPr>
        <w:tabs>
          <w:tab w:val="num" w:pos="1021"/>
        </w:tabs>
        <w:ind w:left="1021" w:hanging="341"/>
      </w:pPr>
      <w:rPr>
        <w:rFonts w:ascii="Open Sans" w:hAnsi="Open Sans" w:hint="default"/>
        <w:color w:val="ED7623" w:themeColor="text2"/>
      </w:rPr>
    </w:lvl>
    <w:lvl w:ilvl="4">
      <w:start w:val="1"/>
      <w:numFmt w:val="bullet"/>
      <w:lvlText w:val="&gt;"/>
      <w:lvlJc w:val="left"/>
      <w:pPr>
        <w:tabs>
          <w:tab w:val="num" w:pos="1361"/>
        </w:tabs>
        <w:ind w:left="1361" w:hanging="340"/>
      </w:pPr>
      <w:rPr>
        <w:rFonts w:ascii="Open Sans" w:hAnsi="Open Sans" w:hint="default"/>
        <w:color w:val="ED7623" w:themeColor="text2"/>
      </w:rPr>
    </w:lvl>
    <w:lvl w:ilvl="5">
      <w:start w:val="1"/>
      <w:numFmt w:val="bullet"/>
      <w:lvlText w:val="&gt;"/>
      <w:lvlJc w:val="left"/>
      <w:pPr>
        <w:tabs>
          <w:tab w:val="num" w:pos="1701"/>
        </w:tabs>
        <w:ind w:left="1701" w:hanging="340"/>
      </w:pPr>
      <w:rPr>
        <w:rFonts w:ascii="Open Sans" w:hAnsi="Open Sans" w:hint="default"/>
        <w:color w:val="ED7623" w:themeColor="text2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730D78B5"/>
    <w:multiLevelType w:val="multilevel"/>
    <w:tmpl w:val="BE02E0C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" w15:restartNumberingAfterBreak="0">
    <w:nsid w:val="76735C56"/>
    <w:multiLevelType w:val="hybridMultilevel"/>
    <w:tmpl w:val="4F2CB240"/>
    <w:lvl w:ilvl="0" w:tplc="C18242B8">
      <w:start w:val="1"/>
      <w:numFmt w:val="bullet"/>
      <w:pStyle w:val="SNOpsomming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 w:tplc="F8267F76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hint="default"/>
        <w:color w:val="auto"/>
      </w:rPr>
    </w:lvl>
    <w:lvl w:ilvl="2" w:tplc="52060C5C">
      <w:start w:val="1"/>
      <w:numFmt w:val="lowerRoman"/>
      <w:lvlText w:val="%3)"/>
      <w:lvlJc w:val="left"/>
      <w:pPr>
        <w:ind w:left="357" w:firstLine="0"/>
      </w:pPr>
      <w:rPr>
        <w:rFonts w:hint="default"/>
      </w:rPr>
    </w:lvl>
    <w:lvl w:ilvl="3" w:tplc="ABD0C80A">
      <w:start w:val="1"/>
      <w:numFmt w:val="decimal"/>
      <w:lvlText w:val="(%4)"/>
      <w:lvlJc w:val="left"/>
      <w:pPr>
        <w:ind w:left="357" w:firstLine="0"/>
      </w:pPr>
      <w:rPr>
        <w:rFonts w:hint="default"/>
      </w:rPr>
    </w:lvl>
    <w:lvl w:ilvl="4" w:tplc="E0664720">
      <w:start w:val="1"/>
      <w:numFmt w:val="lowerLetter"/>
      <w:lvlText w:val="(%5)"/>
      <w:lvlJc w:val="left"/>
      <w:pPr>
        <w:ind w:left="357" w:firstLine="0"/>
      </w:pPr>
      <w:rPr>
        <w:rFonts w:hint="default"/>
      </w:rPr>
    </w:lvl>
    <w:lvl w:ilvl="5" w:tplc="F342C6CA">
      <w:start w:val="1"/>
      <w:numFmt w:val="lowerRoman"/>
      <w:lvlText w:val="(%6)"/>
      <w:lvlJc w:val="left"/>
      <w:pPr>
        <w:ind w:left="357" w:firstLine="0"/>
      </w:pPr>
      <w:rPr>
        <w:rFonts w:hint="default"/>
      </w:rPr>
    </w:lvl>
    <w:lvl w:ilvl="6" w:tplc="ED1CF7BE">
      <w:start w:val="1"/>
      <w:numFmt w:val="decimal"/>
      <w:lvlText w:val="%7."/>
      <w:lvlJc w:val="left"/>
      <w:pPr>
        <w:ind w:left="357" w:firstLine="0"/>
      </w:pPr>
      <w:rPr>
        <w:rFonts w:hint="default"/>
      </w:rPr>
    </w:lvl>
    <w:lvl w:ilvl="7" w:tplc="FA3EC5F4">
      <w:start w:val="1"/>
      <w:numFmt w:val="lowerLetter"/>
      <w:lvlText w:val="%8."/>
      <w:lvlJc w:val="left"/>
      <w:pPr>
        <w:ind w:left="357" w:firstLine="0"/>
      </w:pPr>
      <w:rPr>
        <w:rFonts w:hint="default"/>
      </w:rPr>
    </w:lvl>
    <w:lvl w:ilvl="8" w:tplc="D130B388">
      <w:start w:val="1"/>
      <w:numFmt w:val="lowerRoman"/>
      <w:lvlText w:val="%9."/>
      <w:lvlJc w:val="left"/>
      <w:pPr>
        <w:ind w:left="357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204" w:allStyles="0" w:customStyles="0" w:latentStyles="1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1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86"/>
    <w:rsid w:val="00004F91"/>
    <w:rsid w:val="00005FF6"/>
    <w:rsid w:val="000069CA"/>
    <w:rsid w:val="000100C9"/>
    <w:rsid w:val="00016601"/>
    <w:rsid w:val="00017D7D"/>
    <w:rsid w:val="00021769"/>
    <w:rsid w:val="00021EFC"/>
    <w:rsid w:val="00022C36"/>
    <w:rsid w:val="000256D1"/>
    <w:rsid w:val="000279C3"/>
    <w:rsid w:val="00031775"/>
    <w:rsid w:val="000321D3"/>
    <w:rsid w:val="000353EE"/>
    <w:rsid w:val="00041B11"/>
    <w:rsid w:val="000425E7"/>
    <w:rsid w:val="00043D36"/>
    <w:rsid w:val="0004401B"/>
    <w:rsid w:val="00050478"/>
    <w:rsid w:val="0005060A"/>
    <w:rsid w:val="0005262D"/>
    <w:rsid w:val="00052708"/>
    <w:rsid w:val="00054D1C"/>
    <w:rsid w:val="00054F72"/>
    <w:rsid w:val="00060C77"/>
    <w:rsid w:val="0006591C"/>
    <w:rsid w:val="00065CF2"/>
    <w:rsid w:val="00066122"/>
    <w:rsid w:val="000668DE"/>
    <w:rsid w:val="00067B60"/>
    <w:rsid w:val="000700A8"/>
    <w:rsid w:val="000713F4"/>
    <w:rsid w:val="0007485C"/>
    <w:rsid w:val="00074E05"/>
    <w:rsid w:val="0008117D"/>
    <w:rsid w:val="00081664"/>
    <w:rsid w:val="00081CEE"/>
    <w:rsid w:val="00082DE6"/>
    <w:rsid w:val="00082F5E"/>
    <w:rsid w:val="00083A10"/>
    <w:rsid w:val="0009267C"/>
    <w:rsid w:val="00096B56"/>
    <w:rsid w:val="000A0E16"/>
    <w:rsid w:val="000A6782"/>
    <w:rsid w:val="000A6F3D"/>
    <w:rsid w:val="000A70C6"/>
    <w:rsid w:val="000B08FC"/>
    <w:rsid w:val="000B0D11"/>
    <w:rsid w:val="000B5B49"/>
    <w:rsid w:val="000B67F4"/>
    <w:rsid w:val="000B7261"/>
    <w:rsid w:val="000C2E01"/>
    <w:rsid w:val="000C79E9"/>
    <w:rsid w:val="000D2B0C"/>
    <w:rsid w:val="000D5CBB"/>
    <w:rsid w:val="000D79B6"/>
    <w:rsid w:val="000E019F"/>
    <w:rsid w:val="000E4D54"/>
    <w:rsid w:val="000E5594"/>
    <w:rsid w:val="000E5C84"/>
    <w:rsid w:val="000E617A"/>
    <w:rsid w:val="000E7ADB"/>
    <w:rsid w:val="000F37F7"/>
    <w:rsid w:val="000F4854"/>
    <w:rsid w:val="001001D8"/>
    <w:rsid w:val="00102B98"/>
    <w:rsid w:val="00105B97"/>
    <w:rsid w:val="00106965"/>
    <w:rsid w:val="00107F1B"/>
    <w:rsid w:val="00112449"/>
    <w:rsid w:val="00112A35"/>
    <w:rsid w:val="00113785"/>
    <w:rsid w:val="0011428D"/>
    <w:rsid w:val="001143A3"/>
    <w:rsid w:val="00116AEF"/>
    <w:rsid w:val="00120C6A"/>
    <w:rsid w:val="0012256B"/>
    <w:rsid w:val="001316C5"/>
    <w:rsid w:val="001337E1"/>
    <w:rsid w:val="00134B4F"/>
    <w:rsid w:val="00134F08"/>
    <w:rsid w:val="00135B39"/>
    <w:rsid w:val="001400AB"/>
    <w:rsid w:val="001409B5"/>
    <w:rsid w:val="00141154"/>
    <w:rsid w:val="001446AF"/>
    <w:rsid w:val="0014544E"/>
    <w:rsid w:val="00152A38"/>
    <w:rsid w:val="0015444B"/>
    <w:rsid w:val="00156BE4"/>
    <w:rsid w:val="001576B4"/>
    <w:rsid w:val="001610A0"/>
    <w:rsid w:val="001620D6"/>
    <w:rsid w:val="00166363"/>
    <w:rsid w:val="001666E7"/>
    <w:rsid w:val="00167929"/>
    <w:rsid w:val="001705F4"/>
    <w:rsid w:val="00171DE1"/>
    <w:rsid w:val="00171E5C"/>
    <w:rsid w:val="00172B85"/>
    <w:rsid w:val="00175B15"/>
    <w:rsid w:val="00176C2C"/>
    <w:rsid w:val="00181317"/>
    <w:rsid w:val="00181F65"/>
    <w:rsid w:val="001823B9"/>
    <w:rsid w:val="00182A47"/>
    <w:rsid w:val="00184DBF"/>
    <w:rsid w:val="00185EE7"/>
    <w:rsid w:val="00187AC9"/>
    <w:rsid w:val="00187B43"/>
    <w:rsid w:val="00187B54"/>
    <w:rsid w:val="00193DFD"/>
    <w:rsid w:val="0019448F"/>
    <w:rsid w:val="0019617C"/>
    <w:rsid w:val="001961AC"/>
    <w:rsid w:val="001A0E46"/>
    <w:rsid w:val="001A2773"/>
    <w:rsid w:val="001A2A34"/>
    <w:rsid w:val="001A2AB6"/>
    <w:rsid w:val="001A348D"/>
    <w:rsid w:val="001A3A1A"/>
    <w:rsid w:val="001A43F0"/>
    <w:rsid w:val="001A4C4B"/>
    <w:rsid w:val="001A5549"/>
    <w:rsid w:val="001A73F2"/>
    <w:rsid w:val="001A773F"/>
    <w:rsid w:val="001A7FBD"/>
    <w:rsid w:val="001B08CB"/>
    <w:rsid w:val="001B25FD"/>
    <w:rsid w:val="001B5011"/>
    <w:rsid w:val="001B6E72"/>
    <w:rsid w:val="001B799F"/>
    <w:rsid w:val="001C67C8"/>
    <w:rsid w:val="001C79FB"/>
    <w:rsid w:val="001D095F"/>
    <w:rsid w:val="001D34AD"/>
    <w:rsid w:val="001D5BAC"/>
    <w:rsid w:val="001D5EDC"/>
    <w:rsid w:val="001D65B2"/>
    <w:rsid w:val="001E1D36"/>
    <w:rsid w:val="001E47FD"/>
    <w:rsid w:val="001E4E86"/>
    <w:rsid w:val="001E4ED1"/>
    <w:rsid w:val="001E57EE"/>
    <w:rsid w:val="001F007E"/>
    <w:rsid w:val="001F2EC5"/>
    <w:rsid w:val="001F3E3D"/>
    <w:rsid w:val="001F5D05"/>
    <w:rsid w:val="001F6F1D"/>
    <w:rsid w:val="00200210"/>
    <w:rsid w:val="00202E41"/>
    <w:rsid w:val="002031C4"/>
    <w:rsid w:val="00204D53"/>
    <w:rsid w:val="002079D3"/>
    <w:rsid w:val="00207A81"/>
    <w:rsid w:val="00210DFB"/>
    <w:rsid w:val="0021211C"/>
    <w:rsid w:val="00212EF1"/>
    <w:rsid w:val="00213F14"/>
    <w:rsid w:val="0021645E"/>
    <w:rsid w:val="002173BC"/>
    <w:rsid w:val="00226031"/>
    <w:rsid w:val="00231280"/>
    <w:rsid w:val="0024221D"/>
    <w:rsid w:val="002427ED"/>
    <w:rsid w:val="0024376F"/>
    <w:rsid w:val="002438D8"/>
    <w:rsid w:val="00244E68"/>
    <w:rsid w:val="00245FF2"/>
    <w:rsid w:val="00246C45"/>
    <w:rsid w:val="00247F5C"/>
    <w:rsid w:val="0025140E"/>
    <w:rsid w:val="00254C05"/>
    <w:rsid w:val="00257D4E"/>
    <w:rsid w:val="00260B59"/>
    <w:rsid w:val="00260BCA"/>
    <w:rsid w:val="0026170D"/>
    <w:rsid w:val="0026240F"/>
    <w:rsid w:val="00263903"/>
    <w:rsid w:val="002716C8"/>
    <w:rsid w:val="00271C61"/>
    <w:rsid w:val="0027216A"/>
    <w:rsid w:val="002728C4"/>
    <w:rsid w:val="002733B1"/>
    <w:rsid w:val="00274511"/>
    <w:rsid w:val="0028108E"/>
    <w:rsid w:val="0028139E"/>
    <w:rsid w:val="00281796"/>
    <w:rsid w:val="00282D53"/>
    <w:rsid w:val="002834FF"/>
    <w:rsid w:val="00285BA5"/>
    <w:rsid w:val="00285D92"/>
    <w:rsid w:val="00286229"/>
    <w:rsid w:val="00287A22"/>
    <w:rsid w:val="002907A8"/>
    <w:rsid w:val="0029126A"/>
    <w:rsid w:val="00291BFE"/>
    <w:rsid w:val="00294668"/>
    <w:rsid w:val="00296320"/>
    <w:rsid w:val="002979F6"/>
    <w:rsid w:val="002A01E0"/>
    <w:rsid w:val="002A0D1C"/>
    <w:rsid w:val="002A357B"/>
    <w:rsid w:val="002A4767"/>
    <w:rsid w:val="002A58A7"/>
    <w:rsid w:val="002A6D1E"/>
    <w:rsid w:val="002B1287"/>
    <w:rsid w:val="002B704B"/>
    <w:rsid w:val="002C0ADE"/>
    <w:rsid w:val="002C29AD"/>
    <w:rsid w:val="002C35F3"/>
    <w:rsid w:val="002C4591"/>
    <w:rsid w:val="002C6242"/>
    <w:rsid w:val="002C77D6"/>
    <w:rsid w:val="002D2BAE"/>
    <w:rsid w:val="002D47F0"/>
    <w:rsid w:val="002D4FC5"/>
    <w:rsid w:val="002D5357"/>
    <w:rsid w:val="002D61E8"/>
    <w:rsid w:val="002E0326"/>
    <w:rsid w:val="002E4314"/>
    <w:rsid w:val="002E4D39"/>
    <w:rsid w:val="002F00C1"/>
    <w:rsid w:val="002F2DF8"/>
    <w:rsid w:val="002F3E34"/>
    <w:rsid w:val="002F4844"/>
    <w:rsid w:val="002F4E20"/>
    <w:rsid w:val="002F6B7C"/>
    <w:rsid w:val="002F7126"/>
    <w:rsid w:val="00301294"/>
    <w:rsid w:val="00301F0F"/>
    <w:rsid w:val="00302AD2"/>
    <w:rsid w:val="00302F9D"/>
    <w:rsid w:val="00302FA9"/>
    <w:rsid w:val="00304153"/>
    <w:rsid w:val="003054C5"/>
    <w:rsid w:val="003057DE"/>
    <w:rsid w:val="003076BB"/>
    <w:rsid w:val="00307B30"/>
    <w:rsid w:val="00310294"/>
    <w:rsid w:val="0031096D"/>
    <w:rsid w:val="00311996"/>
    <w:rsid w:val="00312F31"/>
    <w:rsid w:val="003136AA"/>
    <w:rsid w:val="003145DF"/>
    <w:rsid w:val="00314FBD"/>
    <w:rsid w:val="00316534"/>
    <w:rsid w:val="003203D4"/>
    <w:rsid w:val="00321173"/>
    <w:rsid w:val="003263F9"/>
    <w:rsid w:val="00327747"/>
    <w:rsid w:val="0033008B"/>
    <w:rsid w:val="003329A1"/>
    <w:rsid w:val="0033323A"/>
    <w:rsid w:val="00333623"/>
    <w:rsid w:val="00334288"/>
    <w:rsid w:val="00335656"/>
    <w:rsid w:val="00337E8C"/>
    <w:rsid w:val="00337FDE"/>
    <w:rsid w:val="00341CC7"/>
    <w:rsid w:val="00341F78"/>
    <w:rsid w:val="00343BD4"/>
    <w:rsid w:val="00344CD1"/>
    <w:rsid w:val="00345ED4"/>
    <w:rsid w:val="0035022D"/>
    <w:rsid w:val="00351AD5"/>
    <w:rsid w:val="00357C24"/>
    <w:rsid w:val="0036138B"/>
    <w:rsid w:val="003621BD"/>
    <w:rsid w:val="00363438"/>
    <w:rsid w:val="003642A9"/>
    <w:rsid w:val="00364E28"/>
    <w:rsid w:val="003704F6"/>
    <w:rsid w:val="003727B7"/>
    <w:rsid w:val="003752DE"/>
    <w:rsid w:val="00375CD7"/>
    <w:rsid w:val="003764D3"/>
    <w:rsid w:val="0037702A"/>
    <w:rsid w:val="003772BE"/>
    <w:rsid w:val="00377D65"/>
    <w:rsid w:val="00381249"/>
    <w:rsid w:val="00381679"/>
    <w:rsid w:val="00381938"/>
    <w:rsid w:val="00381A8C"/>
    <w:rsid w:val="00381D2A"/>
    <w:rsid w:val="003836BF"/>
    <w:rsid w:val="00384BA9"/>
    <w:rsid w:val="00384E5C"/>
    <w:rsid w:val="00384FE4"/>
    <w:rsid w:val="0038778F"/>
    <w:rsid w:val="0038780E"/>
    <w:rsid w:val="003911CD"/>
    <w:rsid w:val="00391382"/>
    <w:rsid w:val="00393147"/>
    <w:rsid w:val="0039359C"/>
    <w:rsid w:val="003938D0"/>
    <w:rsid w:val="003949EC"/>
    <w:rsid w:val="00395058"/>
    <w:rsid w:val="0039548C"/>
    <w:rsid w:val="00396498"/>
    <w:rsid w:val="00397DEA"/>
    <w:rsid w:val="003A7E61"/>
    <w:rsid w:val="003B0A32"/>
    <w:rsid w:val="003B26DC"/>
    <w:rsid w:val="003B2E08"/>
    <w:rsid w:val="003B4CE4"/>
    <w:rsid w:val="003B4F56"/>
    <w:rsid w:val="003B7A14"/>
    <w:rsid w:val="003C0506"/>
    <w:rsid w:val="003C055F"/>
    <w:rsid w:val="003C5155"/>
    <w:rsid w:val="003C6395"/>
    <w:rsid w:val="003C6485"/>
    <w:rsid w:val="003D024E"/>
    <w:rsid w:val="003D0657"/>
    <w:rsid w:val="003D0892"/>
    <w:rsid w:val="003D1207"/>
    <w:rsid w:val="003D6B1D"/>
    <w:rsid w:val="003D7B41"/>
    <w:rsid w:val="003E07CE"/>
    <w:rsid w:val="003E08FF"/>
    <w:rsid w:val="003E1E77"/>
    <w:rsid w:val="003F1F43"/>
    <w:rsid w:val="003F24DD"/>
    <w:rsid w:val="003F50B5"/>
    <w:rsid w:val="003F6AD8"/>
    <w:rsid w:val="00400B99"/>
    <w:rsid w:val="00405C76"/>
    <w:rsid w:val="00406086"/>
    <w:rsid w:val="004070B9"/>
    <w:rsid w:val="00413857"/>
    <w:rsid w:val="004142B0"/>
    <w:rsid w:val="00414E33"/>
    <w:rsid w:val="00415D2C"/>
    <w:rsid w:val="00423554"/>
    <w:rsid w:val="004254EC"/>
    <w:rsid w:val="004277E2"/>
    <w:rsid w:val="00430722"/>
    <w:rsid w:val="004308F5"/>
    <w:rsid w:val="004349D0"/>
    <w:rsid w:val="00434F93"/>
    <w:rsid w:val="00436C47"/>
    <w:rsid w:val="0043711B"/>
    <w:rsid w:val="00440023"/>
    <w:rsid w:val="004432D1"/>
    <w:rsid w:val="004441AE"/>
    <w:rsid w:val="00447BA6"/>
    <w:rsid w:val="00447FBE"/>
    <w:rsid w:val="004515A6"/>
    <w:rsid w:val="004524E9"/>
    <w:rsid w:val="0045431E"/>
    <w:rsid w:val="00455831"/>
    <w:rsid w:val="00455C27"/>
    <w:rsid w:val="00460256"/>
    <w:rsid w:val="0046185E"/>
    <w:rsid w:val="0046218A"/>
    <w:rsid w:val="00462A1E"/>
    <w:rsid w:val="004635AA"/>
    <w:rsid w:val="004637FF"/>
    <w:rsid w:val="004668B7"/>
    <w:rsid w:val="0046747C"/>
    <w:rsid w:val="00470B4A"/>
    <w:rsid w:val="004733D3"/>
    <w:rsid w:val="00476301"/>
    <w:rsid w:val="004763DD"/>
    <w:rsid w:val="00476E7E"/>
    <w:rsid w:val="0047747B"/>
    <w:rsid w:val="00477CE1"/>
    <w:rsid w:val="00480A43"/>
    <w:rsid w:val="00480AC1"/>
    <w:rsid w:val="0048452C"/>
    <w:rsid w:val="004854A7"/>
    <w:rsid w:val="00485F7E"/>
    <w:rsid w:val="00487F2A"/>
    <w:rsid w:val="00490670"/>
    <w:rsid w:val="00491CE6"/>
    <w:rsid w:val="004926A0"/>
    <w:rsid w:val="004931D7"/>
    <w:rsid w:val="00493733"/>
    <w:rsid w:val="004943D4"/>
    <w:rsid w:val="00494B09"/>
    <w:rsid w:val="0049557A"/>
    <w:rsid w:val="0049664E"/>
    <w:rsid w:val="004A2C06"/>
    <w:rsid w:val="004A3781"/>
    <w:rsid w:val="004A3ED9"/>
    <w:rsid w:val="004A6949"/>
    <w:rsid w:val="004B1800"/>
    <w:rsid w:val="004B2BBD"/>
    <w:rsid w:val="004B35D3"/>
    <w:rsid w:val="004B43D3"/>
    <w:rsid w:val="004B5A9D"/>
    <w:rsid w:val="004B77F5"/>
    <w:rsid w:val="004C1144"/>
    <w:rsid w:val="004C493C"/>
    <w:rsid w:val="004C6136"/>
    <w:rsid w:val="004D03CB"/>
    <w:rsid w:val="004D08BF"/>
    <w:rsid w:val="004D251F"/>
    <w:rsid w:val="004D4554"/>
    <w:rsid w:val="004D6B46"/>
    <w:rsid w:val="004D7287"/>
    <w:rsid w:val="004D7A12"/>
    <w:rsid w:val="004E1880"/>
    <w:rsid w:val="004E35F2"/>
    <w:rsid w:val="004E501C"/>
    <w:rsid w:val="004E596D"/>
    <w:rsid w:val="004E65B9"/>
    <w:rsid w:val="004F0142"/>
    <w:rsid w:val="004F20E2"/>
    <w:rsid w:val="004F2AB5"/>
    <w:rsid w:val="004F2D8A"/>
    <w:rsid w:val="004F3968"/>
    <w:rsid w:val="004F46A2"/>
    <w:rsid w:val="004F5166"/>
    <w:rsid w:val="004F5742"/>
    <w:rsid w:val="004F5918"/>
    <w:rsid w:val="004F6A49"/>
    <w:rsid w:val="00500508"/>
    <w:rsid w:val="00500864"/>
    <w:rsid w:val="00501951"/>
    <w:rsid w:val="005030EF"/>
    <w:rsid w:val="0050752D"/>
    <w:rsid w:val="005102D7"/>
    <w:rsid w:val="00510B2C"/>
    <w:rsid w:val="00511BF5"/>
    <w:rsid w:val="005126F8"/>
    <w:rsid w:val="005136DD"/>
    <w:rsid w:val="005146D8"/>
    <w:rsid w:val="0051636C"/>
    <w:rsid w:val="005178DC"/>
    <w:rsid w:val="0052073A"/>
    <w:rsid w:val="00522FE5"/>
    <w:rsid w:val="00524613"/>
    <w:rsid w:val="00524AA3"/>
    <w:rsid w:val="00525BD8"/>
    <w:rsid w:val="00525D86"/>
    <w:rsid w:val="00530628"/>
    <w:rsid w:val="005307A3"/>
    <w:rsid w:val="0053287E"/>
    <w:rsid w:val="00533C12"/>
    <w:rsid w:val="00534943"/>
    <w:rsid w:val="00534F95"/>
    <w:rsid w:val="005362C9"/>
    <w:rsid w:val="0053643C"/>
    <w:rsid w:val="00541162"/>
    <w:rsid w:val="00541FE4"/>
    <w:rsid w:val="00542C68"/>
    <w:rsid w:val="00543902"/>
    <w:rsid w:val="00544045"/>
    <w:rsid w:val="00547653"/>
    <w:rsid w:val="00547ED2"/>
    <w:rsid w:val="00550089"/>
    <w:rsid w:val="00553664"/>
    <w:rsid w:val="00553DC6"/>
    <w:rsid w:val="00555A23"/>
    <w:rsid w:val="00555D61"/>
    <w:rsid w:val="00556AB6"/>
    <w:rsid w:val="00556BBE"/>
    <w:rsid w:val="00563F14"/>
    <w:rsid w:val="00566B54"/>
    <w:rsid w:val="00571315"/>
    <w:rsid w:val="00572045"/>
    <w:rsid w:val="00573A48"/>
    <w:rsid w:val="00573D88"/>
    <w:rsid w:val="00574E61"/>
    <w:rsid w:val="0057537F"/>
    <w:rsid w:val="00575501"/>
    <w:rsid w:val="005760B6"/>
    <w:rsid w:val="005805BF"/>
    <w:rsid w:val="00581F14"/>
    <w:rsid w:val="00582EFD"/>
    <w:rsid w:val="00584195"/>
    <w:rsid w:val="00585020"/>
    <w:rsid w:val="0058536B"/>
    <w:rsid w:val="00586D08"/>
    <w:rsid w:val="00587B19"/>
    <w:rsid w:val="00590B48"/>
    <w:rsid w:val="00590B49"/>
    <w:rsid w:val="005932B9"/>
    <w:rsid w:val="0059470A"/>
    <w:rsid w:val="005A1805"/>
    <w:rsid w:val="005A1B52"/>
    <w:rsid w:val="005A1F5C"/>
    <w:rsid w:val="005A2179"/>
    <w:rsid w:val="005A69DC"/>
    <w:rsid w:val="005A7B52"/>
    <w:rsid w:val="005B17D1"/>
    <w:rsid w:val="005B3B88"/>
    <w:rsid w:val="005B3F5C"/>
    <w:rsid w:val="005B49A5"/>
    <w:rsid w:val="005B79E8"/>
    <w:rsid w:val="005C04B3"/>
    <w:rsid w:val="005C39B6"/>
    <w:rsid w:val="005C5C80"/>
    <w:rsid w:val="005C77E7"/>
    <w:rsid w:val="005C7DEA"/>
    <w:rsid w:val="005D0E61"/>
    <w:rsid w:val="005D119A"/>
    <w:rsid w:val="005D4F78"/>
    <w:rsid w:val="005E11CC"/>
    <w:rsid w:val="005E54EF"/>
    <w:rsid w:val="005E58B3"/>
    <w:rsid w:val="005E646B"/>
    <w:rsid w:val="005E75B8"/>
    <w:rsid w:val="005F1328"/>
    <w:rsid w:val="005F17CF"/>
    <w:rsid w:val="005F3A29"/>
    <w:rsid w:val="005F46D8"/>
    <w:rsid w:val="005F6D0E"/>
    <w:rsid w:val="005F74C3"/>
    <w:rsid w:val="005F7BC7"/>
    <w:rsid w:val="0060161C"/>
    <w:rsid w:val="0060216A"/>
    <w:rsid w:val="00603F38"/>
    <w:rsid w:val="00606BA0"/>
    <w:rsid w:val="00607FA1"/>
    <w:rsid w:val="00610D0A"/>
    <w:rsid w:val="00611F95"/>
    <w:rsid w:val="00613B78"/>
    <w:rsid w:val="0061443D"/>
    <w:rsid w:val="0062042E"/>
    <w:rsid w:val="00621F29"/>
    <w:rsid w:val="00623A62"/>
    <w:rsid w:val="00625491"/>
    <w:rsid w:val="00626E51"/>
    <w:rsid w:val="00632A2A"/>
    <w:rsid w:val="00634607"/>
    <w:rsid w:val="00634BD0"/>
    <w:rsid w:val="00635629"/>
    <w:rsid w:val="00635CBF"/>
    <w:rsid w:val="006366A7"/>
    <w:rsid w:val="006410E8"/>
    <w:rsid w:val="00643C1F"/>
    <w:rsid w:val="00644BFA"/>
    <w:rsid w:val="00644F83"/>
    <w:rsid w:val="00646BD7"/>
    <w:rsid w:val="006474D1"/>
    <w:rsid w:val="0064752C"/>
    <w:rsid w:val="00655220"/>
    <w:rsid w:val="00656837"/>
    <w:rsid w:val="00656E23"/>
    <w:rsid w:val="006605B3"/>
    <w:rsid w:val="00661C20"/>
    <w:rsid w:val="006658FF"/>
    <w:rsid w:val="00672319"/>
    <w:rsid w:val="006728C5"/>
    <w:rsid w:val="00672DD3"/>
    <w:rsid w:val="00673DEE"/>
    <w:rsid w:val="006757DA"/>
    <w:rsid w:val="00675CC9"/>
    <w:rsid w:val="006778B7"/>
    <w:rsid w:val="0068139F"/>
    <w:rsid w:val="006818CB"/>
    <w:rsid w:val="00682052"/>
    <w:rsid w:val="00682877"/>
    <w:rsid w:val="00683DDF"/>
    <w:rsid w:val="00685148"/>
    <w:rsid w:val="00692338"/>
    <w:rsid w:val="0069261B"/>
    <w:rsid w:val="00693E71"/>
    <w:rsid w:val="006962A2"/>
    <w:rsid w:val="00697159"/>
    <w:rsid w:val="006974D2"/>
    <w:rsid w:val="00697A08"/>
    <w:rsid w:val="006A03B4"/>
    <w:rsid w:val="006A03FA"/>
    <w:rsid w:val="006A0F63"/>
    <w:rsid w:val="006A1B48"/>
    <w:rsid w:val="006A5163"/>
    <w:rsid w:val="006A5265"/>
    <w:rsid w:val="006A57B3"/>
    <w:rsid w:val="006A6D61"/>
    <w:rsid w:val="006B1529"/>
    <w:rsid w:val="006B1BEB"/>
    <w:rsid w:val="006B1C87"/>
    <w:rsid w:val="006B67C2"/>
    <w:rsid w:val="006B6FA0"/>
    <w:rsid w:val="006B76E7"/>
    <w:rsid w:val="006C03FC"/>
    <w:rsid w:val="006C063D"/>
    <w:rsid w:val="006C2074"/>
    <w:rsid w:val="006C2909"/>
    <w:rsid w:val="006C2E31"/>
    <w:rsid w:val="006C312E"/>
    <w:rsid w:val="006C689F"/>
    <w:rsid w:val="006C7842"/>
    <w:rsid w:val="006C7BBA"/>
    <w:rsid w:val="006D05E1"/>
    <w:rsid w:val="006D1354"/>
    <w:rsid w:val="006D774F"/>
    <w:rsid w:val="006E0E7F"/>
    <w:rsid w:val="006E3109"/>
    <w:rsid w:val="006E367A"/>
    <w:rsid w:val="006E3E48"/>
    <w:rsid w:val="006E41BE"/>
    <w:rsid w:val="006E52B4"/>
    <w:rsid w:val="006F03D6"/>
    <w:rsid w:val="006F03F3"/>
    <w:rsid w:val="006F0AE7"/>
    <w:rsid w:val="006F1051"/>
    <w:rsid w:val="006F4891"/>
    <w:rsid w:val="0070256C"/>
    <w:rsid w:val="00704E36"/>
    <w:rsid w:val="0070503A"/>
    <w:rsid w:val="0070527B"/>
    <w:rsid w:val="007056B8"/>
    <w:rsid w:val="00705FD4"/>
    <w:rsid w:val="00706F4B"/>
    <w:rsid w:val="0071609F"/>
    <w:rsid w:val="00716B3F"/>
    <w:rsid w:val="00720ABF"/>
    <w:rsid w:val="0072343F"/>
    <w:rsid w:val="00723497"/>
    <w:rsid w:val="00723AAF"/>
    <w:rsid w:val="00727828"/>
    <w:rsid w:val="007301FB"/>
    <w:rsid w:val="007305AF"/>
    <w:rsid w:val="0073415A"/>
    <w:rsid w:val="00735684"/>
    <w:rsid w:val="00736DC8"/>
    <w:rsid w:val="00744A42"/>
    <w:rsid w:val="0074538B"/>
    <w:rsid w:val="00745B0D"/>
    <w:rsid w:val="00745BE1"/>
    <w:rsid w:val="00746DF2"/>
    <w:rsid w:val="0074770E"/>
    <w:rsid w:val="007503A3"/>
    <w:rsid w:val="007508EF"/>
    <w:rsid w:val="00752622"/>
    <w:rsid w:val="00753253"/>
    <w:rsid w:val="00753F20"/>
    <w:rsid w:val="00755321"/>
    <w:rsid w:val="0075722A"/>
    <w:rsid w:val="00757FD0"/>
    <w:rsid w:val="007601FE"/>
    <w:rsid w:val="00760BBA"/>
    <w:rsid w:val="007619F7"/>
    <w:rsid w:val="00764878"/>
    <w:rsid w:val="00764C9E"/>
    <w:rsid w:val="00764D15"/>
    <w:rsid w:val="00766869"/>
    <w:rsid w:val="007709D1"/>
    <w:rsid w:val="00770DFE"/>
    <w:rsid w:val="007722A3"/>
    <w:rsid w:val="0077242B"/>
    <w:rsid w:val="0077303F"/>
    <w:rsid w:val="0077595D"/>
    <w:rsid w:val="00776E71"/>
    <w:rsid w:val="0077744C"/>
    <w:rsid w:val="00777EEE"/>
    <w:rsid w:val="0078115E"/>
    <w:rsid w:val="00782C77"/>
    <w:rsid w:val="00784450"/>
    <w:rsid w:val="007845D1"/>
    <w:rsid w:val="00786F60"/>
    <w:rsid w:val="007905D2"/>
    <w:rsid w:val="00791522"/>
    <w:rsid w:val="00793894"/>
    <w:rsid w:val="00795A43"/>
    <w:rsid w:val="0079649F"/>
    <w:rsid w:val="0079744C"/>
    <w:rsid w:val="00797474"/>
    <w:rsid w:val="00797F13"/>
    <w:rsid w:val="007A3106"/>
    <w:rsid w:val="007A3C34"/>
    <w:rsid w:val="007A422E"/>
    <w:rsid w:val="007A50B3"/>
    <w:rsid w:val="007A622B"/>
    <w:rsid w:val="007A67AE"/>
    <w:rsid w:val="007B0D0C"/>
    <w:rsid w:val="007B2E4B"/>
    <w:rsid w:val="007B4321"/>
    <w:rsid w:val="007B5F78"/>
    <w:rsid w:val="007B5FCE"/>
    <w:rsid w:val="007B67EC"/>
    <w:rsid w:val="007C0306"/>
    <w:rsid w:val="007C1295"/>
    <w:rsid w:val="007C35B1"/>
    <w:rsid w:val="007C5AA1"/>
    <w:rsid w:val="007C6F14"/>
    <w:rsid w:val="007D1393"/>
    <w:rsid w:val="007D1B9E"/>
    <w:rsid w:val="007D2FE9"/>
    <w:rsid w:val="007D4D85"/>
    <w:rsid w:val="007D51F7"/>
    <w:rsid w:val="007D6311"/>
    <w:rsid w:val="007D67AD"/>
    <w:rsid w:val="007E0450"/>
    <w:rsid w:val="007E1AC5"/>
    <w:rsid w:val="007E2799"/>
    <w:rsid w:val="007E527D"/>
    <w:rsid w:val="007E53EB"/>
    <w:rsid w:val="007E6761"/>
    <w:rsid w:val="007E6DE0"/>
    <w:rsid w:val="007F2506"/>
    <w:rsid w:val="0080049D"/>
    <w:rsid w:val="008008EE"/>
    <w:rsid w:val="0080092D"/>
    <w:rsid w:val="00803767"/>
    <w:rsid w:val="008048C8"/>
    <w:rsid w:val="008054A4"/>
    <w:rsid w:val="00806015"/>
    <w:rsid w:val="0080651B"/>
    <w:rsid w:val="008070D9"/>
    <w:rsid w:val="008121AD"/>
    <w:rsid w:val="00812F1E"/>
    <w:rsid w:val="00812F33"/>
    <w:rsid w:val="0081499C"/>
    <w:rsid w:val="00816343"/>
    <w:rsid w:val="0081733A"/>
    <w:rsid w:val="00817633"/>
    <w:rsid w:val="00820BAD"/>
    <w:rsid w:val="00823C05"/>
    <w:rsid w:val="00825716"/>
    <w:rsid w:val="00830979"/>
    <w:rsid w:val="00832B55"/>
    <w:rsid w:val="008334B6"/>
    <w:rsid w:val="00834666"/>
    <w:rsid w:val="00840DFB"/>
    <w:rsid w:val="008460C5"/>
    <w:rsid w:val="008461AC"/>
    <w:rsid w:val="00846419"/>
    <w:rsid w:val="00847F53"/>
    <w:rsid w:val="00850A57"/>
    <w:rsid w:val="0085160A"/>
    <w:rsid w:val="00852914"/>
    <w:rsid w:val="008546B4"/>
    <w:rsid w:val="008570BC"/>
    <w:rsid w:val="0086162A"/>
    <w:rsid w:val="00861EE7"/>
    <w:rsid w:val="008643EF"/>
    <w:rsid w:val="00867DFB"/>
    <w:rsid w:val="00870C33"/>
    <w:rsid w:val="008734EF"/>
    <w:rsid w:val="0087350B"/>
    <w:rsid w:val="00874E10"/>
    <w:rsid w:val="008800DE"/>
    <w:rsid w:val="008809EB"/>
    <w:rsid w:val="00880D20"/>
    <w:rsid w:val="00882465"/>
    <w:rsid w:val="00882B47"/>
    <w:rsid w:val="008837D4"/>
    <w:rsid w:val="00883BD2"/>
    <w:rsid w:val="008859CB"/>
    <w:rsid w:val="00890B2D"/>
    <w:rsid w:val="0089100E"/>
    <w:rsid w:val="00891851"/>
    <w:rsid w:val="00891DE8"/>
    <w:rsid w:val="00892997"/>
    <w:rsid w:val="008944BB"/>
    <w:rsid w:val="008951D7"/>
    <w:rsid w:val="008961DB"/>
    <w:rsid w:val="00897B6F"/>
    <w:rsid w:val="008A0C88"/>
    <w:rsid w:val="008A109C"/>
    <w:rsid w:val="008A5E4D"/>
    <w:rsid w:val="008A6895"/>
    <w:rsid w:val="008A707A"/>
    <w:rsid w:val="008A72D1"/>
    <w:rsid w:val="008B1637"/>
    <w:rsid w:val="008B16DB"/>
    <w:rsid w:val="008B1FAB"/>
    <w:rsid w:val="008B24D8"/>
    <w:rsid w:val="008B27AC"/>
    <w:rsid w:val="008B2F52"/>
    <w:rsid w:val="008B2F9A"/>
    <w:rsid w:val="008B38F0"/>
    <w:rsid w:val="008B51DB"/>
    <w:rsid w:val="008B551F"/>
    <w:rsid w:val="008C2674"/>
    <w:rsid w:val="008C2A08"/>
    <w:rsid w:val="008C3F91"/>
    <w:rsid w:val="008C41F0"/>
    <w:rsid w:val="008C5C4F"/>
    <w:rsid w:val="008C6206"/>
    <w:rsid w:val="008C67BF"/>
    <w:rsid w:val="008D226B"/>
    <w:rsid w:val="008D4511"/>
    <w:rsid w:val="008D48B3"/>
    <w:rsid w:val="008D4FA3"/>
    <w:rsid w:val="008D5102"/>
    <w:rsid w:val="008D5834"/>
    <w:rsid w:val="008D5E8A"/>
    <w:rsid w:val="008D7C2F"/>
    <w:rsid w:val="008E1496"/>
    <w:rsid w:val="008E1649"/>
    <w:rsid w:val="008E2A3A"/>
    <w:rsid w:val="008E3B72"/>
    <w:rsid w:val="008F0006"/>
    <w:rsid w:val="008F002D"/>
    <w:rsid w:val="008F0926"/>
    <w:rsid w:val="008F1A44"/>
    <w:rsid w:val="008F2101"/>
    <w:rsid w:val="008F34B6"/>
    <w:rsid w:val="009005E1"/>
    <w:rsid w:val="0090070F"/>
    <w:rsid w:val="00901D12"/>
    <w:rsid w:val="00904227"/>
    <w:rsid w:val="00904471"/>
    <w:rsid w:val="00904A6B"/>
    <w:rsid w:val="009060B8"/>
    <w:rsid w:val="00906BB9"/>
    <w:rsid w:val="009075F2"/>
    <w:rsid w:val="00907A54"/>
    <w:rsid w:val="009128EA"/>
    <w:rsid w:val="00912E42"/>
    <w:rsid w:val="0091329B"/>
    <w:rsid w:val="0091593F"/>
    <w:rsid w:val="00916717"/>
    <w:rsid w:val="00916B72"/>
    <w:rsid w:val="00916D71"/>
    <w:rsid w:val="00917745"/>
    <w:rsid w:val="009207B2"/>
    <w:rsid w:val="00921BE4"/>
    <w:rsid w:val="0092202C"/>
    <w:rsid w:val="00922305"/>
    <w:rsid w:val="00922693"/>
    <w:rsid w:val="00922BBE"/>
    <w:rsid w:val="009233EB"/>
    <w:rsid w:val="009258B8"/>
    <w:rsid w:val="009267B7"/>
    <w:rsid w:val="00926DDA"/>
    <w:rsid w:val="00927F8E"/>
    <w:rsid w:val="00934245"/>
    <w:rsid w:val="009350A1"/>
    <w:rsid w:val="009358FC"/>
    <w:rsid w:val="009360D0"/>
    <w:rsid w:val="00937373"/>
    <w:rsid w:val="009422D7"/>
    <w:rsid w:val="00942A97"/>
    <w:rsid w:val="00945D57"/>
    <w:rsid w:val="00945E27"/>
    <w:rsid w:val="009519BA"/>
    <w:rsid w:val="00952336"/>
    <w:rsid w:val="00952B85"/>
    <w:rsid w:val="00954ACF"/>
    <w:rsid w:val="00955238"/>
    <w:rsid w:val="00955625"/>
    <w:rsid w:val="009556B8"/>
    <w:rsid w:val="00956642"/>
    <w:rsid w:val="00957C86"/>
    <w:rsid w:val="00961F7C"/>
    <w:rsid w:val="00963964"/>
    <w:rsid w:val="00963AD0"/>
    <w:rsid w:val="00964A26"/>
    <w:rsid w:val="00966F1E"/>
    <w:rsid w:val="009702E5"/>
    <w:rsid w:val="00970DEF"/>
    <w:rsid w:val="009720D9"/>
    <w:rsid w:val="009737F6"/>
    <w:rsid w:val="00973829"/>
    <w:rsid w:val="00974406"/>
    <w:rsid w:val="009751CD"/>
    <w:rsid w:val="009766F7"/>
    <w:rsid w:val="00981BDB"/>
    <w:rsid w:val="00982002"/>
    <w:rsid w:val="00982D5B"/>
    <w:rsid w:val="00983584"/>
    <w:rsid w:val="00984B1C"/>
    <w:rsid w:val="009878AD"/>
    <w:rsid w:val="00992435"/>
    <w:rsid w:val="00992880"/>
    <w:rsid w:val="00992F2E"/>
    <w:rsid w:val="0099491F"/>
    <w:rsid w:val="00995EC4"/>
    <w:rsid w:val="00997577"/>
    <w:rsid w:val="00997DD0"/>
    <w:rsid w:val="009A043E"/>
    <w:rsid w:val="009A340C"/>
    <w:rsid w:val="009A6068"/>
    <w:rsid w:val="009A62CA"/>
    <w:rsid w:val="009A6597"/>
    <w:rsid w:val="009A6F29"/>
    <w:rsid w:val="009A79CC"/>
    <w:rsid w:val="009B0A35"/>
    <w:rsid w:val="009B0B6D"/>
    <w:rsid w:val="009B1DE9"/>
    <w:rsid w:val="009B504D"/>
    <w:rsid w:val="009B61D5"/>
    <w:rsid w:val="009B6BFE"/>
    <w:rsid w:val="009B6E5A"/>
    <w:rsid w:val="009B7D87"/>
    <w:rsid w:val="009C4BD5"/>
    <w:rsid w:val="009C5BA1"/>
    <w:rsid w:val="009C6CD7"/>
    <w:rsid w:val="009D1269"/>
    <w:rsid w:val="009D1764"/>
    <w:rsid w:val="009D1B0F"/>
    <w:rsid w:val="009D1BD4"/>
    <w:rsid w:val="009D475F"/>
    <w:rsid w:val="009D70F9"/>
    <w:rsid w:val="009E0E66"/>
    <w:rsid w:val="009E11EA"/>
    <w:rsid w:val="009E1C8F"/>
    <w:rsid w:val="009E2F39"/>
    <w:rsid w:val="009E5D1A"/>
    <w:rsid w:val="009F0870"/>
    <w:rsid w:val="009F1895"/>
    <w:rsid w:val="009F2B89"/>
    <w:rsid w:val="009F2DD8"/>
    <w:rsid w:val="009F5054"/>
    <w:rsid w:val="00A02F0B"/>
    <w:rsid w:val="00A0415C"/>
    <w:rsid w:val="00A0509D"/>
    <w:rsid w:val="00A05188"/>
    <w:rsid w:val="00A07C6A"/>
    <w:rsid w:val="00A1024C"/>
    <w:rsid w:val="00A111B7"/>
    <w:rsid w:val="00A1141E"/>
    <w:rsid w:val="00A13B3D"/>
    <w:rsid w:val="00A15B2B"/>
    <w:rsid w:val="00A160F2"/>
    <w:rsid w:val="00A17EFC"/>
    <w:rsid w:val="00A20886"/>
    <w:rsid w:val="00A26167"/>
    <w:rsid w:val="00A34271"/>
    <w:rsid w:val="00A34623"/>
    <w:rsid w:val="00A34F66"/>
    <w:rsid w:val="00A3562B"/>
    <w:rsid w:val="00A356B3"/>
    <w:rsid w:val="00A41511"/>
    <w:rsid w:val="00A42DEB"/>
    <w:rsid w:val="00A45B79"/>
    <w:rsid w:val="00A45C0E"/>
    <w:rsid w:val="00A46BB1"/>
    <w:rsid w:val="00A46FE3"/>
    <w:rsid w:val="00A47EF0"/>
    <w:rsid w:val="00A47F60"/>
    <w:rsid w:val="00A527D8"/>
    <w:rsid w:val="00A5660C"/>
    <w:rsid w:val="00A56A6D"/>
    <w:rsid w:val="00A5783A"/>
    <w:rsid w:val="00A60970"/>
    <w:rsid w:val="00A61A98"/>
    <w:rsid w:val="00A630E2"/>
    <w:rsid w:val="00A639F4"/>
    <w:rsid w:val="00A64010"/>
    <w:rsid w:val="00A65684"/>
    <w:rsid w:val="00A71D80"/>
    <w:rsid w:val="00A75205"/>
    <w:rsid w:val="00A7727A"/>
    <w:rsid w:val="00A776E2"/>
    <w:rsid w:val="00A80BD5"/>
    <w:rsid w:val="00A81445"/>
    <w:rsid w:val="00A81F8C"/>
    <w:rsid w:val="00A8282B"/>
    <w:rsid w:val="00A85EE7"/>
    <w:rsid w:val="00A86B83"/>
    <w:rsid w:val="00A902DD"/>
    <w:rsid w:val="00A91F89"/>
    <w:rsid w:val="00A9452C"/>
    <w:rsid w:val="00A94C69"/>
    <w:rsid w:val="00A9512D"/>
    <w:rsid w:val="00A97C8C"/>
    <w:rsid w:val="00AA02D1"/>
    <w:rsid w:val="00AA1594"/>
    <w:rsid w:val="00AA1F59"/>
    <w:rsid w:val="00AA228F"/>
    <w:rsid w:val="00AA2841"/>
    <w:rsid w:val="00AA3083"/>
    <w:rsid w:val="00AA3FB7"/>
    <w:rsid w:val="00AA44CC"/>
    <w:rsid w:val="00AB4936"/>
    <w:rsid w:val="00AB55A4"/>
    <w:rsid w:val="00AB72CD"/>
    <w:rsid w:val="00AC00DB"/>
    <w:rsid w:val="00AC062B"/>
    <w:rsid w:val="00AC09EA"/>
    <w:rsid w:val="00AC2859"/>
    <w:rsid w:val="00AC5D07"/>
    <w:rsid w:val="00AD1463"/>
    <w:rsid w:val="00AD56A2"/>
    <w:rsid w:val="00AD6DD5"/>
    <w:rsid w:val="00AD7487"/>
    <w:rsid w:val="00AE05FE"/>
    <w:rsid w:val="00AE0765"/>
    <w:rsid w:val="00AE263A"/>
    <w:rsid w:val="00AE30CA"/>
    <w:rsid w:val="00AE3668"/>
    <w:rsid w:val="00AE4390"/>
    <w:rsid w:val="00AE78BC"/>
    <w:rsid w:val="00AE7C1F"/>
    <w:rsid w:val="00AF0588"/>
    <w:rsid w:val="00AF119F"/>
    <w:rsid w:val="00AF2804"/>
    <w:rsid w:val="00AF5F82"/>
    <w:rsid w:val="00B03E7C"/>
    <w:rsid w:val="00B05E0A"/>
    <w:rsid w:val="00B06151"/>
    <w:rsid w:val="00B061A3"/>
    <w:rsid w:val="00B06317"/>
    <w:rsid w:val="00B064EA"/>
    <w:rsid w:val="00B06A42"/>
    <w:rsid w:val="00B07EA1"/>
    <w:rsid w:val="00B10418"/>
    <w:rsid w:val="00B1208F"/>
    <w:rsid w:val="00B1300C"/>
    <w:rsid w:val="00B1320E"/>
    <w:rsid w:val="00B133F1"/>
    <w:rsid w:val="00B14007"/>
    <w:rsid w:val="00B148D3"/>
    <w:rsid w:val="00B1685B"/>
    <w:rsid w:val="00B16CF7"/>
    <w:rsid w:val="00B207B1"/>
    <w:rsid w:val="00B21102"/>
    <w:rsid w:val="00B215BB"/>
    <w:rsid w:val="00B27B7E"/>
    <w:rsid w:val="00B3165B"/>
    <w:rsid w:val="00B32BBB"/>
    <w:rsid w:val="00B3349D"/>
    <w:rsid w:val="00B3377E"/>
    <w:rsid w:val="00B34596"/>
    <w:rsid w:val="00B34A77"/>
    <w:rsid w:val="00B3528E"/>
    <w:rsid w:val="00B3620B"/>
    <w:rsid w:val="00B3735C"/>
    <w:rsid w:val="00B374A6"/>
    <w:rsid w:val="00B409D2"/>
    <w:rsid w:val="00B40EB2"/>
    <w:rsid w:val="00B4184C"/>
    <w:rsid w:val="00B42F2D"/>
    <w:rsid w:val="00B47CF3"/>
    <w:rsid w:val="00B51320"/>
    <w:rsid w:val="00B51729"/>
    <w:rsid w:val="00B52215"/>
    <w:rsid w:val="00B5379D"/>
    <w:rsid w:val="00B55701"/>
    <w:rsid w:val="00B60D08"/>
    <w:rsid w:val="00B61B51"/>
    <w:rsid w:val="00B62650"/>
    <w:rsid w:val="00B63E40"/>
    <w:rsid w:val="00B63FF2"/>
    <w:rsid w:val="00B64155"/>
    <w:rsid w:val="00B66673"/>
    <w:rsid w:val="00B67DC9"/>
    <w:rsid w:val="00B71370"/>
    <w:rsid w:val="00B71D1D"/>
    <w:rsid w:val="00B73921"/>
    <w:rsid w:val="00B73F47"/>
    <w:rsid w:val="00B74303"/>
    <w:rsid w:val="00B75BDE"/>
    <w:rsid w:val="00B7754C"/>
    <w:rsid w:val="00B838DE"/>
    <w:rsid w:val="00B83D37"/>
    <w:rsid w:val="00B84215"/>
    <w:rsid w:val="00B84EAA"/>
    <w:rsid w:val="00B85178"/>
    <w:rsid w:val="00B85AA0"/>
    <w:rsid w:val="00B900F7"/>
    <w:rsid w:val="00B900FE"/>
    <w:rsid w:val="00B91384"/>
    <w:rsid w:val="00B92525"/>
    <w:rsid w:val="00B92BD7"/>
    <w:rsid w:val="00B93085"/>
    <w:rsid w:val="00B93293"/>
    <w:rsid w:val="00B93FF2"/>
    <w:rsid w:val="00B94684"/>
    <w:rsid w:val="00B949FB"/>
    <w:rsid w:val="00B94D9F"/>
    <w:rsid w:val="00BA13BC"/>
    <w:rsid w:val="00BA2A86"/>
    <w:rsid w:val="00BA31BC"/>
    <w:rsid w:val="00BA5345"/>
    <w:rsid w:val="00BA69E3"/>
    <w:rsid w:val="00BA72FD"/>
    <w:rsid w:val="00BA7E79"/>
    <w:rsid w:val="00BB0D51"/>
    <w:rsid w:val="00BB368C"/>
    <w:rsid w:val="00BB468C"/>
    <w:rsid w:val="00BB47AA"/>
    <w:rsid w:val="00BB47C1"/>
    <w:rsid w:val="00BB5E8C"/>
    <w:rsid w:val="00BB65B9"/>
    <w:rsid w:val="00BC0C9E"/>
    <w:rsid w:val="00BC46C6"/>
    <w:rsid w:val="00BC6D14"/>
    <w:rsid w:val="00BC73A7"/>
    <w:rsid w:val="00BC7879"/>
    <w:rsid w:val="00BD0C3F"/>
    <w:rsid w:val="00BD121F"/>
    <w:rsid w:val="00BD1758"/>
    <w:rsid w:val="00BD25BB"/>
    <w:rsid w:val="00BD7224"/>
    <w:rsid w:val="00BF1840"/>
    <w:rsid w:val="00BF32B3"/>
    <w:rsid w:val="00BF338D"/>
    <w:rsid w:val="00BF453F"/>
    <w:rsid w:val="00BF6602"/>
    <w:rsid w:val="00C00336"/>
    <w:rsid w:val="00C01333"/>
    <w:rsid w:val="00C0617C"/>
    <w:rsid w:val="00C06E59"/>
    <w:rsid w:val="00C11151"/>
    <w:rsid w:val="00C11CF0"/>
    <w:rsid w:val="00C16B36"/>
    <w:rsid w:val="00C20676"/>
    <w:rsid w:val="00C21955"/>
    <w:rsid w:val="00C21BF1"/>
    <w:rsid w:val="00C251EB"/>
    <w:rsid w:val="00C261E2"/>
    <w:rsid w:val="00C27FAA"/>
    <w:rsid w:val="00C31AC0"/>
    <w:rsid w:val="00C31E0A"/>
    <w:rsid w:val="00C334D1"/>
    <w:rsid w:val="00C35012"/>
    <w:rsid w:val="00C36C81"/>
    <w:rsid w:val="00C36CC4"/>
    <w:rsid w:val="00C43DE9"/>
    <w:rsid w:val="00C45568"/>
    <w:rsid w:val="00C53320"/>
    <w:rsid w:val="00C53ED6"/>
    <w:rsid w:val="00C63527"/>
    <w:rsid w:val="00C63BC1"/>
    <w:rsid w:val="00C65ADB"/>
    <w:rsid w:val="00C65D13"/>
    <w:rsid w:val="00C66431"/>
    <w:rsid w:val="00C67E4D"/>
    <w:rsid w:val="00C709AC"/>
    <w:rsid w:val="00C70A74"/>
    <w:rsid w:val="00C72F6E"/>
    <w:rsid w:val="00C73D07"/>
    <w:rsid w:val="00C80772"/>
    <w:rsid w:val="00C80B3C"/>
    <w:rsid w:val="00C845B5"/>
    <w:rsid w:val="00C86C7D"/>
    <w:rsid w:val="00C871DF"/>
    <w:rsid w:val="00C914E8"/>
    <w:rsid w:val="00C917B7"/>
    <w:rsid w:val="00C928E7"/>
    <w:rsid w:val="00C94A27"/>
    <w:rsid w:val="00C96B71"/>
    <w:rsid w:val="00CA63CF"/>
    <w:rsid w:val="00CA7EE4"/>
    <w:rsid w:val="00CB1075"/>
    <w:rsid w:val="00CB2A0E"/>
    <w:rsid w:val="00CB6843"/>
    <w:rsid w:val="00CC05EE"/>
    <w:rsid w:val="00CC243B"/>
    <w:rsid w:val="00CC2AD3"/>
    <w:rsid w:val="00CC5C3E"/>
    <w:rsid w:val="00CC615E"/>
    <w:rsid w:val="00CC6564"/>
    <w:rsid w:val="00CC6EA3"/>
    <w:rsid w:val="00CD1A2A"/>
    <w:rsid w:val="00CD24E3"/>
    <w:rsid w:val="00CD2EEE"/>
    <w:rsid w:val="00CD32A5"/>
    <w:rsid w:val="00CD5A9A"/>
    <w:rsid w:val="00CD6528"/>
    <w:rsid w:val="00CE03D9"/>
    <w:rsid w:val="00CE0819"/>
    <w:rsid w:val="00CE1741"/>
    <w:rsid w:val="00CE3C5B"/>
    <w:rsid w:val="00CE435E"/>
    <w:rsid w:val="00CE7DA8"/>
    <w:rsid w:val="00CF1688"/>
    <w:rsid w:val="00CF19AB"/>
    <w:rsid w:val="00CF27B4"/>
    <w:rsid w:val="00CF33A1"/>
    <w:rsid w:val="00CF6335"/>
    <w:rsid w:val="00CF6A93"/>
    <w:rsid w:val="00CF7870"/>
    <w:rsid w:val="00D04983"/>
    <w:rsid w:val="00D05CD4"/>
    <w:rsid w:val="00D078D2"/>
    <w:rsid w:val="00D10376"/>
    <w:rsid w:val="00D1120D"/>
    <w:rsid w:val="00D114FE"/>
    <w:rsid w:val="00D12FCA"/>
    <w:rsid w:val="00D15B8D"/>
    <w:rsid w:val="00D15F3C"/>
    <w:rsid w:val="00D16E74"/>
    <w:rsid w:val="00D17975"/>
    <w:rsid w:val="00D17CF0"/>
    <w:rsid w:val="00D2217E"/>
    <w:rsid w:val="00D2281E"/>
    <w:rsid w:val="00D228D3"/>
    <w:rsid w:val="00D2660A"/>
    <w:rsid w:val="00D26ECB"/>
    <w:rsid w:val="00D26FAF"/>
    <w:rsid w:val="00D30DBE"/>
    <w:rsid w:val="00D30EFD"/>
    <w:rsid w:val="00D31CDF"/>
    <w:rsid w:val="00D321E4"/>
    <w:rsid w:val="00D3469A"/>
    <w:rsid w:val="00D34A2E"/>
    <w:rsid w:val="00D35D6C"/>
    <w:rsid w:val="00D36909"/>
    <w:rsid w:val="00D37C1D"/>
    <w:rsid w:val="00D37C41"/>
    <w:rsid w:val="00D4084D"/>
    <w:rsid w:val="00D4138B"/>
    <w:rsid w:val="00D46C35"/>
    <w:rsid w:val="00D53218"/>
    <w:rsid w:val="00D54DC4"/>
    <w:rsid w:val="00D54EF1"/>
    <w:rsid w:val="00D5633A"/>
    <w:rsid w:val="00D64474"/>
    <w:rsid w:val="00D657A1"/>
    <w:rsid w:val="00D66EEE"/>
    <w:rsid w:val="00D719BC"/>
    <w:rsid w:val="00D74069"/>
    <w:rsid w:val="00D7430F"/>
    <w:rsid w:val="00D746DD"/>
    <w:rsid w:val="00D76493"/>
    <w:rsid w:val="00D76FE2"/>
    <w:rsid w:val="00D811E8"/>
    <w:rsid w:val="00D819E6"/>
    <w:rsid w:val="00D81F42"/>
    <w:rsid w:val="00D8686C"/>
    <w:rsid w:val="00D87204"/>
    <w:rsid w:val="00D87EC8"/>
    <w:rsid w:val="00D9086E"/>
    <w:rsid w:val="00D91594"/>
    <w:rsid w:val="00D93FBB"/>
    <w:rsid w:val="00D959E5"/>
    <w:rsid w:val="00D95D46"/>
    <w:rsid w:val="00D96011"/>
    <w:rsid w:val="00DA0697"/>
    <w:rsid w:val="00DA0D10"/>
    <w:rsid w:val="00DA0F07"/>
    <w:rsid w:val="00DA15E9"/>
    <w:rsid w:val="00DA18F7"/>
    <w:rsid w:val="00DA2E69"/>
    <w:rsid w:val="00DA460B"/>
    <w:rsid w:val="00DA4D04"/>
    <w:rsid w:val="00DB0D15"/>
    <w:rsid w:val="00DB15BB"/>
    <w:rsid w:val="00DB3435"/>
    <w:rsid w:val="00DB4DA1"/>
    <w:rsid w:val="00DB4EE1"/>
    <w:rsid w:val="00DB7D46"/>
    <w:rsid w:val="00DC65C6"/>
    <w:rsid w:val="00DC6C55"/>
    <w:rsid w:val="00DD00EE"/>
    <w:rsid w:val="00DD066A"/>
    <w:rsid w:val="00DD147B"/>
    <w:rsid w:val="00DD6808"/>
    <w:rsid w:val="00DE10F7"/>
    <w:rsid w:val="00DE3D08"/>
    <w:rsid w:val="00DE4945"/>
    <w:rsid w:val="00DE56F9"/>
    <w:rsid w:val="00DE5B4D"/>
    <w:rsid w:val="00DE5EBD"/>
    <w:rsid w:val="00DE6373"/>
    <w:rsid w:val="00DF0BE3"/>
    <w:rsid w:val="00DF1853"/>
    <w:rsid w:val="00DF1DD5"/>
    <w:rsid w:val="00DF3150"/>
    <w:rsid w:val="00DF4605"/>
    <w:rsid w:val="00DF4DFE"/>
    <w:rsid w:val="00DF58C5"/>
    <w:rsid w:val="00DF642E"/>
    <w:rsid w:val="00DF6F41"/>
    <w:rsid w:val="00DF7B45"/>
    <w:rsid w:val="00E07D40"/>
    <w:rsid w:val="00E1214E"/>
    <w:rsid w:val="00E12194"/>
    <w:rsid w:val="00E137F6"/>
    <w:rsid w:val="00E13B4B"/>
    <w:rsid w:val="00E1677B"/>
    <w:rsid w:val="00E167E8"/>
    <w:rsid w:val="00E21A71"/>
    <w:rsid w:val="00E234E3"/>
    <w:rsid w:val="00E23B2D"/>
    <w:rsid w:val="00E2629D"/>
    <w:rsid w:val="00E267E8"/>
    <w:rsid w:val="00E31552"/>
    <w:rsid w:val="00E32177"/>
    <w:rsid w:val="00E35318"/>
    <w:rsid w:val="00E37400"/>
    <w:rsid w:val="00E4196C"/>
    <w:rsid w:val="00E436BA"/>
    <w:rsid w:val="00E444EF"/>
    <w:rsid w:val="00E45149"/>
    <w:rsid w:val="00E46ED6"/>
    <w:rsid w:val="00E50EB4"/>
    <w:rsid w:val="00E52296"/>
    <w:rsid w:val="00E531E3"/>
    <w:rsid w:val="00E5321C"/>
    <w:rsid w:val="00E548EA"/>
    <w:rsid w:val="00E553F5"/>
    <w:rsid w:val="00E55F8B"/>
    <w:rsid w:val="00E61877"/>
    <w:rsid w:val="00E620FE"/>
    <w:rsid w:val="00E62447"/>
    <w:rsid w:val="00E62E54"/>
    <w:rsid w:val="00E630B8"/>
    <w:rsid w:val="00E63D98"/>
    <w:rsid w:val="00E663D1"/>
    <w:rsid w:val="00E70B2F"/>
    <w:rsid w:val="00E73E6A"/>
    <w:rsid w:val="00E76FF4"/>
    <w:rsid w:val="00E83054"/>
    <w:rsid w:val="00E85569"/>
    <w:rsid w:val="00E862A7"/>
    <w:rsid w:val="00E9274F"/>
    <w:rsid w:val="00E93A8C"/>
    <w:rsid w:val="00E945AB"/>
    <w:rsid w:val="00E96BE4"/>
    <w:rsid w:val="00EA3808"/>
    <w:rsid w:val="00EA53D5"/>
    <w:rsid w:val="00EA555A"/>
    <w:rsid w:val="00EB0B5E"/>
    <w:rsid w:val="00EB2411"/>
    <w:rsid w:val="00EB3AB8"/>
    <w:rsid w:val="00EB5C7E"/>
    <w:rsid w:val="00EB5D7C"/>
    <w:rsid w:val="00EB6835"/>
    <w:rsid w:val="00EB7C71"/>
    <w:rsid w:val="00EB7C7A"/>
    <w:rsid w:val="00EC08C5"/>
    <w:rsid w:val="00EC1526"/>
    <w:rsid w:val="00EC4256"/>
    <w:rsid w:val="00EC4955"/>
    <w:rsid w:val="00EC597C"/>
    <w:rsid w:val="00EC60DE"/>
    <w:rsid w:val="00ED32CA"/>
    <w:rsid w:val="00ED468E"/>
    <w:rsid w:val="00EE105F"/>
    <w:rsid w:val="00EE15A6"/>
    <w:rsid w:val="00EE17B1"/>
    <w:rsid w:val="00EE1866"/>
    <w:rsid w:val="00EE1B83"/>
    <w:rsid w:val="00EE3A3E"/>
    <w:rsid w:val="00EE684E"/>
    <w:rsid w:val="00EE734B"/>
    <w:rsid w:val="00EF231A"/>
    <w:rsid w:val="00EF2D4E"/>
    <w:rsid w:val="00EF3446"/>
    <w:rsid w:val="00EF433C"/>
    <w:rsid w:val="00EF6051"/>
    <w:rsid w:val="00EF64E6"/>
    <w:rsid w:val="00F003A0"/>
    <w:rsid w:val="00F03076"/>
    <w:rsid w:val="00F038D1"/>
    <w:rsid w:val="00F045A1"/>
    <w:rsid w:val="00F054E6"/>
    <w:rsid w:val="00F05808"/>
    <w:rsid w:val="00F12F5E"/>
    <w:rsid w:val="00F14158"/>
    <w:rsid w:val="00F20CB9"/>
    <w:rsid w:val="00F20F99"/>
    <w:rsid w:val="00F2117A"/>
    <w:rsid w:val="00F23954"/>
    <w:rsid w:val="00F33192"/>
    <w:rsid w:val="00F33CE7"/>
    <w:rsid w:val="00F34773"/>
    <w:rsid w:val="00F3630B"/>
    <w:rsid w:val="00F36953"/>
    <w:rsid w:val="00F4169F"/>
    <w:rsid w:val="00F42814"/>
    <w:rsid w:val="00F43B34"/>
    <w:rsid w:val="00F452A2"/>
    <w:rsid w:val="00F4567E"/>
    <w:rsid w:val="00F51E05"/>
    <w:rsid w:val="00F54C7D"/>
    <w:rsid w:val="00F555F4"/>
    <w:rsid w:val="00F55D61"/>
    <w:rsid w:val="00F569EB"/>
    <w:rsid w:val="00F571C4"/>
    <w:rsid w:val="00F60A5D"/>
    <w:rsid w:val="00F6543B"/>
    <w:rsid w:val="00F66F4E"/>
    <w:rsid w:val="00F74227"/>
    <w:rsid w:val="00F758CA"/>
    <w:rsid w:val="00F76D48"/>
    <w:rsid w:val="00F76DFE"/>
    <w:rsid w:val="00F77B48"/>
    <w:rsid w:val="00F82D9E"/>
    <w:rsid w:val="00F87048"/>
    <w:rsid w:val="00F916AC"/>
    <w:rsid w:val="00F9379E"/>
    <w:rsid w:val="00F954DA"/>
    <w:rsid w:val="00FA0D7D"/>
    <w:rsid w:val="00FA20C0"/>
    <w:rsid w:val="00FA2A7A"/>
    <w:rsid w:val="00FA2BDA"/>
    <w:rsid w:val="00FA36E8"/>
    <w:rsid w:val="00FB1793"/>
    <w:rsid w:val="00FB2946"/>
    <w:rsid w:val="00FC1D1C"/>
    <w:rsid w:val="00FC2E1F"/>
    <w:rsid w:val="00FC446F"/>
    <w:rsid w:val="00FC751F"/>
    <w:rsid w:val="00FC7998"/>
    <w:rsid w:val="00FD19D4"/>
    <w:rsid w:val="00FD2080"/>
    <w:rsid w:val="00FD20C6"/>
    <w:rsid w:val="00FD2A94"/>
    <w:rsid w:val="00FD3B27"/>
    <w:rsid w:val="00FD3E94"/>
    <w:rsid w:val="00FD66BD"/>
    <w:rsid w:val="00FE359C"/>
    <w:rsid w:val="00FE4BC7"/>
    <w:rsid w:val="00FE76E9"/>
    <w:rsid w:val="00FF074D"/>
    <w:rsid w:val="00FF095E"/>
    <w:rsid w:val="00FF2466"/>
    <w:rsid w:val="00FF6D7D"/>
    <w:rsid w:val="00FF713A"/>
    <w:rsid w:val="00FF71AC"/>
    <w:rsid w:val="00FF7D6A"/>
    <w:rsid w:val="0144F48A"/>
    <w:rsid w:val="075B1FAF"/>
    <w:rsid w:val="0E0BD5E0"/>
    <w:rsid w:val="11C47BF9"/>
    <w:rsid w:val="1759D0C5"/>
    <w:rsid w:val="1CF8C319"/>
    <w:rsid w:val="24261C27"/>
    <w:rsid w:val="2A71F6CF"/>
    <w:rsid w:val="3FDF3DA3"/>
    <w:rsid w:val="49E689B5"/>
    <w:rsid w:val="59A7E65F"/>
    <w:rsid w:val="5E5E79FF"/>
    <w:rsid w:val="65C111EB"/>
    <w:rsid w:val="6B4637F3"/>
    <w:rsid w:val="6FAFE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43962D"/>
  <w15:chartTrackingRefBased/>
  <w15:docId w15:val="{7A50D5F6-EF49-4788-8C94-440DB730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8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UAS Plain Text"/>
    <w:qFormat/>
    <w:rsid w:val="000F37F7"/>
    <w:pPr>
      <w:spacing w:after="0" w:line="260" w:lineRule="atLeast"/>
    </w:pPr>
    <w:rPr>
      <w:sz w:val="18"/>
      <w:lang w:val="en-GB"/>
    </w:rPr>
  </w:style>
  <w:style w:type="paragraph" w:styleId="Heading1">
    <w:name w:val="heading 1"/>
    <w:aliases w:val="BUAS Chapter Heading"/>
    <w:basedOn w:val="Normal"/>
    <w:next w:val="Normal"/>
    <w:link w:val="Heading1Char"/>
    <w:uiPriority w:val="9"/>
    <w:qFormat/>
    <w:rsid w:val="0080092D"/>
    <w:pPr>
      <w:keepNext/>
      <w:keepLines/>
      <w:numPr>
        <w:numId w:val="2"/>
      </w:numPr>
      <w:spacing w:after="480" w:line="380" w:lineRule="atLeast"/>
      <w:outlineLvl w:val="0"/>
    </w:pPr>
    <w:rPr>
      <w:rFonts w:asciiTheme="majorHAnsi" w:eastAsiaTheme="majorEastAsia" w:hAnsiTheme="majorHAnsi" w:cstheme="majorBidi"/>
      <w:color w:val="ED7623" w:themeColor="text2"/>
      <w:sz w:val="38"/>
      <w:szCs w:val="32"/>
    </w:rPr>
  </w:style>
  <w:style w:type="paragraph" w:styleId="Heading2">
    <w:name w:val="heading 2"/>
    <w:aliases w:val="BUAS Header"/>
    <w:basedOn w:val="Normal"/>
    <w:next w:val="Normal"/>
    <w:link w:val="Heading2Char"/>
    <w:uiPriority w:val="9"/>
    <w:unhideWhenUsed/>
    <w:qFormat/>
    <w:rsid w:val="00DE10F7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b/>
      <w:color w:val="3CB4E5" w:themeColor="accent1"/>
      <w:sz w:val="20"/>
      <w:szCs w:val="26"/>
    </w:rPr>
  </w:style>
  <w:style w:type="paragraph" w:styleId="Heading3">
    <w:name w:val="heading 3"/>
    <w:aliases w:val="BUAS Sub Header"/>
    <w:basedOn w:val="Normal"/>
    <w:next w:val="Normal"/>
    <w:link w:val="Heading3Char"/>
    <w:uiPriority w:val="9"/>
    <w:unhideWhenUsed/>
    <w:qFormat/>
    <w:rsid w:val="0080092D"/>
    <w:pPr>
      <w:keepNext/>
      <w:keepLines/>
      <w:numPr>
        <w:ilvl w:val="2"/>
        <w:numId w:val="2"/>
      </w:numPr>
      <w:outlineLvl w:val="2"/>
    </w:pPr>
    <w:rPr>
      <w:rFonts w:ascii="Open Sans Semibold" w:eastAsiaTheme="majorEastAsia" w:hAnsi="Open Sans Semibold" w:cstheme="majorBidi"/>
      <w:color w:val="00416B" w:themeColor="accen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F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98EB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A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51AD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51A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AD5"/>
    <w:rPr>
      <w:lang w:val="en-GB"/>
    </w:rPr>
  </w:style>
  <w:style w:type="paragraph" w:styleId="Title">
    <w:name w:val="Title"/>
    <w:aliases w:val="BUAS Title"/>
    <w:basedOn w:val="Normal"/>
    <w:next w:val="Normal"/>
    <w:link w:val="TitleChar"/>
    <w:uiPriority w:val="10"/>
    <w:qFormat/>
    <w:rsid w:val="0080092D"/>
    <w:pPr>
      <w:spacing w:line="640" w:lineRule="exact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aliases w:val="BUAS Title Char"/>
    <w:basedOn w:val="DefaultParagraphFont"/>
    <w:link w:val="Title"/>
    <w:uiPriority w:val="10"/>
    <w:rsid w:val="0080092D"/>
    <w:rPr>
      <w:rFonts w:asciiTheme="majorHAnsi" w:eastAsiaTheme="majorEastAsia" w:hAnsiTheme="majorHAnsi" w:cstheme="majorBidi"/>
      <w:color w:val="FFFFFF" w:themeColor="background1"/>
      <w:spacing w:val="-10"/>
      <w:kern w:val="28"/>
      <w:sz w:val="56"/>
      <w:szCs w:val="56"/>
      <w:lang w:val="en-GB"/>
    </w:rPr>
  </w:style>
  <w:style w:type="paragraph" w:customStyle="1" w:styleId="BUASSubTitle1">
    <w:name w:val="BUAS Sub Title 1"/>
    <w:basedOn w:val="Normal"/>
    <w:link w:val="BUASSubTitle1Char"/>
    <w:qFormat/>
    <w:rsid w:val="00455831"/>
    <w:pPr>
      <w:spacing w:before="200" w:line="320" w:lineRule="atLeast"/>
    </w:pPr>
    <w:rPr>
      <w:rFonts w:ascii="Open Sans" w:hAnsi="Open Sans"/>
      <w:b/>
      <w:color w:val="FFFFFF" w:themeColor="background1"/>
      <w:sz w:val="32"/>
    </w:rPr>
  </w:style>
  <w:style w:type="paragraph" w:customStyle="1" w:styleId="BUASSubTitle2">
    <w:name w:val="BUAS Sub Title 2"/>
    <w:basedOn w:val="EndnoteText"/>
    <w:link w:val="BUASSubTitle2Char"/>
    <w:qFormat/>
    <w:rsid w:val="00E267E8"/>
    <w:pPr>
      <w:spacing w:line="320" w:lineRule="atLeast"/>
    </w:pPr>
    <w:rPr>
      <w:rFonts w:ascii="Open Sans Semibold" w:hAnsi="Open Sans Semibold"/>
      <w:color w:val="FFFFFF" w:themeColor="background1"/>
    </w:rPr>
  </w:style>
  <w:style w:type="character" w:customStyle="1" w:styleId="BUASSubTitle1Char">
    <w:name w:val="BUAS Sub Title 1 Char"/>
    <w:basedOn w:val="DefaultParagraphFont"/>
    <w:link w:val="BUASSubTitle1"/>
    <w:rsid w:val="00455831"/>
    <w:rPr>
      <w:rFonts w:ascii="Open Sans" w:hAnsi="Open Sans"/>
      <w:b/>
      <w:color w:val="FFFFFF" w:themeColor="background1"/>
      <w:sz w:val="32"/>
      <w:lang w:val="en-GB"/>
    </w:rPr>
  </w:style>
  <w:style w:type="character" w:customStyle="1" w:styleId="Heading1Char">
    <w:name w:val="Heading 1 Char"/>
    <w:aliases w:val="BUAS Chapter Heading Char"/>
    <w:basedOn w:val="DefaultParagraphFont"/>
    <w:link w:val="Heading1"/>
    <w:uiPriority w:val="9"/>
    <w:rsid w:val="0080092D"/>
    <w:rPr>
      <w:rFonts w:asciiTheme="majorHAnsi" w:eastAsiaTheme="majorEastAsia" w:hAnsiTheme="majorHAnsi" w:cstheme="majorBidi"/>
      <w:color w:val="ED7623" w:themeColor="text2"/>
      <w:sz w:val="38"/>
      <w:szCs w:val="32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97F13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7F13"/>
    <w:rPr>
      <w:sz w:val="20"/>
      <w:szCs w:val="20"/>
      <w:lang w:val="en-GB"/>
    </w:rPr>
  </w:style>
  <w:style w:type="character" w:customStyle="1" w:styleId="BUASSubTitle2Char">
    <w:name w:val="BUAS Sub Title 2 Char"/>
    <w:basedOn w:val="EndnoteTextChar"/>
    <w:link w:val="BUASSubTitle2"/>
    <w:rsid w:val="00E267E8"/>
    <w:rPr>
      <w:rFonts w:ascii="Open Sans Semibold" w:hAnsi="Open Sans Semibold"/>
      <w:color w:val="FFFFFF" w:themeColor="background1"/>
      <w:sz w:val="20"/>
      <w:szCs w:val="20"/>
      <w:lang w:val="en-GB"/>
    </w:rPr>
  </w:style>
  <w:style w:type="character" w:customStyle="1" w:styleId="Heading2Char">
    <w:name w:val="Heading 2 Char"/>
    <w:aliases w:val="BUAS Header Char"/>
    <w:basedOn w:val="DefaultParagraphFont"/>
    <w:link w:val="Heading2"/>
    <w:uiPriority w:val="9"/>
    <w:rsid w:val="00DE10F7"/>
    <w:rPr>
      <w:rFonts w:asciiTheme="majorHAnsi" w:eastAsiaTheme="majorEastAsia" w:hAnsiTheme="majorHAnsi" w:cstheme="majorBidi"/>
      <w:b/>
      <w:color w:val="3CB4E5" w:themeColor="accent1"/>
      <w:sz w:val="20"/>
      <w:szCs w:val="26"/>
      <w:lang w:val="en-GB"/>
    </w:rPr>
  </w:style>
  <w:style w:type="character" w:customStyle="1" w:styleId="Heading3Char">
    <w:name w:val="Heading 3 Char"/>
    <w:aliases w:val="BUAS Sub Header Char"/>
    <w:basedOn w:val="DefaultParagraphFont"/>
    <w:link w:val="Heading3"/>
    <w:uiPriority w:val="9"/>
    <w:rsid w:val="0080092D"/>
    <w:rPr>
      <w:rFonts w:ascii="Open Sans Semibold" w:eastAsiaTheme="majorEastAsia" w:hAnsi="Open Sans Semibold" w:cstheme="majorBidi"/>
      <w:color w:val="00416B" w:themeColor="accent2"/>
      <w:sz w:val="18"/>
      <w:szCs w:val="24"/>
      <w:lang w:val="en-GB"/>
    </w:rPr>
  </w:style>
  <w:style w:type="paragraph" w:styleId="ListParagraph">
    <w:name w:val="List Paragraph"/>
    <w:basedOn w:val="Normal"/>
    <w:link w:val="ListParagraphChar"/>
    <w:uiPriority w:val="98"/>
    <w:qFormat/>
    <w:rsid w:val="0025140E"/>
    <w:pPr>
      <w:ind w:left="720"/>
      <w:contextualSpacing/>
    </w:pPr>
  </w:style>
  <w:style w:type="paragraph" w:customStyle="1" w:styleId="BUASBulletList">
    <w:name w:val="BUAS Bullet List"/>
    <w:basedOn w:val="ListParagraph"/>
    <w:link w:val="BUASBulletListChar"/>
    <w:qFormat/>
    <w:rsid w:val="0025140E"/>
    <w:pPr>
      <w:numPr>
        <w:numId w:val="1"/>
      </w:numPr>
    </w:pPr>
  </w:style>
  <w:style w:type="paragraph" w:customStyle="1" w:styleId="BUASPhotoCredit">
    <w:name w:val="BUAS Photo Credit"/>
    <w:basedOn w:val="Normal"/>
    <w:link w:val="BUASPhotoCreditChar"/>
    <w:qFormat/>
    <w:rsid w:val="0051636C"/>
    <w:rPr>
      <w:color w:val="5B6670" w:themeColor="accent3"/>
      <w:sz w:val="16"/>
    </w:rPr>
  </w:style>
  <w:style w:type="character" w:customStyle="1" w:styleId="ListParagraphChar">
    <w:name w:val="List Paragraph Char"/>
    <w:basedOn w:val="DefaultParagraphFont"/>
    <w:link w:val="ListParagraph"/>
    <w:uiPriority w:val="98"/>
    <w:rsid w:val="0025140E"/>
    <w:rPr>
      <w:sz w:val="20"/>
      <w:lang w:val="en-GB"/>
    </w:rPr>
  </w:style>
  <w:style w:type="character" w:customStyle="1" w:styleId="BUASBulletListChar">
    <w:name w:val="BUAS Bullet List Char"/>
    <w:basedOn w:val="ListParagraphChar"/>
    <w:link w:val="BUASBulletList"/>
    <w:rsid w:val="0025140E"/>
    <w:rPr>
      <w:sz w:val="18"/>
      <w:lang w:val="en-GB"/>
    </w:rPr>
  </w:style>
  <w:style w:type="paragraph" w:styleId="FootnoteText">
    <w:name w:val="footnote text"/>
    <w:basedOn w:val="Footer"/>
    <w:link w:val="FootnoteTextChar"/>
    <w:uiPriority w:val="99"/>
    <w:unhideWhenUsed/>
    <w:rsid w:val="007C5AA1"/>
    <w:rPr>
      <w:color w:val="000000" w:themeColor="text1"/>
    </w:rPr>
  </w:style>
  <w:style w:type="character" w:customStyle="1" w:styleId="BUASPhotoCreditChar">
    <w:name w:val="BUAS Photo Credit Char"/>
    <w:basedOn w:val="DefaultParagraphFont"/>
    <w:link w:val="BUASPhotoCredit"/>
    <w:rsid w:val="0051636C"/>
    <w:rPr>
      <w:color w:val="5B6670" w:themeColor="accent3"/>
      <w:sz w:val="16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C5AA1"/>
    <w:rPr>
      <w:color w:val="000000" w:themeColor="text1"/>
      <w:sz w:val="18"/>
      <w:lang w:val="en-GB"/>
    </w:rPr>
  </w:style>
  <w:style w:type="table" w:styleId="TableGrid">
    <w:name w:val="Table Grid"/>
    <w:basedOn w:val="TableNormal"/>
    <w:uiPriority w:val="39"/>
    <w:rsid w:val="00AB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alinea">
    <w:name w:val="[Basisalinea]"/>
    <w:basedOn w:val="Normal"/>
    <w:uiPriority w:val="99"/>
    <w:rsid w:val="00B06317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2"/>
      <w:sz w:val="24"/>
      <w:szCs w:val="24"/>
      <w:lang w:val="en-US"/>
    </w:rPr>
  </w:style>
  <w:style w:type="character" w:customStyle="1" w:styleId="Bullet">
    <w:name w:val="Bullet"/>
    <w:uiPriority w:val="99"/>
    <w:rsid w:val="002C29AD"/>
    <w:rPr>
      <w:color w:val="EE7623"/>
    </w:rPr>
  </w:style>
  <w:style w:type="paragraph" w:customStyle="1" w:styleId="BUASIntroductionTitle">
    <w:name w:val="BUAS Introduction Title"/>
    <w:basedOn w:val="Heading1"/>
    <w:link w:val="BUASIntroductionTitleChar"/>
    <w:qFormat/>
    <w:rsid w:val="00672DD3"/>
    <w:pPr>
      <w:numPr>
        <w:numId w:val="0"/>
      </w:numPr>
    </w:pPr>
  </w:style>
  <w:style w:type="paragraph" w:customStyle="1" w:styleId="BUASIntroductionHeader">
    <w:name w:val="BUAS Introduction Header"/>
    <w:basedOn w:val="Heading2"/>
    <w:link w:val="BUASIntroductionHeaderChar"/>
    <w:qFormat/>
    <w:rsid w:val="00DE10F7"/>
    <w:pPr>
      <w:numPr>
        <w:ilvl w:val="0"/>
        <w:numId w:val="0"/>
      </w:numPr>
    </w:pPr>
  </w:style>
  <w:style w:type="character" w:customStyle="1" w:styleId="BUASIntroductionTitleChar">
    <w:name w:val="BUAS Introduction Title Char"/>
    <w:basedOn w:val="Heading1Char"/>
    <w:link w:val="BUASIntroductionTitle"/>
    <w:rsid w:val="00672DD3"/>
    <w:rPr>
      <w:rFonts w:asciiTheme="majorHAnsi" w:eastAsiaTheme="majorEastAsia" w:hAnsiTheme="majorHAnsi" w:cstheme="majorBidi"/>
      <w:color w:val="ED7623" w:themeColor="text2"/>
      <w:sz w:val="38"/>
      <w:szCs w:val="32"/>
      <w:lang w:val="en-GB"/>
    </w:rPr>
  </w:style>
  <w:style w:type="paragraph" w:customStyle="1" w:styleId="BUASIntroductionSubHeader">
    <w:name w:val="BUAS Introduction Sub Header"/>
    <w:basedOn w:val="Heading3"/>
    <w:link w:val="BUASIntroductionSubHeaderChar"/>
    <w:qFormat/>
    <w:rsid w:val="00672DD3"/>
    <w:pPr>
      <w:numPr>
        <w:ilvl w:val="0"/>
        <w:numId w:val="0"/>
      </w:numPr>
    </w:pPr>
  </w:style>
  <w:style w:type="character" w:customStyle="1" w:styleId="BUASIntroductionHeaderChar">
    <w:name w:val="BUAS Introduction Header Char"/>
    <w:basedOn w:val="Heading2Char"/>
    <w:link w:val="BUASIntroductionHeader"/>
    <w:rsid w:val="00DE10F7"/>
    <w:rPr>
      <w:rFonts w:asciiTheme="majorHAnsi" w:eastAsiaTheme="majorEastAsia" w:hAnsiTheme="majorHAnsi" w:cstheme="majorBidi"/>
      <w:b/>
      <w:color w:val="3CB4E5" w:themeColor="accent1"/>
      <w:sz w:val="20"/>
      <w:szCs w:val="26"/>
      <w:lang w:val="en-GB"/>
    </w:rPr>
  </w:style>
  <w:style w:type="paragraph" w:customStyle="1" w:styleId="BUASAppendix">
    <w:name w:val="BUAS Appendix"/>
    <w:basedOn w:val="Heading1"/>
    <w:link w:val="BUASAppendixChar"/>
    <w:qFormat/>
    <w:rsid w:val="00A81445"/>
    <w:pPr>
      <w:numPr>
        <w:numId w:val="0"/>
      </w:numPr>
    </w:pPr>
    <w:rPr>
      <w:b/>
      <w:color w:val="3CB4E5" w:themeColor="accent1"/>
      <w:sz w:val="32"/>
    </w:rPr>
  </w:style>
  <w:style w:type="character" w:customStyle="1" w:styleId="BUASIntroductionSubHeaderChar">
    <w:name w:val="BUAS Introduction Sub Header Char"/>
    <w:basedOn w:val="Heading3Char"/>
    <w:link w:val="BUASIntroductionSubHeader"/>
    <w:rsid w:val="00672DD3"/>
    <w:rPr>
      <w:rFonts w:ascii="Open Sans Semibold" w:eastAsiaTheme="majorEastAsia" w:hAnsi="Open Sans Semibold" w:cstheme="majorBidi"/>
      <w:color w:val="00416B" w:themeColor="accent2"/>
      <w:sz w:val="18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F72"/>
    <w:rPr>
      <w:rFonts w:asciiTheme="majorHAnsi" w:eastAsiaTheme="majorEastAsia" w:hAnsiTheme="majorHAnsi" w:cstheme="majorBidi"/>
      <w:i/>
      <w:iCs/>
      <w:color w:val="198EBE" w:themeColor="accent1" w:themeShade="BF"/>
      <w:sz w:val="18"/>
      <w:lang w:val="en-GB"/>
    </w:rPr>
  </w:style>
  <w:style w:type="character" w:customStyle="1" w:styleId="BUASAppendixChar">
    <w:name w:val="BUAS Appendix Char"/>
    <w:basedOn w:val="Heading1Char"/>
    <w:link w:val="BUASAppendix"/>
    <w:rsid w:val="00A81445"/>
    <w:rPr>
      <w:rFonts w:asciiTheme="majorHAnsi" w:eastAsiaTheme="majorEastAsia" w:hAnsiTheme="majorHAnsi" w:cstheme="majorBidi"/>
      <w:b/>
      <w:color w:val="3CB4E5" w:themeColor="accent1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4668B7"/>
    <w:pPr>
      <w:pBdr>
        <w:top w:val="single" w:sz="4" w:space="1" w:color="3CB4E5" w:themeColor="accent1"/>
        <w:bottom w:val="single" w:sz="4" w:space="1" w:color="3CB4E5" w:themeColor="accent1"/>
      </w:pBdr>
      <w:tabs>
        <w:tab w:val="left" w:pos="567"/>
        <w:tab w:val="right" w:pos="9344"/>
      </w:tabs>
    </w:pPr>
    <w:rPr>
      <w:b/>
      <w:noProof/>
      <w:color w:val="00416B" w:themeColor="accent2"/>
      <w14:textOutline w14:w="9525" w14:cap="rnd" w14:cmpd="sng" w14:algn="ctr">
        <w14:noFill/>
        <w14:prstDash w14:val="solid"/>
        <w14:bevel/>
      </w14:textOutline>
    </w:rPr>
  </w:style>
  <w:style w:type="paragraph" w:styleId="TOC2">
    <w:name w:val="toc 2"/>
    <w:basedOn w:val="Normal"/>
    <w:next w:val="Normal"/>
    <w:autoRedefine/>
    <w:uiPriority w:val="39"/>
    <w:unhideWhenUsed/>
    <w:rsid w:val="004668B7"/>
    <w:pPr>
      <w:pBdr>
        <w:bottom w:val="single" w:sz="4" w:space="1" w:color="3CB4E5" w:themeColor="accent1"/>
        <w:between w:val="single" w:sz="4" w:space="1" w:color="3CB4E5" w:themeColor="accent1"/>
      </w:pBdr>
      <w:tabs>
        <w:tab w:val="left" w:pos="567"/>
        <w:tab w:val="right" w:pos="9344"/>
      </w:tabs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4668B7"/>
    <w:pPr>
      <w:pBdr>
        <w:top w:val="single" w:sz="4" w:space="1" w:color="3CB4E5" w:themeColor="accent1"/>
        <w:bottom w:val="single" w:sz="4" w:space="1" w:color="3CB4E5" w:themeColor="accent1"/>
        <w:between w:val="single" w:sz="4" w:space="1" w:color="3CB4E5" w:themeColor="accent1"/>
      </w:pBdr>
      <w:tabs>
        <w:tab w:val="left" w:pos="567"/>
        <w:tab w:val="right" w:pos="9344"/>
      </w:tabs>
      <w:ind w:left="567"/>
    </w:pPr>
    <w:rPr>
      <w:b/>
      <w:noProof/>
      <w:color w:val="3CB4E5" w:themeColor="accent1"/>
    </w:rPr>
  </w:style>
  <w:style w:type="character" w:styleId="Hyperlink">
    <w:name w:val="Hyperlink"/>
    <w:basedOn w:val="DefaultParagraphFont"/>
    <w:uiPriority w:val="99"/>
    <w:unhideWhenUsed/>
    <w:rsid w:val="00054F72"/>
    <w:rPr>
      <w:color w:val="0563C1" w:themeColor="hyperlink"/>
      <w:u w:val="single"/>
    </w:rPr>
  </w:style>
  <w:style w:type="paragraph" w:styleId="Index4">
    <w:name w:val="index 4"/>
    <w:basedOn w:val="TOC3"/>
    <w:next w:val="Normal"/>
    <w:autoRedefine/>
    <w:uiPriority w:val="99"/>
    <w:unhideWhenUsed/>
    <w:rsid w:val="0068139F"/>
  </w:style>
  <w:style w:type="paragraph" w:styleId="BalloonText">
    <w:name w:val="Balloon Text"/>
    <w:basedOn w:val="Normal"/>
    <w:link w:val="BalloonTextChar"/>
    <w:uiPriority w:val="99"/>
    <w:semiHidden/>
    <w:unhideWhenUsed/>
    <w:rsid w:val="00C72F6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F6E"/>
    <w:rPr>
      <w:rFonts w:ascii="Segoe UI" w:hAnsi="Segoe UI" w:cs="Segoe UI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834666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0668DE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440023"/>
    <w:pPr>
      <w:spacing w:line="240" w:lineRule="auto"/>
    </w:pPr>
    <w:rPr>
      <w:rFonts w:ascii="Consolas" w:hAnsi="Consolas"/>
      <w:sz w:val="21"/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440023"/>
    <w:rPr>
      <w:rFonts w:ascii="Consolas" w:hAnsi="Consolas"/>
      <w:sz w:val="21"/>
      <w:szCs w:val="21"/>
    </w:rPr>
  </w:style>
  <w:style w:type="paragraph" w:customStyle="1" w:styleId="BasistekstSURF">
    <w:name w:val="Basistekst SURF"/>
    <w:basedOn w:val="Normal"/>
    <w:qFormat/>
    <w:rsid w:val="005102D7"/>
    <w:pPr>
      <w:spacing w:line="257" w:lineRule="atLeast"/>
    </w:pPr>
    <w:rPr>
      <w:rFonts w:ascii="Calibri" w:eastAsia="Times New Roman" w:hAnsi="Calibri" w:cs="Maiandra GD"/>
      <w:color w:val="000000" w:themeColor="text1"/>
      <w:sz w:val="21"/>
      <w:szCs w:val="18"/>
      <w:lang w:val="nl-NL" w:eastAsia="nl-NL"/>
    </w:rPr>
  </w:style>
  <w:style w:type="paragraph" w:customStyle="1" w:styleId="AdresvakSURF">
    <w:name w:val="Adresvak SURF"/>
    <w:basedOn w:val="Normal"/>
    <w:uiPriority w:val="4"/>
    <w:rsid w:val="005102D7"/>
    <w:pPr>
      <w:spacing w:line="240" w:lineRule="exact"/>
    </w:pPr>
    <w:rPr>
      <w:rFonts w:ascii="Calibri" w:eastAsia="Times New Roman" w:hAnsi="Calibri" w:cs="Maiandra GD"/>
      <w:noProof/>
      <w:color w:val="000000" w:themeColor="text1"/>
      <w:sz w:val="21"/>
      <w:szCs w:val="18"/>
      <w:lang w:val="nl-NL" w:eastAsia="nl-NL"/>
    </w:rPr>
  </w:style>
  <w:style w:type="character" w:styleId="Strong">
    <w:name w:val="Strong"/>
    <w:basedOn w:val="DefaultParagraphFont"/>
    <w:uiPriority w:val="22"/>
    <w:qFormat/>
    <w:rsid w:val="005102D7"/>
    <w:rPr>
      <w:b w:val="0"/>
      <w:bCs w:val="0"/>
    </w:rPr>
  </w:style>
  <w:style w:type="paragraph" w:styleId="NoSpacing">
    <w:name w:val="No Spacing"/>
    <w:basedOn w:val="Normal"/>
    <w:next w:val="BasistekstSURF"/>
    <w:uiPriority w:val="1"/>
    <w:qFormat/>
    <w:rsid w:val="005102D7"/>
    <w:pPr>
      <w:spacing w:line="257" w:lineRule="atLeast"/>
    </w:pPr>
    <w:rPr>
      <w:rFonts w:ascii="Calibri" w:eastAsia="Times New Roman" w:hAnsi="Calibri" w:cs="Maiandra GD"/>
      <w:color w:val="000000" w:themeColor="text1"/>
      <w:sz w:val="21"/>
      <w:szCs w:val="18"/>
      <w:lang w:val="nl-NL" w:eastAsia="nl-NL"/>
    </w:rPr>
  </w:style>
  <w:style w:type="paragraph" w:customStyle="1" w:styleId="SNTabeltekst">
    <w:name w:val="SN_Tabeltekst"/>
    <w:basedOn w:val="Normal"/>
    <w:qFormat/>
    <w:rsid w:val="005102D7"/>
    <w:pPr>
      <w:spacing w:before="60" w:after="140"/>
    </w:pPr>
    <w:rPr>
      <w:rFonts w:eastAsia="Times New Roman" w:cs="Times New Roman"/>
      <w:spacing w:val="6"/>
      <w:sz w:val="17"/>
      <w:szCs w:val="18"/>
      <w:lang w:val="nl-NL"/>
    </w:rPr>
  </w:style>
  <w:style w:type="paragraph" w:customStyle="1" w:styleId="SNOpsomming">
    <w:name w:val="SN_Opsomming"/>
    <w:basedOn w:val="Normal"/>
    <w:qFormat/>
    <w:rsid w:val="005102D7"/>
    <w:pPr>
      <w:numPr>
        <w:numId w:val="3"/>
      </w:numPr>
      <w:spacing w:after="260"/>
      <w:contextualSpacing/>
    </w:pPr>
    <w:rPr>
      <w:rFonts w:eastAsia="Times New Roman" w:cs="Times New Roman"/>
      <w:sz w:val="20"/>
      <w:szCs w:val="18"/>
      <w:lang w:val="nl-NL"/>
    </w:rPr>
  </w:style>
  <w:style w:type="paragraph" w:customStyle="1" w:styleId="Kop2zondernummer">
    <w:name w:val="Kop 2 zonder nummer"/>
    <w:basedOn w:val="Heading2"/>
    <w:next w:val="Normal"/>
    <w:qFormat/>
    <w:rsid w:val="005102D7"/>
    <w:pPr>
      <w:numPr>
        <w:ilvl w:val="0"/>
        <w:numId w:val="0"/>
      </w:numPr>
      <w:spacing w:before="360" w:after="260" w:line="240" w:lineRule="auto"/>
    </w:pPr>
    <w:rPr>
      <w:rFonts w:asciiTheme="minorHAnsi" w:hAnsiTheme="minorHAnsi"/>
      <w:color w:val="auto"/>
      <w:spacing w:val="22"/>
      <w:sz w:val="22"/>
      <w:lang w:val="nl-NL"/>
    </w:rPr>
  </w:style>
  <w:style w:type="paragraph" w:customStyle="1" w:styleId="Kop3zondernummer">
    <w:name w:val="Kop 3 zonder nummer"/>
    <w:basedOn w:val="Heading3"/>
    <w:next w:val="Normal"/>
    <w:qFormat/>
    <w:rsid w:val="005102D7"/>
    <w:pPr>
      <w:numPr>
        <w:ilvl w:val="0"/>
        <w:numId w:val="0"/>
      </w:numPr>
      <w:spacing w:before="240" w:after="60"/>
    </w:pPr>
    <w:rPr>
      <w:rFonts w:asciiTheme="minorHAnsi" w:hAnsiTheme="minorHAnsi"/>
      <w:b/>
      <w:bCs/>
      <w:color w:val="auto"/>
      <w:sz w:val="20"/>
      <w:lang w:val="nl-NL"/>
    </w:rPr>
  </w:style>
  <w:style w:type="paragraph" w:customStyle="1" w:styleId="SNTabelkop">
    <w:name w:val="SN_Tabelkop"/>
    <w:basedOn w:val="SNTabeltekst"/>
    <w:qFormat/>
    <w:rsid w:val="005102D7"/>
    <w:pPr>
      <w:keepNext/>
    </w:pPr>
    <w:rPr>
      <w:b/>
    </w:rPr>
  </w:style>
  <w:style w:type="table" w:customStyle="1" w:styleId="SNTabel">
    <w:name w:val="SN_Tabel"/>
    <w:basedOn w:val="TableNormal"/>
    <w:uiPriority w:val="99"/>
    <w:qFormat/>
    <w:rsid w:val="005102D7"/>
    <w:pPr>
      <w:spacing w:before="60" w:after="140" w:line="260" w:lineRule="atLeast"/>
    </w:pPr>
    <w:rPr>
      <w:rFonts w:ascii="Verdana" w:eastAsia="Times New Roman" w:hAnsi="Verdana" w:cs="Times New Roman"/>
      <w:sz w:val="16"/>
      <w:szCs w:val="24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</w:pPr>
      <w:rPr>
        <w:rFonts w:ascii="Verdana" w:hAnsi="Verdana"/>
        <w:b w:val="0"/>
        <w:sz w:val="16"/>
      </w:rPr>
      <w:tblPr/>
      <w:trPr>
        <w:tblHeader/>
      </w:trPr>
      <w:tcPr>
        <w:shd w:val="clear" w:color="auto" w:fill="A6A6A6" w:themeFill="background1" w:themeFillShade="A6"/>
      </w:tcPr>
    </w:tblStylePr>
  </w:style>
  <w:style w:type="paragraph" w:customStyle="1" w:styleId="Default">
    <w:name w:val="Default"/>
    <w:rsid w:val="005102D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B73F47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9223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47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5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52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52C"/>
    <w:rPr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4752C"/>
    <w:rPr>
      <w:color w:val="2B579A"/>
      <w:shd w:val="clear" w:color="auto" w:fill="E1DFDD"/>
    </w:rPr>
  </w:style>
  <w:style w:type="paragraph" w:customStyle="1" w:styleId="Datumstatusvoorblad">
    <w:name w:val="Datum/status voorblad"/>
    <w:basedOn w:val="Normal"/>
    <w:rsid w:val="00B52215"/>
    <w:pPr>
      <w:spacing w:line="240" w:lineRule="atLeast"/>
      <w:ind w:left="3232"/>
    </w:pPr>
    <w:rPr>
      <w:rFonts w:ascii="Verdana" w:eastAsia="Times New Roman" w:hAnsi="Verdan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icrosoft\OFFICE\Templates\Templates%20BUAS\Templates%20General\BUas%20Template%20A4%20Footer%20Portrait.dotx" TargetMode="External"/></Relationships>
</file>

<file path=word/theme/theme1.xml><?xml version="1.0" encoding="utf-8"?>
<a:theme xmlns:a="http://schemas.openxmlformats.org/drawingml/2006/main" name="Office Theme">
  <a:themeElements>
    <a:clrScheme name="Breda University">
      <a:dk1>
        <a:sysClr val="windowText" lastClr="000000"/>
      </a:dk1>
      <a:lt1>
        <a:sysClr val="window" lastClr="FFFFFF"/>
      </a:lt1>
      <a:dk2>
        <a:srgbClr val="ED7623"/>
      </a:dk2>
      <a:lt2>
        <a:srgbClr val="E7E6E6"/>
      </a:lt2>
      <a:accent1>
        <a:srgbClr val="3CB4E5"/>
      </a:accent1>
      <a:accent2>
        <a:srgbClr val="00416B"/>
      </a:accent2>
      <a:accent3>
        <a:srgbClr val="5B667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reda University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184BC2C7A90408276A4FC896D62D1" ma:contentTypeVersion="4" ma:contentTypeDescription="Create a new document." ma:contentTypeScope="" ma:versionID="17eadeea8129de6f010c9bd01f84fa16">
  <xsd:schema xmlns:xsd="http://www.w3.org/2001/XMLSchema" xmlns:xs="http://www.w3.org/2001/XMLSchema" xmlns:p="http://schemas.microsoft.com/office/2006/metadata/properties" xmlns:ns2="13d1403b-382a-4d8b-bf11-6178f40cab49" targetNamespace="http://schemas.microsoft.com/office/2006/metadata/properties" ma:root="true" ma:fieldsID="0d34e17dfe67b17f1459aea56a8c5447" ns2:_="">
    <xsd:import namespace="13d1403b-382a-4d8b-bf11-6178f40cab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1403b-382a-4d8b-bf11-6178f40ca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1F86F6-82E9-491F-912B-92C4793DA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903BB0-643C-483C-AAFC-373A0D6F4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EDB9D-FA15-4144-AB04-B64535C268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5D052A-087F-4D0A-AB39-12C2602A5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1403b-382a-4d8b-bf11-6178f40ca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BUas Template A4 Footer Portrait</Template>
  <TotalTime>3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Vermeer, Henk</dc:creator>
  <cp:keywords/>
  <dc:description/>
  <cp:lastModifiedBy>Toussaint, Janneke</cp:lastModifiedBy>
  <cp:revision>13</cp:revision>
  <cp:lastPrinted>2018-06-17T15:12:00Z</cp:lastPrinted>
  <dcterms:created xsi:type="dcterms:W3CDTF">2021-11-09T00:25:00Z</dcterms:created>
  <dcterms:modified xsi:type="dcterms:W3CDTF">2021-12-09T15:03:00Z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0x010100095184BC2C7A90408276A4FC896D62D1</vt:lpwstr>
  </property>
</Properties>
</file>