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777B26" w:rsidRPr="005D4CD9">
        <w:rPr>
          <w:rFonts w:ascii="Arial" w:hAnsi="Arial" w:cs="Arial"/>
          <w:b/>
          <w:i/>
          <w:sz w:val="20"/>
          <w:szCs w:val="20"/>
        </w:rPr>
        <w:t>[nr]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 w:rsidR="00D11C14">
        <w:rPr>
          <w:rFonts w:ascii="Arial" w:hAnsi="Arial" w:cs="Arial"/>
          <w:b/>
          <w:i/>
          <w:sz w:val="20"/>
          <w:szCs w:val="20"/>
        </w:rPr>
        <w:t xml:space="preserve">RRU 2012 </w:t>
      </w:r>
      <w:r>
        <w:rPr>
          <w:rFonts w:ascii="Arial" w:hAnsi="Arial" w:cs="Arial"/>
          <w:b/>
          <w:i/>
          <w:sz w:val="20"/>
          <w:szCs w:val="20"/>
        </w:rPr>
        <w:t>Verantwoordingsformulier Social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2012)</w:t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1673744081" w:edGrp="everyone"/>
      <w:r>
        <w:rPr>
          <w:rFonts w:ascii="Arial" w:hAnsi="Arial" w:cs="Arial"/>
          <w:sz w:val="20"/>
          <w:szCs w:val="20"/>
        </w:rPr>
        <w:t>Naam aannemer</w:t>
      </w:r>
      <w:permEnd w:id="1673744081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00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792266362" w:edGrp="everyone"/>
      <w:r w:rsidR="00931256">
        <w:rPr>
          <w:rFonts w:ascii="Arial" w:hAnsi="Arial" w:cs="Arial"/>
          <w:sz w:val="20"/>
          <w:szCs w:val="20"/>
        </w:rPr>
        <w:t xml:space="preserve">Schilderwerk en </w:t>
      </w:r>
      <w:proofErr w:type="spellStart"/>
      <w:r w:rsidR="00931256">
        <w:rPr>
          <w:rFonts w:ascii="Arial" w:hAnsi="Arial" w:cs="Arial"/>
          <w:sz w:val="20"/>
          <w:szCs w:val="20"/>
        </w:rPr>
        <w:t>nano</w:t>
      </w:r>
      <w:proofErr w:type="spellEnd"/>
      <w:r w:rsidR="00931256">
        <w:rPr>
          <w:rFonts w:ascii="Arial" w:hAnsi="Arial" w:cs="Arial"/>
          <w:sz w:val="20"/>
          <w:szCs w:val="20"/>
        </w:rPr>
        <w:t xml:space="preserve"> coating buitengevel Walterboscomplex te Apeldoorn</w:t>
      </w:r>
      <w:permEnd w:id="792266362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458778187" w:edGrp="everyone"/>
      <w:r w:rsidR="00931256">
        <w:rPr>
          <w:rFonts w:ascii="Arial" w:hAnsi="Arial" w:cs="Arial"/>
          <w:sz w:val="20"/>
          <w:szCs w:val="20"/>
        </w:rPr>
        <w:t>23121</w:t>
      </w:r>
      <w:bookmarkStart w:id="0" w:name="_GoBack"/>
      <w:bookmarkEnd w:id="0"/>
      <w:permEnd w:id="458778187"/>
      <w:r>
        <w:rPr>
          <w:rFonts w:ascii="Arial" w:hAnsi="Arial" w:cs="Arial"/>
          <w:sz w:val="20"/>
          <w:szCs w:val="20"/>
        </w:rPr>
        <w:t>.</w:t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38441004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658315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36583154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128962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1289627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320778938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320778938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7600826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476008266"/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844788347" w:edGrp="everyone"/>
                                  <w:permEnd w:id="438441004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844788347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32206800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1322068005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4348777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043487771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2466195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724661956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62885582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628855824"/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04008771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2040087719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4606267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546062674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0234234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402342349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59784876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959784876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441323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4413231"/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402420303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1402420303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21351955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21351955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093233482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1093233482"/>
                                </w:p>
                                <w:p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975794962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975794962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91635402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916354020"/>
                                </w:p>
                                <w:p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883642286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883642286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1935504624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193550462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38441004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658315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36583154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128962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1289627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320778938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320778938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7600826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476008266"/>
                          </w:p>
                        </w:tc>
                      </w:tr>
                      <w:tr w:rsidR="007E0473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844788347" w:edGrp="everyone"/>
                            <w:permEnd w:id="438441004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844788347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32206800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1322068005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4348777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043487771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2466195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724661956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62885582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628855824"/>
                          </w:p>
                        </w:tc>
                      </w:tr>
                      <w:tr w:rsidR="007E0473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04008771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2040087719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4606267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546062674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0234234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402342349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59784876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959784876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441323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4413231"/>
                          </w:p>
                        </w:tc>
                      </w:tr>
                      <w:tr w:rsidR="007E0473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402420303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1402420303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21351955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21351955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093233482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1093233482"/>
                          </w:p>
                          <w:p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975794962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975794962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91635402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916354020"/>
                          </w:p>
                          <w:p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883642286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883642286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1935504624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193550462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2585254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25852545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175611403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756114035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276988269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276988269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51467203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514672037"/>
    </w:p>
    <w:p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463407918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463407918"/>
    </w:p>
    <w:p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BF6" w:rsidRDefault="00564BF6">
      <w:r>
        <w:separator/>
      </w:r>
    </w:p>
  </w:endnote>
  <w:endnote w:type="continuationSeparator" w:id="0">
    <w:p w:rsidR="00564BF6" w:rsidRDefault="0056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Default="00300FA8">
    <w:pPr>
      <w:pStyle w:val="Voettekst"/>
    </w:pPr>
    <w:bookmarkStart w:id="15" w:name="Rubricering_4"/>
    <w:r w:rsidRPr="00300FA8">
      <w:rPr>
        <w:b/>
      </w:rPr>
      <w:t>MODEL VERANTWOORDINGSFORMULIER 2012-1</w:t>
    </w:r>
    <w:bookmarkEnd w:id="15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690B3D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690B3D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F2" w:rsidRPr="003226E9" w:rsidRDefault="00300FA8">
    <w:pPr>
      <w:pStyle w:val="Voettekst"/>
      <w:rPr>
        <w:b/>
        <w:lang w:val="nl-NL"/>
      </w:rPr>
    </w:pPr>
    <w:bookmarkStart w:id="67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67"/>
    <w:r w:rsidR="00D11C14">
      <w:rPr>
        <w:b/>
      </w:rPr>
      <w:t>RRU 2012</w:t>
    </w:r>
    <w:r w:rsidR="006A7366">
      <w:rPr>
        <w:b/>
        <w:lang w:val="nl-NL"/>
      </w:rPr>
      <w:t>, versie</w:t>
    </w:r>
    <w:r w:rsidR="00D11C14">
      <w:rPr>
        <w:b/>
      </w:rPr>
      <w:t xml:space="preserve"> 20</w:t>
    </w:r>
    <w:r w:rsidR="00690B3D">
      <w:rPr>
        <w:b/>
        <w:lang w:val="nl-NL"/>
      </w:rPr>
      <w:t>20</w:t>
    </w:r>
    <w:r w:rsidR="00D11C14">
      <w:rPr>
        <w:b/>
      </w:rPr>
      <w:t>-</w:t>
    </w:r>
    <w:r w:rsidR="00690B3D">
      <w:rPr>
        <w:b/>
        <w:lang w:val="nl-NL"/>
      </w:rPr>
      <w:t>1</w:t>
    </w:r>
  </w:p>
  <w:p w:rsidR="00A677F2" w:rsidRPr="00A677F2" w:rsidRDefault="00E21F06" w:rsidP="00A677F2">
    <w:pPr>
      <w:pStyle w:val="Geenafstand"/>
      <w:rPr>
        <w:sz w:val="13"/>
        <w:szCs w:val="13"/>
      </w:rPr>
    </w:pPr>
    <w:permStart w:id="2087850431" w:edGrp="everyone"/>
    <w:r>
      <w:rPr>
        <w:sz w:val="13"/>
        <w:szCs w:val="13"/>
      </w:rPr>
      <w:t>Besteknummer: 23122.30</w:t>
    </w:r>
  </w:p>
  <w:p w:rsidR="00A677F2" w:rsidRPr="00A677F2" w:rsidRDefault="00F64069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Datum: …..</w:t>
    </w:r>
    <w:r w:rsidR="00A677F2" w:rsidRPr="00A677F2">
      <w:rPr>
        <w:noProof/>
        <w:sz w:val="13"/>
        <w:szCs w:val="13"/>
      </w:rPr>
      <w:tab/>
    </w:r>
  </w:p>
  <w:p w:rsidR="00A677F2" w:rsidRPr="00A677F2" w:rsidRDefault="00E21F06" w:rsidP="00A677F2">
    <w:pPr>
      <w:pStyle w:val="Geenafstand"/>
      <w:rPr>
        <w:sz w:val="13"/>
        <w:szCs w:val="13"/>
      </w:rPr>
    </w:pPr>
    <w:r>
      <w:rPr>
        <w:noProof/>
        <w:sz w:val="13"/>
        <w:szCs w:val="13"/>
      </w:rPr>
      <w:t xml:space="preserve">Licentienummer: L88.35.04 B </w:t>
    </w:r>
  </w:p>
  <w:permEnd w:id="2087850431"/>
  <w:p w:rsidR="000E6091" w:rsidRDefault="000E6091">
    <w:pPr>
      <w:pStyle w:val="Voettekst"/>
    </w:pPr>
    <w:r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31256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31256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BF6" w:rsidRDefault="00564BF6">
      <w:r>
        <w:separator/>
      </w:r>
    </w:p>
  </w:footnote>
  <w:footnote w:type="continuationSeparator" w:id="0">
    <w:p w:rsidR="00564BF6" w:rsidRDefault="0056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91" w:rsidRPr="00C02E8A" w:rsidRDefault="000E6091">
    <w:pPr>
      <w:pStyle w:val="Voettekst"/>
    </w:pPr>
    <w:bookmarkStart w:id="1" w:name="Rubricering_3_weg"/>
    <w:bookmarkEnd w:id="1"/>
  </w:p>
  <w:p w:rsidR="000E6091" w:rsidRPr="00C02E8A" w:rsidRDefault="000E6091">
    <w:pPr>
      <w:pStyle w:val="Voettekst"/>
    </w:pPr>
  </w:p>
  <w:p w:rsidR="000E6091" w:rsidRPr="009C0C62" w:rsidRDefault="000E6091">
    <w:pPr>
      <w:pStyle w:val="Voettekst"/>
    </w:pPr>
  </w:p>
  <w:p w:rsidR="000E6091" w:rsidRPr="0087390B" w:rsidRDefault="000E6091">
    <w:pPr>
      <w:pStyle w:val="Voettekst"/>
    </w:pPr>
  </w:p>
  <w:p w:rsidR="000E6091" w:rsidRPr="00300FA8" w:rsidRDefault="00300FA8">
    <w:pPr>
      <w:pStyle w:val="Voettekst"/>
      <w:rPr>
        <w:b/>
      </w:rPr>
    </w:pPr>
    <w:bookmarkStart w:id="2" w:name="Rubricering_3"/>
    <w:r w:rsidRPr="00300FA8">
      <w:rPr>
        <w:b/>
      </w:rPr>
      <w:t>MODEL VERANTWOORDINGSFORMULIER 20</w:t>
    </w:r>
    <w:bookmarkEnd w:id="2"/>
    <w:r w:rsidR="00254808">
      <w:rPr>
        <w:b/>
      </w:rPr>
      <w:t>17-1</w:t>
    </w:r>
  </w:p>
  <w:p w:rsidR="000E6091" w:rsidRDefault="000E6091">
    <w:pPr>
      <w:pStyle w:val="Voettekst"/>
    </w:pPr>
  </w:p>
  <w:p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3" w:name="Dienst"/>
                                <w:bookmarkEnd w:id="3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Directie"/>
                                <w:bookmarkEnd w:id="4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5" w:name="Afdeling"/>
                                <w:bookmarkEnd w:id="5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300FA8">
                                <w:pPr>
                                  <w:pStyle w:val="opmReferentie"/>
                                </w:pPr>
                                <w:bookmarkStart w:id="6" w:name="K2Referentie1"/>
                                <w:r>
                                  <w:t>Datum</w:t>
                                </w:r>
                                <w:bookmarkEnd w:id="6"/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300FA8">
                          <w:pPr>
                            <w:pStyle w:val="opmReferentie"/>
                          </w:pPr>
                          <w:bookmarkStart w:id="12" w:name="K2Referentie1"/>
                          <w:r>
                            <w:t>Datum</w:t>
                          </w:r>
                          <w:bookmarkEnd w:id="12"/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3" w:name="K2Referentie2"/>
                          <w:bookmarkEnd w:id="13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4" w:name="K2Invulgegeven2"/>
                          <w:bookmarkEnd w:id="14"/>
                        </w:p>
                      </w:tc>
                    </w:tr>
                  </w:tbl>
                  <w:p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79E" w:rsidRDefault="00492AB6" w:rsidP="002F179E">
    <w:pPr>
      <w:pStyle w:val="Koptekst"/>
      <w:rPr>
        <w:sz w:val="13"/>
        <w:szCs w:val="13"/>
        <w:lang w:val="nl-NL"/>
      </w:rPr>
    </w:pPr>
    <w:permStart w:id="1469799095" w:edGrp="everyone"/>
    <w:r>
      <w:rPr>
        <w:sz w:val="13"/>
        <w:szCs w:val="13"/>
        <w:lang w:val="nl-NL"/>
      </w:rPr>
      <w:t xml:space="preserve">Schilderwerk en </w:t>
    </w:r>
    <w:proofErr w:type="spellStart"/>
    <w:r>
      <w:rPr>
        <w:sz w:val="13"/>
        <w:szCs w:val="13"/>
        <w:lang w:val="nl-NL"/>
      </w:rPr>
      <w:t>nano</w:t>
    </w:r>
    <w:proofErr w:type="spellEnd"/>
    <w:r>
      <w:rPr>
        <w:sz w:val="13"/>
        <w:szCs w:val="13"/>
        <w:lang w:val="nl-NL"/>
      </w:rPr>
      <w:t xml:space="preserve"> coating </w:t>
    </w:r>
    <w:proofErr w:type="spellStart"/>
    <w:r>
      <w:rPr>
        <w:sz w:val="13"/>
        <w:szCs w:val="13"/>
        <w:lang w:val="nl-NL"/>
      </w:rPr>
      <w:t>buitengeveld</w:t>
    </w:r>
    <w:proofErr w:type="spellEnd"/>
  </w:p>
  <w:p w:rsidR="000E6091" w:rsidRPr="003226E9" w:rsidRDefault="00E21F06">
    <w:pPr>
      <w:pStyle w:val="opmKoptekst"/>
      <w:rPr>
        <w:lang w:val="nl-NL"/>
      </w:rPr>
    </w:pPr>
    <w:r>
      <w:rPr>
        <w:sz w:val="13"/>
        <w:szCs w:val="13"/>
        <w:lang w:val="nl-NL"/>
      </w:rPr>
      <w:t>Walterboscomplex te Apeldoorn.</w:t>
    </w:r>
    <w:permEnd w:id="1469799095"/>
    <w:r w:rsidR="00546D88">
      <w:rPr>
        <w:noProof/>
        <w:lang w:val="nl-NL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6D88">
      <w:rPr>
        <w:noProof/>
        <w:lang w:val="nl-N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6D88">
      <w:rPr>
        <w:noProof/>
        <w:lang w:val="nl-N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6D88">
      <w:rPr>
        <w:noProof/>
        <w:lang w:val="nl-N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6D88">
      <w:rPr>
        <w:noProof/>
        <w:lang w:val="nl-N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lang w:val="nl-NL"/>
      </w:rPr>
    </w:pPr>
  </w:p>
  <w:p w:rsidR="000E6091" w:rsidRPr="003226E9" w:rsidRDefault="000E6091">
    <w:pPr>
      <w:pStyle w:val="opmKoptekst"/>
      <w:rPr>
        <w:sz w:val="20"/>
        <w:lang w:val="nl-NL"/>
      </w:rPr>
    </w:pPr>
  </w:p>
  <w:p w:rsidR="000E6091" w:rsidRPr="003226E9" w:rsidRDefault="00546D88">
    <w:pPr>
      <w:pStyle w:val="opmKoptekst"/>
      <w:rPr>
        <w:sz w:val="22"/>
        <w:lang w:val="nl-NL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4831080</wp:posOffset>
              </wp:positionH>
              <wp:positionV relativeFrom="paragraph">
                <wp:posOffset>377825</wp:posOffset>
              </wp:positionV>
              <wp:extent cx="1371600" cy="7842250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784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6" w:name="Afdeling1"/>
                                <w:bookmarkEnd w:id="16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deling2"/>
                                <w:bookmarkEnd w:id="17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3"/>
                                <w:bookmarkEnd w:id="18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3"/>
                                <w:bookmarkEnd w:id="19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4"/>
                                <w:bookmarkEnd w:id="20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5"/>
                                <w:bookmarkEnd w:id="21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6"/>
                                <w:bookmarkEnd w:id="22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7"/>
                                <w:bookmarkEnd w:id="23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4" w:name="Afzender8"/>
                                <w:bookmarkEnd w:id="24"/>
                              </w:p>
                            </w:tc>
                          </w:tr>
                        </w:tbl>
                        <w:p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5" w:name="bmContactPersoon"/>
                          <w:r w:rsidRPr="00300FA8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Persoon"/>
                                <w:bookmarkEnd w:id="26"/>
                              </w:p>
                            </w:tc>
                          </w:tr>
                        </w:tbl>
                        <w:p w:rsidR="000E6091" w:rsidRPr="00300FA8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1"/>
                                <w:bookmarkEnd w:id="25"/>
                                <w:bookmarkEnd w:id="27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2"/>
                                <w:bookmarkEnd w:id="28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3"/>
                                <w:bookmarkEnd w:id="29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4"/>
                                <w:bookmarkEnd w:id="30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5"/>
                                <w:bookmarkEnd w:id="31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6"/>
                                <w:bookmarkEnd w:id="32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3" w:name="Contact7"/>
                                <w:bookmarkEnd w:id="33"/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300FA8">
                                <w:pPr>
                                  <w:pStyle w:val="opmReferentie"/>
                                </w:pPr>
                                <w:bookmarkStart w:id="34" w:name="Referentie1"/>
                                <w:r>
                                  <w:t>Datum</w:t>
                                </w:r>
                                <w:bookmarkEnd w:id="34"/>
                              </w:p>
                            </w:tc>
                          </w:tr>
                          <w:tr w:rsidR="000E6091" w:rsidRPr="00300FA8">
                            <w:tc>
                              <w:tcPr>
                                <w:tcW w:w="2088" w:type="dxa"/>
                              </w:tcPr>
                              <w:p w:rsidR="000E6091" w:rsidRPr="00300FA8" w:rsidRDefault="00254808" w:rsidP="00690B3D">
                                <w:pPr>
                                  <w:pStyle w:val="opmInvulgegeven"/>
                                </w:pPr>
                                <w:r>
                                  <w:t xml:space="preserve">1 </w:t>
                                </w:r>
                                <w:r w:rsidR="00690B3D">
                                  <w:t>mei</w:t>
                                </w:r>
                                <w:r>
                                  <w:t xml:space="preserve"> 20</w:t>
                                </w:r>
                                <w:r w:rsidR="00690B3D">
                                  <w:t>20</w:t>
                                </w:r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5" w:name="Referentie2"/>
                                <w:bookmarkEnd w:id="35"/>
                              </w:p>
                            </w:tc>
                          </w:tr>
                          <w:tr w:rsidR="000E6091" w:rsidRPr="00300FA8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6" w:name="Invulgegeven2"/>
                                <w:bookmarkEnd w:id="36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Referentie"/>
                                </w:pPr>
                                <w:bookmarkStart w:id="37" w:name="Referentie3"/>
                                <w:bookmarkEnd w:id="37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Invulgegeven"/>
                                </w:pPr>
                                <w:bookmarkStart w:id="38" w:name="Invulgegeven3"/>
                                <w:bookmarkEnd w:id="38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Referentie"/>
                                </w:pPr>
                                <w:bookmarkStart w:id="39" w:name="Referentie4"/>
                                <w:bookmarkEnd w:id="39"/>
                              </w:p>
                            </w:tc>
                          </w:tr>
                          <w:tr w:rsidR="000E6091">
                            <w:tc>
                              <w:tcPr>
                                <w:tcW w:w="2088" w:type="dxa"/>
                              </w:tcPr>
                              <w:p w:rsidR="000E6091" w:rsidRDefault="000E6091">
                                <w:pPr>
                                  <w:pStyle w:val="opmInvulgegeven"/>
                                </w:pPr>
                                <w:bookmarkStart w:id="40" w:name="Invulgegeven4"/>
                                <w:bookmarkEnd w:id="40"/>
                              </w:p>
                            </w:tc>
                          </w:tr>
                        </w:tbl>
                        <w:p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8" style="position:absolute;margin-left:380.4pt;margin-top:29.75pt;width:108pt;height:6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1" w:name="Afdeling1"/>
                          <w:bookmarkEnd w:id="41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deling2"/>
                          <w:bookmarkEnd w:id="42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deling3"/>
                          <w:bookmarkEnd w:id="43"/>
                        </w:p>
                      </w:tc>
                    </w:tr>
                  </w:tbl>
                  <w:p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</w:pPr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3"/>
                          <w:bookmarkEnd w:id="44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zender4"/>
                          <w:bookmarkEnd w:id="45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zender5"/>
                          <w:bookmarkEnd w:id="46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6"/>
                          <w:bookmarkEnd w:id="47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7"/>
                          <w:bookmarkEnd w:id="48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9" w:name="Afzender8"/>
                          <w:bookmarkEnd w:id="49"/>
                        </w:p>
                      </w:tc>
                    </w:tr>
                  </w:tbl>
                  <w:p w:rsidR="000E6091" w:rsidRPr="00300FA8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50" w:name="bmContactPersoon"/>
                    <w:r w:rsidRPr="00300FA8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Persoon"/>
                          <w:bookmarkEnd w:id="51"/>
                        </w:p>
                      </w:tc>
                    </w:tr>
                  </w:tbl>
                  <w:p w:rsidR="000E6091" w:rsidRPr="00300FA8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1"/>
                          <w:bookmarkEnd w:id="50"/>
                          <w:bookmarkEnd w:id="52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2"/>
                          <w:bookmarkEnd w:id="53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4" w:name="Contact3"/>
                          <w:bookmarkEnd w:id="54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5" w:name="Contact4"/>
                          <w:bookmarkEnd w:id="55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5"/>
                          <w:bookmarkEnd w:id="56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6"/>
                          <w:bookmarkEnd w:id="57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8" w:name="Contact7"/>
                          <w:bookmarkEnd w:id="58"/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300FA8">
                          <w:pPr>
                            <w:pStyle w:val="opmReferentie"/>
                          </w:pPr>
                          <w:bookmarkStart w:id="59" w:name="Referentie1"/>
                          <w:r>
                            <w:t>Datum</w:t>
                          </w:r>
                          <w:bookmarkEnd w:id="59"/>
                        </w:p>
                      </w:tc>
                    </w:tr>
                    <w:tr w:rsidR="000E6091" w:rsidRPr="00300FA8">
                      <w:tc>
                        <w:tcPr>
                          <w:tcW w:w="2088" w:type="dxa"/>
                        </w:tcPr>
                        <w:p w:rsidR="000E6091" w:rsidRPr="00300FA8" w:rsidRDefault="00254808" w:rsidP="00690B3D">
                          <w:pPr>
                            <w:pStyle w:val="opmInvulgegeven"/>
                          </w:pPr>
                          <w:r>
                            <w:t xml:space="preserve">1 </w:t>
                          </w:r>
                          <w:r w:rsidR="00690B3D">
                            <w:t>mei</w:t>
                          </w:r>
                          <w:r>
                            <w:t xml:space="preserve"> 20</w:t>
                          </w:r>
                          <w:r w:rsidR="00690B3D">
                            <w:t>20</w:t>
                          </w:r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0" w:name="Referentie2"/>
                          <w:bookmarkEnd w:id="60"/>
                        </w:p>
                      </w:tc>
                    </w:tr>
                    <w:tr w:rsidR="000E6091" w:rsidRPr="00300FA8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1" w:name="Invulgegeven2"/>
                          <w:bookmarkEnd w:id="61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Referentie"/>
                          </w:pPr>
                          <w:bookmarkStart w:id="62" w:name="Referentie3"/>
                          <w:bookmarkEnd w:id="62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Invulgegeven"/>
                          </w:pPr>
                          <w:bookmarkStart w:id="63" w:name="Invulgegeven3"/>
                          <w:bookmarkEnd w:id="63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Referentie"/>
                          </w:pPr>
                          <w:bookmarkStart w:id="64" w:name="Referentie4"/>
                          <w:bookmarkEnd w:id="64"/>
                        </w:p>
                      </w:tc>
                    </w:tr>
                    <w:tr w:rsidR="000E6091">
                      <w:tc>
                        <w:tcPr>
                          <w:tcW w:w="2088" w:type="dxa"/>
                        </w:tcPr>
                        <w:p w:rsidR="000E6091" w:rsidRDefault="000E6091">
                          <w:pPr>
                            <w:pStyle w:val="opmInvulgegeven"/>
                          </w:pPr>
                          <w:bookmarkStart w:id="65" w:name="Invulgegeven4"/>
                          <w:bookmarkEnd w:id="65"/>
                        </w:p>
                      </w:tc>
                    </w:tr>
                  </w:tbl>
                  <w:p w:rsidR="000E6091" w:rsidRDefault="000E6091">
                    <w:pPr>
                      <w:rPr>
                        <w:sz w:val="9"/>
                      </w:rPr>
                    </w:pPr>
                  </w:p>
                  <w:p w:rsidR="000E6091" w:rsidRDefault="000E609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>
      <w:trPr>
        <w:cantSplit/>
      </w:trPr>
      <w:tc>
        <w:tcPr>
          <w:tcW w:w="7616" w:type="dxa"/>
        </w:tcPr>
        <w:p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>
      <w:trPr>
        <w:cantSplit/>
      </w:trPr>
      <w:tc>
        <w:tcPr>
          <w:tcW w:w="7616" w:type="dxa"/>
        </w:tcPr>
        <w:p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>
      <w:trPr>
        <w:cantSplit/>
      </w:trPr>
      <w:tc>
        <w:tcPr>
          <w:tcW w:w="7616" w:type="dxa"/>
        </w:tcPr>
        <w:p w:rsidR="000E6091" w:rsidRPr="000B32F7" w:rsidRDefault="00300FA8" w:rsidP="00690B3D">
          <w:pPr>
            <w:pStyle w:val="opmRubricering"/>
            <w:rPr>
              <w:lang w:val="nl-NL" w:eastAsia="nl-NL"/>
            </w:rPr>
          </w:pPr>
          <w:bookmarkStart w:id="66" w:name="Rubricering_1"/>
          <w:r w:rsidRPr="000B32F7">
            <w:rPr>
              <w:lang w:val="nl-NL" w:eastAsia="nl-NL"/>
            </w:rPr>
            <w:t>MODEL VERANTWOORDINGSFORMULIER</w:t>
          </w:r>
          <w:bookmarkEnd w:id="66"/>
          <w:r w:rsidR="00363691" w:rsidRPr="000B32F7">
            <w:rPr>
              <w:lang w:val="nl-NL" w:eastAsia="nl-NL"/>
            </w:rPr>
            <w:t xml:space="preserve"> </w:t>
          </w:r>
          <w:r w:rsidR="00C61606" w:rsidRPr="000B32F7">
            <w:rPr>
              <w:lang w:val="nl-NL" w:eastAsia="nl-NL"/>
            </w:rPr>
            <w:t>(RijksVASTGOEDBEDRIJF</w:t>
          </w:r>
          <w:r w:rsidR="00170A71" w:rsidRPr="000B32F7">
            <w:rPr>
              <w:lang w:val="nl-NL" w:eastAsia="nl-NL"/>
            </w:rPr>
            <w:t>)</w:t>
          </w:r>
          <w:r w:rsidR="00363691" w:rsidRPr="000B32F7">
            <w:rPr>
              <w:lang w:val="nl-NL" w:eastAsia="nl-NL"/>
            </w:rPr>
            <w:t xml:space="preserve"> </w:t>
          </w:r>
          <w:r w:rsidR="00D11C14" w:rsidRPr="000B32F7">
            <w:rPr>
              <w:lang w:val="nl-NL" w:eastAsia="nl-NL"/>
            </w:rPr>
            <w:t>RRU 2012</w:t>
          </w:r>
          <w:r w:rsidR="006A7366" w:rsidRPr="000B32F7">
            <w:rPr>
              <w:lang w:val="nl-NL" w:eastAsia="nl-NL"/>
            </w:rPr>
            <w:t>, versie</w:t>
          </w:r>
          <w:r w:rsidR="00D11C14" w:rsidRPr="000B32F7">
            <w:rPr>
              <w:lang w:val="nl-NL" w:eastAsia="nl-NL"/>
            </w:rPr>
            <w:t xml:space="preserve"> 20</w:t>
          </w:r>
          <w:r w:rsidR="00690B3D">
            <w:rPr>
              <w:lang w:val="nl-NL" w:eastAsia="nl-NL"/>
            </w:rPr>
            <w:t>20</w:t>
          </w:r>
          <w:r w:rsidR="00D11C14" w:rsidRPr="000B32F7">
            <w:rPr>
              <w:lang w:val="nl-NL" w:eastAsia="nl-NL"/>
            </w:rPr>
            <w:t>-</w:t>
          </w:r>
          <w:r w:rsidR="00690B3D">
            <w:rPr>
              <w:lang w:val="nl-NL" w:eastAsia="nl-NL"/>
            </w:rPr>
            <w:t>1</w:t>
          </w:r>
        </w:p>
      </w:tc>
    </w:tr>
    <w:tr w:rsidR="000E6091">
      <w:trPr>
        <w:trHeight w:val="589"/>
      </w:trPr>
      <w:tc>
        <w:tcPr>
          <w:tcW w:w="7616" w:type="dxa"/>
          <w:tcBorders>
            <w:bottom w:val="nil"/>
          </w:tcBorders>
        </w:tcPr>
        <w:p w:rsidR="000E6091" w:rsidRPr="000B32F7" w:rsidRDefault="000E6091">
          <w:pPr>
            <w:rPr>
              <w:szCs w:val="18"/>
            </w:rPr>
          </w:pPr>
        </w:p>
        <w:p w:rsidR="000E6091" w:rsidRPr="000B32F7" w:rsidRDefault="000E6091">
          <w:pPr>
            <w:rPr>
              <w:szCs w:val="18"/>
            </w:rPr>
          </w:pPr>
        </w:p>
      </w:tc>
    </w:tr>
  </w:tbl>
  <w:p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9" w:dllVersion="512" w:checkStyle="1"/>
  <w:proofState w:spelling="clean"/>
  <w:attachedTemplate r:id="rId1"/>
  <w:documentProtection w:edit="readOnly" w:enforcement="1" w:cryptProviderType="rsaAES" w:cryptAlgorithmClass="hash" w:cryptAlgorithmType="typeAny" w:cryptAlgorithmSid="14" w:cryptSpinCount="100000" w:hash="lrQhKEg2NdP7hzd3s6b9XbPfP/wHTAmsvpZg7s6ZDo2IACJ0ipy7BqfHZq1RJus1hU2ZXjyL0Z/9IislY1KlGA==" w:salt="xeMVQQMW+qe0lDi8eGUNbQ==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21CDB"/>
    <w:rsid w:val="000B32F7"/>
    <w:rsid w:val="000B4D72"/>
    <w:rsid w:val="000C408B"/>
    <w:rsid w:val="000E6091"/>
    <w:rsid w:val="00121C32"/>
    <w:rsid w:val="001343BE"/>
    <w:rsid w:val="00166ECD"/>
    <w:rsid w:val="00170A71"/>
    <w:rsid w:val="001904EE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92AB6"/>
    <w:rsid w:val="004A431C"/>
    <w:rsid w:val="004A736A"/>
    <w:rsid w:val="004B0725"/>
    <w:rsid w:val="004E31F0"/>
    <w:rsid w:val="004F34D0"/>
    <w:rsid w:val="00502411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1256"/>
    <w:rsid w:val="00937488"/>
    <w:rsid w:val="009C0C62"/>
    <w:rsid w:val="009C50F8"/>
    <w:rsid w:val="00A677F2"/>
    <w:rsid w:val="00A84F39"/>
    <w:rsid w:val="00B337D7"/>
    <w:rsid w:val="00BD5DB9"/>
    <w:rsid w:val="00C02E8A"/>
    <w:rsid w:val="00C24680"/>
    <w:rsid w:val="00C30B09"/>
    <w:rsid w:val="00C453CC"/>
    <w:rsid w:val="00C61606"/>
    <w:rsid w:val="00C95F58"/>
    <w:rsid w:val="00CC6C52"/>
    <w:rsid w:val="00CD1D12"/>
    <w:rsid w:val="00D01B44"/>
    <w:rsid w:val="00D11C14"/>
    <w:rsid w:val="00D52494"/>
    <w:rsid w:val="00D70D5F"/>
    <w:rsid w:val="00D7203B"/>
    <w:rsid w:val="00DC2FD4"/>
    <w:rsid w:val="00E21F06"/>
    <w:rsid w:val="00E33D97"/>
    <w:rsid w:val="00E347BA"/>
    <w:rsid w:val="00E74889"/>
    <w:rsid w:val="00E87559"/>
    <w:rsid w:val="00E90D3A"/>
    <w:rsid w:val="00EC27F6"/>
    <w:rsid w:val="00F64069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3ECA953B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C453CC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F5530-F5F5-4298-B940-53EAA4C86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82B38-4BB6-4F89-A1CC-FFC922218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355C25-6CBD-4E83-9D73-FB1EC162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RHSBlancoFormatStaand.dot</Template>
  <TotalTime>0</TotalTime>
  <Pages>1</Pages>
  <Words>86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Geutjes, Anita</cp:lastModifiedBy>
  <cp:revision>8</cp:revision>
  <cp:lastPrinted>2008-07-21T11:37:00Z</cp:lastPrinted>
  <dcterms:created xsi:type="dcterms:W3CDTF">2020-04-15T14:03:00Z</dcterms:created>
  <dcterms:modified xsi:type="dcterms:W3CDTF">2021-07-14T09:14:00Z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0x010100D5ED8718B367F34F85A8170BAA5A292A</vt:lpwstr>
  </property>
</Properties>
</file>