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1105FDE3" w:rsidR="005474A5" w:rsidRPr="0013659B" w:rsidRDefault="00020105" w:rsidP="005474A5">
      <w:pPr>
        <w:pStyle w:val="Kop1"/>
        <w:numPr>
          <w:ilvl w:val="0"/>
          <w:numId w:val="0"/>
        </w:numPr>
        <w:rPr>
          <w:color w:val="2E74B5"/>
          <w:sz w:val="19"/>
          <w:szCs w:val="19"/>
        </w:rPr>
      </w:pPr>
      <w:bookmarkStart w:id="0" w:name="_Toc462304848"/>
      <w:bookmarkStart w:id="1" w:name="_Toc459988744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1D861DE0" wp14:editId="1F15DFDE">
            <wp:simplePos x="0" y="0"/>
            <wp:positionH relativeFrom="column">
              <wp:posOffset>5054600</wp:posOffset>
            </wp:positionH>
            <wp:positionV relativeFrom="paragraph">
              <wp:posOffset>-1333500</wp:posOffset>
            </wp:positionV>
            <wp:extent cx="1333500" cy="1114425"/>
            <wp:effectExtent l="0" t="0" r="0" b="9525"/>
            <wp:wrapNone/>
            <wp:docPr id="2" name="Picture 2" descr="Kadaster beeldmerk wimpel RGB 2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daster beeldmerk wimpel RGB 2kle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4A5" w:rsidRPr="0013659B">
        <w:rPr>
          <w:color w:val="2E74B5"/>
          <w:sz w:val="19"/>
          <w:szCs w:val="19"/>
        </w:rPr>
        <w:t xml:space="preserve">Bijlage: </w:t>
      </w:r>
      <w:bookmarkEnd w:id="0"/>
      <w:r w:rsidR="005474A5" w:rsidRPr="0013659B">
        <w:rPr>
          <w:color w:val="2E74B5"/>
          <w:sz w:val="19"/>
          <w:szCs w:val="19"/>
        </w:rPr>
        <w:t xml:space="preserve">Beantwoording </w:t>
      </w:r>
      <w:r w:rsidR="004C1533" w:rsidRPr="0013659B">
        <w:rPr>
          <w:color w:val="2E74B5"/>
          <w:sz w:val="19"/>
          <w:szCs w:val="19"/>
        </w:rPr>
        <w:t>kwalitatieve gunningscriteria</w:t>
      </w:r>
      <w:r w:rsidR="00424EC5">
        <w:rPr>
          <w:color w:val="2E74B5"/>
          <w:sz w:val="19"/>
          <w:szCs w:val="19"/>
        </w:rPr>
        <w:t xml:space="preserve"> K2 Webshop</w:t>
      </w:r>
      <w:r w:rsidR="00BA025D">
        <w:rPr>
          <w:color w:val="2E74B5"/>
          <w:sz w:val="19"/>
          <w:szCs w:val="19"/>
        </w:rPr>
        <w:t xml:space="preserve"> d.d. 23-11-2021</w:t>
      </w:r>
    </w:p>
    <w:p w14:paraId="67139EB9" w14:textId="0315FBD5" w:rsidR="00E633B8" w:rsidRPr="0013659B" w:rsidRDefault="00E633B8" w:rsidP="00E633B8">
      <w:pPr>
        <w:pStyle w:val="Koptekst"/>
        <w:rPr>
          <w:sz w:val="19"/>
          <w:szCs w:val="19"/>
        </w:rPr>
      </w:pPr>
      <w:r w:rsidRPr="0013659B">
        <w:rPr>
          <w:sz w:val="19"/>
          <w:szCs w:val="19"/>
        </w:rPr>
        <w:t xml:space="preserve">Europese openbare aanbesteding </w:t>
      </w:r>
      <w:r w:rsidR="001D43AF">
        <w:t>Bedrijfskleding en gerelateerde</w:t>
      </w:r>
      <w:r w:rsidR="001D43AF" w:rsidRPr="006D57D9">
        <w:t xml:space="preserve"> dienstverlening</w:t>
      </w:r>
    </w:p>
    <w:p w14:paraId="5B61F62C" w14:textId="77777777" w:rsidR="005474A5" w:rsidRPr="0013659B" w:rsidRDefault="005474A5" w:rsidP="005474A5">
      <w:pPr>
        <w:rPr>
          <w:b/>
          <w:sz w:val="19"/>
          <w:szCs w:val="19"/>
        </w:rPr>
      </w:pPr>
    </w:p>
    <w:p w14:paraId="0846648D" w14:textId="7FE50E66" w:rsidR="005474A5" w:rsidRPr="00424EC5" w:rsidRDefault="005474A5" w:rsidP="005474A5">
      <w:pPr>
        <w:rPr>
          <w:sz w:val="19"/>
          <w:szCs w:val="19"/>
          <w:u w:val="single"/>
          <w:lang w:val="nl"/>
        </w:rPr>
      </w:pPr>
      <w:r w:rsidRPr="00424EC5">
        <w:rPr>
          <w:sz w:val="19"/>
          <w:szCs w:val="19"/>
          <w:u w:val="single"/>
          <w:lang w:val="nl"/>
        </w:rPr>
        <w:t xml:space="preserve">Algemene toelichting welke geldt voor </w:t>
      </w:r>
      <w:r w:rsidR="00424EC5" w:rsidRPr="00424EC5">
        <w:rPr>
          <w:sz w:val="19"/>
          <w:szCs w:val="19"/>
          <w:u w:val="single"/>
          <w:lang w:val="nl"/>
        </w:rPr>
        <w:t>K2</w:t>
      </w:r>
      <w:r w:rsidRPr="00424EC5">
        <w:rPr>
          <w:sz w:val="19"/>
          <w:szCs w:val="19"/>
          <w:u w:val="single"/>
          <w:lang w:val="nl"/>
        </w:rPr>
        <w:t>:</w:t>
      </w:r>
    </w:p>
    <w:p w14:paraId="0F8C29E7" w14:textId="6D5672FE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De beschrijving dient kort en bondig te zijn, doch maximaal het aantal vermelde pagina’s per kwalitatief </w:t>
      </w:r>
      <w:r w:rsidR="00E633B8" w:rsidRPr="0013659B">
        <w:rPr>
          <w:sz w:val="19"/>
          <w:szCs w:val="19"/>
          <w:lang w:val="nl"/>
        </w:rPr>
        <w:t>gunningscriterium</w:t>
      </w:r>
      <w:r w:rsidRPr="0013659B">
        <w:rPr>
          <w:sz w:val="19"/>
          <w:szCs w:val="19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15AE07EE" w:rsidR="005474A5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>Lettertype: arial, tekengrootte minimaal 9,5;</w:t>
      </w:r>
    </w:p>
    <w:p w14:paraId="50730243" w14:textId="1A81952B" w:rsidR="001D43AF" w:rsidRPr="001D43A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De uitwerking van de kwalitatieve gunningscriteria dient in dit document </w:t>
      </w:r>
      <w:r>
        <w:rPr>
          <w:sz w:val="19"/>
          <w:szCs w:val="19"/>
          <w:lang w:val="nl"/>
        </w:rPr>
        <w:t xml:space="preserve">en </w:t>
      </w:r>
      <w:r w:rsidRPr="00A14D87">
        <w:rPr>
          <w:sz w:val="19"/>
          <w:szCs w:val="19"/>
          <w:u w:val="single"/>
          <w:lang w:val="nl"/>
        </w:rPr>
        <w:t xml:space="preserve">conform dit format (onderdeel 1, onderdeel 2 etc) </w:t>
      </w:r>
      <w:r w:rsidRPr="0013659B">
        <w:rPr>
          <w:sz w:val="19"/>
          <w:szCs w:val="19"/>
          <w:lang w:val="nl"/>
        </w:rPr>
        <w:t xml:space="preserve">te worden gedaan. Algemene informatie (door het </w:t>
      </w:r>
      <w:r>
        <w:rPr>
          <w:sz w:val="19"/>
          <w:szCs w:val="19"/>
          <w:lang w:val="nl"/>
        </w:rPr>
        <w:t>Opdrachtgever</w:t>
      </w:r>
      <w:r w:rsidRPr="0013659B">
        <w:rPr>
          <w:sz w:val="19"/>
          <w:szCs w:val="19"/>
          <w:lang w:val="nl"/>
        </w:rPr>
        <w:t xml:space="preserve"> verstrekt) welke niet relevant zijn voor de beantwoording kunt u weglaten;</w:t>
      </w:r>
    </w:p>
    <w:p w14:paraId="45E046AB" w14:textId="2D4FD2A9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Dit document dient </w:t>
      </w:r>
      <w:r w:rsidRPr="0013659B">
        <w:rPr>
          <w:b/>
          <w:bCs/>
          <w:sz w:val="19"/>
          <w:szCs w:val="19"/>
          <w:lang w:val="nl"/>
        </w:rPr>
        <w:t>niet</w:t>
      </w:r>
      <w:r w:rsidRPr="0013659B">
        <w:rPr>
          <w:sz w:val="19"/>
          <w:szCs w:val="19"/>
          <w:lang w:val="nl"/>
        </w:rPr>
        <w:t xml:space="preserve"> ondertekend te worden</w:t>
      </w:r>
      <w:r w:rsidR="00424EC5">
        <w:rPr>
          <w:sz w:val="19"/>
          <w:szCs w:val="19"/>
          <w:lang w:val="nl"/>
        </w:rPr>
        <w:t>.</w:t>
      </w:r>
    </w:p>
    <w:p w14:paraId="4803E257" w14:textId="6E72B741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Gunningscriteria </w:t>
      </w:r>
      <w:r w:rsidR="004C1533" w:rsidRPr="0013659B">
        <w:rPr>
          <w:sz w:val="19"/>
          <w:szCs w:val="19"/>
          <w:lang w:val="nl"/>
        </w:rPr>
        <w:t>K</w:t>
      </w:r>
      <w:r w:rsidR="00424EC5">
        <w:rPr>
          <w:sz w:val="19"/>
          <w:szCs w:val="19"/>
          <w:lang w:val="nl"/>
        </w:rPr>
        <w:t xml:space="preserve">2 </w:t>
      </w:r>
      <w:r w:rsidRPr="0013659B">
        <w:rPr>
          <w:sz w:val="19"/>
          <w:szCs w:val="19"/>
          <w:lang w:val="nl"/>
        </w:rPr>
        <w:t>dien</w:t>
      </w:r>
      <w:r w:rsidR="00424EC5">
        <w:rPr>
          <w:sz w:val="19"/>
          <w:szCs w:val="19"/>
          <w:lang w:val="nl"/>
        </w:rPr>
        <w:t>t</w:t>
      </w:r>
      <w:r w:rsidR="008A3172" w:rsidRPr="0013659B">
        <w:rPr>
          <w:sz w:val="19"/>
          <w:szCs w:val="19"/>
          <w:lang w:val="nl"/>
        </w:rPr>
        <w:t xml:space="preserve"> SMART</w:t>
      </w:r>
      <w:r w:rsidRPr="0013659B">
        <w:rPr>
          <w:sz w:val="19"/>
          <w:szCs w:val="19"/>
          <w:lang w:val="nl"/>
        </w:rPr>
        <w:t xml:space="preserve"> geformuleerd te worden.</w:t>
      </w:r>
    </w:p>
    <w:bookmarkEnd w:id="1"/>
    <w:p w14:paraId="1D590245" w14:textId="536E6D9A" w:rsidR="009B1AEE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9"/>
          <w:szCs w:val="19"/>
        </w:rPr>
      </w:pPr>
    </w:p>
    <w:p w14:paraId="2AF99782" w14:textId="4D4FF480" w:rsidR="002605A2" w:rsidRPr="00C13F98" w:rsidRDefault="002605A2" w:rsidP="002605A2">
      <w:pPr>
        <w:rPr>
          <w:sz w:val="14"/>
          <w:szCs w:val="14"/>
        </w:rPr>
      </w:pPr>
      <w:r w:rsidRPr="00C13F98">
        <w:rPr>
          <w:sz w:val="14"/>
          <w:szCs w:val="14"/>
        </w:rPr>
        <w:t>Onder SMART wordt in dit geval verstaan:</w:t>
      </w:r>
    </w:p>
    <w:p w14:paraId="44361A90" w14:textId="7777777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Specifiek: </w:t>
      </w:r>
      <w:r w:rsidRPr="00C13F98"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C13F98">
        <w:rPr>
          <w:sz w:val="14"/>
          <w:szCs w:val="14"/>
        </w:rPr>
        <w:t xml:space="preserve">De omschrijving is duidelijk en concreet. Het moet een waarneembare actie, gedrag of resultaat </w:t>
      </w:r>
    </w:p>
    <w:p w14:paraId="6AA5D2F6" w14:textId="77777777" w:rsidR="002605A2" w:rsidRPr="00C13F98" w:rsidRDefault="002605A2" w:rsidP="002605A2">
      <w:pPr>
        <w:spacing w:line="240" w:lineRule="auto"/>
        <w:ind w:left="720" w:firstLine="720"/>
        <w:rPr>
          <w:sz w:val="14"/>
          <w:szCs w:val="14"/>
        </w:rPr>
      </w:pPr>
      <w:proofErr w:type="gramStart"/>
      <w:r w:rsidRPr="00C13F98">
        <w:rPr>
          <w:sz w:val="14"/>
          <w:szCs w:val="14"/>
        </w:rPr>
        <w:t>beschrijven</w:t>
      </w:r>
      <w:proofErr w:type="gramEnd"/>
      <w:r w:rsidRPr="00C13F98">
        <w:rPr>
          <w:sz w:val="14"/>
          <w:szCs w:val="14"/>
        </w:rPr>
        <w:t xml:space="preserve">. </w:t>
      </w:r>
    </w:p>
    <w:p w14:paraId="769B2099" w14:textId="77777777" w:rsidR="002605A2" w:rsidRPr="00C13F98" w:rsidRDefault="002605A2" w:rsidP="002605A2">
      <w:pPr>
        <w:spacing w:line="240" w:lineRule="auto"/>
        <w:ind w:left="1440" w:hanging="1440"/>
        <w:rPr>
          <w:sz w:val="14"/>
          <w:szCs w:val="14"/>
        </w:rPr>
      </w:pPr>
      <w:r w:rsidRPr="00C13F98">
        <w:rPr>
          <w:sz w:val="14"/>
          <w:szCs w:val="14"/>
        </w:rPr>
        <w:t xml:space="preserve">Meetbaar: </w:t>
      </w:r>
      <w:r w:rsidRPr="00C13F98">
        <w:rPr>
          <w:sz w:val="14"/>
          <w:szCs w:val="14"/>
        </w:rPr>
        <w:tab/>
        <w:t>Een getal, bedrag, percentage of ander kwantitatief gegeven verbonden aan/zichtbaar maken van voornoemde waarneembare actie, gedrag of resultaat.</w:t>
      </w:r>
    </w:p>
    <w:p w14:paraId="383E89BD" w14:textId="7777777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Aanwijsbaar: </w:t>
      </w:r>
      <w:r w:rsidRPr="00C13F98">
        <w:rPr>
          <w:sz w:val="14"/>
          <w:szCs w:val="14"/>
        </w:rPr>
        <w:tab/>
        <w:t>Wie moet wat doen om het doel te bereiken in aansluiting bij de situatie en de wensen van het Kadaster;</w:t>
      </w:r>
    </w:p>
    <w:p w14:paraId="5236F0C0" w14:textId="77777777" w:rsidR="002605A2" w:rsidRPr="00C13F98" w:rsidRDefault="002605A2" w:rsidP="002605A2">
      <w:pPr>
        <w:spacing w:line="240" w:lineRule="auto"/>
        <w:ind w:left="1440" w:hanging="1440"/>
        <w:rPr>
          <w:sz w:val="14"/>
          <w:szCs w:val="14"/>
        </w:rPr>
      </w:pPr>
      <w:r w:rsidRPr="00C13F98">
        <w:rPr>
          <w:sz w:val="14"/>
          <w:szCs w:val="14"/>
        </w:rPr>
        <w:t xml:space="preserve">Realistisch: </w:t>
      </w:r>
      <w:r w:rsidRPr="00C13F98">
        <w:rPr>
          <w:sz w:val="14"/>
          <w:szCs w:val="14"/>
        </w:rPr>
        <w:tab/>
        <w:t>Aantoonbaar toepasbaar, een uitvoerbaar plan met inspanningen hoe wordt het waar- gemaakt in de praktijk (bijvoorbeeld door ervaringen elders);</w:t>
      </w:r>
    </w:p>
    <w:p w14:paraId="20BECE78" w14:textId="7777777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Tijdsgebonden: </w:t>
      </w:r>
      <w:r w:rsidRPr="00C13F98">
        <w:rPr>
          <w:sz w:val="14"/>
          <w:szCs w:val="14"/>
        </w:rPr>
        <w:tab/>
        <w:t>Oplever-/doorlooptijden.</w:t>
      </w:r>
    </w:p>
    <w:p w14:paraId="4E6F9D7D" w14:textId="77777777" w:rsidR="002605A2" w:rsidRPr="0013659B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9"/>
          <w:szCs w:val="19"/>
        </w:rPr>
      </w:pPr>
    </w:p>
    <w:p w14:paraId="00585A71" w14:textId="6247477B" w:rsidR="00DF440D" w:rsidRDefault="00DF440D">
      <w:pPr>
        <w:spacing w:line="240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br w:type="page"/>
      </w:r>
    </w:p>
    <w:p w14:paraId="2DCE9AE7" w14:textId="31F80AD5" w:rsidR="00C42F45" w:rsidRPr="0013659B" w:rsidRDefault="00C42F45" w:rsidP="00C42F45">
      <w:pPr>
        <w:spacing w:line="276" w:lineRule="auto"/>
        <w:rPr>
          <w:rFonts w:cs="Arial"/>
          <w:b/>
          <w:bCs/>
          <w:sz w:val="19"/>
          <w:szCs w:val="19"/>
        </w:rPr>
      </w:pPr>
      <w:r w:rsidRPr="0013659B">
        <w:rPr>
          <w:rFonts w:cs="Arial"/>
          <w:b/>
          <w:bCs/>
          <w:sz w:val="19"/>
          <w:szCs w:val="19"/>
        </w:rPr>
        <w:lastRenderedPageBreak/>
        <w:t xml:space="preserve">K 2: </w:t>
      </w:r>
      <w:r w:rsidR="001D43AF">
        <w:rPr>
          <w:rFonts w:cs="Arial"/>
          <w:b/>
          <w:bCs/>
          <w:sz w:val="19"/>
          <w:szCs w:val="19"/>
        </w:rPr>
        <w:t>Gebruiksvriendelijkheid Webshop (</w:t>
      </w:r>
      <w:r w:rsidR="001D43AF" w:rsidRPr="00887896">
        <w:rPr>
          <w:rFonts w:cs="Arial"/>
          <w:szCs w:val="18"/>
        </w:rPr>
        <w:t>Max te gebruiken tekst: 1 a4 enkelzijdig</w:t>
      </w:r>
      <w:r w:rsidR="001D43AF">
        <w:rPr>
          <w:rFonts w:cs="Arial"/>
          <w:szCs w:val="18"/>
        </w:rPr>
        <w:t>)</w:t>
      </w:r>
    </w:p>
    <w:p w14:paraId="09AB781A" w14:textId="6363999C" w:rsidR="00C42F45" w:rsidRDefault="00C42F45" w:rsidP="00C42F45">
      <w:pPr>
        <w:spacing w:line="276" w:lineRule="auto"/>
        <w:rPr>
          <w:rFonts w:cs="Arial"/>
          <w:sz w:val="19"/>
          <w:szCs w:val="19"/>
          <w:u w:val="single"/>
        </w:rPr>
      </w:pPr>
    </w:p>
    <w:p w14:paraId="3AEE1C7A" w14:textId="7818D8C4" w:rsidR="001D43AF" w:rsidRPr="001D43AF" w:rsidRDefault="001D43AF" w:rsidP="001D43AF">
      <w:pPr>
        <w:spacing w:line="276" w:lineRule="auto"/>
        <w:rPr>
          <w:sz w:val="19"/>
          <w:szCs w:val="19"/>
          <w:highlight w:val="lightGray"/>
        </w:rPr>
      </w:pPr>
      <w:r w:rsidRPr="001D43AF">
        <w:rPr>
          <w:sz w:val="19"/>
          <w:szCs w:val="19"/>
          <w:highlight w:val="lightGray"/>
        </w:rPr>
        <w:t>Inloggegevens</w:t>
      </w:r>
    </w:p>
    <w:p w14:paraId="5BC740AC" w14:textId="6BEB3584" w:rsidR="001D43AF" w:rsidRPr="00104430" w:rsidRDefault="001D43AF" w:rsidP="001D43AF">
      <w:pPr>
        <w:spacing w:line="276" w:lineRule="auto"/>
        <w:rPr>
          <w:sz w:val="19"/>
          <w:szCs w:val="19"/>
        </w:rPr>
      </w:pPr>
      <w:r>
        <w:rPr>
          <w:sz w:val="19"/>
          <w:szCs w:val="19"/>
          <w:highlight w:val="yellow"/>
        </w:rPr>
        <w:t>Inloginstructie en inlogcode + overige relevante informatie</w:t>
      </w:r>
      <w:r w:rsidRPr="00104430">
        <w:rPr>
          <w:sz w:val="19"/>
          <w:szCs w:val="19"/>
          <w:highlight w:val="yellow"/>
        </w:rPr>
        <w:t xml:space="preserve"> </w:t>
      </w:r>
      <w:r w:rsidR="00424EC5">
        <w:rPr>
          <w:sz w:val="19"/>
          <w:szCs w:val="19"/>
          <w:highlight w:val="yellow"/>
        </w:rPr>
        <w:t xml:space="preserve">welke betrekking hebben op onderdeel 1 t/m 7 </w:t>
      </w:r>
      <w:r w:rsidRPr="00104430">
        <w:rPr>
          <w:sz w:val="19"/>
          <w:szCs w:val="19"/>
          <w:highlight w:val="yellow"/>
        </w:rPr>
        <w:t>(dit weghalen)</w:t>
      </w:r>
    </w:p>
    <w:p w14:paraId="7F08D1C1" w14:textId="78CF5FB6" w:rsidR="001D43AF" w:rsidRDefault="00424EC5" w:rsidP="00C42F45">
      <w:pPr>
        <w:spacing w:line="276" w:lineRule="auto"/>
        <w:rPr>
          <w:rFonts w:cs="Arial"/>
          <w:sz w:val="19"/>
          <w:szCs w:val="19"/>
          <w:u w:val="single"/>
        </w:rPr>
      </w:pPr>
      <w:r>
        <w:rPr>
          <w:rFonts w:cs="Arial"/>
          <w:sz w:val="19"/>
          <w:szCs w:val="19"/>
          <w:u w:val="single"/>
        </w:rPr>
        <w:t>Onderdeel 1:</w:t>
      </w:r>
      <w:r w:rsidRPr="00424EC5">
        <w:rPr>
          <w:rFonts w:cs="Arial"/>
          <w:sz w:val="19"/>
          <w:szCs w:val="19"/>
        </w:rPr>
        <w:t xml:space="preserve"> </w:t>
      </w:r>
      <w:proofErr w:type="spellStart"/>
      <w:r w:rsidRPr="00424EC5">
        <w:rPr>
          <w:rFonts w:cs="Arial"/>
          <w:sz w:val="19"/>
          <w:szCs w:val="19"/>
          <w:highlight w:val="yellow"/>
        </w:rPr>
        <w:t>xxxx</w:t>
      </w:r>
      <w:proofErr w:type="spellEnd"/>
    </w:p>
    <w:p w14:paraId="10F86E88" w14:textId="25B51779" w:rsidR="00424EC5" w:rsidRPr="00424EC5" w:rsidRDefault="00424EC5" w:rsidP="00C42F45">
      <w:pPr>
        <w:spacing w:line="276" w:lineRule="auto"/>
        <w:rPr>
          <w:rFonts w:cs="Arial"/>
          <w:sz w:val="19"/>
          <w:szCs w:val="19"/>
        </w:rPr>
      </w:pPr>
    </w:p>
    <w:p w14:paraId="2F523C0C" w14:textId="7A3ADF1C" w:rsidR="00424EC5" w:rsidRDefault="00424EC5" w:rsidP="00C42F45">
      <w:pPr>
        <w:spacing w:line="276" w:lineRule="auto"/>
        <w:rPr>
          <w:rFonts w:cs="Arial"/>
          <w:sz w:val="19"/>
          <w:szCs w:val="19"/>
          <w:u w:val="single"/>
        </w:rPr>
      </w:pPr>
      <w:r>
        <w:rPr>
          <w:rFonts w:cs="Arial"/>
          <w:sz w:val="19"/>
          <w:szCs w:val="19"/>
          <w:u w:val="single"/>
        </w:rPr>
        <w:t>Onderdeel 2:</w:t>
      </w:r>
      <w:r w:rsidRPr="00424EC5">
        <w:rPr>
          <w:rFonts w:cs="Arial"/>
          <w:sz w:val="19"/>
          <w:szCs w:val="19"/>
        </w:rPr>
        <w:t xml:space="preserve"> </w:t>
      </w:r>
      <w:r w:rsidRPr="00424EC5">
        <w:rPr>
          <w:rFonts w:cs="Arial"/>
          <w:sz w:val="19"/>
          <w:szCs w:val="19"/>
          <w:highlight w:val="yellow"/>
        </w:rPr>
        <w:t>xxx</w:t>
      </w:r>
    </w:p>
    <w:p w14:paraId="7E379EE3" w14:textId="36D75BD6" w:rsidR="00424EC5" w:rsidRPr="00424EC5" w:rsidRDefault="00424EC5" w:rsidP="00C42F45">
      <w:pPr>
        <w:spacing w:line="276" w:lineRule="auto"/>
        <w:rPr>
          <w:rFonts w:cs="Arial"/>
          <w:sz w:val="19"/>
          <w:szCs w:val="19"/>
        </w:rPr>
      </w:pPr>
    </w:p>
    <w:p w14:paraId="7EEAE466" w14:textId="26231ECF" w:rsidR="00424EC5" w:rsidRPr="00424EC5" w:rsidRDefault="00424EC5" w:rsidP="00C42F45">
      <w:pPr>
        <w:spacing w:line="276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  <w:u w:val="single"/>
        </w:rPr>
        <w:t xml:space="preserve">Onderdeel 3: </w:t>
      </w:r>
      <w:r w:rsidRPr="00424EC5">
        <w:rPr>
          <w:rFonts w:cs="Arial"/>
          <w:sz w:val="19"/>
          <w:szCs w:val="19"/>
          <w:highlight w:val="yellow"/>
        </w:rPr>
        <w:t>xxx</w:t>
      </w:r>
    </w:p>
    <w:p w14:paraId="26B47E49" w14:textId="755D7A7A" w:rsidR="00424EC5" w:rsidRPr="00424EC5" w:rsidRDefault="00424EC5" w:rsidP="00C42F45">
      <w:pPr>
        <w:spacing w:line="276" w:lineRule="auto"/>
        <w:rPr>
          <w:rFonts w:cs="Arial"/>
          <w:sz w:val="19"/>
          <w:szCs w:val="19"/>
        </w:rPr>
      </w:pPr>
    </w:p>
    <w:p w14:paraId="1E3090DC" w14:textId="0F9FBFAA" w:rsidR="00424EC5" w:rsidRPr="00424EC5" w:rsidRDefault="00424EC5" w:rsidP="00C42F45">
      <w:pPr>
        <w:spacing w:line="276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  <w:u w:val="single"/>
        </w:rPr>
        <w:t>Onderdeel 4:</w:t>
      </w:r>
      <w:r>
        <w:rPr>
          <w:rFonts w:cs="Arial"/>
          <w:sz w:val="19"/>
          <w:szCs w:val="19"/>
        </w:rPr>
        <w:t xml:space="preserve"> </w:t>
      </w:r>
      <w:r w:rsidRPr="00424EC5">
        <w:rPr>
          <w:rFonts w:cs="Arial"/>
          <w:sz w:val="19"/>
          <w:szCs w:val="19"/>
          <w:highlight w:val="yellow"/>
        </w:rPr>
        <w:t>xxx</w:t>
      </w:r>
    </w:p>
    <w:p w14:paraId="16243CFE" w14:textId="07449A8B" w:rsidR="00424EC5" w:rsidRPr="00424EC5" w:rsidRDefault="00424EC5" w:rsidP="00C42F45">
      <w:pPr>
        <w:spacing w:line="276" w:lineRule="auto"/>
        <w:rPr>
          <w:rFonts w:cs="Arial"/>
          <w:sz w:val="19"/>
          <w:szCs w:val="19"/>
        </w:rPr>
      </w:pPr>
    </w:p>
    <w:p w14:paraId="6DE977CC" w14:textId="08FD4EB6" w:rsidR="00424EC5" w:rsidRDefault="00424EC5" w:rsidP="00C42F45">
      <w:pPr>
        <w:spacing w:line="276" w:lineRule="auto"/>
        <w:rPr>
          <w:rFonts w:cs="Arial"/>
          <w:sz w:val="19"/>
          <w:szCs w:val="19"/>
          <w:u w:val="single"/>
        </w:rPr>
      </w:pPr>
      <w:r>
        <w:rPr>
          <w:rFonts w:cs="Arial"/>
          <w:sz w:val="19"/>
          <w:szCs w:val="19"/>
          <w:u w:val="single"/>
        </w:rPr>
        <w:t>Onderdeel 5:</w:t>
      </w:r>
      <w:r w:rsidRPr="00424EC5">
        <w:rPr>
          <w:rFonts w:cs="Arial"/>
          <w:sz w:val="19"/>
          <w:szCs w:val="19"/>
          <w:highlight w:val="yellow"/>
        </w:rPr>
        <w:t xml:space="preserve"> xxx</w:t>
      </w:r>
    </w:p>
    <w:p w14:paraId="491D45A3" w14:textId="03055D4E" w:rsidR="00424EC5" w:rsidRPr="00424EC5" w:rsidRDefault="00424EC5" w:rsidP="00C42F45">
      <w:pPr>
        <w:spacing w:line="276" w:lineRule="auto"/>
        <w:rPr>
          <w:rFonts w:cs="Arial"/>
          <w:sz w:val="19"/>
          <w:szCs w:val="19"/>
        </w:rPr>
      </w:pPr>
    </w:p>
    <w:p w14:paraId="25586788" w14:textId="66731A4F" w:rsidR="00424EC5" w:rsidRDefault="00424EC5" w:rsidP="00C42F45">
      <w:pPr>
        <w:spacing w:line="276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  <w:u w:val="single"/>
        </w:rPr>
        <w:t>Onderdeel 6:</w:t>
      </w:r>
      <w:r w:rsidRPr="00424EC5">
        <w:rPr>
          <w:rFonts w:cs="Arial"/>
          <w:sz w:val="19"/>
          <w:szCs w:val="19"/>
          <w:highlight w:val="yellow"/>
        </w:rPr>
        <w:t xml:space="preserve"> xxx</w:t>
      </w:r>
    </w:p>
    <w:p w14:paraId="68C545AD" w14:textId="77777777" w:rsidR="00424EC5" w:rsidRPr="00424EC5" w:rsidRDefault="00424EC5" w:rsidP="00C42F45">
      <w:pPr>
        <w:spacing w:line="276" w:lineRule="auto"/>
        <w:rPr>
          <w:rFonts w:cs="Arial"/>
          <w:sz w:val="19"/>
          <w:szCs w:val="19"/>
          <w:u w:val="single"/>
        </w:rPr>
      </w:pPr>
    </w:p>
    <w:p w14:paraId="51E62D02" w14:textId="64AD4669" w:rsidR="00424EC5" w:rsidRDefault="00424EC5" w:rsidP="00C42F45">
      <w:pPr>
        <w:spacing w:line="276" w:lineRule="auto"/>
        <w:rPr>
          <w:rFonts w:cs="Arial"/>
          <w:sz w:val="19"/>
          <w:szCs w:val="19"/>
          <w:u w:val="single"/>
        </w:rPr>
      </w:pPr>
      <w:r>
        <w:rPr>
          <w:rFonts w:cs="Arial"/>
          <w:sz w:val="19"/>
          <w:szCs w:val="19"/>
          <w:u w:val="single"/>
        </w:rPr>
        <w:t xml:space="preserve">Onderdeel 7: </w:t>
      </w:r>
      <w:r w:rsidRPr="00424EC5">
        <w:rPr>
          <w:rFonts w:cs="Arial"/>
          <w:sz w:val="19"/>
          <w:szCs w:val="19"/>
          <w:highlight w:val="yellow"/>
        </w:rPr>
        <w:t>xxx</w:t>
      </w:r>
    </w:p>
    <w:p w14:paraId="62F09A73" w14:textId="77777777" w:rsidR="001D43AF" w:rsidRDefault="001D43AF" w:rsidP="00C42F45">
      <w:pPr>
        <w:spacing w:line="276" w:lineRule="auto"/>
        <w:rPr>
          <w:rFonts w:cs="Arial"/>
          <w:sz w:val="19"/>
          <w:szCs w:val="19"/>
          <w:u w:val="single"/>
        </w:rPr>
      </w:pPr>
    </w:p>
    <w:p w14:paraId="5283BA33" w14:textId="1635C337" w:rsidR="001D43AF" w:rsidRDefault="001D43AF">
      <w:pPr>
        <w:spacing w:line="240" w:lineRule="auto"/>
        <w:rPr>
          <w:rFonts w:cs="Arial"/>
          <w:b/>
          <w:bCs/>
          <w:sz w:val="19"/>
          <w:szCs w:val="19"/>
        </w:rPr>
      </w:pPr>
    </w:p>
    <w:sectPr w:rsidR="001D43AF" w:rsidSect="00020105">
      <w:head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7F58F" w14:textId="77777777" w:rsidR="006D30B8" w:rsidRDefault="006D30B8" w:rsidP="00BD0883">
      <w:pPr>
        <w:spacing w:line="240" w:lineRule="auto"/>
      </w:pPr>
      <w:r>
        <w:separator/>
      </w:r>
    </w:p>
  </w:endnote>
  <w:endnote w:type="continuationSeparator" w:id="0">
    <w:p w14:paraId="5068464C" w14:textId="77777777" w:rsidR="006D30B8" w:rsidRDefault="006D30B8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2DEBF" w14:textId="77777777" w:rsidR="006D30B8" w:rsidRDefault="006D30B8" w:rsidP="00BD0883">
      <w:pPr>
        <w:spacing w:line="240" w:lineRule="auto"/>
      </w:pPr>
      <w:r>
        <w:separator/>
      </w:r>
    </w:p>
  </w:footnote>
  <w:footnote w:type="continuationSeparator" w:id="0">
    <w:p w14:paraId="160C6884" w14:textId="77777777" w:rsidR="006D30B8" w:rsidRDefault="006D30B8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D0BF" w14:textId="09A8779E" w:rsidR="00A843C7" w:rsidRDefault="00282C71" w:rsidP="00282C71">
    <w:pPr>
      <w:pStyle w:val="Koptekst"/>
      <w:tabs>
        <w:tab w:val="clear" w:pos="4536"/>
        <w:tab w:val="clear" w:pos="9072"/>
        <w:tab w:val="left" w:pos="4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0105"/>
    <w:rsid w:val="000216C4"/>
    <w:rsid w:val="00021B88"/>
    <w:rsid w:val="000B39ED"/>
    <w:rsid w:val="000D1B21"/>
    <w:rsid w:val="000E072B"/>
    <w:rsid w:val="00112F6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82C71"/>
    <w:rsid w:val="00291A73"/>
    <w:rsid w:val="002B2A80"/>
    <w:rsid w:val="002C3E04"/>
    <w:rsid w:val="002C5CDF"/>
    <w:rsid w:val="002E23CB"/>
    <w:rsid w:val="00376EFA"/>
    <w:rsid w:val="003F004A"/>
    <w:rsid w:val="003F13A9"/>
    <w:rsid w:val="00400F48"/>
    <w:rsid w:val="00402364"/>
    <w:rsid w:val="00424EC5"/>
    <w:rsid w:val="00434BD3"/>
    <w:rsid w:val="004A63D3"/>
    <w:rsid w:val="004C0009"/>
    <w:rsid w:val="004C1533"/>
    <w:rsid w:val="005474A5"/>
    <w:rsid w:val="00563F53"/>
    <w:rsid w:val="005858CC"/>
    <w:rsid w:val="005B4167"/>
    <w:rsid w:val="005C411D"/>
    <w:rsid w:val="006011F9"/>
    <w:rsid w:val="00664B7F"/>
    <w:rsid w:val="00677B92"/>
    <w:rsid w:val="006A509F"/>
    <w:rsid w:val="006A5DBA"/>
    <w:rsid w:val="006B22AB"/>
    <w:rsid w:val="006B74AC"/>
    <w:rsid w:val="006D265A"/>
    <w:rsid w:val="006D30B8"/>
    <w:rsid w:val="006E1B76"/>
    <w:rsid w:val="006F4351"/>
    <w:rsid w:val="006F4FCF"/>
    <w:rsid w:val="00711630"/>
    <w:rsid w:val="007160B0"/>
    <w:rsid w:val="00716C62"/>
    <w:rsid w:val="007A373C"/>
    <w:rsid w:val="007D17D7"/>
    <w:rsid w:val="007F48AD"/>
    <w:rsid w:val="007F5BDF"/>
    <w:rsid w:val="0082074B"/>
    <w:rsid w:val="008222D7"/>
    <w:rsid w:val="00875EC5"/>
    <w:rsid w:val="0087736F"/>
    <w:rsid w:val="008844F9"/>
    <w:rsid w:val="0089082A"/>
    <w:rsid w:val="008A3172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30B92"/>
    <w:rsid w:val="00A8001F"/>
    <w:rsid w:val="00A81450"/>
    <w:rsid w:val="00A843C7"/>
    <w:rsid w:val="00A93F82"/>
    <w:rsid w:val="00AC0FF1"/>
    <w:rsid w:val="00AE5ECA"/>
    <w:rsid w:val="00AE6264"/>
    <w:rsid w:val="00B434C1"/>
    <w:rsid w:val="00B72021"/>
    <w:rsid w:val="00B80DBD"/>
    <w:rsid w:val="00B87F05"/>
    <w:rsid w:val="00BA025D"/>
    <w:rsid w:val="00BD0883"/>
    <w:rsid w:val="00BD71C1"/>
    <w:rsid w:val="00BE07BF"/>
    <w:rsid w:val="00BE4525"/>
    <w:rsid w:val="00BF37B2"/>
    <w:rsid w:val="00C30248"/>
    <w:rsid w:val="00C42F45"/>
    <w:rsid w:val="00CA5460"/>
    <w:rsid w:val="00CD41A5"/>
    <w:rsid w:val="00D10F62"/>
    <w:rsid w:val="00D22AB5"/>
    <w:rsid w:val="00D27885"/>
    <w:rsid w:val="00D6101D"/>
    <w:rsid w:val="00D6790F"/>
    <w:rsid w:val="00D76727"/>
    <w:rsid w:val="00D832F7"/>
    <w:rsid w:val="00D96E1F"/>
    <w:rsid w:val="00DB1341"/>
    <w:rsid w:val="00DC5DF8"/>
    <w:rsid w:val="00DD248D"/>
    <w:rsid w:val="00DD589E"/>
    <w:rsid w:val="00DF440D"/>
    <w:rsid w:val="00DF7CBF"/>
    <w:rsid w:val="00E633B8"/>
    <w:rsid w:val="00E806FD"/>
    <w:rsid w:val="00E93C54"/>
    <w:rsid w:val="00EB0072"/>
    <w:rsid w:val="00EB27AD"/>
    <w:rsid w:val="00F35FF3"/>
    <w:rsid w:val="00F44C96"/>
    <w:rsid w:val="00F57E07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5</TotalTime>
  <Pages>2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5</cp:revision>
  <cp:lastPrinted>2016-08-26T13:28:00Z</cp:lastPrinted>
  <dcterms:created xsi:type="dcterms:W3CDTF">2021-11-12T08:23:00Z</dcterms:created>
  <dcterms:modified xsi:type="dcterms:W3CDTF">2021-11-23T07:42:00Z</dcterms:modified>
</cp:coreProperties>
</file>