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DA9D" w14:textId="5CDF34A3" w:rsidR="005474A5" w:rsidRPr="0013659B" w:rsidRDefault="008C49A5" w:rsidP="005474A5">
      <w:pPr>
        <w:pStyle w:val="Kop1"/>
        <w:numPr>
          <w:ilvl w:val="0"/>
          <w:numId w:val="0"/>
        </w:numPr>
        <w:rPr>
          <w:color w:val="2E74B5"/>
          <w:sz w:val="19"/>
          <w:szCs w:val="19"/>
        </w:rPr>
      </w:pPr>
      <w:bookmarkStart w:id="0" w:name="_Toc462304848"/>
      <w:bookmarkStart w:id="1" w:name="_Toc459988744"/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71B493EE" wp14:editId="45691FD9">
            <wp:simplePos x="0" y="0"/>
            <wp:positionH relativeFrom="column">
              <wp:posOffset>5037667</wp:posOffset>
            </wp:positionH>
            <wp:positionV relativeFrom="paragraph">
              <wp:posOffset>-662093</wp:posOffset>
            </wp:positionV>
            <wp:extent cx="1333500" cy="1114425"/>
            <wp:effectExtent l="0" t="0" r="0" b="9525"/>
            <wp:wrapNone/>
            <wp:docPr id="2" name="Picture 2" descr="Kadaster beeldmerk wimpel RGB 2k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daster beeldmerk wimpel RGB 2kleu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4A5" w:rsidRPr="0013659B">
        <w:rPr>
          <w:color w:val="2E74B5"/>
          <w:sz w:val="19"/>
          <w:szCs w:val="19"/>
        </w:rPr>
        <w:t xml:space="preserve">Bijlage: </w:t>
      </w:r>
      <w:bookmarkEnd w:id="0"/>
      <w:r w:rsidR="005474A5" w:rsidRPr="0013659B">
        <w:rPr>
          <w:color w:val="2E74B5"/>
          <w:sz w:val="19"/>
          <w:szCs w:val="19"/>
        </w:rPr>
        <w:t xml:space="preserve">Beantwoording </w:t>
      </w:r>
      <w:r w:rsidR="004C1533" w:rsidRPr="0013659B">
        <w:rPr>
          <w:color w:val="2E74B5"/>
          <w:sz w:val="19"/>
          <w:szCs w:val="19"/>
        </w:rPr>
        <w:t>kwalitatieve gunningscriteria</w:t>
      </w:r>
      <w:r>
        <w:rPr>
          <w:color w:val="2E74B5"/>
          <w:sz w:val="19"/>
          <w:szCs w:val="19"/>
        </w:rPr>
        <w:t xml:space="preserve"> V2.0</w:t>
      </w:r>
      <w:r w:rsidR="00C658D8">
        <w:rPr>
          <w:color w:val="2E74B5"/>
          <w:sz w:val="19"/>
          <w:szCs w:val="19"/>
        </w:rPr>
        <w:t xml:space="preserve"> d.d. 23-11-2021</w:t>
      </w:r>
    </w:p>
    <w:p w14:paraId="67139EB9" w14:textId="055AEC3E" w:rsidR="00E633B8" w:rsidRPr="0013659B" w:rsidRDefault="00E633B8" w:rsidP="00E633B8">
      <w:pPr>
        <w:pStyle w:val="Koptekst"/>
        <w:rPr>
          <w:sz w:val="19"/>
          <w:szCs w:val="19"/>
        </w:rPr>
      </w:pPr>
      <w:r w:rsidRPr="0013659B">
        <w:rPr>
          <w:sz w:val="19"/>
          <w:szCs w:val="19"/>
        </w:rPr>
        <w:t xml:space="preserve">Europese openbare aanbesteding </w:t>
      </w:r>
      <w:r w:rsidR="001D43AF">
        <w:t>Bedrijfskleding en gerelateerde</w:t>
      </w:r>
      <w:r w:rsidR="001D43AF" w:rsidRPr="006D57D9">
        <w:t xml:space="preserve"> dienstverlening</w:t>
      </w:r>
    </w:p>
    <w:p w14:paraId="5B61F62C" w14:textId="7555E823" w:rsidR="005474A5" w:rsidRPr="0013659B" w:rsidRDefault="005474A5" w:rsidP="005474A5">
      <w:pPr>
        <w:rPr>
          <w:b/>
          <w:sz w:val="19"/>
          <w:szCs w:val="19"/>
        </w:rPr>
      </w:pPr>
    </w:p>
    <w:p w14:paraId="0846648D" w14:textId="661FAF03" w:rsidR="005474A5" w:rsidRPr="00FF22D4" w:rsidRDefault="005474A5" w:rsidP="005474A5">
      <w:pPr>
        <w:rPr>
          <w:i/>
          <w:iCs/>
          <w:sz w:val="19"/>
          <w:szCs w:val="19"/>
          <w:u w:val="single"/>
          <w:lang w:val="nl"/>
        </w:rPr>
      </w:pPr>
      <w:r w:rsidRPr="00FF22D4">
        <w:rPr>
          <w:i/>
          <w:iCs/>
          <w:sz w:val="19"/>
          <w:szCs w:val="19"/>
          <w:u w:val="single"/>
          <w:lang w:val="nl"/>
        </w:rPr>
        <w:t>Algemene toelichting welke geldt voor K1</w:t>
      </w:r>
      <w:r w:rsidR="00FF22D4" w:rsidRPr="00FF22D4">
        <w:rPr>
          <w:i/>
          <w:iCs/>
          <w:sz w:val="19"/>
          <w:szCs w:val="19"/>
          <w:u w:val="single"/>
          <w:lang w:val="nl"/>
        </w:rPr>
        <w:t xml:space="preserve">, K3 en </w:t>
      </w:r>
      <w:r w:rsidRPr="00FF22D4">
        <w:rPr>
          <w:i/>
          <w:iCs/>
          <w:sz w:val="19"/>
          <w:szCs w:val="19"/>
          <w:u w:val="single"/>
          <w:lang w:val="nl"/>
        </w:rPr>
        <w:t>K</w:t>
      </w:r>
      <w:r w:rsidR="001D43AF" w:rsidRPr="00FF22D4">
        <w:rPr>
          <w:i/>
          <w:iCs/>
          <w:sz w:val="19"/>
          <w:szCs w:val="19"/>
          <w:u w:val="single"/>
          <w:lang w:val="nl"/>
        </w:rPr>
        <w:t>4</w:t>
      </w:r>
      <w:r w:rsidRPr="00FF22D4">
        <w:rPr>
          <w:i/>
          <w:iCs/>
          <w:sz w:val="19"/>
          <w:szCs w:val="19"/>
          <w:u w:val="single"/>
          <w:lang w:val="nl"/>
        </w:rPr>
        <w:t>:</w:t>
      </w:r>
    </w:p>
    <w:p w14:paraId="0F8C29E7" w14:textId="04977204" w:rsidR="005474A5" w:rsidRPr="0013659B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19"/>
          <w:szCs w:val="19"/>
          <w:lang w:val="nl"/>
        </w:rPr>
      </w:pPr>
      <w:r w:rsidRPr="0013659B">
        <w:rPr>
          <w:sz w:val="19"/>
          <w:szCs w:val="19"/>
          <w:lang w:val="nl"/>
        </w:rPr>
        <w:t xml:space="preserve">De beschrijving dient kort en bondig te zijn, doch maximaal het aantal vermelde pagina’s per kwalitatief </w:t>
      </w:r>
      <w:r w:rsidR="00E633B8" w:rsidRPr="0013659B">
        <w:rPr>
          <w:sz w:val="19"/>
          <w:szCs w:val="19"/>
          <w:lang w:val="nl"/>
        </w:rPr>
        <w:t>gunningscriterium</w:t>
      </w:r>
      <w:r w:rsidRPr="0013659B">
        <w:rPr>
          <w:sz w:val="19"/>
          <w:szCs w:val="19"/>
          <w:lang w:val="nl"/>
        </w:rPr>
        <w:t xml:space="preserve">. In geval van overschrijding van het maximaal aantal aan te leveren pagina’s bij de gevraagde beantwoording, wordt het teveel aan aangeleverde pagina’s gesepareerd en niet meegenomen in de beoordeling; </w:t>
      </w:r>
    </w:p>
    <w:p w14:paraId="0F302AA2" w14:textId="49705227" w:rsidR="005474A5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19"/>
          <w:szCs w:val="19"/>
          <w:lang w:val="nl"/>
        </w:rPr>
      </w:pPr>
      <w:r w:rsidRPr="0013659B">
        <w:rPr>
          <w:sz w:val="19"/>
          <w:szCs w:val="19"/>
          <w:lang w:val="nl"/>
        </w:rPr>
        <w:t>Lettertype: arial, tekengrootte minimaal 9,5;</w:t>
      </w:r>
    </w:p>
    <w:p w14:paraId="50730243" w14:textId="56059546" w:rsidR="001D43AF" w:rsidRPr="001D43AF" w:rsidRDefault="001D43AF" w:rsidP="001D43AF">
      <w:pPr>
        <w:numPr>
          <w:ilvl w:val="0"/>
          <w:numId w:val="12"/>
        </w:numPr>
        <w:autoSpaceDE w:val="0"/>
        <w:autoSpaceDN w:val="0"/>
        <w:adjustRightInd w:val="0"/>
        <w:rPr>
          <w:sz w:val="19"/>
          <w:szCs w:val="19"/>
          <w:lang w:val="nl"/>
        </w:rPr>
      </w:pPr>
      <w:r w:rsidRPr="0013659B">
        <w:rPr>
          <w:sz w:val="19"/>
          <w:szCs w:val="19"/>
          <w:lang w:val="nl"/>
        </w:rPr>
        <w:t xml:space="preserve">De uitwerking van de kwalitatieve gunningscriteria dient in dit document </w:t>
      </w:r>
      <w:r>
        <w:rPr>
          <w:sz w:val="19"/>
          <w:szCs w:val="19"/>
          <w:lang w:val="nl"/>
        </w:rPr>
        <w:t xml:space="preserve">en </w:t>
      </w:r>
      <w:r w:rsidRPr="00A14D87">
        <w:rPr>
          <w:sz w:val="19"/>
          <w:szCs w:val="19"/>
          <w:u w:val="single"/>
          <w:lang w:val="nl"/>
        </w:rPr>
        <w:t xml:space="preserve">conform dit format (onderdeel 1, onderdeel 2 etc) </w:t>
      </w:r>
      <w:r w:rsidRPr="0013659B">
        <w:rPr>
          <w:sz w:val="19"/>
          <w:szCs w:val="19"/>
          <w:lang w:val="nl"/>
        </w:rPr>
        <w:t xml:space="preserve">te worden gedaan. Algemene informatie (door het </w:t>
      </w:r>
      <w:r>
        <w:rPr>
          <w:sz w:val="19"/>
          <w:szCs w:val="19"/>
          <w:lang w:val="nl"/>
        </w:rPr>
        <w:t>Opdrachtgever</w:t>
      </w:r>
      <w:r w:rsidRPr="0013659B">
        <w:rPr>
          <w:sz w:val="19"/>
          <w:szCs w:val="19"/>
          <w:lang w:val="nl"/>
        </w:rPr>
        <w:t xml:space="preserve"> verstrekt) welke niet relevant zijn voor de beantwoording kunt u weglaten;</w:t>
      </w:r>
    </w:p>
    <w:p w14:paraId="45E046AB" w14:textId="4BDB5499" w:rsidR="005474A5" w:rsidRPr="0013659B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19"/>
          <w:szCs w:val="19"/>
          <w:lang w:val="nl"/>
        </w:rPr>
      </w:pPr>
      <w:r w:rsidRPr="0013659B">
        <w:rPr>
          <w:sz w:val="19"/>
          <w:szCs w:val="19"/>
          <w:lang w:val="nl"/>
        </w:rPr>
        <w:t xml:space="preserve">Dit document dient </w:t>
      </w:r>
      <w:r w:rsidRPr="0013659B">
        <w:rPr>
          <w:b/>
          <w:bCs/>
          <w:sz w:val="19"/>
          <w:szCs w:val="19"/>
          <w:lang w:val="nl"/>
        </w:rPr>
        <w:t>niet</w:t>
      </w:r>
      <w:r w:rsidRPr="0013659B">
        <w:rPr>
          <w:sz w:val="19"/>
          <w:szCs w:val="19"/>
          <w:lang w:val="nl"/>
        </w:rPr>
        <w:t xml:space="preserve"> ondertekend te worden, tevens mag dit document </w:t>
      </w:r>
      <w:r w:rsidRPr="0013659B">
        <w:rPr>
          <w:b/>
          <w:bCs/>
          <w:sz w:val="19"/>
          <w:szCs w:val="19"/>
          <w:lang w:val="nl"/>
        </w:rPr>
        <w:t>niet</w:t>
      </w:r>
      <w:r w:rsidRPr="0013659B">
        <w:rPr>
          <w:sz w:val="19"/>
          <w:szCs w:val="19"/>
          <w:lang w:val="nl"/>
        </w:rPr>
        <w:t xml:space="preserve"> herleidbaar zijn naar </w:t>
      </w:r>
      <w:r w:rsidR="0026186B">
        <w:rPr>
          <w:sz w:val="19"/>
          <w:szCs w:val="19"/>
          <w:lang w:val="nl"/>
        </w:rPr>
        <w:t>I</w:t>
      </w:r>
      <w:r w:rsidRPr="0013659B">
        <w:rPr>
          <w:sz w:val="19"/>
          <w:szCs w:val="19"/>
          <w:lang w:val="nl"/>
        </w:rPr>
        <w:t xml:space="preserve">nschrijver (vanwege </w:t>
      </w:r>
      <w:r w:rsidRPr="001D43AF">
        <w:rPr>
          <w:b/>
          <w:bCs/>
          <w:sz w:val="19"/>
          <w:szCs w:val="19"/>
          <w:highlight w:val="green"/>
          <w:lang w:val="nl"/>
        </w:rPr>
        <w:t>anonieme</w:t>
      </w:r>
      <w:r w:rsidRPr="0013659B">
        <w:rPr>
          <w:sz w:val="19"/>
          <w:szCs w:val="19"/>
          <w:lang w:val="nl"/>
        </w:rPr>
        <w:t xml:space="preserve"> beoordeling);</w:t>
      </w:r>
    </w:p>
    <w:p w14:paraId="4803E257" w14:textId="6DF88F50" w:rsidR="005474A5" w:rsidRPr="0013659B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19"/>
          <w:szCs w:val="19"/>
          <w:lang w:val="nl"/>
        </w:rPr>
      </w:pPr>
      <w:r w:rsidRPr="0013659B">
        <w:rPr>
          <w:sz w:val="19"/>
          <w:szCs w:val="19"/>
          <w:lang w:val="nl"/>
        </w:rPr>
        <w:t xml:space="preserve">Gunningscriteria </w:t>
      </w:r>
      <w:r w:rsidR="004C1533" w:rsidRPr="0013659B">
        <w:rPr>
          <w:sz w:val="19"/>
          <w:szCs w:val="19"/>
          <w:lang w:val="nl"/>
        </w:rPr>
        <w:t>K1</w:t>
      </w:r>
      <w:r w:rsidR="00FF22D4">
        <w:rPr>
          <w:sz w:val="19"/>
          <w:szCs w:val="19"/>
          <w:lang w:val="nl"/>
        </w:rPr>
        <w:t>, K3 en K4</w:t>
      </w:r>
      <w:r w:rsidRPr="0013659B">
        <w:rPr>
          <w:sz w:val="19"/>
          <w:szCs w:val="19"/>
          <w:lang w:val="nl"/>
        </w:rPr>
        <w:t xml:space="preserve"> diene</w:t>
      </w:r>
      <w:r w:rsidR="008A3172" w:rsidRPr="0013659B">
        <w:rPr>
          <w:sz w:val="19"/>
          <w:szCs w:val="19"/>
          <w:lang w:val="nl"/>
        </w:rPr>
        <w:t>n SMART</w:t>
      </w:r>
      <w:r w:rsidRPr="0013659B">
        <w:rPr>
          <w:sz w:val="19"/>
          <w:szCs w:val="19"/>
          <w:lang w:val="nl"/>
        </w:rPr>
        <w:t xml:space="preserve"> geformuleerd te worden.</w:t>
      </w:r>
    </w:p>
    <w:bookmarkEnd w:id="1"/>
    <w:p w14:paraId="1D590245" w14:textId="536E6D9A" w:rsidR="009B1AEE" w:rsidRDefault="009B1AEE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9"/>
          <w:szCs w:val="19"/>
        </w:rPr>
      </w:pPr>
    </w:p>
    <w:p w14:paraId="2AF99782" w14:textId="4D4FF480" w:rsidR="002605A2" w:rsidRPr="00C13F98" w:rsidRDefault="002605A2" w:rsidP="002605A2">
      <w:pPr>
        <w:rPr>
          <w:sz w:val="14"/>
          <w:szCs w:val="14"/>
        </w:rPr>
      </w:pPr>
      <w:r w:rsidRPr="00C13F98">
        <w:rPr>
          <w:sz w:val="14"/>
          <w:szCs w:val="14"/>
        </w:rPr>
        <w:t>Onder SMART wordt in dit geval verstaan:</w:t>
      </w:r>
    </w:p>
    <w:p w14:paraId="44361A90" w14:textId="2349A249" w:rsidR="002605A2" w:rsidRPr="00C13F98" w:rsidRDefault="002605A2" w:rsidP="002605A2">
      <w:pPr>
        <w:spacing w:line="240" w:lineRule="auto"/>
        <w:rPr>
          <w:sz w:val="14"/>
          <w:szCs w:val="14"/>
        </w:rPr>
      </w:pPr>
      <w:r w:rsidRPr="00C13F98">
        <w:rPr>
          <w:sz w:val="14"/>
          <w:szCs w:val="14"/>
        </w:rPr>
        <w:t xml:space="preserve">Specifiek: </w:t>
      </w:r>
      <w:r w:rsidRPr="00C13F98">
        <w:rPr>
          <w:sz w:val="14"/>
          <w:szCs w:val="14"/>
        </w:rPr>
        <w:tab/>
      </w:r>
      <w:r>
        <w:rPr>
          <w:sz w:val="14"/>
          <w:szCs w:val="14"/>
        </w:rPr>
        <w:tab/>
      </w:r>
      <w:r w:rsidRPr="00C13F98">
        <w:rPr>
          <w:sz w:val="14"/>
          <w:szCs w:val="14"/>
        </w:rPr>
        <w:t xml:space="preserve">De omschrijving is duidelijk en concreet. Het moet een waarneembare actie, gedrag of resultaat </w:t>
      </w:r>
    </w:p>
    <w:p w14:paraId="6AA5D2F6" w14:textId="77777777" w:rsidR="002605A2" w:rsidRPr="00C13F98" w:rsidRDefault="002605A2" w:rsidP="002605A2">
      <w:pPr>
        <w:spacing w:line="240" w:lineRule="auto"/>
        <w:ind w:left="720" w:firstLine="720"/>
        <w:rPr>
          <w:sz w:val="14"/>
          <w:szCs w:val="14"/>
        </w:rPr>
      </w:pPr>
      <w:proofErr w:type="gramStart"/>
      <w:r w:rsidRPr="00C13F98">
        <w:rPr>
          <w:sz w:val="14"/>
          <w:szCs w:val="14"/>
        </w:rPr>
        <w:t>beschrijven</w:t>
      </w:r>
      <w:proofErr w:type="gramEnd"/>
      <w:r w:rsidRPr="00C13F98">
        <w:rPr>
          <w:sz w:val="14"/>
          <w:szCs w:val="14"/>
        </w:rPr>
        <w:t xml:space="preserve">. </w:t>
      </w:r>
    </w:p>
    <w:p w14:paraId="769B2099" w14:textId="77777777" w:rsidR="002605A2" w:rsidRPr="00C13F98" w:rsidRDefault="002605A2" w:rsidP="002605A2">
      <w:pPr>
        <w:spacing w:line="240" w:lineRule="auto"/>
        <w:ind w:left="1440" w:hanging="1440"/>
        <w:rPr>
          <w:sz w:val="14"/>
          <w:szCs w:val="14"/>
        </w:rPr>
      </w:pPr>
      <w:r w:rsidRPr="00C13F98">
        <w:rPr>
          <w:sz w:val="14"/>
          <w:szCs w:val="14"/>
        </w:rPr>
        <w:t xml:space="preserve">Meetbaar: </w:t>
      </w:r>
      <w:r w:rsidRPr="00C13F98">
        <w:rPr>
          <w:sz w:val="14"/>
          <w:szCs w:val="14"/>
        </w:rPr>
        <w:tab/>
        <w:t>Een getal, bedrag, percentage of ander kwantitatief gegeven verbonden aan/zichtbaar maken van voornoemde waarneembare actie, gedrag of resultaat.</w:t>
      </w:r>
    </w:p>
    <w:p w14:paraId="383E89BD" w14:textId="77777777" w:rsidR="002605A2" w:rsidRPr="00C13F98" w:rsidRDefault="002605A2" w:rsidP="002605A2">
      <w:pPr>
        <w:spacing w:line="240" w:lineRule="auto"/>
        <w:rPr>
          <w:sz w:val="14"/>
          <w:szCs w:val="14"/>
        </w:rPr>
      </w:pPr>
      <w:r w:rsidRPr="00C13F98">
        <w:rPr>
          <w:sz w:val="14"/>
          <w:szCs w:val="14"/>
        </w:rPr>
        <w:t xml:space="preserve">Aanwijsbaar: </w:t>
      </w:r>
      <w:r w:rsidRPr="00C13F98">
        <w:rPr>
          <w:sz w:val="14"/>
          <w:szCs w:val="14"/>
        </w:rPr>
        <w:tab/>
        <w:t>Wie moet wat doen om het doel te bereiken in aansluiting bij de situatie en de wensen van het Kadaster;</w:t>
      </w:r>
    </w:p>
    <w:p w14:paraId="5236F0C0" w14:textId="079F2E4B" w:rsidR="002605A2" w:rsidRPr="00C13F98" w:rsidRDefault="002605A2" w:rsidP="002605A2">
      <w:pPr>
        <w:spacing w:line="240" w:lineRule="auto"/>
        <w:ind w:left="1440" w:hanging="1440"/>
        <w:rPr>
          <w:sz w:val="14"/>
          <w:szCs w:val="14"/>
        </w:rPr>
      </w:pPr>
      <w:r w:rsidRPr="00C13F98">
        <w:rPr>
          <w:sz w:val="14"/>
          <w:szCs w:val="14"/>
        </w:rPr>
        <w:t xml:space="preserve">Realistisch: </w:t>
      </w:r>
      <w:r w:rsidRPr="00C13F98">
        <w:rPr>
          <w:sz w:val="14"/>
          <w:szCs w:val="14"/>
        </w:rPr>
        <w:tab/>
        <w:t>Aantoonbaar toepasbaar, een uitvoerbaar plan met inspanningen hoe wordt het waar- gemaakt in de praktijk (bijvoorbeeld door ervaringen elders);</w:t>
      </w:r>
    </w:p>
    <w:p w14:paraId="20BECE78" w14:textId="7C4EEB17" w:rsidR="002605A2" w:rsidRPr="00C13F98" w:rsidRDefault="002605A2" w:rsidP="002605A2">
      <w:pPr>
        <w:spacing w:line="240" w:lineRule="auto"/>
        <w:rPr>
          <w:sz w:val="14"/>
          <w:szCs w:val="14"/>
        </w:rPr>
      </w:pPr>
      <w:r w:rsidRPr="00C13F98">
        <w:rPr>
          <w:sz w:val="14"/>
          <w:szCs w:val="14"/>
        </w:rPr>
        <w:t xml:space="preserve">Tijdsgebonden: </w:t>
      </w:r>
      <w:r w:rsidRPr="00C13F98">
        <w:rPr>
          <w:sz w:val="14"/>
          <w:szCs w:val="14"/>
        </w:rPr>
        <w:tab/>
        <w:t>Oplever-/doorlooptijden.</w:t>
      </w:r>
    </w:p>
    <w:p w14:paraId="4E6F9D7D" w14:textId="4CBDABB9" w:rsidR="002605A2" w:rsidRPr="0013659B" w:rsidRDefault="002605A2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19"/>
          <w:szCs w:val="19"/>
        </w:rPr>
      </w:pPr>
    </w:p>
    <w:p w14:paraId="00585A71" w14:textId="77777777" w:rsidR="00DF440D" w:rsidRDefault="00DF440D">
      <w:pPr>
        <w:spacing w:line="240" w:lineRule="auto"/>
        <w:rPr>
          <w:rFonts w:cs="Arial"/>
          <w:b/>
          <w:bCs/>
          <w:sz w:val="19"/>
          <w:szCs w:val="19"/>
        </w:rPr>
      </w:pPr>
      <w:r>
        <w:rPr>
          <w:rFonts w:cs="Arial"/>
          <w:b/>
          <w:bCs/>
          <w:sz w:val="19"/>
          <w:szCs w:val="19"/>
        </w:rPr>
        <w:br w:type="page"/>
      </w:r>
    </w:p>
    <w:p w14:paraId="12871D4F" w14:textId="2083E5B5" w:rsidR="00C42F45" w:rsidRPr="0013659B" w:rsidRDefault="00C42F45" w:rsidP="00C42F45">
      <w:pPr>
        <w:spacing w:line="276" w:lineRule="auto"/>
        <w:rPr>
          <w:rFonts w:cs="Arial"/>
          <w:b/>
          <w:bCs/>
          <w:sz w:val="19"/>
          <w:szCs w:val="19"/>
        </w:rPr>
      </w:pPr>
      <w:r w:rsidRPr="0013659B">
        <w:rPr>
          <w:rFonts w:cs="Arial"/>
          <w:b/>
          <w:bCs/>
          <w:sz w:val="19"/>
          <w:szCs w:val="19"/>
        </w:rPr>
        <w:lastRenderedPageBreak/>
        <w:t xml:space="preserve">K 1: </w:t>
      </w:r>
      <w:r w:rsidR="001D43AF">
        <w:rPr>
          <w:rFonts w:cs="Arial"/>
          <w:b/>
          <w:bCs/>
          <w:sz w:val="19"/>
          <w:szCs w:val="19"/>
        </w:rPr>
        <w:t>Implementatieplan (</w:t>
      </w:r>
      <w:r w:rsidR="001D43AF" w:rsidRPr="00887896">
        <w:rPr>
          <w:rFonts w:cs="Arial"/>
          <w:szCs w:val="18"/>
        </w:rPr>
        <w:t xml:space="preserve">Max te gebruiken tekst: </w:t>
      </w:r>
      <w:r w:rsidR="001D43AF">
        <w:rPr>
          <w:rFonts w:cs="Arial"/>
          <w:szCs w:val="18"/>
        </w:rPr>
        <w:t>2</w:t>
      </w:r>
      <w:r w:rsidR="001D43AF" w:rsidRPr="00887896">
        <w:rPr>
          <w:rFonts w:cs="Arial"/>
          <w:szCs w:val="18"/>
        </w:rPr>
        <w:t xml:space="preserve"> a4 enkelzijdig</w:t>
      </w:r>
      <w:r w:rsidR="001D43AF">
        <w:rPr>
          <w:rFonts w:cs="Arial"/>
          <w:szCs w:val="18"/>
        </w:rPr>
        <w:t xml:space="preserve"> incl. max 1a4 mijlpalenplanning)</w:t>
      </w:r>
    </w:p>
    <w:p w14:paraId="732AB8A3" w14:textId="41A77981" w:rsidR="001D43AF" w:rsidRPr="00104430" w:rsidRDefault="001D43AF" w:rsidP="001D43AF">
      <w:pPr>
        <w:spacing w:line="276" w:lineRule="auto"/>
        <w:rPr>
          <w:sz w:val="19"/>
          <w:szCs w:val="19"/>
        </w:rPr>
      </w:pPr>
      <w:r w:rsidRPr="00104430">
        <w:rPr>
          <w:sz w:val="19"/>
          <w:szCs w:val="19"/>
          <w:highlight w:val="lightGray"/>
        </w:rPr>
        <w:t>Onderdeel 1</w:t>
      </w:r>
      <w:r w:rsidR="005D22DF">
        <w:rPr>
          <w:sz w:val="19"/>
          <w:szCs w:val="19"/>
        </w:rPr>
        <w:t xml:space="preserve">: </w:t>
      </w:r>
    </w:p>
    <w:p w14:paraId="48FA3FB9" w14:textId="77777777" w:rsidR="001D43AF" w:rsidRPr="00104430" w:rsidRDefault="001D43AF" w:rsidP="001D43AF">
      <w:pPr>
        <w:spacing w:line="276" w:lineRule="auto"/>
        <w:rPr>
          <w:sz w:val="19"/>
          <w:szCs w:val="19"/>
        </w:rPr>
      </w:pPr>
      <w:r w:rsidRPr="00104430">
        <w:rPr>
          <w:sz w:val="19"/>
          <w:szCs w:val="19"/>
          <w:highlight w:val="yellow"/>
        </w:rPr>
        <w:t>Beschrijving Inschrijver (dit weghalen)</w:t>
      </w:r>
    </w:p>
    <w:p w14:paraId="436B7572" w14:textId="77777777" w:rsidR="001D43AF" w:rsidRPr="00104430" w:rsidRDefault="001D43AF" w:rsidP="001D43AF">
      <w:pPr>
        <w:spacing w:line="276" w:lineRule="auto"/>
        <w:rPr>
          <w:sz w:val="19"/>
          <w:szCs w:val="19"/>
        </w:rPr>
      </w:pPr>
    </w:p>
    <w:p w14:paraId="0C857D12" w14:textId="77777777" w:rsidR="001D43AF" w:rsidRPr="00104430" w:rsidRDefault="001D43AF" w:rsidP="001D43AF">
      <w:pPr>
        <w:spacing w:line="276" w:lineRule="auto"/>
        <w:rPr>
          <w:sz w:val="19"/>
          <w:szCs w:val="19"/>
        </w:rPr>
      </w:pPr>
    </w:p>
    <w:p w14:paraId="781BC92B" w14:textId="77777777" w:rsidR="001D43AF" w:rsidRDefault="001D43AF" w:rsidP="001D43AF">
      <w:pPr>
        <w:spacing w:line="276" w:lineRule="auto"/>
        <w:rPr>
          <w:sz w:val="19"/>
          <w:szCs w:val="19"/>
        </w:rPr>
      </w:pPr>
      <w:r w:rsidRPr="00104430">
        <w:rPr>
          <w:sz w:val="19"/>
          <w:szCs w:val="19"/>
          <w:highlight w:val="lightGray"/>
        </w:rPr>
        <w:t>Onderdeel 2</w:t>
      </w:r>
    </w:p>
    <w:p w14:paraId="5D016836" w14:textId="77777777" w:rsidR="001D43AF" w:rsidRPr="00104430" w:rsidRDefault="001D43AF" w:rsidP="001D43AF">
      <w:pPr>
        <w:spacing w:line="276" w:lineRule="auto"/>
        <w:rPr>
          <w:sz w:val="19"/>
          <w:szCs w:val="19"/>
        </w:rPr>
      </w:pPr>
      <w:r w:rsidRPr="00104430">
        <w:rPr>
          <w:sz w:val="19"/>
          <w:szCs w:val="19"/>
          <w:highlight w:val="yellow"/>
        </w:rPr>
        <w:t>Beschrijving Inschrijver (dit weghalen)</w:t>
      </w:r>
    </w:p>
    <w:p w14:paraId="1A07C78C" w14:textId="77777777" w:rsidR="001D43AF" w:rsidRDefault="001D43AF" w:rsidP="001D43AF">
      <w:pPr>
        <w:spacing w:line="276" w:lineRule="auto"/>
        <w:rPr>
          <w:sz w:val="19"/>
          <w:szCs w:val="19"/>
        </w:rPr>
      </w:pPr>
    </w:p>
    <w:p w14:paraId="377EF6DD" w14:textId="77777777" w:rsidR="001D43AF" w:rsidRDefault="001D43AF" w:rsidP="001D43AF">
      <w:pPr>
        <w:spacing w:line="276" w:lineRule="auto"/>
        <w:rPr>
          <w:sz w:val="19"/>
          <w:szCs w:val="19"/>
        </w:rPr>
      </w:pPr>
    </w:p>
    <w:p w14:paraId="1053B4BC" w14:textId="77777777" w:rsidR="001D43AF" w:rsidRDefault="001D43AF" w:rsidP="001D43AF">
      <w:pPr>
        <w:spacing w:line="240" w:lineRule="auto"/>
        <w:rPr>
          <w:sz w:val="19"/>
          <w:szCs w:val="19"/>
          <w:highlight w:val="yellow"/>
        </w:rPr>
      </w:pPr>
      <w:r>
        <w:rPr>
          <w:sz w:val="19"/>
          <w:szCs w:val="19"/>
          <w:highlight w:val="yellow"/>
        </w:rPr>
        <w:br w:type="page"/>
      </w:r>
    </w:p>
    <w:p w14:paraId="71CE2B66" w14:textId="009A3141" w:rsidR="00C42F45" w:rsidRDefault="00C42F45" w:rsidP="00C42F45">
      <w:pPr>
        <w:autoSpaceDE w:val="0"/>
        <w:autoSpaceDN w:val="0"/>
        <w:adjustRightInd w:val="0"/>
        <w:spacing w:line="276" w:lineRule="auto"/>
        <w:rPr>
          <w:rFonts w:cs="Arial"/>
          <w:sz w:val="19"/>
          <w:szCs w:val="19"/>
          <w:u w:val="single"/>
        </w:rPr>
      </w:pPr>
    </w:p>
    <w:p w14:paraId="12E7DA22" w14:textId="5BF38889" w:rsidR="00C42F45" w:rsidRPr="0013659B" w:rsidRDefault="00C42F45" w:rsidP="00C42F45">
      <w:pPr>
        <w:spacing w:line="276" w:lineRule="auto"/>
        <w:rPr>
          <w:rFonts w:cs="Arial"/>
          <w:b/>
          <w:bCs/>
          <w:sz w:val="19"/>
          <w:szCs w:val="19"/>
        </w:rPr>
      </w:pPr>
      <w:r w:rsidRPr="0013659B">
        <w:rPr>
          <w:rFonts w:cs="Arial"/>
          <w:b/>
          <w:bCs/>
          <w:sz w:val="19"/>
          <w:szCs w:val="19"/>
        </w:rPr>
        <w:t xml:space="preserve">K 3: </w:t>
      </w:r>
      <w:r w:rsidR="001D43AF">
        <w:rPr>
          <w:rFonts w:cs="Arial"/>
          <w:b/>
          <w:bCs/>
          <w:sz w:val="19"/>
          <w:szCs w:val="19"/>
        </w:rPr>
        <w:t>Duurzaamheid en recycling (</w:t>
      </w:r>
      <w:r w:rsidR="001D43AF" w:rsidRPr="00887896">
        <w:rPr>
          <w:rFonts w:cs="Arial"/>
          <w:szCs w:val="18"/>
        </w:rPr>
        <w:t xml:space="preserve">Max te gebruiken tekst: </w:t>
      </w:r>
      <w:r w:rsidR="001D43AF">
        <w:rPr>
          <w:rFonts w:cs="Arial"/>
          <w:szCs w:val="18"/>
        </w:rPr>
        <w:t>3</w:t>
      </w:r>
      <w:r w:rsidR="001D43AF" w:rsidRPr="00887896">
        <w:rPr>
          <w:rFonts w:cs="Arial"/>
          <w:szCs w:val="18"/>
        </w:rPr>
        <w:t xml:space="preserve"> a4 enkelzijdig</w:t>
      </w:r>
      <w:r w:rsidR="001D43AF">
        <w:rPr>
          <w:rFonts w:cs="Arial"/>
          <w:szCs w:val="18"/>
        </w:rPr>
        <w:t>)</w:t>
      </w:r>
    </w:p>
    <w:p w14:paraId="228B29C5" w14:textId="77777777" w:rsidR="001D43AF" w:rsidRPr="00104430" w:rsidRDefault="001D43AF" w:rsidP="001D43AF">
      <w:pPr>
        <w:spacing w:line="276" w:lineRule="auto"/>
        <w:rPr>
          <w:sz w:val="19"/>
          <w:szCs w:val="19"/>
        </w:rPr>
      </w:pPr>
      <w:r w:rsidRPr="00104430">
        <w:rPr>
          <w:sz w:val="19"/>
          <w:szCs w:val="19"/>
          <w:highlight w:val="lightGray"/>
        </w:rPr>
        <w:t>Onderdeel 1</w:t>
      </w:r>
    </w:p>
    <w:p w14:paraId="4FCE2BFA" w14:textId="77777777" w:rsidR="001D43AF" w:rsidRPr="00104430" w:rsidRDefault="001D43AF" w:rsidP="001D43AF">
      <w:pPr>
        <w:spacing w:line="276" w:lineRule="auto"/>
        <w:rPr>
          <w:sz w:val="19"/>
          <w:szCs w:val="19"/>
        </w:rPr>
      </w:pPr>
      <w:r w:rsidRPr="00104430">
        <w:rPr>
          <w:sz w:val="19"/>
          <w:szCs w:val="19"/>
          <w:highlight w:val="yellow"/>
        </w:rPr>
        <w:t>Beschrijving Inschrijver (dit weghalen)</w:t>
      </w:r>
    </w:p>
    <w:p w14:paraId="337A059D" w14:textId="77777777" w:rsidR="001D43AF" w:rsidRPr="00104430" w:rsidRDefault="001D43AF" w:rsidP="001D43AF">
      <w:pPr>
        <w:spacing w:line="276" w:lineRule="auto"/>
        <w:rPr>
          <w:sz w:val="19"/>
          <w:szCs w:val="19"/>
        </w:rPr>
      </w:pPr>
    </w:p>
    <w:p w14:paraId="6B36322C" w14:textId="77777777" w:rsidR="001D43AF" w:rsidRPr="00104430" w:rsidRDefault="001D43AF" w:rsidP="001D43AF">
      <w:pPr>
        <w:spacing w:line="276" w:lineRule="auto"/>
        <w:rPr>
          <w:sz w:val="19"/>
          <w:szCs w:val="19"/>
        </w:rPr>
      </w:pPr>
    </w:p>
    <w:p w14:paraId="66FE8A00" w14:textId="77777777" w:rsidR="001D43AF" w:rsidRPr="0013659B" w:rsidRDefault="001D43AF" w:rsidP="001D43AF">
      <w:pPr>
        <w:spacing w:line="276" w:lineRule="auto"/>
        <w:rPr>
          <w:rFonts w:cs="Arial"/>
          <w:b/>
          <w:bCs/>
          <w:sz w:val="19"/>
          <w:szCs w:val="19"/>
        </w:rPr>
      </w:pPr>
    </w:p>
    <w:p w14:paraId="4E01122B" w14:textId="77777777" w:rsidR="001D43AF" w:rsidRDefault="001D43AF" w:rsidP="001D43AF">
      <w:pPr>
        <w:spacing w:line="240" w:lineRule="auto"/>
        <w:rPr>
          <w:rFonts w:cs="Arial"/>
          <w:b/>
          <w:bCs/>
          <w:sz w:val="19"/>
          <w:szCs w:val="19"/>
        </w:rPr>
      </w:pPr>
      <w:r>
        <w:rPr>
          <w:rFonts w:cs="Arial"/>
          <w:b/>
          <w:bCs/>
          <w:sz w:val="19"/>
          <w:szCs w:val="19"/>
        </w:rPr>
        <w:br w:type="page"/>
      </w:r>
    </w:p>
    <w:p w14:paraId="5ACD8EA5" w14:textId="1F05020B" w:rsidR="001D43AF" w:rsidRPr="0013659B" w:rsidRDefault="001D43AF" w:rsidP="001D43AF">
      <w:pPr>
        <w:spacing w:line="276" w:lineRule="auto"/>
        <w:rPr>
          <w:rFonts w:cs="Arial"/>
          <w:b/>
          <w:bCs/>
          <w:sz w:val="19"/>
          <w:szCs w:val="19"/>
        </w:rPr>
      </w:pPr>
      <w:r w:rsidRPr="0013659B">
        <w:rPr>
          <w:rFonts w:cs="Arial"/>
          <w:b/>
          <w:bCs/>
          <w:sz w:val="19"/>
          <w:szCs w:val="19"/>
        </w:rPr>
        <w:lastRenderedPageBreak/>
        <w:t xml:space="preserve">K </w:t>
      </w:r>
      <w:r>
        <w:rPr>
          <w:rFonts w:cs="Arial"/>
          <w:b/>
          <w:bCs/>
          <w:sz w:val="19"/>
          <w:szCs w:val="19"/>
        </w:rPr>
        <w:t>4</w:t>
      </w:r>
      <w:r w:rsidRPr="0013659B">
        <w:rPr>
          <w:rFonts w:cs="Arial"/>
          <w:b/>
          <w:bCs/>
          <w:sz w:val="19"/>
          <w:szCs w:val="19"/>
        </w:rPr>
        <w:t xml:space="preserve">: </w:t>
      </w:r>
      <w:r>
        <w:rPr>
          <w:rFonts w:cs="Arial"/>
          <w:b/>
          <w:bCs/>
          <w:sz w:val="19"/>
          <w:szCs w:val="19"/>
        </w:rPr>
        <w:t>Dienstverlening, leverbetrouwbaarheid en assortiment (</w:t>
      </w:r>
      <w:r w:rsidRPr="00887896">
        <w:rPr>
          <w:rFonts w:cs="Arial"/>
          <w:szCs w:val="18"/>
        </w:rPr>
        <w:t xml:space="preserve">Max te gebruiken tekst: </w:t>
      </w:r>
      <w:r w:rsidR="00C114A3" w:rsidRPr="00C114A3">
        <w:rPr>
          <w:rFonts w:cs="Arial"/>
          <w:i/>
          <w:iCs/>
          <w:szCs w:val="18"/>
        </w:rPr>
        <w:t>3</w:t>
      </w:r>
      <w:r w:rsidRPr="00C114A3">
        <w:rPr>
          <w:rFonts w:cs="Arial"/>
          <w:i/>
          <w:iCs/>
          <w:szCs w:val="18"/>
        </w:rPr>
        <w:t xml:space="preserve"> a4</w:t>
      </w:r>
      <w:r w:rsidRPr="00887896">
        <w:rPr>
          <w:rFonts w:cs="Arial"/>
          <w:szCs w:val="18"/>
        </w:rPr>
        <w:t xml:space="preserve"> enkelzijdig</w:t>
      </w:r>
      <w:r>
        <w:rPr>
          <w:rFonts w:cs="Arial"/>
          <w:szCs w:val="18"/>
        </w:rPr>
        <w:t>)</w:t>
      </w:r>
    </w:p>
    <w:p w14:paraId="1AE629DC" w14:textId="77777777" w:rsidR="001D43AF" w:rsidRPr="00104430" w:rsidRDefault="001D43AF" w:rsidP="001D43AF">
      <w:pPr>
        <w:spacing w:line="276" w:lineRule="auto"/>
        <w:rPr>
          <w:sz w:val="19"/>
          <w:szCs w:val="19"/>
        </w:rPr>
      </w:pPr>
      <w:r w:rsidRPr="00104430">
        <w:rPr>
          <w:sz w:val="19"/>
          <w:szCs w:val="19"/>
          <w:highlight w:val="lightGray"/>
        </w:rPr>
        <w:t>Onderdeel 1</w:t>
      </w:r>
    </w:p>
    <w:p w14:paraId="0AE08F34" w14:textId="77777777" w:rsidR="001D43AF" w:rsidRPr="00104430" w:rsidRDefault="001D43AF" w:rsidP="001D43AF">
      <w:pPr>
        <w:spacing w:line="276" w:lineRule="auto"/>
        <w:rPr>
          <w:sz w:val="19"/>
          <w:szCs w:val="19"/>
        </w:rPr>
      </w:pPr>
      <w:r w:rsidRPr="00104430">
        <w:rPr>
          <w:sz w:val="19"/>
          <w:szCs w:val="19"/>
          <w:highlight w:val="yellow"/>
        </w:rPr>
        <w:t>Beschrijving Inschrijver (dit weghalen)</w:t>
      </w:r>
    </w:p>
    <w:p w14:paraId="680C64F4" w14:textId="0E12CDA3" w:rsidR="004C1533" w:rsidRDefault="004C1533" w:rsidP="001D43AF">
      <w:pPr>
        <w:spacing w:line="276" w:lineRule="auto"/>
        <w:rPr>
          <w:rFonts w:cs="Arial"/>
          <w:color w:val="000000"/>
          <w:sz w:val="19"/>
          <w:szCs w:val="19"/>
        </w:rPr>
      </w:pPr>
    </w:p>
    <w:p w14:paraId="5BFE6748" w14:textId="66073743" w:rsidR="001D43AF" w:rsidRPr="00104430" w:rsidRDefault="001D43AF" w:rsidP="001D43AF">
      <w:pPr>
        <w:spacing w:line="276" w:lineRule="auto"/>
        <w:rPr>
          <w:sz w:val="19"/>
          <w:szCs w:val="19"/>
        </w:rPr>
      </w:pPr>
      <w:r w:rsidRPr="001D43AF">
        <w:rPr>
          <w:sz w:val="19"/>
          <w:szCs w:val="19"/>
          <w:highlight w:val="lightGray"/>
        </w:rPr>
        <w:t>Onderdeel 2</w:t>
      </w:r>
    </w:p>
    <w:p w14:paraId="49CD190A" w14:textId="77777777" w:rsidR="001D43AF" w:rsidRPr="00104430" w:rsidRDefault="001D43AF" w:rsidP="001D43AF">
      <w:pPr>
        <w:spacing w:line="276" w:lineRule="auto"/>
        <w:rPr>
          <w:sz w:val="19"/>
          <w:szCs w:val="19"/>
        </w:rPr>
      </w:pPr>
      <w:r w:rsidRPr="00104430">
        <w:rPr>
          <w:sz w:val="19"/>
          <w:szCs w:val="19"/>
          <w:highlight w:val="yellow"/>
        </w:rPr>
        <w:t>Beschrijving Inschrijver (dit weghalen)</w:t>
      </w:r>
    </w:p>
    <w:p w14:paraId="02679CFE" w14:textId="13767BBD" w:rsidR="001D43AF" w:rsidRDefault="001D43AF" w:rsidP="001D43AF">
      <w:pPr>
        <w:spacing w:line="276" w:lineRule="auto"/>
        <w:rPr>
          <w:rFonts w:cs="Arial"/>
          <w:color w:val="000000"/>
          <w:sz w:val="19"/>
          <w:szCs w:val="19"/>
        </w:rPr>
      </w:pPr>
    </w:p>
    <w:p w14:paraId="15DB0F94" w14:textId="510BB32D" w:rsidR="001D43AF" w:rsidRPr="00104430" w:rsidRDefault="001D43AF" w:rsidP="001D43AF">
      <w:pPr>
        <w:spacing w:line="276" w:lineRule="auto"/>
        <w:rPr>
          <w:sz w:val="19"/>
          <w:szCs w:val="19"/>
        </w:rPr>
      </w:pPr>
      <w:r w:rsidRPr="001D43AF">
        <w:rPr>
          <w:sz w:val="19"/>
          <w:szCs w:val="19"/>
          <w:highlight w:val="lightGray"/>
        </w:rPr>
        <w:t>Onderdeel 3</w:t>
      </w:r>
    </w:p>
    <w:p w14:paraId="0FF166D4" w14:textId="77777777" w:rsidR="001D43AF" w:rsidRPr="00104430" w:rsidRDefault="001D43AF" w:rsidP="001D43AF">
      <w:pPr>
        <w:spacing w:line="276" w:lineRule="auto"/>
        <w:rPr>
          <w:sz w:val="19"/>
          <w:szCs w:val="19"/>
        </w:rPr>
      </w:pPr>
      <w:r w:rsidRPr="00104430">
        <w:rPr>
          <w:sz w:val="19"/>
          <w:szCs w:val="19"/>
          <w:highlight w:val="yellow"/>
        </w:rPr>
        <w:t>Beschrijving Inschrijver (dit weghalen)</w:t>
      </w:r>
    </w:p>
    <w:p w14:paraId="4375B62F" w14:textId="69FA0C70" w:rsidR="001D43AF" w:rsidRDefault="001D43AF" w:rsidP="001D43AF">
      <w:pPr>
        <w:spacing w:line="276" w:lineRule="auto"/>
        <w:rPr>
          <w:rFonts w:cs="Arial"/>
          <w:color w:val="000000"/>
          <w:sz w:val="19"/>
          <w:szCs w:val="19"/>
        </w:rPr>
      </w:pPr>
    </w:p>
    <w:p w14:paraId="1FCFAAD4" w14:textId="2B21913C" w:rsidR="001D43AF" w:rsidRPr="00104430" w:rsidRDefault="001D43AF" w:rsidP="001D43AF">
      <w:pPr>
        <w:spacing w:line="276" w:lineRule="auto"/>
        <w:rPr>
          <w:sz w:val="19"/>
          <w:szCs w:val="19"/>
        </w:rPr>
      </w:pPr>
      <w:r w:rsidRPr="001D43AF">
        <w:rPr>
          <w:sz w:val="19"/>
          <w:szCs w:val="19"/>
          <w:highlight w:val="lightGray"/>
        </w:rPr>
        <w:t>Onderdeel 4</w:t>
      </w:r>
    </w:p>
    <w:p w14:paraId="7CD94B32" w14:textId="77777777" w:rsidR="001D43AF" w:rsidRPr="00104430" w:rsidRDefault="001D43AF" w:rsidP="001D43AF">
      <w:pPr>
        <w:spacing w:line="276" w:lineRule="auto"/>
        <w:rPr>
          <w:sz w:val="19"/>
          <w:szCs w:val="19"/>
        </w:rPr>
      </w:pPr>
      <w:r w:rsidRPr="00104430">
        <w:rPr>
          <w:sz w:val="19"/>
          <w:szCs w:val="19"/>
          <w:highlight w:val="yellow"/>
        </w:rPr>
        <w:t>Beschrijving Inschrijver (dit weghalen)</w:t>
      </w:r>
    </w:p>
    <w:p w14:paraId="38BC0319" w14:textId="65EABD7F" w:rsidR="001D43AF" w:rsidRDefault="001D43AF" w:rsidP="001D43AF">
      <w:pPr>
        <w:spacing w:line="276" w:lineRule="auto"/>
        <w:rPr>
          <w:rFonts w:cs="Arial"/>
          <w:color w:val="000000"/>
          <w:sz w:val="19"/>
          <w:szCs w:val="19"/>
        </w:rPr>
      </w:pPr>
    </w:p>
    <w:p w14:paraId="0757C6BF" w14:textId="7FF3E619" w:rsidR="001D43AF" w:rsidRPr="00104430" w:rsidRDefault="001D43AF" w:rsidP="001D43AF">
      <w:pPr>
        <w:spacing w:line="276" w:lineRule="auto"/>
        <w:rPr>
          <w:sz w:val="19"/>
          <w:szCs w:val="19"/>
        </w:rPr>
      </w:pPr>
      <w:r w:rsidRPr="001D43AF">
        <w:rPr>
          <w:sz w:val="19"/>
          <w:szCs w:val="19"/>
          <w:highlight w:val="lightGray"/>
        </w:rPr>
        <w:t>Onderdeel 5</w:t>
      </w:r>
    </w:p>
    <w:p w14:paraId="1025B36A" w14:textId="5944A6B9" w:rsidR="001D43AF" w:rsidRPr="0013659B" w:rsidRDefault="001D43AF" w:rsidP="001D43AF">
      <w:pPr>
        <w:spacing w:line="276" w:lineRule="auto"/>
        <w:rPr>
          <w:rFonts w:cs="Arial"/>
          <w:color w:val="000000"/>
          <w:sz w:val="19"/>
          <w:szCs w:val="19"/>
        </w:rPr>
      </w:pPr>
      <w:r w:rsidRPr="00104430">
        <w:rPr>
          <w:sz w:val="19"/>
          <w:szCs w:val="19"/>
          <w:highlight w:val="yellow"/>
        </w:rPr>
        <w:t>Beschrijving Inschrijver (dit weghalen)</w:t>
      </w:r>
    </w:p>
    <w:sectPr w:rsidR="001D43AF" w:rsidRPr="0013659B" w:rsidSect="008C49A5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C698E" w14:textId="77777777" w:rsidR="00A41760" w:rsidRDefault="00A41760" w:rsidP="00BD0883">
      <w:pPr>
        <w:spacing w:line="240" w:lineRule="auto"/>
      </w:pPr>
      <w:r>
        <w:separator/>
      </w:r>
    </w:p>
  </w:endnote>
  <w:endnote w:type="continuationSeparator" w:id="0">
    <w:p w14:paraId="34A7203F" w14:textId="77777777" w:rsidR="00A41760" w:rsidRDefault="00A41760" w:rsidP="00BD0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35A70" w14:textId="77777777" w:rsidR="00A41760" w:rsidRDefault="00A41760" w:rsidP="00BD0883">
      <w:pPr>
        <w:spacing w:line="240" w:lineRule="auto"/>
      </w:pPr>
      <w:r>
        <w:separator/>
      </w:r>
    </w:p>
  </w:footnote>
  <w:footnote w:type="continuationSeparator" w:id="0">
    <w:p w14:paraId="239AEC32" w14:textId="77777777" w:rsidR="00A41760" w:rsidRDefault="00A41760" w:rsidP="00BD08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" w15:restartNumberingAfterBreak="0">
    <w:nsid w:val="184C5C20"/>
    <w:multiLevelType w:val="hybridMultilevel"/>
    <w:tmpl w:val="FDFEB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6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0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D4ED0"/>
    <w:multiLevelType w:val="hybridMultilevel"/>
    <w:tmpl w:val="1B6AF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10"/>
  </w:num>
  <w:num w:numId="11">
    <w:abstractNumId w:val="0"/>
  </w:num>
  <w:num w:numId="12">
    <w:abstractNumId w:val="12"/>
  </w:num>
  <w:num w:numId="13">
    <w:abstractNumId w:val="2"/>
  </w:num>
  <w:num w:numId="14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216C4"/>
    <w:rsid w:val="00021B88"/>
    <w:rsid w:val="00090710"/>
    <w:rsid w:val="000B39ED"/>
    <w:rsid w:val="000D1B21"/>
    <w:rsid w:val="000E072B"/>
    <w:rsid w:val="00123711"/>
    <w:rsid w:val="0013659B"/>
    <w:rsid w:val="00137F68"/>
    <w:rsid w:val="00161BDD"/>
    <w:rsid w:val="00185128"/>
    <w:rsid w:val="00195547"/>
    <w:rsid w:val="00197A39"/>
    <w:rsid w:val="001B0F2E"/>
    <w:rsid w:val="001B619D"/>
    <w:rsid w:val="001D43AF"/>
    <w:rsid w:val="0021638E"/>
    <w:rsid w:val="00223E37"/>
    <w:rsid w:val="00254B02"/>
    <w:rsid w:val="00257A2D"/>
    <w:rsid w:val="002605A2"/>
    <w:rsid w:val="00261019"/>
    <w:rsid w:val="0026186B"/>
    <w:rsid w:val="00282C71"/>
    <w:rsid w:val="00291A73"/>
    <w:rsid w:val="002B2A80"/>
    <w:rsid w:val="002C3E04"/>
    <w:rsid w:val="002C5CDF"/>
    <w:rsid w:val="002E23CB"/>
    <w:rsid w:val="002E7D81"/>
    <w:rsid w:val="00376EFA"/>
    <w:rsid w:val="003F004A"/>
    <w:rsid w:val="003F13A9"/>
    <w:rsid w:val="00400F48"/>
    <w:rsid w:val="00402364"/>
    <w:rsid w:val="00434BD3"/>
    <w:rsid w:val="004A63D3"/>
    <w:rsid w:val="004C0009"/>
    <w:rsid w:val="004C1533"/>
    <w:rsid w:val="005474A5"/>
    <w:rsid w:val="00563F53"/>
    <w:rsid w:val="005858CC"/>
    <w:rsid w:val="005B4167"/>
    <w:rsid w:val="005C411D"/>
    <w:rsid w:val="005D22DF"/>
    <w:rsid w:val="006011F9"/>
    <w:rsid w:val="00664B7F"/>
    <w:rsid w:val="00677B92"/>
    <w:rsid w:val="006A509F"/>
    <w:rsid w:val="006A5DBA"/>
    <w:rsid w:val="006B22AB"/>
    <w:rsid w:val="006B74AC"/>
    <w:rsid w:val="006D265A"/>
    <w:rsid w:val="006E1B76"/>
    <w:rsid w:val="006F4351"/>
    <w:rsid w:val="006F4FCF"/>
    <w:rsid w:val="00711630"/>
    <w:rsid w:val="007160B0"/>
    <w:rsid w:val="00716C62"/>
    <w:rsid w:val="007A373C"/>
    <w:rsid w:val="007D17D7"/>
    <w:rsid w:val="007F48AD"/>
    <w:rsid w:val="007F5BDF"/>
    <w:rsid w:val="0082074B"/>
    <w:rsid w:val="008222D7"/>
    <w:rsid w:val="00875EC5"/>
    <w:rsid w:val="0087736F"/>
    <w:rsid w:val="008844F9"/>
    <w:rsid w:val="0089082A"/>
    <w:rsid w:val="008A3172"/>
    <w:rsid w:val="008B5208"/>
    <w:rsid w:val="008C49A5"/>
    <w:rsid w:val="008E3B85"/>
    <w:rsid w:val="00932053"/>
    <w:rsid w:val="00935335"/>
    <w:rsid w:val="009548BF"/>
    <w:rsid w:val="00974F5C"/>
    <w:rsid w:val="009A4021"/>
    <w:rsid w:val="009B1AEE"/>
    <w:rsid w:val="009F16A6"/>
    <w:rsid w:val="00A002EE"/>
    <w:rsid w:val="00A17EF0"/>
    <w:rsid w:val="00A30B92"/>
    <w:rsid w:val="00A41760"/>
    <w:rsid w:val="00A8001F"/>
    <w:rsid w:val="00A81450"/>
    <w:rsid w:val="00A843C7"/>
    <w:rsid w:val="00A93F82"/>
    <w:rsid w:val="00AC0FF1"/>
    <w:rsid w:val="00AE5ECA"/>
    <w:rsid w:val="00AE6264"/>
    <w:rsid w:val="00B434C1"/>
    <w:rsid w:val="00B72021"/>
    <w:rsid w:val="00B80DBD"/>
    <w:rsid w:val="00B87F05"/>
    <w:rsid w:val="00BD0883"/>
    <w:rsid w:val="00BD71C1"/>
    <w:rsid w:val="00BE07BF"/>
    <w:rsid w:val="00BE4525"/>
    <w:rsid w:val="00BF37B2"/>
    <w:rsid w:val="00C114A3"/>
    <w:rsid w:val="00C30248"/>
    <w:rsid w:val="00C42F45"/>
    <w:rsid w:val="00C658D8"/>
    <w:rsid w:val="00C84253"/>
    <w:rsid w:val="00CA5460"/>
    <w:rsid w:val="00CD41A5"/>
    <w:rsid w:val="00CD5D8B"/>
    <w:rsid w:val="00D10F62"/>
    <w:rsid w:val="00D22AB5"/>
    <w:rsid w:val="00D27885"/>
    <w:rsid w:val="00D6101D"/>
    <w:rsid w:val="00D6790F"/>
    <w:rsid w:val="00D76727"/>
    <w:rsid w:val="00D832F7"/>
    <w:rsid w:val="00D96E1F"/>
    <w:rsid w:val="00DB1341"/>
    <w:rsid w:val="00DC5DF8"/>
    <w:rsid w:val="00DD248D"/>
    <w:rsid w:val="00DD589E"/>
    <w:rsid w:val="00DF440D"/>
    <w:rsid w:val="00DF7CBF"/>
    <w:rsid w:val="00E22F64"/>
    <w:rsid w:val="00E633B8"/>
    <w:rsid w:val="00E806FD"/>
    <w:rsid w:val="00EB27AD"/>
    <w:rsid w:val="00F35FF3"/>
    <w:rsid w:val="00F44C96"/>
    <w:rsid w:val="00F57E07"/>
    <w:rsid w:val="00FE4E2F"/>
    <w:rsid w:val="00F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883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uiPriority w:val="99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aliases w:val="Bulletlijst NS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uiPriority w:val="99"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aliases w:val="Bulletlijst NS Char"/>
    <w:basedOn w:val="Standaardalinea-lettertype"/>
    <w:link w:val="Lijstalinea"/>
    <w:uiPriority w:val="34"/>
    <w:rsid w:val="00C42F45"/>
    <w:rPr>
      <w:rFonts w:ascii="Arial" w:hAnsi="Arial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BCA1E-AFDD-4C84-A8D7-FB14408A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C:\XP_Sys\Huisstijl\sjablonen\Leeg Kadaster document.dot</Template>
  <TotalTime>47</TotalTime>
  <Pages>4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Mark Roelofsma</cp:lastModifiedBy>
  <cp:revision>31</cp:revision>
  <cp:lastPrinted>2016-08-26T13:28:00Z</cp:lastPrinted>
  <dcterms:created xsi:type="dcterms:W3CDTF">2017-07-12T07:16:00Z</dcterms:created>
  <dcterms:modified xsi:type="dcterms:W3CDTF">2021-11-23T07:42:00Z</dcterms:modified>
</cp:coreProperties>
</file>