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41587" w14:textId="438E85C9" w:rsidR="00C42A00" w:rsidRDefault="00C42A00" w:rsidP="00C42A00">
      <w:pPr>
        <w:pStyle w:val="Kop1"/>
      </w:pPr>
      <w:bookmarkStart w:id="0" w:name="_Toc80693523"/>
      <w:r>
        <w:t xml:space="preserve">Bijlage </w:t>
      </w:r>
      <w:r w:rsidR="00162459">
        <w:t>4a</w:t>
      </w:r>
      <w:r>
        <w:tab/>
      </w:r>
      <w:r>
        <w:tab/>
        <w:t>Referentieformat</w:t>
      </w:r>
      <w:bookmarkEnd w:id="0"/>
    </w:p>
    <w:p w14:paraId="0269B171" w14:textId="61704EC5" w:rsidR="002060B2" w:rsidRPr="00A84382" w:rsidRDefault="00A84382" w:rsidP="00F52EC0">
      <w:pPr>
        <w:rPr>
          <w:i/>
          <w:iCs/>
        </w:rPr>
      </w:pPr>
      <w:r w:rsidRPr="00A84382">
        <w:rPr>
          <w:i/>
          <w:iCs/>
        </w:rPr>
        <w:t xml:space="preserve">Behorend bij RAW raamovereenkomst </w:t>
      </w:r>
      <w:r w:rsidR="00216F73">
        <w:rPr>
          <w:i/>
          <w:iCs/>
        </w:rPr>
        <w:t>Boomveiligheidscontrole (2021-23 / perceel A)</w:t>
      </w:r>
    </w:p>
    <w:p w14:paraId="7A41C0ED" w14:textId="77777777" w:rsidR="00A84382" w:rsidRDefault="00A84382" w:rsidP="00F52EC0"/>
    <w:p w14:paraId="1AC6FC56" w14:textId="5B071E86" w:rsidR="00C42A00" w:rsidRDefault="00C42A00" w:rsidP="00C42A00">
      <w:r>
        <w:t>Door de opdrachtgever zijn kerncompetenties vastgesteld</w:t>
      </w:r>
      <w:r w:rsidR="00AE74E6">
        <w:t>, benodigd voor het toetsen van de technische en/ of beroepsbekwaamheid, overeenkomend met essentiële punten van de opdracht.</w:t>
      </w:r>
    </w:p>
    <w:p w14:paraId="4ADFF6BB" w14:textId="0EA3FA8B" w:rsidR="002060B2" w:rsidRDefault="00AE74E6" w:rsidP="00F52EC0">
      <w:r>
        <w:t xml:space="preserve">De inschrijver dient zijn ervaring te onderbouwen door het geven van één referentieopdracht per genoemde kerncompetentie die in de afgelopen 3 jaar zijn uitgevoerd. </w:t>
      </w:r>
    </w:p>
    <w:p w14:paraId="35E0868E" w14:textId="22B2985D" w:rsidR="00AE74E6" w:rsidRDefault="00AE74E6" w:rsidP="00F52EC0">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5CC6E4B0" w14:textId="1D539210" w:rsidR="00AE74E6" w:rsidRDefault="00AE74E6" w:rsidP="00F52EC0">
      <w:r>
        <w:t xml:space="preserve">U dient onderstaand formulier in te vullen voor iedere referentie. </w:t>
      </w:r>
      <w:r w:rsidR="00002A18">
        <w:t>De volledig en naar waarheid ingevulde formulieren dienen toegevoegd te worden aan de inschrijving.</w:t>
      </w:r>
    </w:p>
    <w:p w14:paraId="64964DE3" w14:textId="77777777" w:rsidR="002060B2" w:rsidRDefault="002060B2" w:rsidP="00F52EC0"/>
    <w:p w14:paraId="76725D15" w14:textId="0FCF95CE" w:rsidR="00C87BBA" w:rsidRDefault="00C87BBA">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8"/>
        <w:gridCol w:w="1625"/>
        <w:gridCol w:w="142"/>
        <w:gridCol w:w="5528"/>
      </w:tblGrid>
      <w:tr w:rsidR="008309BC" w14:paraId="4532675D" w14:textId="77777777" w:rsidTr="00870C23">
        <w:trPr>
          <w:trHeight w:val="664"/>
        </w:trPr>
        <w:tc>
          <w:tcPr>
            <w:tcW w:w="9923" w:type="dxa"/>
            <w:gridSpan w:val="4"/>
            <w:tcBorders>
              <w:bottom w:val="nil"/>
            </w:tcBorders>
          </w:tcPr>
          <w:p w14:paraId="20069670" w14:textId="47B3EA92" w:rsidR="008309BC" w:rsidRPr="008309BC" w:rsidRDefault="008309BC" w:rsidP="0078243E">
            <w:pPr>
              <w:rPr>
                <w:b/>
                <w:bCs/>
              </w:rPr>
            </w:pPr>
            <w:r w:rsidRPr="008309BC">
              <w:rPr>
                <w:b/>
                <w:bCs/>
              </w:rPr>
              <w:lastRenderedPageBreak/>
              <w:t>Referentieopdracht bij kerncompetentie</w:t>
            </w:r>
            <w:r w:rsidR="004D4728">
              <w:rPr>
                <w:b/>
                <w:bCs/>
              </w:rPr>
              <w:t xml:space="preserve"> </w:t>
            </w:r>
            <w:r w:rsidR="00216F73">
              <w:rPr>
                <w:b/>
                <w:bCs/>
              </w:rPr>
              <w:t>A</w:t>
            </w:r>
            <w:r w:rsidR="004D4728">
              <w:rPr>
                <w:b/>
                <w:bCs/>
              </w:rPr>
              <w:t>1</w:t>
            </w:r>
            <w:r w:rsidR="00AF25C7">
              <w:rPr>
                <w:b/>
                <w:bCs/>
              </w:rPr>
              <w:t xml:space="preserve"> </w:t>
            </w:r>
            <w:r w:rsidR="009E15E1">
              <w:rPr>
                <w:b/>
                <w:bCs/>
              </w:rPr>
              <w:t>‘</w:t>
            </w:r>
            <w:r w:rsidR="00216F73">
              <w:rPr>
                <w:b/>
                <w:bCs/>
              </w:rPr>
              <w:t>Het uitvoeren en vastleggen van een boomveiligheidscontrole conform Handboek Bomen 2018’</w:t>
            </w:r>
          </w:p>
          <w:p w14:paraId="349EA526" w14:textId="3A47807B" w:rsidR="008309BC" w:rsidRDefault="008309BC" w:rsidP="0078243E"/>
        </w:tc>
      </w:tr>
      <w:tr w:rsidR="008309BC" w14:paraId="3DA49328" w14:textId="7E95258C" w:rsidTr="00870C23">
        <w:trPr>
          <w:trHeight w:val="804"/>
        </w:trPr>
        <w:tc>
          <w:tcPr>
            <w:tcW w:w="4395" w:type="dxa"/>
            <w:gridSpan w:val="3"/>
          </w:tcPr>
          <w:p w14:paraId="71B1660A" w14:textId="166DDE7D" w:rsidR="008309BC" w:rsidRDefault="008309BC" w:rsidP="0078243E">
            <w:r>
              <w:t>Naam van de ondernemer die de referentieopdracht heeft uitgevoerd:</w:t>
            </w:r>
          </w:p>
        </w:tc>
        <w:tc>
          <w:tcPr>
            <w:tcW w:w="5528" w:type="dxa"/>
            <w:shd w:val="clear" w:color="auto" w:fill="auto"/>
          </w:tcPr>
          <w:p w14:paraId="3ACE6B50" w14:textId="77777777" w:rsidR="008309BC" w:rsidRDefault="008309BC" w:rsidP="0078243E">
            <w:pPr>
              <w:spacing w:before="0" w:after="0" w:line="240" w:lineRule="auto"/>
            </w:pPr>
          </w:p>
        </w:tc>
      </w:tr>
      <w:tr w:rsidR="008309BC" w14:paraId="4F4C431B" w14:textId="1BF7B4DB" w:rsidTr="003A282F">
        <w:trPr>
          <w:trHeight w:val="3341"/>
        </w:trPr>
        <w:tc>
          <w:tcPr>
            <w:tcW w:w="4395" w:type="dxa"/>
            <w:gridSpan w:val="3"/>
          </w:tcPr>
          <w:p w14:paraId="4EF605E0" w14:textId="6F0FAEC4" w:rsidR="008309BC" w:rsidRDefault="008309BC" w:rsidP="0078243E">
            <w:r>
              <w:t>Beschrijving van de referentieopdracht:</w:t>
            </w:r>
          </w:p>
        </w:tc>
        <w:tc>
          <w:tcPr>
            <w:tcW w:w="5528" w:type="dxa"/>
            <w:shd w:val="clear" w:color="auto" w:fill="auto"/>
          </w:tcPr>
          <w:p w14:paraId="08E1F267" w14:textId="77777777" w:rsidR="008309BC" w:rsidRDefault="008309BC" w:rsidP="0078243E">
            <w:pPr>
              <w:spacing w:before="0" w:after="0" w:line="240" w:lineRule="auto"/>
            </w:pPr>
          </w:p>
        </w:tc>
      </w:tr>
      <w:tr w:rsidR="008309BC" w14:paraId="36AC2020" w14:textId="1B53FA20" w:rsidTr="00870C23">
        <w:trPr>
          <w:trHeight w:val="486"/>
        </w:trPr>
        <w:tc>
          <w:tcPr>
            <w:tcW w:w="4395" w:type="dxa"/>
            <w:gridSpan w:val="3"/>
          </w:tcPr>
          <w:p w14:paraId="2C4A3A52" w14:textId="69E0C5C3" w:rsidR="008309BC" w:rsidRDefault="008309BC" w:rsidP="0078243E">
            <w:r>
              <w:t>Naam en adres opdrachtgever:</w:t>
            </w:r>
          </w:p>
        </w:tc>
        <w:tc>
          <w:tcPr>
            <w:tcW w:w="5528" w:type="dxa"/>
            <w:shd w:val="clear" w:color="auto" w:fill="auto"/>
          </w:tcPr>
          <w:p w14:paraId="7FAF573E" w14:textId="77777777" w:rsidR="008309BC" w:rsidRDefault="008309BC" w:rsidP="0078243E">
            <w:pPr>
              <w:spacing w:before="0" w:after="0" w:line="240" w:lineRule="auto"/>
            </w:pPr>
          </w:p>
        </w:tc>
      </w:tr>
      <w:tr w:rsidR="008309BC" w14:paraId="6AD5D1BC" w14:textId="27DBF72F" w:rsidTr="00870C23">
        <w:trPr>
          <w:trHeight w:val="692"/>
        </w:trPr>
        <w:tc>
          <w:tcPr>
            <w:tcW w:w="4395" w:type="dxa"/>
            <w:gridSpan w:val="3"/>
          </w:tcPr>
          <w:p w14:paraId="5C4F5752" w14:textId="6571128C" w:rsidR="008309BC" w:rsidRDefault="008309BC" w:rsidP="0078243E">
            <w:r>
              <w:t xml:space="preserve">Omvang van het project </w:t>
            </w:r>
            <w:r w:rsidR="004D4728">
              <w:t>(minimaal €50.000,00 excl. BTW)</w:t>
            </w:r>
          </w:p>
        </w:tc>
        <w:tc>
          <w:tcPr>
            <w:tcW w:w="5528" w:type="dxa"/>
            <w:shd w:val="clear" w:color="auto" w:fill="auto"/>
          </w:tcPr>
          <w:p w14:paraId="3CA6907B" w14:textId="77777777" w:rsidR="008309BC" w:rsidRDefault="008309BC" w:rsidP="0078243E">
            <w:pPr>
              <w:spacing w:before="0" w:after="0" w:line="240" w:lineRule="auto"/>
            </w:pPr>
          </w:p>
        </w:tc>
      </w:tr>
      <w:tr w:rsidR="008309BC" w14:paraId="50D2A166" w14:textId="3B86B4B9" w:rsidTr="00870C23">
        <w:trPr>
          <w:trHeight w:val="692"/>
        </w:trPr>
        <w:tc>
          <w:tcPr>
            <w:tcW w:w="4395" w:type="dxa"/>
            <w:gridSpan w:val="3"/>
          </w:tcPr>
          <w:p w14:paraId="1DA4A820" w14:textId="1F1BBE3D" w:rsidR="008309BC" w:rsidRDefault="008309BC" w:rsidP="0078243E">
            <w:r>
              <w:t>Datum van opdrachtverlening:</w:t>
            </w:r>
          </w:p>
        </w:tc>
        <w:tc>
          <w:tcPr>
            <w:tcW w:w="5528" w:type="dxa"/>
            <w:shd w:val="clear" w:color="auto" w:fill="auto"/>
          </w:tcPr>
          <w:p w14:paraId="39D001E9" w14:textId="77777777" w:rsidR="008309BC" w:rsidRDefault="008309BC" w:rsidP="0078243E">
            <w:pPr>
              <w:spacing w:before="0" w:after="0" w:line="240" w:lineRule="auto"/>
            </w:pPr>
          </w:p>
        </w:tc>
      </w:tr>
      <w:tr w:rsidR="008309BC" w14:paraId="7D5BDC62" w14:textId="48228FBE" w:rsidTr="00870C23">
        <w:trPr>
          <w:trHeight w:val="898"/>
        </w:trPr>
        <w:tc>
          <w:tcPr>
            <w:tcW w:w="4395" w:type="dxa"/>
            <w:gridSpan w:val="3"/>
          </w:tcPr>
          <w:p w14:paraId="47575B71" w14:textId="10EF63C2" w:rsidR="008309BC" w:rsidRDefault="008309BC" w:rsidP="0078243E">
            <w:r>
              <w:t>Overeengekomen uitvoeringsduur:</w:t>
            </w:r>
          </w:p>
        </w:tc>
        <w:tc>
          <w:tcPr>
            <w:tcW w:w="5528" w:type="dxa"/>
            <w:shd w:val="clear" w:color="auto" w:fill="auto"/>
          </w:tcPr>
          <w:p w14:paraId="70F1347A" w14:textId="77777777" w:rsidR="008309BC" w:rsidRDefault="008309BC" w:rsidP="0078243E">
            <w:pPr>
              <w:spacing w:before="0" w:after="0" w:line="240" w:lineRule="auto"/>
            </w:pPr>
          </w:p>
        </w:tc>
      </w:tr>
      <w:tr w:rsidR="008309BC" w14:paraId="2D44019C" w14:textId="24FE7C77" w:rsidTr="00870C23">
        <w:trPr>
          <w:trHeight w:val="767"/>
        </w:trPr>
        <w:tc>
          <w:tcPr>
            <w:tcW w:w="4395" w:type="dxa"/>
            <w:gridSpan w:val="3"/>
          </w:tcPr>
          <w:p w14:paraId="41F9F54A" w14:textId="1E8EB899" w:rsidR="008309BC" w:rsidRDefault="008309BC" w:rsidP="0078243E">
            <w:r>
              <w:t>Datum oplevering:</w:t>
            </w:r>
          </w:p>
        </w:tc>
        <w:tc>
          <w:tcPr>
            <w:tcW w:w="5528" w:type="dxa"/>
            <w:shd w:val="clear" w:color="auto" w:fill="auto"/>
          </w:tcPr>
          <w:p w14:paraId="51F99CF3" w14:textId="77777777" w:rsidR="008309BC" w:rsidRDefault="008309BC" w:rsidP="0078243E">
            <w:pPr>
              <w:spacing w:before="0" w:after="0" w:line="240" w:lineRule="auto"/>
            </w:pPr>
          </w:p>
        </w:tc>
      </w:tr>
      <w:tr w:rsidR="008309BC" w14:paraId="72F1003C" w14:textId="77777777" w:rsidTr="00870C23">
        <w:trPr>
          <w:trHeight w:val="718"/>
        </w:trPr>
        <w:tc>
          <w:tcPr>
            <w:tcW w:w="9923" w:type="dxa"/>
            <w:gridSpan w:val="4"/>
          </w:tcPr>
          <w:p w14:paraId="39BF1763" w14:textId="3F2C267B" w:rsidR="008309BC" w:rsidRPr="008309BC" w:rsidRDefault="008309BC" w:rsidP="0078243E">
            <w:pPr>
              <w:rPr>
                <w:b/>
                <w:bCs/>
              </w:rPr>
            </w:pPr>
            <w:r w:rsidRPr="008309BC">
              <w:rPr>
                <w:b/>
                <w:bCs/>
              </w:rPr>
              <w:t>Indien de referentie is uitgevoerd in combinatie</w:t>
            </w:r>
          </w:p>
        </w:tc>
      </w:tr>
      <w:tr w:rsidR="008309BC" w14:paraId="3D9236EF" w14:textId="713142B3" w:rsidTr="003A282F">
        <w:trPr>
          <w:trHeight w:val="1966"/>
        </w:trPr>
        <w:tc>
          <w:tcPr>
            <w:tcW w:w="4395" w:type="dxa"/>
            <w:gridSpan w:val="3"/>
          </w:tcPr>
          <w:p w14:paraId="63EAB0EC" w14:textId="54FC6300" w:rsidR="008309BC" w:rsidRDefault="0078243E" w:rsidP="0078243E">
            <w:r>
              <w:t>De namen van de overige participanten in de combinatie:</w:t>
            </w:r>
          </w:p>
        </w:tc>
        <w:tc>
          <w:tcPr>
            <w:tcW w:w="5528" w:type="dxa"/>
            <w:shd w:val="clear" w:color="auto" w:fill="auto"/>
          </w:tcPr>
          <w:p w14:paraId="09D8B46F" w14:textId="77777777" w:rsidR="008309BC" w:rsidRDefault="008309BC" w:rsidP="0078243E">
            <w:pPr>
              <w:spacing w:before="0" w:after="0" w:line="240" w:lineRule="auto"/>
            </w:pPr>
          </w:p>
        </w:tc>
      </w:tr>
      <w:tr w:rsidR="008309BC" w14:paraId="5F381309" w14:textId="598EACE9" w:rsidTr="00870C23">
        <w:trPr>
          <w:trHeight w:val="1234"/>
        </w:trPr>
        <w:tc>
          <w:tcPr>
            <w:tcW w:w="4395" w:type="dxa"/>
            <w:gridSpan w:val="3"/>
          </w:tcPr>
          <w:p w14:paraId="48DCF1E1" w14:textId="55890F23" w:rsidR="008309BC" w:rsidRDefault="0078243E" w:rsidP="0078243E">
            <w:r>
              <w:t>De juridische participatieverhouding:</w:t>
            </w:r>
          </w:p>
        </w:tc>
        <w:tc>
          <w:tcPr>
            <w:tcW w:w="5528" w:type="dxa"/>
            <w:shd w:val="clear" w:color="auto" w:fill="auto"/>
          </w:tcPr>
          <w:p w14:paraId="518C5563" w14:textId="77777777" w:rsidR="008309BC" w:rsidRDefault="008309BC" w:rsidP="0078243E">
            <w:pPr>
              <w:spacing w:before="0" w:after="0" w:line="240" w:lineRule="auto"/>
            </w:pPr>
          </w:p>
        </w:tc>
      </w:tr>
      <w:tr w:rsidR="008309BC" w14:paraId="323D3544" w14:textId="0FB4A2A4" w:rsidTr="00870C23">
        <w:trPr>
          <w:trHeight w:val="1066"/>
        </w:trPr>
        <w:tc>
          <w:tcPr>
            <w:tcW w:w="4395" w:type="dxa"/>
            <w:gridSpan w:val="3"/>
          </w:tcPr>
          <w:p w14:paraId="65881FEA" w14:textId="7D2BA4B1" w:rsidR="008309BC" w:rsidRDefault="0078243E" w:rsidP="0078243E">
            <w:r>
              <w:lastRenderedPageBreak/>
              <w:t>Percentage aandeel van iedere participant in de combinatie:</w:t>
            </w:r>
          </w:p>
        </w:tc>
        <w:tc>
          <w:tcPr>
            <w:tcW w:w="5528" w:type="dxa"/>
            <w:shd w:val="clear" w:color="auto" w:fill="auto"/>
          </w:tcPr>
          <w:p w14:paraId="1FD021BB" w14:textId="77777777" w:rsidR="008309BC" w:rsidRDefault="008309BC" w:rsidP="0078243E">
            <w:pPr>
              <w:spacing w:before="0" w:after="0" w:line="240" w:lineRule="auto"/>
            </w:pPr>
          </w:p>
        </w:tc>
      </w:tr>
      <w:tr w:rsidR="0078243E" w14:paraId="6619254D" w14:textId="2B308789"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38245D39" w14:textId="08492E6F" w:rsidR="0078243E" w:rsidRDefault="0078243E" w:rsidP="0078243E">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FCC4D96" w14:textId="77777777" w:rsidR="0078243E" w:rsidRDefault="0078243E" w:rsidP="0078243E">
            <w:pPr>
              <w:spacing w:before="0" w:after="0" w:line="240" w:lineRule="auto"/>
            </w:pPr>
          </w:p>
        </w:tc>
      </w:tr>
      <w:tr w:rsidR="0078243E" w14:paraId="092F86B5" w14:textId="77777777" w:rsidTr="00870C23">
        <w:trPr>
          <w:trHeight w:val="544"/>
        </w:trPr>
        <w:tc>
          <w:tcPr>
            <w:tcW w:w="9923" w:type="dxa"/>
            <w:gridSpan w:val="4"/>
          </w:tcPr>
          <w:p w14:paraId="5809C09F" w14:textId="6F8F1B26" w:rsidR="0078243E" w:rsidRPr="0078243E" w:rsidRDefault="0078243E" w:rsidP="0078243E">
            <w:pPr>
              <w:rPr>
                <w:b/>
                <w:bCs/>
              </w:rPr>
            </w:pPr>
            <w:r w:rsidRPr="0078243E">
              <w:rPr>
                <w:b/>
                <w:bCs/>
              </w:rPr>
              <w:t>Ondertekening</w:t>
            </w:r>
          </w:p>
        </w:tc>
      </w:tr>
      <w:tr w:rsidR="0078243E" w14:paraId="7085A388" w14:textId="2C8E6BDF" w:rsidTr="00870C23">
        <w:trPr>
          <w:trHeight w:val="1272"/>
        </w:trPr>
        <w:tc>
          <w:tcPr>
            <w:tcW w:w="4253" w:type="dxa"/>
            <w:gridSpan w:val="2"/>
          </w:tcPr>
          <w:p w14:paraId="2606DE29" w14:textId="7D6E5BB5" w:rsidR="0078243E" w:rsidRDefault="00870C23" w:rsidP="0078243E">
            <w:r>
              <w:t>Naam inschrijver:</w:t>
            </w:r>
          </w:p>
        </w:tc>
        <w:tc>
          <w:tcPr>
            <w:tcW w:w="5670" w:type="dxa"/>
            <w:gridSpan w:val="2"/>
            <w:shd w:val="clear" w:color="auto" w:fill="auto"/>
          </w:tcPr>
          <w:p w14:paraId="6ECD2234" w14:textId="77777777" w:rsidR="0078243E" w:rsidRDefault="0078243E" w:rsidP="0078243E">
            <w:pPr>
              <w:spacing w:before="0" w:after="0" w:line="240" w:lineRule="auto"/>
            </w:pPr>
          </w:p>
        </w:tc>
      </w:tr>
      <w:tr w:rsidR="0078243E" w14:paraId="751FC567" w14:textId="5EE4EE7C"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21E729D" w14:textId="6D6725E0" w:rsidR="0078243E" w:rsidRDefault="00870C23" w:rsidP="0078243E">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0F9E04CF" w14:textId="77777777" w:rsidR="0078243E" w:rsidRDefault="0078243E" w:rsidP="0078243E">
            <w:pPr>
              <w:spacing w:before="0" w:after="0" w:line="240" w:lineRule="auto"/>
            </w:pPr>
          </w:p>
        </w:tc>
      </w:tr>
      <w:tr w:rsidR="0078243E" w14:paraId="472A826A" w14:textId="44D9E437" w:rsidTr="00870C23">
        <w:trPr>
          <w:trHeight w:val="1010"/>
        </w:trPr>
        <w:tc>
          <w:tcPr>
            <w:tcW w:w="4253" w:type="dxa"/>
            <w:gridSpan w:val="2"/>
          </w:tcPr>
          <w:p w14:paraId="60520F86" w14:textId="03A528BB" w:rsidR="0078243E" w:rsidRDefault="00870C23" w:rsidP="0078243E">
            <w:r>
              <w:t>Plaats:</w:t>
            </w:r>
          </w:p>
        </w:tc>
        <w:tc>
          <w:tcPr>
            <w:tcW w:w="5670" w:type="dxa"/>
            <w:gridSpan w:val="2"/>
            <w:shd w:val="clear" w:color="auto" w:fill="auto"/>
          </w:tcPr>
          <w:p w14:paraId="7614E54C" w14:textId="77777777" w:rsidR="0078243E" w:rsidRDefault="0078243E" w:rsidP="0078243E">
            <w:pPr>
              <w:spacing w:before="0" w:after="0" w:line="240" w:lineRule="auto"/>
            </w:pPr>
          </w:p>
        </w:tc>
      </w:tr>
      <w:tr w:rsidR="0078243E" w14:paraId="13FB84EF" w14:textId="38E4D69B"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101BC259" w14:textId="593F859B" w:rsidR="0078243E" w:rsidRDefault="00870C23" w:rsidP="0078243E">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E09C2B6" w14:textId="77777777" w:rsidR="0078243E" w:rsidRDefault="0078243E" w:rsidP="0078243E">
            <w:pPr>
              <w:spacing w:before="0" w:after="0" w:line="240" w:lineRule="auto"/>
            </w:pPr>
          </w:p>
        </w:tc>
      </w:tr>
      <w:tr w:rsidR="0078243E" w14:paraId="0E757C93" w14:textId="4C38DBB5" w:rsidTr="00870C23">
        <w:trPr>
          <w:trHeight w:val="1393"/>
        </w:trPr>
        <w:tc>
          <w:tcPr>
            <w:tcW w:w="4253" w:type="dxa"/>
            <w:gridSpan w:val="2"/>
          </w:tcPr>
          <w:p w14:paraId="1761653C" w14:textId="36DDDEDB" w:rsidR="0078243E" w:rsidRDefault="00870C23" w:rsidP="0078243E">
            <w:r>
              <w:t>Handtekening:</w:t>
            </w:r>
          </w:p>
        </w:tc>
        <w:tc>
          <w:tcPr>
            <w:tcW w:w="5670" w:type="dxa"/>
            <w:gridSpan w:val="2"/>
            <w:shd w:val="clear" w:color="auto" w:fill="auto"/>
          </w:tcPr>
          <w:p w14:paraId="3C519375" w14:textId="77777777" w:rsidR="0078243E" w:rsidRDefault="0078243E">
            <w:pPr>
              <w:spacing w:before="0" w:after="0" w:line="240" w:lineRule="auto"/>
            </w:pPr>
          </w:p>
        </w:tc>
      </w:tr>
    </w:tbl>
    <w:p w14:paraId="214EBD54" w14:textId="0079C19A" w:rsidR="00A54999" w:rsidRPr="00A54999" w:rsidRDefault="00A54999" w:rsidP="00B229D4">
      <w:pPr>
        <w:pStyle w:val="Kop1"/>
      </w:pPr>
      <w:bookmarkStart w:id="1" w:name="_GoBack"/>
      <w:bookmarkEnd w:id="1"/>
    </w:p>
    <w:sectPr w:rsidR="00A54999" w:rsidRPr="00A54999" w:rsidSect="00617282">
      <w:footerReference w:type="default" r:id="rId8"/>
      <w:pgSz w:w="11910" w:h="16840"/>
      <w:pgMar w:top="1580" w:right="520" w:bottom="560" w:left="1580" w:header="0" w:footer="3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BD1901">
          <w:rPr>
            <w:rStyle w:val="Paginanummer"/>
            <w:noProof/>
          </w:rPr>
          <w:t>17</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15:restartNumberingAfterBreak="0">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15:restartNumberingAfterBreak="0">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15:restartNumberingAfterBreak="0">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15:restartNumberingAfterBreak="0">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4"/>
  </w:num>
  <w:num w:numId="2">
    <w:abstractNumId w:val="7"/>
  </w:num>
  <w:num w:numId="3">
    <w:abstractNumId w:val="32"/>
  </w:num>
  <w:num w:numId="4">
    <w:abstractNumId w:val="26"/>
  </w:num>
  <w:num w:numId="5">
    <w:abstractNumId w:val="23"/>
  </w:num>
  <w:num w:numId="6">
    <w:abstractNumId w:val="34"/>
  </w:num>
  <w:num w:numId="7">
    <w:abstractNumId w:val="39"/>
  </w:num>
  <w:num w:numId="8">
    <w:abstractNumId w:val="36"/>
  </w:num>
  <w:num w:numId="9">
    <w:abstractNumId w:val="15"/>
  </w:num>
  <w:num w:numId="10">
    <w:abstractNumId w:val="43"/>
  </w:num>
  <w:num w:numId="11">
    <w:abstractNumId w:val="2"/>
  </w:num>
  <w:num w:numId="12">
    <w:abstractNumId w:val="6"/>
  </w:num>
  <w:num w:numId="13">
    <w:abstractNumId w:val="35"/>
  </w:num>
  <w:num w:numId="14">
    <w:abstractNumId w:val="18"/>
  </w:num>
  <w:num w:numId="15">
    <w:abstractNumId w:val="10"/>
  </w:num>
  <w:num w:numId="16">
    <w:abstractNumId w:val="38"/>
  </w:num>
  <w:num w:numId="17">
    <w:abstractNumId w:val="13"/>
  </w:num>
  <w:num w:numId="18">
    <w:abstractNumId w:val="12"/>
  </w:num>
  <w:num w:numId="19">
    <w:abstractNumId w:val="31"/>
  </w:num>
  <w:num w:numId="20">
    <w:abstractNumId w:val="24"/>
  </w:num>
  <w:num w:numId="21">
    <w:abstractNumId w:val="17"/>
  </w:num>
  <w:num w:numId="22">
    <w:abstractNumId w:val="3"/>
  </w:num>
  <w:num w:numId="23">
    <w:abstractNumId w:val="27"/>
  </w:num>
  <w:num w:numId="24">
    <w:abstractNumId w:val="29"/>
  </w:num>
  <w:num w:numId="25">
    <w:abstractNumId w:val="21"/>
  </w:num>
  <w:num w:numId="26">
    <w:abstractNumId w:val="37"/>
  </w:num>
  <w:num w:numId="27">
    <w:abstractNumId w:val="45"/>
  </w:num>
  <w:num w:numId="28">
    <w:abstractNumId w:val="9"/>
  </w:num>
  <w:num w:numId="29">
    <w:abstractNumId w:val="40"/>
  </w:num>
  <w:num w:numId="30">
    <w:abstractNumId w:val="41"/>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5"/>
  </w:num>
  <w:num w:numId="33">
    <w:abstractNumId w:val="11"/>
  </w:num>
  <w:num w:numId="34">
    <w:abstractNumId w:val="14"/>
  </w:num>
  <w:num w:numId="35">
    <w:abstractNumId w:val="42"/>
  </w:num>
  <w:num w:numId="36">
    <w:abstractNumId w:val="30"/>
  </w:num>
  <w:num w:numId="37">
    <w:abstractNumId w:val="20"/>
  </w:num>
  <w:num w:numId="38">
    <w:abstractNumId w:val="8"/>
  </w:num>
  <w:num w:numId="39">
    <w:abstractNumId w:val="16"/>
  </w:num>
  <w:num w:numId="40">
    <w:abstractNumId w:val="22"/>
  </w:num>
  <w:num w:numId="41">
    <w:abstractNumId w:val="0"/>
  </w:num>
  <w:num w:numId="42">
    <w:abstractNumId w:val="33"/>
  </w:num>
  <w:num w:numId="43">
    <w:abstractNumId w:val="28"/>
  </w:num>
  <w:num w:numId="44">
    <w:abstractNumId w:val="25"/>
  </w:num>
  <w:num w:numId="45">
    <w:abstractNumId w:val="1"/>
  </w:num>
  <w:num w:numId="46">
    <w:abstractNumId w:val="1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A1ABF"/>
    <w:rsid w:val="000A6436"/>
    <w:rsid w:val="000B5E27"/>
    <w:rsid w:val="000B7574"/>
    <w:rsid w:val="000C1DC8"/>
    <w:rsid w:val="000D0A33"/>
    <w:rsid w:val="000D13B3"/>
    <w:rsid w:val="000D7990"/>
    <w:rsid w:val="000E5CF3"/>
    <w:rsid w:val="000F1829"/>
    <w:rsid w:val="000F3425"/>
    <w:rsid w:val="000F4DC8"/>
    <w:rsid w:val="0010699B"/>
    <w:rsid w:val="001079A4"/>
    <w:rsid w:val="00111ED1"/>
    <w:rsid w:val="001124ED"/>
    <w:rsid w:val="00113653"/>
    <w:rsid w:val="00126EC5"/>
    <w:rsid w:val="00133218"/>
    <w:rsid w:val="00152060"/>
    <w:rsid w:val="001561F5"/>
    <w:rsid w:val="00162459"/>
    <w:rsid w:val="001808DE"/>
    <w:rsid w:val="00191CB6"/>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16F73"/>
    <w:rsid w:val="0023153B"/>
    <w:rsid w:val="00233E68"/>
    <w:rsid w:val="00242A05"/>
    <w:rsid w:val="00243C29"/>
    <w:rsid w:val="00244A26"/>
    <w:rsid w:val="00255378"/>
    <w:rsid w:val="002603B9"/>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7373"/>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808BF"/>
    <w:rsid w:val="0049269E"/>
    <w:rsid w:val="004C0DED"/>
    <w:rsid w:val="004C5E3C"/>
    <w:rsid w:val="004D1DA4"/>
    <w:rsid w:val="004D4728"/>
    <w:rsid w:val="004F19A3"/>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E301C"/>
    <w:rsid w:val="005E3D38"/>
    <w:rsid w:val="005E522A"/>
    <w:rsid w:val="005E63D1"/>
    <w:rsid w:val="005E7265"/>
    <w:rsid w:val="005F43D8"/>
    <w:rsid w:val="005F6853"/>
    <w:rsid w:val="0060200A"/>
    <w:rsid w:val="00616DBD"/>
    <w:rsid w:val="00617282"/>
    <w:rsid w:val="006241A0"/>
    <w:rsid w:val="00642CB1"/>
    <w:rsid w:val="0065494E"/>
    <w:rsid w:val="00664EBB"/>
    <w:rsid w:val="006703DC"/>
    <w:rsid w:val="00672D52"/>
    <w:rsid w:val="006735D2"/>
    <w:rsid w:val="00681F46"/>
    <w:rsid w:val="0069098D"/>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819FC"/>
    <w:rsid w:val="0078243E"/>
    <w:rsid w:val="00790EC9"/>
    <w:rsid w:val="0079649C"/>
    <w:rsid w:val="00796533"/>
    <w:rsid w:val="007C6665"/>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77B0"/>
    <w:rsid w:val="00A51800"/>
    <w:rsid w:val="00A54999"/>
    <w:rsid w:val="00A557CF"/>
    <w:rsid w:val="00A84382"/>
    <w:rsid w:val="00A87A45"/>
    <w:rsid w:val="00AC0B95"/>
    <w:rsid w:val="00AE344D"/>
    <w:rsid w:val="00AE41EF"/>
    <w:rsid w:val="00AE74E6"/>
    <w:rsid w:val="00AF25C7"/>
    <w:rsid w:val="00AF39DF"/>
    <w:rsid w:val="00B10F80"/>
    <w:rsid w:val="00B13761"/>
    <w:rsid w:val="00B16F6E"/>
    <w:rsid w:val="00B20641"/>
    <w:rsid w:val="00B21643"/>
    <w:rsid w:val="00B229D4"/>
    <w:rsid w:val="00B34EAD"/>
    <w:rsid w:val="00B3656E"/>
    <w:rsid w:val="00B4754B"/>
    <w:rsid w:val="00B53779"/>
    <w:rsid w:val="00B5510F"/>
    <w:rsid w:val="00B57CB7"/>
    <w:rsid w:val="00B611CD"/>
    <w:rsid w:val="00B73582"/>
    <w:rsid w:val="00B819D4"/>
    <w:rsid w:val="00B930CC"/>
    <w:rsid w:val="00B9621D"/>
    <w:rsid w:val="00BA4DCC"/>
    <w:rsid w:val="00BB22C7"/>
    <w:rsid w:val="00BB4225"/>
    <w:rsid w:val="00BB451B"/>
    <w:rsid w:val="00BB7B1A"/>
    <w:rsid w:val="00BC096D"/>
    <w:rsid w:val="00BD1901"/>
    <w:rsid w:val="00BD34BD"/>
    <w:rsid w:val="00BE056D"/>
    <w:rsid w:val="00BE5C45"/>
    <w:rsid w:val="00BF2DBB"/>
    <w:rsid w:val="00BF6C79"/>
    <w:rsid w:val="00C01986"/>
    <w:rsid w:val="00C24C1C"/>
    <w:rsid w:val="00C27583"/>
    <w:rsid w:val="00C36C53"/>
    <w:rsid w:val="00C4122D"/>
    <w:rsid w:val="00C42A00"/>
    <w:rsid w:val="00C51EC6"/>
    <w:rsid w:val="00C61DEF"/>
    <w:rsid w:val="00C633F3"/>
    <w:rsid w:val="00C6678A"/>
    <w:rsid w:val="00C67D41"/>
    <w:rsid w:val="00C86056"/>
    <w:rsid w:val="00C8632B"/>
    <w:rsid w:val="00C87BBA"/>
    <w:rsid w:val="00C9372E"/>
    <w:rsid w:val="00C93D13"/>
    <w:rsid w:val="00CA02D9"/>
    <w:rsid w:val="00CB1D60"/>
    <w:rsid w:val="00CB290B"/>
    <w:rsid w:val="00CC7FDF"/>
    <w:rsid w:val="00CD185F"/>
    <w:rsid w:val="00CD37C8"/>
    <w:rsid w:val="00CE2E75"/>
    <w:rsid w:val="00CF02AD"/>
    <w:rsid w:val="00D06BD7"/>
    <w:rsid w:val="00D103FF"/>
    <w:rsid w:val="00D15BE7"/>
    <w:rsid w:val="00D364E8"/>
    <w:rsid w:val="00D4522D"/>
    <w:rsid w:val="00D52E2C"/>
    <w:rsid w:val="00D647C3"/>
    <w:rsid w:val="00DA3C78"/>
    <w:rsid w:val="00DC0072"/>
    <w:rsid w:val="00DC3135"/>
    <w:rsid w:val="00DD7289"/>
    <w:rsid w:val="00DE076F"/>
    <w:rsid w:val="00DF4E9B"/>
    <w:rsid w:val="00E12F3E"/>
    <w:rsid w:val="00E22A70"/>
    <w:rsid w:val="00E25A8E"/>
    <w:rsid w:val="00E26F36"/>
    <w:rsid w:val="00E41547"/>
    <w:rsid w:val="00E4415D"/>
    <w:rsid w:val="00E45805"/>
    <w:rsid w:val="00E54C76"/>
    <w:rsid w:val="00E564EF"/>
    <w:rsid w:val="00E566E9"/>
    <w:rsid w:val="00E71CFE"/>
    <w:rsid w:val="00E80168"/>
    <w:rsid w:val="00E84AD6"/>
    <w:rsid w:val="00E93EA2"/>
    <w:rsid w:val="00E96B85"/>
    <w:rsid w:val="00EA0E41"/>
    <w:rsid w:val="00EA595E"/>
    <w:rsid w:val="00EC3FED"/>
    <w:rsid w:val="00ED161F"/>
    <w:rsid w:val="00EE5B42"/>
    <w:rsid w:val="00EE70ED"/>
    <w:rsid w:val="00EF37D6"/>
    <w:rsid w:val="00EF5AE3"/>
    <w:rsid w:val="00F16D27"/>
    <w:rsid w:val="00F16D5F"/>
    <w:rsid w:val="00F30A98"/>
    <w:rsid w:val="00F34972"/>
    <w:rsid w:val="00F52EC0"/>
    <w:rsid w:val="00F5462D"/>
    <w:rsid w:val="00F55983"/>
    <w:rsid w:val="00F70030"/>
    <w:rsid w:val="00F84AD2"/>
    <w:rsid w:val="00F90105"/>
    <w:rsid w:val="00F95CF1"/>
    <w:rsid w:val="00FA053B"/>
    <w:rsid w:val="00FA0686"/>
    <w:rsid w:val="00FA0714"/>
    <w:rsid w:val="00FA2AC3"/>
    <w:rsid w:val="00FA35F4"/>
    <w:rsid w:val="00FA3648"/>
    <w:rsid w:val="00FA3C18"/>
    <w:rsid w:val="00FA6DC3"/>
    <w:rsid w:val="00FC08F5"/>
    <w:rsid w:val="00FD1D06"/>
    <w:rsid w:val="00FD66D9"/>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C2A96A"/>
  <w15:docId w15:val="{06C65BFC-114B-4C08-817D-2AEE2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ADAA5-B22F-4279-A329-A98CB7040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Template>
  <TotalTime>1</TotalTime>
  <Pages>4</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Bjorn Nijhuis</dc:creator>
  <cp:lastModifiedBy>Bjorn Nijhuis | Greenengineers</cp:lastModifiedBy>
  <cp:revision>3</cp:revision>
  <cp:lastPrinted>2021-08-24T09:39:00Z</cp:lastPrinted>
  <dcterms:created xsi:type="dcterms:W3CDTF">2021-08-31T14:46:00Z</dcterms:created>
  <dcterms:modified xsi:type="dcterms:W3CDTF">2021-08-31T14:46:00Z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