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A16" w:rsidRDefault="00A75A16" w:rsidP="00A75A16">
      <w:pPr>
        <w:rPr>
          <w:b/>
        </w:rPr>
      </w:pPr>
      <w:r w:rsidRPr="00E35753">
        <w:rPr>
          <w:b/>
        </w:rPr>
        <w:t>Checklist tekeningcontrole versie 1.</w:t>
      </w:r>
      <w:r w:rsidR="002507F4">
        <w:rPr>
          <w:b/>
        </w:rPr>
        <w:t>4</w:t>
      </w:r>
      <w:r w:rsidRPr="00E35753">
        <w:rPr>
          <w:b/>
        </w:rPr>
        <w:tab/>
      </w:r>
      <w:r w:rsidRPr="00E35753">
        <w:rPr>
          <w:b/>
        </w:rPr>
        <w:tab/>
      </w:r>
      <w:r w:rsidRPr="00E35753">
        <w:rPr>
          <w:b/>
        </w:rPr>
        <w:tab/>
      </w:r>
      <w:r w:rsidRPr="00E35753">
        <w:rPr>
          <w:b/>
        </w:rPr>
        <w:tab/>
      </w:r>
      <w:r>
        <w:rPr>
          <w:b/>
        </w:rPr>
        <w:tab/>
      </w:r>
      <w:r w:rsidR="00D73FD1">
        <w:rPr>
          <w:b/>
        </w:rPr>
        <w:t>Versie</w:t>
      </w:r>
      <w:r>
        <w:rPr>
          <w:b/>
        </w:rPr>
        <w:t xml:space="preserve"> datum:</w:t>
      </w:r>
      <w:r w:rsidR="00270CCE">
        <w:rPr>
          <w:b/>
        </w:rPr>
        <w:t xml:space="preserve"> </w:t>
      </w:r>
      <w:r w:rsidR="002507F4">
        <w:rPr>
          <w:b/>
        </w:rPr>
        <w:t>14</w:t>
      </w:r>
      <w:r w:rsidRPr="00E35753">
        <w:rPr>
          <w:b/>
        </w:rPr>
        <w:t>-</w:t>
      </w:r>
      <w:r w:rsidR="00A8541E">
        <w:rPr>
          <w:b/>
        </w:rPr>
        <w:t>0</w:t>
      </w:r>
      <w:r w:rsidR="002507F4">
        <w:rPr>
          <w:b/>
        </w:rPr>
        <w:t>5</w:t>
      </w:r>
      <w:r w:rsidRPr="00E35753">
        <w:rPr>
          <w:b/>
        </w:rPr>
        <w:t>-201</w:t>
      </w:r>
      <w:r w:rsidR="002507F4">
        <w:rPr>
          <w:b/>
        </w:rPr>
        <w:t>9</w:t>
      </w:r>
    </w:p>
    <w:p w:rsidR="00A75A16" w:rsidRDefault="00A75A16" w:rsidP="00A75A16">
      <w:r w:rsidRPr="00E35753">
        <w:t>Deze checklist volledig ingevuld aanleveren aan VGI Cluster Informatie Coördinatie</w:t>
      </w:r>
      <w:r>
        <w:t>.</w:t>
      </w:r>
      <w:r w:rsidR="00E1581C">
        <w:t xml:space="preserve"> (F1 voor hulp).</w:t>
      </w:r>
      <w:r w:rsidR="00F505EE">
        <w:t xml:space="preserve"> </w:t>
      </w:r>
    </w:p>
    <w:p w:rsidR="00A75A16" w:rsidRDefault="00A75A16" w:rsidP="00A75A16">
      <w:pPr>
        <w:rPr>
          <w:b/>
        </w:rPr>
      </w:pPr>
      <w:r w:rsidRPr="00E35753">
        <w:rPr>
          <w:b/>
        </w:rPr>
        <w:t>Projectgegevens</w:t>
      </w:r>
    </w:p>
    <w:p w:rsidR="00A8541E" w:rsidRDefault="00A8541E" w:rsidP="00A8541E">
      <w:pPr>
        <w:pStyle w:val="Geenafstand"/>
        <w:numPr>
          <w:ilvl w:val="0"/>
          <w:numId w:val="1"/>
        </w:numPr>
      </w:pPr>
      <w:r>
        <w:t>Projectnummer:</w:t>
      </w:r>
      <w:r>
        <w:tab/>
      </w:r>
      <w:r>
        <w:tab/>
      </w:r>
      <w:r>
        <w:tab/>
      </w:r>
      <w:r w:rsidR="00501221">
        <w:fldChar w:fldCharType="begin">
          <w:ffData>
            <w:name w:val=""/>
            <w:enabled/>
            <w:calcOnExit w:val="0"/>
            <w:exitMacro w:val="reAlignTextBoxes"/>
            <w:helpText w:type="text" w:val="Projectnummer: verplicht in te vullen. Indien niet aanwezig “NVT” invullen."/>
            <w:statusText w:type="text" w:val="Projectnummer: verplicht in te vullen. Indien niet aanwezig “NVT” invullen."/>
            <w:textInput/>
          </w:ffData>
        </w:fldChar>
      </w:r>
      <w:r w:rsidR="00501221">
        <w:instrText xml:space="preserve"> FORMTEXT </w:instrText>
      </w:r>
      <w:r w:rsidR="00501221">
        <w:fldChar w:fldCharType="separate"/>
      </w:r>
      <w:r w:rsidR="00501221">
        <w:rPr>
          <w:noProof/>
        </w:rPr>
        <w:t> </w:t>
      </w:r>
      <w:r w:rsidR="00501221">
        <w:rPr>
          <w:noProof/>
        </w:rPr>
        <w:t> </w:t>
      </w:r>
      <w:r w:rsidR="00501221">
        <w:rPr>
          <w:noProof/>
        </w:rPr>
        <w:t> </w:t>
      </w:r>
      <w:r w:rsidR="00501221">
        <w:rPr>
          <w:noProof/>
        </w:rPr>
        <w:t> </w:t>
      </w:r>
      <w:r w:rsidR="00501221">
        <w:rPr>
          <w:noProof/>
        </w:rPr>
        <w:t> </w:t>
      </w:r>
      <w:r w:rsidR="00501221">
        <w:fldChar w:fldCharType="end"/>
      </w:r>
    </w:p>
    <w:p w:rsidR="00A8541E" w:rsidRDefault="00A8541E" w:rsidP="00A8541E">
      <w:pPr>
        <w:pStyle w:val="Geenafstand"/>
        <w:numPr>
          <w:ilvl w:val="0"/>
          <w:numId w:val="1"/>
        </w:numPr>
      </w:pPr>
      <w:r>
        <w:t>Integraal Projectnummer:</w:t>
      </w:r>
      <w:r>
        <w:tab/>
      </w:r>
      <w:r>
        <w:tab/>
      </w:r>
      <w:r w:rsidR="00501221">
        <w:fldChar w:fldCharType="begin">
          <w:ffData>
            <w:name w:val=""/>
            <w:enabled/>
            <w:calcOnExit w:val="0"/>
            <w:exitMacro w:val="reAlignTextBoxes"/>
            <w:helpText w:type="text" w:val="Integraal Projectnummer: verplicht in te vullen. Indien niet aanwezig “NVT” invullen."/>
            <w:statusText w:type="text" w:val="Integraal Projectnummer: verplicht in te vullen. Indien niet aanwezig “NVT” invullen."/>
            <w:textInput/>
          </w:ffData>
        </w:fldChar>
      </w:r>
      <w:r w:rsidR="00501221">
        <w:instrText xml:space="preserve"> FORMTEXT </w:instrText>
      </w:r>
      <w:r w:rsidR="00501221">
        <w:fldChar w:fldCharType="separate"/>
      </w:r>
      <w:r w:rsidR="00501221">
        <w:rPr>
          <w:noProof/>
        </w:rPr>
        <w:t> </w:t>
      </w:r>
      <w:r w:rsidR="00501221">
        <w:rPr>
          <w:noProof/>
        </w:rPr>
        <w:t> </w:t>
      </w:r>
      <w:r w:rsidR="00501221">
        <w:rPr>
          <w:noProof/>
        </w:rPr>
        <w:t> </w:t>
      </w:r>
      <w:r w:rsidR="00501221">
        <w:rPr>
          <w:noProof/>
        </w:rPr>
        <w:t> </w:t>
      </w:r>
      <w:r w:rsidR="00501221">
        <w:rPr>
          <w:noProof/>
        </w:rPr>
        <w:t> </w:t>
      </w:r>
      <w:r w:rsidR="00501221">
        <w:fldChar w:fldCharType="end"/>
      </w:r>
    </w:p>
    <w:p w:rsidR="00A75A16" w:rsidRDefault="00A75A16" w:rsidP="00A75A16">
      <w:pPr>
        <w:pStyle w:val="Geenafstand"/>
        <w:numPr>
          <w:ilvl w:val="0"/>
          <w:numId w:val="1"/>
        </w:numPr>
      </w:pPr>
      <w:r>
        <w:t>RTW nr:</w:t>
      </w:r>
      <w:r>
        <w:tab/>
      </w:r>
      <w:r>
        <w:tab/>
      </w:r>
      <w:r w:rsidR="0072167F">
        <w:tab/>
      </w:r>
      <w:r w:rsidR="00A8541E">
        <w:tab/>
      </w:r>
      <w:r w:rsidR="00501221">
        <w:fldChar w:fldCharType="begin">
          <w:ffData>
            <w:name w:val=""/>
            <w:enabled/>
            <w:calcOnExit w:val="0"/>
            <w:exitMacro w:val="reAlignTextBoxes"/>
            <w:helpText w:type="text" w:val="RTWnr: Mag leeg gelaten worden. Dit vult de VGI-IC in."/>
            <w:statusText w:type="text" w:val="RTWnr: Mag leeg gelaten worden. Dit vult de VGI-IC in."/>
            <w:textInput>
              <w:maxLength w:val="9"/>
            </w:textInput>
          </w:ffData>
        </w:fldChar>
      </w:r>
      <w:r w:rsidR="00501221">
        <w:instrText xml:space="preserve"> FORMTEXT </w:instrText>
      </w:r>
      <w:r w:rsidR="00501221">
        <w:fldChar w:fldCharType="separate"/>
      </w:r>
      <w:r w:rsidR="00501221">
        <w:rPr>
          <w:noProof/>
        </w:rPr>
        <w:t> </w:t>
      </w:r>
      <w:r w:rsidR="00501221">
        <w:rPr>
          <w:noProof/>
        </w:rPr>
        <w:t> </w:t>
      </w:r>
      <w:r w:rsidR="00501221">
        <w:rPr>
          <w:noProof/>
        </w:rPr>
        <w:t> </w:t>
      </w:r>
      <w:r w:rsidR="00501221">
        <w:rPr>
          <w:noProof/>
        </w:rPr>
        <w:t> </w:t>
      </w:r>
      <w:r w:rsidR="00501221">
        <w:rPr>
          <w:noProof/>
        </w:rPr>
        <w:t> </w:t>
      </w:r>
      <w:r w:rsidR="00501221">
        <w:fldChar w:fldCharType="end"/>
      </w:r>
    </w:p>
    <w:p w:rsidR="0073536A" w:rsidRDefault="00A75A16" w:rsidP="00A75A16">
      <w:pPr>
        <w:pStyle w:val="Geenafstand"/>
        <w:numPr>
          <w:ilvl w:val="0"/>
          <w:numId w:val="1"/>
        </w:numPr>
      </w:pPr>
      <w:r>
        <w:t>IPV:</w:t>
      </w:r>
      <w:r>
        <w:tab/>
      </w:r>
      <w:r>
        <w:tab/>
      </w:r>
      <w:r>
        <w:tab/>
      </w:r>
      <w:r w:rsidR="00664695">
        <w:tab/>
      </w:r>
      <w:r w:rsidR="00A8541E">
        <w:tab/>
      </w:r>
      <w:r w:rsidR="00501221">
        <w:fldChar w:fldCharType="begin">
          <w:ffData>
            <w:name w:val=""/>
            <w:enabled/>
            <w:calcOnExit w:val="0"/>
            <w:entryMacro w:val="AutoExec"/>
            <w:exitMacro w:val="reAlignTextBoxes"/>
            <w:helpText w:type="text" w:val="IPV: verplicht. Naam van de IPV of een door de IPV benoemde gedelegeerde."/>
            <w:statusText w:type="text" w:val="IPV: verplicht. Naam van de IPV of een door de IPV benoemde gedelegeerde."/>
            <w:textInput/>
          </w:ffData>
        </w:fldChar>
      </w:r>
      <w:r w:rsidR="00501221">
        <w:instrText xml:space="preserve"> FORMTEXT </w:instrText>
      </w:r>
      <w:r w:rsidR="00501221">
        <w:fldChar w:fldCharType="separate"/>
      </w:r>
      <w:r w:rsidR="00501221">
        <w:rPr>
          <w:noProof/>
        </w:rPr>
        <w:t> </w:t>
      </w:r>
      <w:r w:rsidR="00501221">
        <w:rPr>
          <w:noProof/>
        </w:rPr>
        <w:t> </w:t>
      </w:r>
      <w:r w:rsidR="00501221">
        <w:rPr>
          <w:noProof/>
        </w:rPr>
        <w:t> </w:t>
      </w:r>
      <w:r w:rsidR="00501221">
        <w:rPr>
          <w:noProof/>
        </w:rPr>
        <w:t> </w:t>
      </w:r>
      <w:r w:rsidR="00501221">
        <w:rPr>
          <w:noProof/>
        </w:rPr>
        <w:t> </w:t>
      </w:r>
      <w:r w:rsidR="00501221">
        <w:fldChar w:fldCharType="end"/>
      </w:r>
    </w:p>
    <w:p w:rsidR="00A75A16" w:rsidRDefault="00A75A16" w:rsidP="00A75A16">
      <w:pPr>
        <w:pStyle w:val="Geenafstand"/>
        <w:numPr>
          <w:ilvl w:val="0"/>
          <w:numId w:val="1"/>
        </w:numPr>
      </w:pPr>
      <w:r>
        <w:t>Objectmanager:</w:t>
      </w:r>
      <w:r>
        <w:tab/>
      </w:r>
      <w:r w:rsidR="00664695">
        <w:tab/>
      </w:r>
      <w:r w:rsidR="00A8541E">
        <w:tab/>
      </w:r>
      <w:r w:rsidR="00501221">
        <w:fldChar w:fldCharType="begin">
          <w:ffData>
            <w:name w:val=""/>
            <w:enabled/>
            <w:calcOnExit w:val="0"/>
            <w:exitMacro w:val="reAlignTextBoxes"/>
            <w:helpText w:type="text" w:val="Objectmanager: verplicht. Naam van de OM of een door de OM benoemde gedelegeerde."/>
            <w:statusText w:type="text" w:val="Objectmanager: verplicht. Naam van de OM of een door de OM benoemde gedelegeerde."/>
            <w:textInput/>
          </w:ffData>
        </w:fldChar>
      </w:r>
      <w:r w:rsidR="00501221">
        <w:instrText xml:space="preserve"> FORMTEXT </w:instrText>
      </w:r>
      <w:r w:rsidR="00501221">
        <w:fldChar w:fldCharType="separate"/>
      </w:r>
      <w:r w:rsidR="00501221">
        <w:rPr>
          <w:noProof/>
        </w:rPr>
        <w:t> </w:t>
      </w:r>
      <w:r w:rsidR="00501221">
        <w:rPr>
          <w:noProof/>
        </w:rPr>
        <w:t> </w:t>
      </w:r>
      <w:r w:rsidR="00501221">
        <w:rPr>
          <w:noProof/>
        </w:rPr>
        <w:t> </w:t>
      </w:r>
      <w:r w:rsidR="00501221">
        <w:rPr>
          <w:noProof/>
        </w:rPr>
        <w:t> </w:t>
      </w:r>
      <w:r w:rsidR="00501221">
        <w:rPr>
          <w:noProof/>
        </w:rPr>
        <w:t> </w:t>
      </w:r>
      <w:r w:rsidR="00501221">
        <w:fldChar w:fldCharType="end"/>
      </w:r>
    </w:p>
    <w:p w:rsidR="00A75A16" w:rsidRDefault="00FD5076" w:rsidP="00A75A16">
      <w:pPr>
        <w:pStyle w:val="Geenafstand"/>
        <w:numPr>
          <w:ilvl w:val="0"/>
          <w:numId w:val="1"/>
        </w:numPr>
      </w:pPr>
      <w:r>
        <w:t>Bouwerkcode</w:t>
      </w:r>
      <w:r w:rsidR="00A75A16">
        <w:t>:</w:t>
      </w:r>
      <w:r w:rsidR="00516E5E">
        <w:tab/>
      </w:r>
      <w:r>
        <w:tab/>
      </w:r>
      <w:r w:rsidR="00664695">
        <w:tab/>
      </w:r>
      <w:r w:rsidR="00A8541E">
        <w:tab/>
      </w:r>
      <w:r w:rsidR="00501221">
        <w:fldChar w:fldCharType="begin">
          <w:ffData>
            <w:name w:val=""/>
            <w:enabled/>
            <w:calcOnExit w:val="0"/>
            <w:exitMacro w:val="reAlignTextBoxes"/>
            <w:helpText w:type="text" w:val="Gebouwnummer: verplicht. Per Gebouwnummer één checklist. Indien het adres, het project en het soort revisietekenwerk gelijk zijn dan mogen hier meerdere gebouwnummers ingevuld worden."/>
            <w:statusText w:type="text" w:val="Bouwwerkcode: verplicht. Per Bouwwerk één checklist."/>
            <w:textInput/>
          </w:ffData>
        </w:fldChar>
      </w:r>
      <w:r w:rsidR="00501221">
        <w:instrText xml:space="preserve"> FORMTEXT </w:instrText>
      </w:r>
      <w:r w:rsidR="00501221">
        <w:fldChar w:fldCharType="separate"/>
      </w:r>
      <w:r w:rsidR="00501221">
        <w:rPr>
          <w:noProof/>
        </w:rPr>
        <w:t> </w:t>
      </w:r>
      <w:r w:rsidR="00501221">
        <w:rPr>
          <w:noProof/>
        </w:rPr>
        <w:t> </w:t>
      </w:r>
      <w:r w:rsidR="00501221">
        <w:rPr>
          <w:noProof/>
        </w:rPr>
        <w:t> </w:t>
      </w:r>
      <w:r w:rsidR="00501221">
        <w:rPr>
          <w:noProof/>
        </w:rPr>
        <w:t> </w:t>
      </w:r>
      <w:r w:rsidR="00501221">
        <w:rPr>
          <w:noProof/>
        </w:rPr>
        <w:t> </w:t>
      </w:r>
      <w:r w:rsidR="00501221">
        <w:fldChar w:fldCharType="end"/>
      </w:r>
    </w:p>
    <w:p w:rsidR="00A75A16" w:rsidRDefault="00E1581C" w:rsidP="00A75A16">
      <w:pPr>
        <w:pStyle w:val="Geenafstand"/>
        <w:numPr>
          <w:ilvl w:val="0"/>
          <w:numId w:val="1"/>
        </w:numPr>
      </w:pPr>
      <w:r>
        <w:t>Projectnaam</w:t>
      </w:r>
      <w:r w:rsidR="00A75A16">
        <w:t>:</w:t>
      </w:r>
      <w:r w:rsidR="00516E5E">
        <w:tab/>
      </w:r>
      <w:r>
        <w:tab/>
      </w:r>
      <w:r w:rsidR="00664695">
        <w:tab/>
      </w:r>
      <w:r w:rsidR="00A8541E">
        <w:tab/>
      </w:r>
      <w:r w:rsidR="000A5C1A">
        <w:fldChar w:fldCharType="begin">
          <w:ffData>
            <w:name w:val=""/>
            <w:enabled/>
            <w:calcOnExit w:val="0"/>
            <w:exitMacro w:val="reAlignTextBoxes"/>
            <w:helpText w:type="text" w:val="Projectnaam: verplicht in te vullen. Indien niet aanwezig korte omschrijving project weergeven."/>
            <w:statusText w:type="text" w:val="Projectnaam: verplicht in te vullen. Indien niet aanwezig korte omschrijving project weergeven."/>
            <w:textInput/>
          </w:ffData>
        </w:fldChar>
      </w:r>
      <w:r w:rsidR="00BB1877">
        <w:instrText xml:space="preserve"> FORMTEXT </w:instrText>
      </w:r>
      <w:r w:rsidR="000A5C1A">
        <w:fldChar w:fldCharType="separate"/>
      </w:r>
      <w:r w:rsidR="00BB1877">
        <w:rPr>
          <w:noProof/>
        </w:rPr>
        <w:t> </w:t>
      </w:r>
      <w:r w:rsidR="00BB1877">
        <w:rPr>
          <w:noProof/>
        </w:rPr>
        <w:t> </w:t>
      </w:r>
      <w:r w:rsidR="00BB1877">
        <w:rPr>
          <w:noProof/>
        </w:rPr>
        <w:t> </w:t>
      </w:r>
      <w:r w:rsidR="00BB1877">
        <w:rPr>
          <w:noProof/>
        </w:rPr>
        <w:t> </w:t>
      </w:r>
      <w:r w:rsidR="00BB1877">
        <w:rPr>
          <w:noProof/>
        </w:rPr>
        <w:t> </w:t>
      </w:r>
      <w:r w:rsidR="000A5C1A">
        <w:fldChar w:fldCharType="end"/>
      </w:r>
    </w:p>
    <w:p w:rsidR="00A75A16" w:rsidRDefault="00A75A16" w:rsidP="00A75A16">
      <w:pPr>
        <w:pStyle w:val="Geenafstand"/>
        <w:numPr>
          <w:ilvl w:val="0"/>
          <w:numId w:val="1"/>
        </w:numPr>
      </w:pPr>
      <w:r>
        <w:t>Adres:</w:t>
      </w:r>
      <w:r w:rsidR="00516E5E">
        <w:tab/>
      </w:r>
      <w:r w:rsidR="00516E5E">
        <w:tab/>
      </w:r>
      <w:r w:rsidR="00516E5E">
        <w:tab/>
      </w:r>
      <w:r w:rsidR="00664695">
        <w:tab/>
      </w:r>
      <w:r w:rsidR="00A8541E">
        <w:tab/>
      </w:r>
      <w:r w:rsidR="000A5C1A">
        <w:fldChar w:fldCharType="begin">
          <w:ffData>
            <w:name w:val=""/>
            <w:enabled/>
            <w:calcOnExit w:val="0"/>
            <w:exitMacro w:val="reAlignTextBoxes"/>
            <w:helpText w:type="text" w:val="Adres: verplicht "/>
            <w:statusText w:type="text" w:val="Adres: verplicht "/>
            <w:textInput/>
          </w:ffData>
        </w:fldChar>
      </w:r>
      <w:r w:rsidR="00BB1877">
        <w:instrText xml:space="preserve"> FORMTEXT </w:instrText>
      </w:r>
      <w:r w:rsidR="000A5C1A">
        <w:fldChar w:fldCharType="separate"/>
      </w:r>
      <w:r w:rsidR="00BB1877">
        <w:rPr>
          <w:noProof/>
        </w:rPr>
        <w:t> </w:t>
      </w:r>
      <w:r w:rsidR="00BB1877">
        <w:rPr>
          <w:noProof/>
        </w:rPr>
        <w:t> </w:t>
      </w:r>
      <w:r w:rsidR="00BB1877">
        <w:rPr>
          <w:noProof/>
        </w:rPr>
        <w:t> </w:t>
      </w:r>
      <w:r w:rsidR="00BB1877">
        <w:rPr>
          <w:noProof/>
        </w:rPr>
        <w:t> </w:t>
      </w:r>
      <w:r w:rsidR="00BB1877">
        <w:rPr>
          <w:noProof/>
        </w:rPr>
        <w:t> </w:t>
      </w:r>
      <w:r w:rsidR="000A5C1A">
        <w:fldChar w:fldCharType="end"/>
      </w:r>
    </w:p>
    <w:p w:rsidR="00A75A16" w:rsidRDefault="00A75A16" w:rsidP="00A75A16">
      <w:pPr>
        <w:pStyle w:val="Geenafstand"/>
        <w:numPr>
          <w:ilvl w:val="0"/>
          <w:numId w:val="1"/>
        </w:numPr>
      </w:pPr>
      <w:r>
        <w:t>Plaats:</w:t>
      </w:r>
      <w:r w:rsidR="00516E5E">
        <w:tab/>
      </w:r>
      <w:r w:rsidR="00516E5E">
        <w:tab/>
      </w:r>
      <w:r w:rsidR="00516E5E">
        <w:tab/>
      </w:r>
      <w:r w:rsidR="00664695">
        <w:tab/>
      </w:r>
      <w:r w:rsidR="00A8541E">
        <w:tab/>
      </w:r>
      <w:r w:rsidR="000A5C1A">
        <w:fldChar w:fldCharType="begin">
          <w:ffData>
            <w:name w:val=""/>
            <w:enabled/>
            <w:calcOnExit w:val="0"/>
            <w:exitMacro w:val="reAlignTextBoxes"/>
            <w:helpText w:type="text" w:val="Plaats: verplicht"/>
            <w:statusText w:type="text" w:val="Plaats: verplicht"/>
            <w:textInput/>
          </w:ffData>
        </w:fldChar>
      </w:r>
      <w:r w:rsidR="00BB1877">
        <w:instrText xml:space="preserve"> FORMTEXT </w:instrText>
      </w:r>
      <w:r w:rsidR="000A5C1A">
        <w:fldChar w:fldCharType="separate"/>
      </w:r>
      <w:r w:rsidR="00BB1877">
        <w:rPr>
          <w:noProof/>
        </w:rPr>
        <w:t> </w:t>
      </w:r>
      <w:r w:rsidR="00BB1877">
        <w:rPr>
          <w:noProof/>
        </w:rPr>
        <w:t> </w:t>
      </w:r>
      <w:r w:rsidR="00BB1877">
        <w:rPr>
          <w:noProof/>
        </w:rPr>
        <w:t> </w:t>
      </w:r>
      <w:r w:rsidR="00BB1877">
        <w:rPr>
          <w:noProof/>
        </w:rPr>
        <w:t> </w:t>
      </w:r>
      <w:r w:rsidR="00BB1877">
        <w:rPr>
          <w:noProof/>
        </w:rPr>
        <w:t> </w:t>
      </w:r>
      <w:r w:rsidR="000A5C1A">
        <w:fldChar w:fldCharType="end"/>
      </w:r>
    </w:p>
    <w:p w:rsidR="00516E5E" w:rsidRDefault="00516E5E" w:rsidP="00516E5E">
      <w:pPr>
        <w:pStyle w:val="Geenafstand"/>
      </w:pPr>
    </w:p>
    <w:p w:rsidR="00516E5E" w:rsidRDefault="00516E5E" w:rsidP="00516E5E">
      <w:pPr>
        <w:rPr>
          <w:b/>
        </w:rPr>
      </w:pPr>
      <w:r w:rsidRPr="00EF0AFD">
        <w:rPr>
          <w:b/>
        </w:rPr>
        <w:t>Checklist Algemeen</w:t>
      </w:r>
    </w:p>
    <w:p w:rsidR="00516E5E" w:rsidRDefault="00516E5E" w:rsidP="00516E5E">
      <w:r w:rsidRPr="00EF0AFD">
        <w:rPr>
          <w:i/>
        </w:rPr>
        <w:t xml:space="preserve">Opmerking </w:t>
      </w:r>
      <w:r w:rsidR="00BD7D92">
        <w:rPr>
          <w:i/>
        </w:rPr>
        <w:t xml:space="preserve">behorend </w:t>
      </w:r>
      <w:r w:rsidRPr="00EF0AFD">
        <w:rPr>
          <w:i/>
        </w:rPr>
        <w:t xml:space="preserve">bij punt </w:t>
      </w:r>
      <w:r w:rsidR="00A8541E">
        <w:rPr>
          <w:i/>
        </w:rPr>
        <w:t>1</w:t>
      </w:r>
      <w:r w:rsidR="00BD7D92">
        <w:rPr>
          <w:i/>
        </w:rPr>
        <w:t xml:space="preserve">0 en </w:t>
      </w:r>
      <w:r w:rsidR="00D73FD1">
        <w:rPr>
          <w:i/>
        </w:rPr>
        <w:t xml:space="preserve">12 </w:t>
      </w:r>
      <w:r w:rsidRPr="00EF0AFD">
        <w:rPr>
          <w:i/>
        </w:rPr>
        <w:t>t/m 1</w:t>
      </w:r>
      <w:r w:rsidR="009B1691">
        <w:rPr>
          <w:i/>
        </w:rPr>
        <w:t>5</w:t>
      </w:r>
      <w:r w:rsidR="00BD7D92">
        <w:rPr>
          <w:i/>
        </w:rPr>
        <w:t xml:space="preserve">: Bij “NEE” </w:t>
      </w:r>
      <w:r w:rsidR="00D73FD1">
        <w:rPr>
          <w:i/>
        </w:rPr>
        <w:t xml:space="preserve">zal </w:t>
      </w:r>
      <w:r w:rsidR="00BD7D92">
        <w:rPr>
          <w:i/>
        </w:rPr>
        <w:t>opname in ProjectWise pas plaats vinden als</w:t>
      </w:r>
      <w:r w:rsidRPr="00EF0AFD">
        <w:rPr>
          <w:i/>
        </w:rPr>
        <w:t xml:space="preserve"> </w:t>
      </w:r>
      <w:r w:rsidR="00BD7D92">
        <w:rPr>
          <w:i/>
        </w:rPr>
        <w:t>de gebreken zijn hersteld en het IPV compleet is.</w:t>
      </w:r>
    </w:p>
    <w:p w:rsidR="00516E5E" w:rsidRDefault="00516E5E" w:rsidP="00516E5E">
      <w:pPr>
        <w:pStyle w:val="Geenafstand"/>
        <w:numPr>
          <w:ilvl w:val="0"/>
          <w:numId w:val="1"/>
        </w:numPr>
      </w:pPr>
      <w:r>
        <w:t>Tekeningen alle betrokken disciplines aanwezig?</w:t>
      </w:r>
      <w:r>
        <w:tab/>
      </w:r>
      <w:r>
        <w:tab/>
      </w:r>
      <w:r w:rsidR="00EA2C53">
        <w:tab/>
      </w:r>
      <w:r w:rsidR="00EA2C53">
        <w:tab/>
      </w:r>
      <w:r w:rsidR="00501221">
        <w:rPr>
          <w:rFonts w:ascii="Calibri" w:eastAsia="Calibri" w:hAnsi="Calibri" w:cs="Times New Roman"/>
          <w:lang w:eastAsia="en-US"/>
        </w:rPr>
        <w:fldChar w:fldCharType="begin">
          <w:ffData>
            <w:name w:val=""/>
            <w:enabled/>
            <w:calcOnExit w:val="0"/>
            <w:exitMacro w:val="reAlignTextBoxes"/>
            <w:helpText w:type="text" w:val="Tekeningen alle betrokken disciplines aanwezig?: Indien de tekeningenset niet compleet is, de revisietekeningen niet aan VGI-IC overdragen maar retour leverancier totdat de tekeningenset compleet is. "/>
            <w:statusText w:type="text" w:val="Tekeningen alle betrokken disciplines aanwezig?"/>
            <w:ddList>
              <w:listEntry w:val="   "/>
              <w:listEntry w:val="Ja"/>
              <w:listEntry w:val="Nee"/>
            </w:ddList>
          </w:ffData>
        </w:fldChar>
      </w:r>
      <w:r w:rsidR="00501221">
        <w:rPr>
          <w:rFonts w:ascii="Calibri" w:eastAsia="Calibri" w:hAnsi="Calibri" w:cs="Times New Roman"/>
          <w:lang w:eastAsia="en-US"/>
        </w:rPr>
        <w:instrText xml:space="preserve"> FORMDROPDOWN </w:instrText>
      </w:r>
      <w:r w:rsidR="00501221">
        <w:rPr>
          <w:rFonts w:ascii="Calibri" w:eastAsia="Calibri" w:hAnsi="Calibri" w:cs="Times New Roman"/>
          <w:lang w:eastAsia="en-US"/>
        </w:rPr>
      </w:r>
      <w:r w:rsidR="00501221">
        <w:rPr>
          <w:rFonts w:ascii="Calibri" w:eastAsia="Calibri" w:hAnsi="Calibri" w:cs="Times New Roman"/>
          <w:lang w:eastAsia="en-US"/>
        </w:rPr>
        <w:fldChar w:fldCharType="end"/>
      </w:r>
    </w:p>
    <w:p w:rsidR="0071120D" w:rsidRDefault="0071120D" w:rsidP="0071120D">
      <w:pPr>
        <w:pStyle w:val="Geenafstand"/>
        <w:ind w:left="720"/>
      </w:pPr>
    </w:p>
    <w:p w:rsidR="00516E5E" w:rsidRDefault="00516E5E" w:rsidP="00516E5E">
      <w:pPr>
        <w:pStyle w:val="Geenafstand"/>
        <w:numPr>
          <w:ilvl w:val="0"/>
          <w:numId w:val="1"/>
        </w:numPr>
      </w:pPr>
      <w:r>
        <w:t>Welke disciplines komen voor in het project?</w:t>
      </w:r>
    </w:p>
    <w:p w:rsidR="00516E5E" w:rsidRDefault="00516E5E" w:rsidP="00516E5E">
      <w:pPr>
        <w:pStyle w:val="Geenafstand"/>
        <w:ind w:left="720"/>
        <w:rPr>
          <w:i/>
        </w:rPr>
      </w:pPr>
      <w:r w:rsidRPr="00516E5E">
        <w:rPr>
          <w:i/>
        </w:rPr>
        <w:t>(Kruis hieronder aan)</w:t>
      </w:r>
    </w:p>
    <w:p w:rsidR="00516E5E" w:rsidRDefault="00516E5E" w:rsidP="00516E5E">
      <w:pPr>
        <w:pStyle w:val="Geenafstand"/>
        <w:ind w:left="720"/>
        <w:rPr>
          <w:i/>
        </w:rPr>
      </w:pPr>
    </w:p>
    <w:p w:rsidR="00516E5E" w:rsidRPr="00516E5E" w:rsidRDefault="00501221" w:rsidP="00516E5E">
      <w:pPr>
        <w:spacing w:after="160" w:line="259" w:lineRule="auto"/>
        <w:ind w:left="1068"/>
        <w:contextualSpacing/>
        <w:rPr>
          <w:rFonts w:ascii="Calibri" w:eastAsia="Calibri" w:hAnsi="Calibri" w:cs="Times New Roman"/>
          <w:lang w:eastAsia="en-US"/>
        </w:rPr>
      </w:pPr>
      <w:r>
        <w:rPr>
          <w:rFonts w:ascii="Calibri" w:eastAsia="Calibri" w:hAnsi="Calibri" w:cs="Times New Roman"/>
          <w:lang w:eastAsia="en-US"/>
        </w:rPr>
        <w:fldChar w:fldCharType="begin">
          <w:ffData>
            <w:name w:val=""/>
            <w:enabled/>
            <w:calcOnExit w:val="0"/>
            <w:exitMacro w:val="reAlignTextBoxes"/>
            <w:helpText w:type="text" w:val="Kruis hier aan om welke disciplines het gaat. Het revisietekenwerk wordt ook in ProjectWise in deze disciplines ingedeeld."/>
            <w:statusText w:type="text" w:val="Kruis hier aan om welke disciplines het gaat. Het revisietekenwerk wordt ook in ProjectWise in deze disciplines ingedeeld."/>
            <w:checkBox>
              <w:size w:val="18"/>
              <w:default w:val="0"/>
              <w:checked w:val="0"/>
            </w:checkBox>
          </w:ffData>
        </w:fldChar>
      </w:r>
      <w:r>
        <w:rPr>
          <w:rFonts w:ascii="Calibri" w:eastAsia="Calibri" w:hAnsi="Calibri" w:cs="Times New Roman"/>
          <w:lang w:eastAsia="en-US"/>
        </w:rPr>
        <w:instrText xml:space="preserve"> FORMCHECKBOX </w:instrText>
      </w:r>
      <w:r w:rsidR="00A35AB2">
        <w:rPr>
          <w:rFonts w:ascii="Calibri" w:eastAsia="Calibri" w:hAnsi="Calibri" w:cs="Times New Roman"/>
          <w:lang w:eastAsia="en-US"/>
        </w:rPr>
      </w:r>
      <w:r>
        <w:rPr>
          <w:rFonts w:ascii="Calibri" w:eastAsia="Calibri" w:hAnsi="Calibri" w:cs="Times New Roman"/>
          <w:lang w:eastAsia="en-US"/>
        </w:rPr>
        <w:fldChar w:fldCharType="end"/>
      </w:r>
      <w:r w:rsidR="00516E5E" w:rsidRPr="00516E5E">
        <w:rPr>
          <w:rFonts w:ascii="Calibri" w:eastAsia="Calibri" w:hAnsi="Calibri" w:cs="Times New Roman"/>
          <w:lang w:eastAsia="en-US"/>
        </w:rPr>
        <w:t xml:space="preserve"> Bouwkunde</w:t>
      </w:r>
    </w:p>
    <w:p w:rsidR="00516E5E" w:rsidRPr="00516E5E" w:rsidRDefault="000A5C1A" w:rsidP="00516E5E">
      <w:pPr>
        <w:spacing w:after="160" w:line="259" w:lineRule="auto"/>
        <w:ind w:left="1068"/>
        <w:contextualSpacing/>
        <w:rPr>
          <w:rFonts w:ascii="Calibri" w:eastAsia="Calibri" w:hAnsi="Calibri" w:cs="Times New Roman"/>
          <w:lang w:eastAsia="en-US"/>
        </w:rPr>
      </w:pPr>
      <w:r>
        <w:rPr>
          <w:rFonts w:ascii="Calibri" w:eastAsia="Calibri" w:hAnsi="Calibri" w:cs="Times New Roman"/>
          <w:lang w:eastAsia="en-US"/>
        </w:rPr>
        <w:fldChar w:fldCharType="begin">
          <w:ffData>
            <w:name w:val=""/>
            <w:enabled/>
            <w:calcOnExit w:val="0"/>
            <w:exitMacro w:val="reAlignTextBoxes"/>
            <w:helpText w:type="text" w:val="Kruis hier aan om welke disciplines het gaat. Het revisietekenwerk wordt ook in ProjectWise in deze disciplines ingedeeld."/>
            <w:statusText w:type="text" w:val="Kruis hier aan om welke disciplines het gaat. Het revisietekenwerk wordt ook in ProjectWise in deze disciplines ingedeeld."/>
            <w:checkBox>
              <w:size w:val="18"/>
              <w:default w:val="0"/>
            </w:checkBox>
          </w:ffData>
        </w:fldChar>
      </w:r>
      <w:r w:rsidR="00E10F4F">
        <w:rPr>
          <w:rFonts w:ascii="Calibri" w:eastAsia="Calibri" w:hAnsi="Calibri" w:cs="Times New Roman"/>
          <w:lang w:eastAsia="en-US"/>
        </w:rPr>
        <w:instrText xml:space="preserve"> FORMCHECKBOX </w:instrText>
      </w:r>
      <w:r>
        <w:rPr>
          <w:rFonts w:ascii="Calibri" w:eastAsia="Calibri" w:hAnsi="Calibri" w:cs="Times New Roman"/>
          <w:lang w:eastAsia="en-US"/>
        </w:rPr>
      </w:r>
      <w:r>
        <w:rPr>
          <w:rFonts w:ascii="Calibri" w:eastAsia="Calibri" w:hAnsi="Calibri" w:cs="Times New Roman"/>
          <w:lang w:eastAsia="en-US"/>
        </w:rPr>
        <w:fldChar w:fldCharType="separate"/>
      </w:r>
      <w:r>
        <w:rPr>
          <w:rFonts w:ascii="Calibri" w:eastAsia="Calibri" w:hAnsi="Calibri" w:cs="Times New Roman"/>
          <w:lang w:eastAsia="en-US"/>
        </w:rPr>
        <w:fldChar w:fldCharType="end"/>
      </w:r>
      <w:r w:rsidR="00516E5E" w:rsidRPr="00516E5E">
        <w:rPr>
          <w:rFonts w:ascii="Calibri" w:eastAsia="Calibri" w:hAnsi="Calibri" w:cs="Times New Roman"/>
          <w:lang w:eastAsia="en-US"/>
        </w:rPr>
        <w:t xml:space="preserve"> Werktuigbouw</w:t>
      </w:r>
    </w:p>
    <w:p w:rsidR="00516E5E" w:rsidRPr="00516E5E" w:rsidRDefault="000A5C1A" w:rsidP="00516E5E">
      <w:pPr>
        <w:spacing w:after="160" w:line="259" w:lineRule="auto"/>
        <w:ind w:left="1068"/>
        <w:contextualSpacing/>
        <w:rPr>
          <w:rFonts w:ascii="Calibri" w:eastAsia="Calibri" w:hAnsi="Calibri" w:cs="Times New Roman"/>
          <w:lang w:eastAsia="en-US"/>
        </w:rPr>
      </w:pPr>
      <w:r>
        <w:rPr>
          <w:rFonts w:ascii="Calibri" w:eastAsia="Calibri" w:hAnsi="Calibri" w:cs="Times New Roman"/>
          <w:lang w:eastAsia="en-US"/>
        </w:rPr>
        <w:fldChar w:fldCharType="begin">
          <w:ffData>
            <w:name w:val=""/>
            <w:enabled/>
            <w:calcOnExit w:val="0"/>
            <w:exitMacro w:val="reAlignTextBoxes"/>
            <w:helpText w:type="text" w:val="Kruis hier aan om welke disciplines het gaat. Het revisietekenwerk wordt ook in ProjectWise in deze disciplines ingedeeld."/>
            <w:statusText w:type="text" w:val="Kruis hier aan om welke disciplines het gaat. Het revisietekenwerk wordt ook in ProjectWise in deze disciplines ingedeeld."/>
            <w:checkBox>
              <w:size w:val="18"/>
              <w:default w:val="0"/>
            </w:checkBox>
          </w:ffData>
        </w:fldChar>
      </w:r>
      <w:r w:rsidR="00E10F4F">
        <w:rPr>
          <w:rFonts w:ascii="Calibri" w:eastAsia="Calibri" w:hAnsi="Calibri" w:cs="Times New Roman"/>
          <w:lang w:eastAsia="en-US"/>
        </w:rPr>
        <w:instrText xml:space="preserve"> FORMCHECKBOX </w:instrText>
      </w:r>
      <w:r>
        <w:rPr>
          <w:rFonts w:ascii="Calibri" w:eastAsia="Calibri" w:hAnsi="Calibri" w:cs="Times New Roman"/>
          <w:lang w:eastAsia="en-US"/>
        </w:rPr>
      </w:r>
      <w:r>
        <w:rPr>
          <w:rFonts w:ascii="Calibri" w:eastAsia="Calibri" w:hAnsi="Calibri" w:cs="Times New Roman"/>
          <w:lang w:eastAsia="en-US"/>
        </w:rPr>
        <w:fldChar w:fldCharType="separate"/>
      </w:r>
      <w:r>
        <w:rPr>
          <w:rFonts w:ascii="Calibri" w:eastAsia="Calibri" w:hAnsi="Calibri" w:cs="Times New Roman"/>
          <w:lang w:eastAsia="en-US"/>
        </w:rPr>
        <w:fldChar w:fldCharType="end"/>
      </w:r>
      <w:r w:rsidR="00516E5E" w:rsidRPr="00516E5E">
        <w:rPr>
          <w:rFonts w:ascii="Calibri" w:eastAsia="Calibri" w:hAnsi="Calibri" w:cs="Times New Roman"/>
          <w:lang w:eastAsia="en-US"/>
        </w:rPr>
        <w:t xml:space="preserve"> Constructie</w:t>
      </w:r>
    </w:p>
    <w:p w:rsidR="00516E5E" w:rsidRPr="00516E5E" w:rsidRDefault="000A5C1A" w:rsidP="00516E5E">
      <w:pPr>
        <w:spacing w:after="160" w:line="259" w:lineRule="auto"/>
        <w:ind w:left="1068"/>
        <w:contextualSpacing/>
        <w:rPr>
          <w:rFonts w:ascii="Calibri" w:eastAsia="Calibri" w:hAnsi="Calibri" w:cs="Times New Roman"/>
          <w:lang w:eastAsia="en-US"/>
        </w:rPr>
      </w:pPr>
      <w:r>
        <w:rPr>
          <w:rFonts w:ascii="Calibri" w:eastAsia="Calibri" w:hAnsi="Calibri" w:cs="Times New Roman"/>
          <w:lang w:eastAsia="en-US"/>
        </w:rPr>
        <w:fldChar w:fldCharType="begin">
          <w:ffData>
            <w:name w:val=""/>
            <w:enabled/>
            <w:calcOnExit w:val="0"/>
            <w:exitMacro w:val="reAlignTextBoxes"/>
            <w:helpText w:type="text" w:val="Kruis hier aan om welke disciplines het gaat. Het revisietekenwerk wordt ook in ProjectWise in deze disciplines ingedeeld."/>
            <w:statusText w:type="text" w:val="Kruis hier aan om welke disciplines het gaat. Het revisietekenwerk wordt ook in ProjectWise in deze disciplines ingedeeld."/>
            <w:checkBox>
              <w:size w:val="18"/>
              <w:default w:val="0"/>
            </w:checkBox>
          </w:ffData>
        </w:fldChar>
      </w:r>
      <w:r w:rsidR="00E10F4F">
        <w:rPr>
          <w:rFonts w:ascii="Calibri" w:eastAsia="Calibri" w:hAnsi="Calibri" w:cs="Times New Roman"/>
          <w:lang w:eastAsia="en-US"/>
        </w:rPr>
        <w:instrText xml:space="preserve"> FORMCHECKBOX </w:instrText>
      </w:r>
      <w:r>
        <w:rPr>
          <w:rFonts w:ascii="Calibri" w:eastAsia="Calibri" w:hAnsi="Calibri" w:cs="Times New Roman"/>
          <w:lang w:eastAsia="en-US"/>
        </w:rPr>
      </w:r>
      <w:r>
        <w:rPr>
          <w:rFonts w:ascii="Calibri" w:eastAsia="Calibri" w:hAnsi="Calibri" w:cs="Times New Roman"/>
          <w:lang w:eastAsia="en-US"/>
        </w:rPr>
        <w:fldChar w:fldCharType="separate"/>
      </w:r>
      <w:r>
        <w:rPr>
          <w:rFonts w:ascii="Calibri" w:eastAsia="Calibri" w:hAnsi="Calibri" w:cs="Times New Roman"/>
          <w:lang w:eastAsia="en-US"/>
        </w:rPr>
        <w:fldChar w:fldCharType="end"/>
      </w:r>
      <w:r w:rsidR="00516E5E" w:rsidRPr="00516E5E">
        <w:rPr>
          <w:rFonts w:ascii="Calibri" w:eastAsia="Calibri" w:hAnsi="Calibri" w:cs="Times New Roman"/>
          <w:lang w:eastAsia="en-US"/>
        </w:rPr>
        <w:t xml:space="preserve"> Terrein</w:t>
      </w:r>
    </w:p>
    <w:p w:rsidR="00516E5E" w:rsidRPr="00516E5E" w:rsidRDefault="000A5C1A" w:rsidP="00516E5E">
      <w:pPr>
        <w:spacing w:after="160" w:line="259" w:lineRule="auto"/>
        <w:ind w:left="1068"/>
        <w:contextualSpacing/>
        <w:rPr>
          <w:rFonts w:ascii="Calibri" w:eastAsia="Calibri" w:hAnsi="Calibri" w:cs="Times New Roman"/>
          <w:lang w:eastAsia="en-US"/>
        </w:rPr>
      </w:pPr>
      <w:r>
        <w:rPr>
          <w:rFonts w:ascii="Calibri" w:eastAsia="Calibri" w:hAnsi="Calibri" w:cs="Times New Roman"/>
          <w:lang w:eastAsia="en-US"/>
        </w:rPr>
        <w:fldChar w:fldCharType="begin">
          <w:ffData>
            <w:name w:val=""/>
            <w:enabled/>
            <w:calcOnExit w:val="0"/>
            <w:exitMacro w:val="reAlignTextBoxes"/>
            <w:helpText w:type="text" w:val="Kruis hier aan om welke disciplines het gaat. Het revisietekenwerk wordt ook in ProjectWise in deze disciplines ingedeeld."/>
            <w:statusText w:type="text" w:val="Kruis hier aan om welke disciplines het gaat. Het revisietekenwerk wordt ook in ProjectWise in deze disciplines ingedeeld."/>
            <w:checkBox>
              <w:size w:val="18"/>
              <w:default w:val="0"/>
            </w:checkBox>
          </w:ffData>
        </w:fldChar>
      </w:r>
      <w:r w:rsidR="00E10F4F">
        <w:rPr>
          <w:rFonts w:ascii="Calibri" w:eastAsia="Calibri" w:hAnsi="Calibri" w:cs="Times New Roman"/>
          <w:lang w:eastAsia="en-US"/>
        </w:rPr>
        <w:instrText xml:space="preserve"> FORMCHECKBOX </w:instrText>
      </w:r>
      <w:r>
        <w:rPr>
          <w:rFonts w:ascii="Calibri" w:eastAsia="Calibri" w:hAnsi="Calibri" w:cs="Times New Roman"/>
          <w:lang w:eastAsia="en-US"/>
        </w:rPr>
      </w:r>
      <w:r>
        <w:rPr>
          <w:rFonts w:ascii="Calibri" w:eastAsia="Calibri" w:hAnsi="Calibri" w:cs="Times New Roman"/>
          <w:lang w:eastAsia="en-US"/>
        </w:rPr>
        <w:fldChar w:fldCharType="separate"/>
      </w:r>
      <w:r>
        <w:rPr>
          <w:rFonts w:ascii="Calibri" w:eastAsia="Calibri" w:hAnsi="Calibri" w:cs="Times New Roman"/>
          <w:lang w:eastAsia="en-US"/>
        </w:rPr>
        <w:fldChar w:fldCharType="end"/>
      </w:r>
      <w:r w:rsidR="00516E5E" w:rsidRPr="00516E5E">
        <w:rPr>
          <w:rFonts w:ascii="Calibri" w:eastAsia="Calibri" w:hAnsi="Calibri" w:cs="Times New Roman"/>
          <w:lang w:eastAsia="en-US"/>
        </w:rPr>
        <w:t xml:space="preserve"> Elektrotechniek (inclusief transporttechniek)</w:t>
      </w:r>
    </w:p>
    <w:p w:rsidR="00516E5E" w:rsidRDefault="00516E5E" w:rsidP="00516E5E">
      <w:pPr>
        <w:spacing w:after="160" w:line="259" w:lineRule="auto"/>
        <w:ind w:left="1068"/>
        <w:contextualSpacing/>
        <w:rPr>
          <w:rFonts w:ascii="Calibri" w:eastAsia="Calibri" w:hAnsi="Calibri" w:cs="Times New Roman"/>
          <w:lang w:eastAsia="en-US"/>
        </w:rPr>
      </w:pPr>
    </w:p>
    <w:p w:rsidR="00B20F5B" w:rsidRDefault="008D0441" w:rsidP="008D0441">
      <w:pPr>
        <w:pStyle w:val="Lijstalinea"/>
        <w:numPr>
          <w:ilvl w:val="0"/>
          <w:numId w:val="1"/>
        </w:numPr>
        <w:spacing w:after="160" w:line="259" w:lineRule="auto"/>
        <w:rPr>
          <w:rFonts w:ascii="Calibri" w:eastAsia="Calibri" w:hAnsi="Calibri" w:cs="Times New Roman"/>
          <w:lang w:eastAsia="en-US"/>
        </w:rPr>
      </w:pPr>
      <w:r w:rsidRPr="008D0441">
        <w:rPr>
          <w:rFonts w:ascii="Calibri" w:eastAsia="Calibri" w:hAnsi="Calibri" w:cs="Times New Roman"/>
          <w:lang w:eastAsia="en-US"/>
        </w:rPr>
        <w:t>Tekeninglijst</w:t>
      </w:r>
      <w:r w:rsidR="00B20F5B">
        <w:rPr>
          <w:rFonts w:ascii="Calibri" w:eastAsia="Calibri" w:hAnsi="Calibri" w:cs="Times New Roman"/>
          <w:lang w:eastAsia="en-US"/>
        </w:rPr>
        <w:t xml:space="preserve"> volgens </w:t>
      </w:r>
      <w:r w:rsidR="00501221">
        <w:rPr>
          <w:rFonts w:ascii="Calibri" w:eastAsia="Calibri" w:hAnsi="Calibri" w:cs="Times New Roman"/>
          <w:lang w:eastAsia="en-US"/>
        </w:rPr>
        <w:t xml:space="preserve">RVB </w:t>
      </w:r>
      <w:r w:rsidR="00B20F5B">
        <w:rPr>
          <w:rFonts w:ascii="Calibri" w:eastAsia="Calibri" w:hAnsi="Calibri" w:cs="Times New Roman"/>
          <w:lang w:eastAsia="en-US"/>
        </w:rPr>
        <w:t xml:space="preserve">toepassingzijnde </w:t>
      </w:r>
      <w:r w:rsidR="00501221">
        <w:rPr>
          <w:rFonts w:ascii="Calibri" w:eastAsia="Calibri" w:hAnsi="Calibri" w:cs="Times New Roman"/>
          <w:lang w:eastAsia="en-US"/>
        </w:rPr>
        <w:t>N</w:t>
      </w:r>
      <w:r w:rsidR="00B20F5B">
        <w:rPr>
          <w:rFonts w:ascii="Calibri" w:eastAsia="Calibri" w:hAnsi="Calibri" w:cs="Times New Roman"/>
          <w:lang w:eastAsia="en-US"/>
        </w:rPr>
        <w:t>orm/CAD specificatie aanwezig</w:t>
      </w:r>
      <w:r w:rsidR="002507F4">
        <w:rPr>
          <w:vertAlign w:val="superscript"/>
        </w:rPr>
        <w:t>1</w:t>
      </w:r>
      <w:r w:rsidR="00B20F5B">
        <w:rPr>
          <w:rFonts w:ascii="Calibri" w:eastAsia="Calibri" w:hAnsi="Calibri" w:cs="Times New Roman"/>
          <w:lang w:eastAsia="en-US"/>
        </w:rPr>
        <w:t>?</w:t>
      </w:r>
    </w:p>
    <w:p w:rsidR="00516E5E" w:rsidRPr="008D0441" w:rsidRDefault="008D0441" w:rsidP="00B20F5B">
      <w:pPr>
        <w:pStyle w:val="Lijstalinea"/>
        <w:spacing w:after="160" w:line="259" w:lineRule="auto"/>
        <w:rPr>
          <w:rFonts w:ascii="Calibri" w:eastAsia="Calibri" w:hAnsi="Calibri" w:cs="Times New Roman"/>
          <w:lang w:eastAsia="en-US"/>
        </w:rPr>
      </w:pPr>
      <w:r w:rsidRPr="008D0441">
        <w:rPr>
          <w:rFonts w:ascii="Calibri" w:eastAsia="Calibri" w:hAnsi="Calibri" w:cs="Times New Roman"/>
          <w:lang w:eastAsia="en-US"/>
        </w:rPr>
        <w:t xml:space="preserve"> (</w:t>
      </w:r>
      <w:r w:rsidR="00FD5076">
        <w:rPr>
          <w:color w:val="0000FF"/>
          <w:u w:val="single"/>
        </w:rPr>
        <w:t>RVB CAD Specificatie v1.0 tekeningenlijst</w:t>
      </w:r>
      <w:r w:rsidRPr="008D0441">
        <w:rPr>
          <w:rFonts w:ascii="Calibri" w:eastAsia="Calibri" w:hAnsi="Calibri" w:cs="Times New Roman"/>
          <w:lang w:eastAsia="en-US"/>
        </w:rPr>
        <w:t>)?</w:t>
      </w:r>
      <w:r w:rsidRPr="008D0441">
        <w:rPr>
          <w:rFonts w:ascii="Calibri" w:eastAsia="Calibri" w:hAnsi="Calibri" w:cs="Times New Roman"/>
          <w:lang w:eastAsia="en-US"/>
        </w:rPr>
        <w:tab/>
      </w:r>
      <w:r w:rsidR="00B20F5B">
        <w:rPr>
          <w:rFonts w:ascii="Calibri" w:eastAsia="Calibri" w:hAnsi="Calibri" w:cs="Times New Roman"/>
          <w:lang w:eastAsia="en-US"/>
        </w:rPr>
        <w:tab/>
      </w:r>
      <w:r w:rsidR="00B20F5B">
        <w:rPr>
          <w:rFonts w:ascii="Calibri" w:eastAsia="Calibri" w:hAnsi="Calibri" w:cs="Times New Roman"/>
          <w:lang w:eastAsia="en-US"/>
        </w:rPr>
        <w:tab/>
      </w:r>
      <w:r w:rsidR="00BD7D92">
        <w:rPr>
          <w:rFonts w:ascii="Calibri" w:eastAsia="Calibri" w:hAnsi="Calibri" w:cs="Times New Roman"/>
          <w:lang w:eastAsia="en-US"/>
        </w:rPr>
        <w:tab/>
      </w:r>
      <w:r w:rsidR="00BD7D92">
        <w:rPr>
          <w:rFonts w:ascii="Calibri" w:eastAsia="Calibri" w:hAnsi="Calibri" w:cs="Times New Roman"/>
          <w:lang w:eastAsia="en-US"/>
        </w:rPr>
        <w:tab/>
      </w:r>
      <w:bookmarkStart w:id="0" w:name="Dropdown1"/>
      <w:r w:rsidR="00501221">
        <w:rPr>
          <w:rFonts w:ascii="Calibri" w:eastAsia="Calibri" w:hAnsi="Calibri" w:cs="Times New Roman"/>
          <w:lang w:eastAsia="en-US"/>
        </w:rPr>
        <w:fldChar w:fldCharType="begin">
          <w:ffData>
            <w:name w:val="Dropdown1"/>
            <w:enabled/>
            <w:calcOnExit w:val="0"/>
            <w:exitMacro w:val="reAlignTextBoxes"/>
            <w:helpText w:type="text" w:val="Tekeninglijst (RVB Excel model=bijlage 3 norm)? Hierbij wordt de tekeninglijst bedoeld die in de norm voor technisch revisietekenwerk RVB is voorgeschreven. De leverancier stelt deze samen vanuit het sjabloon: Blanco tekeninglijst v03a."/>
            <w:statusText w:type="text" w:val="Tekeningenlijst volgens RVB toepassingzijnde Norm / CAD specificatie aanwezig?"/>
            <w:ddList>
              <w:listEntry w:val="   "/>
              <w:listEntry w:val="Ja"/>
              <w:listEntry w:val="Nee"/>
            </w:ddList>
          </w:ffData>
        </w:fldChar>
      </w:r>
      <w:r w:rsidR="00501221">
        <w:rPr>
          <w:rFonts w:ascii="Calibri" w:eastAsia="Calibri" w:hAnsi="Calibri" w:cs="Times New Roman"/>
          <w:lang w:eastAsia="en-US"/>
        </w:rPr>
        <w:instrText xml:space="preserve"> FORMDROPDOWN </w:instrText>
      </w:r>
      <w:r w:rsidR="00501221">
        <w:rPr>
          <w:rFonts w:ascii="Calibri" w:eastAsia="Calibri" w:hAnsi="Calibri" w:cs="Times New Roman"/>
          <w:lang w:eastAsia="en-US"/>
        </w:rPr>
      </w:r>
      <w:r w:rsidR="00501221">
        <w:rPr>
          <w:rFonts w:ascii="Calibri" w:eastAsia="Calibri" w:hAnsi="Calibri" w:cs="Times New Roman"/>
          <w:lang w:eastAsia="en-US"/>
        </w:rPr>
        <w:fldChar w:fldCharType="end"/>
      </w:r>
      <w:bookmarkEnd w:id="0"/>
    </w:p>
    <w:p w:rsidR="0071120D" w:rsidRDefault="0071120D" w:rsidP="0071120D">
      <w:pPr>
        <w:pStyle w:val="Lijstalinea"/>
      </w:pPr>
    </w:p>
    <w:p w:rsidR="008D0441" w:rsidRDefault="008D0441" w:rsidP="0093775D">
      <w:pPr>
        <w:pStyle w:val="Lijstalinea"/>
        <w:numPr>
          <w:ilvl w:val="0"/>
          <w:numId w:val="1"/>
        </w:numPr>
      </w:pPr>
      <w:r>
        <w:t>Bestanden geleverd in dwg</w:t>
      </w:r>
      <w:r w:rsidR="00752FED">
        <w:t xml:space="preserve"> </w:t>
      </w:r>
      <w:r w:rsidR="00D73FD1">
        <w:t xml:space="preserve">formaat </w:t>
      </w:r>
      <w:r>
        <w:t>en pdf</w:t>
      </w:r>
      <w:r w:rsidR="00752FED">
        <w:t xml:space="preserve"> formaat</w:t>
      </w:r>
      <w:r>
        <w:t>?</w:t>
      </w:r>
      <w:r>
        <w:tab/>
      </w:r>
      <w:r>
        <w:tab/>
      </w:r>
      <w:r w:rsidR="00752FED">
        <w:tab/>
      </w:r>
      <w:r w:rsidR="00752FED">
        <w:tab/>
      </w:r>
      <w:r w:rsidR="00501221">
        <w:rPr>
          <w:rFonts w:ascii="Calibri" w:eastAsia="Calibri" w:hAnsi="Calibri" w:cs="Times New Roman"/>
          <w:lang w:eastAsia="en-US"/>
        </w:rPr>
        <w:fldChar w:fldCharType="begin">
          <w:ffData>
            <w:name w:val=""/>
            <w:enabled/>
            <w:calcOnExit w:val="0"/>
            <w:exitMacro w:val="reAlignTextBoxes"/>
            <w:helpText w:type="text" w:val="Bestanden geleverd in dwg én pdf? Revisietekenwerk dient volgens de norm voor technisch revisietekenwerk RVB opgeleverd te zijn in zowel AutoCAD dwg formaat (bronbestand) als Adobe pdf formaat (publicatiebestand). "/>
            <w:statusText w:type="text" w:val="Bestanden geleverd in dwg én pdf? Revisietekenwerk dient opgeleverd te zijn in zowel AutoCAD dwg formaat  als Adobe pdf formaat."/>
            <w:ddList>
              <w:listEntry w:val="   "/>
              <w:listEntry w:val="Ja"/>
              <w:listEntry w:val="Nee"/>
            </w:ddList>
          </w:ffData>
        </w:fldChar>
      </w:r>
      <w:r w:rsidR="00501221">
        <w:rPr>
          <w:rFonts w:ascii="Calibri" w:eastAsia="Calibri" w:hAnsi="Calibri" w:cs="Times New Roman"/>
          <w:lang w:eastAsia="en-US"/>
        </w:rPr>
        <w:instrText xml:space="preserve"> FORMDROPDOWN </w:instrText>
      </w:r>
      <w:r w:rsidR="00501221">
        <w:rPr>
          <w:rFonts w:ascii="Calibri" w:eastAsia="Calibri" w:hAnsi="Calibri" w:cs="Times New Roman"/>
          <w:lang w:eastAsia="en-US"/>
        </w:rPr>
      </w:r>
      <w:r w:rsidR="00501221">
        <w:rPr>
          <w:rFonts w:ascii="Calibri" w:eastAsia="Calibri" w:hAnsi="Calibri" w:cs="Times New Roman"/>
          <w:lang w:eastAsia="en-US"/>
        </w:rPr>
        <w:fldChar w:fldCharType="end"/>
      </w:r>
    </w:p>
    <w:p w:rsidR="0071120D" w:rsidRDefault="0071120D" w:rsidP="0071120D">
      <w:pPr>
        <w:pStyle w:val="Lijstalinea"/>
      </w:pPr>
    </w:p>
    <w:p w:rsidR="00A35AB2" w:rsidRDefault="00B20F5B" w:rsidP="0093775D">
      <w:pPr>
        <w:pStyle w:val="Lijstalinea"/>
        <w:numPr>
          <w:ilvl w:val="0"/>
          <w:numId w:val="1"/>
        </w:numPr>
      </w:pPr>
      <w:r>
        <w:t>Zijn de tekeningen binnen het project gecontroleerd op de</w:t>
      </w:r>
      <w:r w:rsidR="00A35AB2">
        <w:t xml:space="preserve"> </w:t>
      </w:r>
      <w:r w:rsidR="00D73FD1">
        <w:t xml:space="preserve">van </w:t>
      </w:r>
      <w:r>
        <w:t xml:space="preserve">toepassing </w:t>
      </w:r>
    </w:p>
    <w:p w:rsidR="00B20F5B" w:rsidRDefault="00A35AB2" w:rsidP="00B20F5B">
      <w:pPr>
        <w:pStyle w:val="Lijstalinea"/>
      </w:pPr>
      <w:r>
        <w:t>Z</w:t>
      </w:r>
      <w:r w:rsidR="00B20F5B">
        <w:t>ijnde</w:t>
      </w:r>
      <w:r>
        <w:t xml:space="preserve"> </w:t>
      </w:r>
      <w:r w:rsidR="00B20F5B">
        <w:t>Norm of CAD specificatie gecontroleerd?</w:t>
      </w:r>
      <w:r w:rsidR="00B20F5B" w:rsidRPr="00B20F5B">
        <w:rPr>
          <w:vertAlign w:val="superscript"/>
        </w:rPr>
        <w:t xml:space="preserve"> </w:t>
      </w:r>
      <w:r w:rsidR="00B20F5B">
        <w:rPr>
          <w:vertAlign w:val="superscript"/>
        </w:rPr>
        <w:t>2</w:t>
      </w:r>
      <w:r w:rsidR="00B20F5B">
        <w:tab/>
      </w:r>
      <w:r w:rsidR="00B20F5B">
        <w:tab/>
      </w:r>
      <w:r w:rsidR="00B20F5B">
        <w:tab/>
      </w:r>
      <w:r w:rsidR="00B20F5B">
        <w:tab/>
      </w:r>
      <w:r w:rsidR="00501221">
        <w:rPr>
          <w:rFonts w:ascii="Calibri" w:eastAsia="Calibri" w:hAnsi="Calibri" w:cs="Times New Roman"/>
          <w:lang w:eastAsia="en-US"/>
        </w:rPr>
        <w:fldChar w:fldCharType="begin">
          <w:ffData>
            <w:name w:val=""/>
            <w:enabled/>
            <w:calcOnExit w:val="0"/>
            <w:exitMacro w:val="reAlignTextBoxes"/>
            <w:helpText w:type="text" w:val="Zijn de tekeningen op inhoud gecontroleerd? Ongecontroleerd revisietekenwerk kan VGI niet in beheer nemen. De inhoudelijke controle van het tekenwerk moet de IPV zelf uitvoeren of laten uitvoeren door een inspecteur of adviseur."/>
            <w:statusText w:type="text" w:val="Zijn de tekeningen gecontroleerd volgens de door de RVB voorgeschreven van toepassingzijnde Norm / CAD specificatie?"/>
            <w:ddList>
              <w:listEntry w:val="   "/>
              <w:listEntry w:val="Ja"/>
              <w:listEntry w:val="Nee"/>
            </w:ddList>
          </w:ffData>
        </w:fldChar>
      </w:r>
      <w:r w:rsidR="00501221">
        <w:rPr>
          <w:rFonts w:ascii="Calibri" w:eastAsia="Calibri" w:hAnsi="Calibri" w:cs="Times New Roman"/>
          <w:lang w:eastAsia="en-US"/>
        </w:rPr>
        <w:instrText xml:space="preserve"> FORMDROPDOWN </w:instrText>
      </w:r>
      <w:r w:rsidR="00501221">
        <w:rPr>
          <w:rFonts w:ascii="Calibri" w:eastAsia="Calibri" w:hAnsi="Calibri" w:cs="Times New Roman"/>
          <w:lang w:eastAsia="en-US"/>
        </w:rPr>
      </w:r>
      <w:r w:rsidR="00501221">
        <w:rPr>
          <w:rFonts w:ascii="Calibri" w:eastAsia="Calibri" w:hAnsi="Calibri" w:cs="Times New Roman"/>
          <w:lang w:eastAsia="en-US"/>
        </w:rPr>
        <w:fldChar w:fldCharType="end"/>
      </w:r>
      <w:r w:rsidR="00B20F5B">
        <w:tab/>
      </w:r>
    </w:p>
    <w:p w:rsidR="00B20F5B" w:rsidRDefault="00B20F5B" w:rsidP="00B20F5B">
      <w:pPr>
        <w:pStyle w:val="Lijstalinea"/>
      </w:pPr>
    </w:p>
    <w:p w:rsidR="008D0441" w:rsidRDefault="008D0441" w:rsidP="0093775D">
      <w:pPr>
        <w:pStyle w:val="Lijstalinea"/>
        <w:numPr>
          <w:ilvl w:val="0"/>
          <w:numId w:val="1"/>
        </w:numPr>
      </w:pPr>
      <w:r>
        <w:t>Zijn de tekeningen op inhoud gecontroleerd?</w:t>
      </w:r>
      <w:r w:rsidRPr="0093775D">
        <w:rPr>
          <w:vertAlign w:val="superscript"/>
        </w:rPr>
        <w:t xml:space="preserve"> </w:t>
      </w:r>
      <w:r w:rsidR="002507F4">
        <w:rPr>
          <w:vertAlign w:val="superscript"/>
        </w:rPr>
        <w:t>3</w:t>
      </w:r>
      <w:r w:rsidRPr="0093775D">
        <w:rPr>
          <w:vertAlign w:val="superscript"/>
        </w:rPr>
        <w:tab/>
      </w:r>
      <w:r w:rsidRPr="0093775D">
        <w:rPr>
          <w:vertAlign w:val="superscript"/>
        </w:rPr>
        <w:tab/>
      </w:r>
      <w:r w:rsidRPr="0093775D">
        <w:rPr>
          <w:vertAlign w:val="superscript"/>
        </w:rPr>
        <w:tab/>
      </w:r>
      <w:r w:rsidR="00BD7D92">
        <w:rPr>
          <w:vertAlign w:val="superscript"/>
        </w:rPr>
        <w:tab/>
      </w:r>
      <w:r w:rsidR="00BD7D92">
        <w:rPr>
          <w:vertAlign w:val="superscript"/>
        </w:rPr>
        <w:tab/>
      </w:r>
      <w:r w:rsidR="000A5C1A">
        <w:rPr>
          <w:rFonts w:ascii="Calibri" w:eastAsia="Calibri" w:hAnsi="Calibri" w:cs="Times New Roman"/>
          <w:lang w:eastAsia="en-US"/>
        </w:rPr>
        <w:fldChar w:fldCharType="begin">
          <w:ffData>
            <w:name w:val=""/>
            <w:enabled/>
            <w:calcOnExit w:val="0"/>
            <w:exitMacro w:val="reAlignTextBoxes"/>
            <w:helpText w:type="text" w:val="Zijn de tekeningen op inhoud gecontroleerd? Ongecontroleerd revisietekenwerk kan VGI niet in beheer nemen. De inhoudelijke controle van het tekenwerk moet de IPV zelf uitvoeren of laten uitvoeren door een inspecteur of adviseur."/>
            <w:statusText w:type="text" w:val="Zijn de tekeningen op inhoud gecontroleerd? Ongecontroleerd revisietekenwerk kan VGI niet in beheer nemen."/>
            <w:ddList>
              <w:listEntry w:val="   "/>
              <w:listEntry w:val="Ja"/>
              <w:listEntry w:val="Nee"/>
            </w:ddList>
          </w:ffData>
        </w:fldChar>
      </w:r>
      <w:r w:rsidR="00D36F29">
        <w:rPr>
          <w:rFonts w:ascii="Calibri" w:eastAsia="Calibri" w:hAnsi="Calibri" w:cs="Times New Roman"/>
          <w:lang w:eastAsia="en-US"/>
        </w:rPr>
        <w:instrText xml:space="preserve"> FORMDROPDOWN </w:instrText>
      </w:r>
      <w:r w:rsidR="000A5C1A">
        <w:rPr>
          <w:rFonts w:ascii="Calibri" w:eastAsia="Calibri" w:hAnsi="Calibri" w:cs="Times New Roman"/>
          <w:lang w:eastAsia="en-US"/>
        </w:rPr>
      </w:r>
      <w:r w:rsidR="000A5C1A">
        <w:rPr>
          <w:rFonts w:ascii="Calibri" w:eastAsia="Calibri" w:hAnsi="Calibri" w:cs="Times New Roman"/>
          <w:lang w:eastAsia="en-US"/>
        </w:rPr>
        <w:fldChar w:fldCharType="separate"/>
      </w:r>
      <w:r w:rsidR="000A5C1A">
        <w:rPr>
          <w:rFonts w:ascii="Calibri" w:eastAsia="Calibri" w:hAnsi="Calibri" w:cs="Times New Roman"/>
          <w:lang w:eastAsia="en-US"/>
        </w:rPr>
        <w:fldChar w:fldCharType="end"/>
      </w:r>
    </w:p>
    <w:p w:rsidR="0071120D" w:rsidRDefault="0071120D" w:rsidP="0071120D">
      <w:pPr>
        <w:pStyle w:val="Lijstalinea"/>
      </w:pPr>
    </w:p>
    <w:p w:rsidR="007A7F5A" w:rsidRDefault="0093775D" w:rsidP="007A7F5A">
      <w:pPr>
        <w:pStyle w:val="Lijstalinea"/>
        <w:numPr>
          <w:ilvl w:val="0"/>
          <w:numId w:val="1"/>
        </w:numPr>
      </w:pPr>
      <w:r w:rsidRPr="0093775D">
        <w:t xml:space="preserve">Het digitale medium bevat </w:t>
      </w:r>
      <w:r w:rsidR="00BD7D92" w:rsidRPr="007A7F5A">
        <w:rPr>
          <w:u w:val="single"/>
        </w:rPr>
        <w:t>geen</w:t>
      </w:r>
      <w:r w:rsidR="00BD7D92">
        <w:t xml:space="preserve"> </w:t>
      </w:r>
      <w:r w:rsidRPr="0093775D">
        <w:t xml:space="preserve">documenten anders dan </w:t>
      </w:r>
    </w:p>
    <w:p w:rsidR="0093775D" w:rsidRDefault="007A7F5A" w:rsidP="007A7F5A">
      <w:pPr>
        <w:pStyle w:val="Lijstalinea"/>
        <w:ind w:left="708"/>
      </w:pPr>
      <w:r>
        <w:t>t</w:t>
      </w:r>
      <w:r w:rsidR="0093775D">
        <w:t>ekeningen</w:t>
      </w:r>
      <w:r w:rsidR="00BD7D92">
        <w:t xml:space="preserve"> of tekening gerelateerde documenten en</w:t>
      </w:r>
      <w:r w:rsidR="0093775D">
        <w:t xml:space="preserve"> tekening</w:t>
      </w:r>
      <w:r w:rsidR="0093775D" w:rsidRPr="0093775D">
        <w:t>lijsten?</w:t>
      </w:r>
      <w:r w:rsidR="003222E4" w:rsidRPr="003222E4">
        <w:rPr>
          <w:vertAlign w:val="superscript"/>
        </w:rPr>
        <w:t xml:space="preserve"> </w:t>
      </w:r>
      <w:r w:rsidR="002507F4">
        <w:rPr>
          <w:vertAlign w:val="superscript"/>
        </w:rPr>
        <w:t>4</w:t>
      </w:r>
      <w:r w:rsidR="0093775D">
        <w:tab/>
      </w:r>
      <w:r w:rsidR="00BD7D92">
        <w:tab/>
      </w:r>
      <w:r w:rsidR="00A35AB2">
        <w:rPr>
          <w:rFonts w:ascii="Calibri" w:eastAsia="Calibri" w:hAnsi="Calibri" w:cs="Times New Roman"/>
          <w:lang w:eastAsia="en-US"/>
        </w:rPr>
        <w:fldChar w:fldCharType="begin">
          <w:ffData>
            <w:name w:val=""/>
            <w:enabled/>
            <w:calcOnExit w:val="0"/>
            <w:exitMacro w:val="reAlignTextBoxes"/>
            <w:helpText w:type="text" w:val="Het digitale medium bevat documenten anders dan tekeningen en tekeninglijsten? Het liefst geen andere bestanden dan tekeningen overhandigen aan VGI-IC."/>
            <w:statusText w:type="text" w:val="Het digitale medium bevat geen documenten anders dan tekeningen of tekening gerelateerde documenten en tekeninglijsten?"/>
            <w:ddList>
              <w:listEntry w:val="   "/>
              <w:listEntry w:val="Ja"/>
              <w:listEntry w:val="Nee"/>
            </w:ddList>
          </w:ffData>
        </w:fldChar>
      </w:r>
      <w:r w:rsidR="00A35AB2">
        <w:rPr>
          <w:rFonts w:ascii="Calibri" w:eastAsia="Calibri" w:hAnsi="Calibri" w:cs="Times New Roman"/>
          <w:lang w:eastAsia="en-US"/>
        </w:rPr>
        <w:instrText xml:space="preserve"> FORMDROPDOWN </w:instrText>
      </w:r>
      <w:r w:rsidR="00A35AB2">
        <w:rPr>
          <w:rFonts w:ascii="Calibri" w:eastAsia="Calibri" w:hAnsi="Calibri" w:cs="Times New Roman"/>
          <w:lang w:eastAsia="en-US"/>
        </w:rPr>
      </w:r>
      <w:r w:rsidR="00A35AB2">
        <w:rPr>
          <w:rFonts w:ascii="Calibri" w:eastAsia="Calibri" w:hAnsi="Calibri" w:cs="Times New Roman"/>
          <w:lang w:eastAsia="en-US"/>
        </w:rPr>
        <w:fldChar w:fldCharType="end"/>
      </w:r>
      <w:r w:rsidR="0093775D">
        <w:tab/>
      </w:r>
      <w:r w:rsidR="0093775D">
        <w:tab/>
      </w:r>
      <w:r w:rsidR="0093775D">
        <w:tab/>
      </w:r>
      <w:r w:rsidR="0093775D">
        <w:tab/>
      </w:r>
    </w:p>
    <w:p w:rsidR="0071120D" w:rsidRDefault="0071120D" w:rsidP="0093775D">
      <w:pPr>
        <w:rPr>
          <w:b/>
        </w:rPr>
      </w:pPr>
    </w:p>
    <w:p w:rsidR="002507F4" w:rsidRDefault="002507F4">
      <w:pPr>
        <w:rPr>
          <w:b/>
        </w:rPr>
      </w:pPr>
      <w:r>
        <w:rPr>
          <w:b/>
        </w:rPr>
        <w:br w:type="page"/>
      </w:r>
    </w:p>
    <w:p w:rsidR="0093775D" w:rsidRDefault="0093775D" w:rsidP="0093775D">
      <w:pPr>
        <w:rPr>
          <w:b/>
        </w:rPr>
      </w:pPr>
      <w:r w:rsidRPr="00577997">
        <w:rPr>
          <w:b/>
        </w:rPr>
        <w:lastRenderedPageBreak/>
        <w:t>Van toepassing zijnde norm voor technisch revisietekenwerk</w:t>
      </w:r>
      <w:r w:rsidR="002507F4">
        <w:rPr>
          <w:b/>
        </w:rPr>
        <w:t xml:space="preserve"> of CAD specificatie</w:t>
      </w:r>
    </w:p>
    <w:p w:rsidR="0093775D" w:rsidRDefault="0093775D" w:rsidP="0093775D">
      <w:r w:rsidRPr="00577997">
        <w:rPr>
          <w:i/>
        </w:rPr>
        <w:t>Kruis aan welke norm van toepassing is:</w:t>
      </w:r>
    </w:p>
    <w:p w:rsidR="0093775D" w:rsidRDefault="00A35AB2" w:rsidP="0093775D">
      <w:pPr>
        <w:pStyle w:val="Lijstalinea"/>
        <w:numPr>
          <w:ilvl w:val="0"/>
          <w:numId w:val="1"/>
        </w:numPr>
        <w:spacing w:after="160" w:line="259" w:lineRule="auto"/>
      </w:pPr>
      <w:r>
        <w:fldChar w:fldCharType="begin">
          <w:ffData>
            <w:name w:val=""/>
            <w:enabled/>
            <w:calcOnExit w:val="0"/>
            <w:exitMacro w:val="reAlignTextBoxes"/>
            <w:helpText w:type="text" w:val="De tekeningen moeten voldoen aan bepaalde eisen. De RVB heeft daarvoor normen opgesteld. Welke norm geldt, hangt af van de datum van de opdracht tot het leveren van het technisch revisietekenwerk."/>
            <w:statusText w:type="text" w:val="De tekeningen moeten voldoen aan bepaalde eisen. De RVB heeft daarvoor normen opgesteld. Welke norm geldt, hangt af van de datum."/>
            <w:checkBox>
              <w:size w:val="18"/>
              <w:default w:val="0"/>
              <w:checked w:val="0"/>
            </w:checkBox>
          </w:ffData>
        </w:fldChar>
      </w:r>
      <w:r>
        <w:instrText xml:space="preserve"> FORMCHECKBOX </w:instrText>
      </w:r>
      <w:r>
        <w:fldChar w:fldCharType="end"/>
      </w:r>
      <w:r w:rsidR="0093775D">
        <w:t xml:space="preserve"> Versie 3.1.2 Opdrachten tussen 1-1-2011 en 1-1-2013.</w:t>
      </w:r>
    </w:p>
    <w:p w:rsidR="0093775D" w:rsidRDefault="000A5C1A" w:rsidP="0093775D">
      <w:pPr>
        <w:pStyle w:val="Lijstalinea"/>
        <w:numPr>
          <w:ilvl w:val="0"/>
          <w:numId w:val="1"/>
        </w:numPr>
        <w:spacing w:after="160" w:line="259" w:lineRule="auto"/>
      </w:pPr>
      <w:r>
        <w:fldChar w:fldCharType="begin">
          <w:ffData>
            <w:name w:val=""/>
            <w:enabled/>
            <w:calcOnExit w:val="0"/>
            <w:exitMacro w:val="reAlignTextBoxes"/>
            <w:helpText w:type="text" w:val="De tekeningen moeten voldoen aan bepaalde eisen. De RVB heeft daarvoor normen opgesteld. Welke norm geldt, hangt af van de datum van de opdracht tot het leveren van het technisch revisietekenwerk."/>
            <w:statusText w:type="text" w:val="De tekeningen moeten voldoen aan bepaalde eisen. De RVB heeft daarvoor normen opgesteld. Welke norm geldt, hangt af van de datum."/>
            <w:checkBox>
              <w:size w:val="18"/>
              <w:default w:val="0"/>
              <w:checked w:val="0"/>
            </w:checkBox>
          </w:ffData>
        </w:fldChar>
      </w:r>
      <w:r w:rsidR="00D36F29">
        <w:instrText xml:space="preserve"> FORMCHECKBOX </w:instrText>
      </w:r>
      <w:r>
        <w:fldChar w:fldCharType="separate"/>
      </w:r>
      <w:r>
        <w:fldChar w:fldCharType="end"/>
      </w:r>
      <w:r w:rsidR="0093775D">
        <w:t xml:space="preserve"> Versie 3.2 Opdrachten vanaf 1-1-2013.</w:t>
      </w:r>
    </w:p>
    <w:p w:rsidR="003222E4" w:rsidRDefault="003222E4" w:rsidP="0093775D">
      <w:pPr>
        <w:pStyle w:val="Lijstalinea"/>
        <w:numPr>
          <w:ilvl w:val="0"/>
          <w:numId w:val="1"/>
        </w:numPr>
        <w:spacing w:after="160" w:line="259" w:lineRule="auto"/>
      </w:pPr>
      <w:r>
        <w:fldChar w:fldCharType="begin">
          <w:ffData>
            <w:name w:val=""/>
            <w:enabled/>
            <w:calcOnExit w:val="0"/>
            <w:exitMacro w:val="reAlignTextBoxes"/>
            <w:helpText w:type="text" w:val="De tekeningen moeten voldoen aan bepaalde eisen. De RVB heeft daarvoor normen opgesteld. Welke norm geldt, hangt af van de datum van de opdracht tot het leveren van het technisch revisietekenwerk."/>
            <w:statusText w:type="text" w:val="De tekeningen moeten voldoen aan bepaalde eisen. De RVB heeft daarvoor normen opgesteld. Welke norm geldt, hangt af van de datum."/>
            <w:checkBox>
              <w:size w:val="18"/>
              <w:default w:val="0"/>
              <w:checked w:val="0"/>
            </w:checkBox>
          </w:ffData>
        </w:fldChar>
      </w:r>
      <w:r>
        <w:instrText xml:space="preserve"> FORMCHECKBOX </w:instrText>
      </w:r>
      <w:r>
        <w:fldChar w:fldCharType="separate"/>
      </w:r>
      <w:r>
        <w:fldChar w:fldCharType="end"/>
      </w:r>
      <w:r>
        <w:t xml:space="preserve"> RVB CAD Specificatie (RCS) Versie 1.0 vanaf 1-4-2019.</w:t>
      </w:r>
    </w:p>
    <w:p w:rsidR="0071120D" w:rsidRPr="0071120D" w:rsidRDefault="000A5C1A" w:rsidP="00CD399D">
      <w:pPr>
        <w:pStyle w:val="Lijstalinea"/>
        <w:numPr>
          <w:ilvl w:val="0"/>
          <w:numId w:val="1"/>
        </w:numPr>
        <w:spacing w:after="160" w:line="259" w:lineRule="auto"/>
      </w:pPr>
      <w:r>
        <w:fldChar w:fldCharType="begin">
          <w:ffData>
            <w:name w:val=""/>
            <w:enabled/>
            <w:calcOnExit w:val="0"/>
            <w:exitMacro w:val="reAlignTextBoxes"/>
            <w:helpText w:type="text" w:val="Indien er andere (externe) normen zijn toegepast moeten deze benoemd worden."/>
            <w:statusText w:type="text" w:val="Indien er andere (externe) normen zijn toegepast moeten deze benoemd worden."/>
            <w:checkBox>
              <w:size w:val="18"/>
              <w:default w:val="0"/>
              <w:checked w:val="0"/>
            </w:checkBox>
          </w:ffData>
        </w:fldChar>
      </w:r>
      <w:r w:rsidR="00D36F29">
        <w:instrText xml:space="preserve"> FORMCHECKBOX </w:instrText>
      </w:r>
      <w:r>
        <w:fldChar w:fldCharType="separate"/>
      </w:r>
      <w:r>
        <w:fldChar w:fldCharType="end"/>
      </w:r>
      <w:r w:rsidR="0093775D">
        <w:t xml:space="preserve"> Andere (externe) normen namelijk: </w:t>
      </w:r>
      <w:r w:rsidR="002507F4">
        <w:rPr>
          <w:vertAlign w:val="superscript"/>
        </w:rPr>
        <w:t>5</w:t>
      </w:r>
      <w:r w:rsidR="00664695">
        <w:rPr>
          <w:vertAlign w:val="superscript"/>
        </w:rPr>
        <w:tab/>
      </w:r>
      <w:r>
        <w:fldChar w:fldCharType="begin">
          <w:ffData>
            <w:name w:val=""/>
            <w:enabled/>
            <w:calcOnExit w:val="0"/>
            <w:exitMacro w:val="reAlignTextBoxes"/>
            <w:helpText w:type="text" w:val="Indien er andere (externe) normen zijn toegepast moeten deze benoemd worden."/>
            <w:statusText w:type="text" w:val="Indien er andere (externe) normen zijn toegepast moeten deze benoemd worden."/>
            <w:textInput/>
          </w:ffData>
        </w:fldChar>
      </w:r>
      <w:r w:rsidR="00A92469">
        <w:instrText xml:space="preserve"> FORMTEXT </w:instrText>
      </w:r>
      <w:r>
        <w:fldChar w:fldCharType="separate"/>
      </w:r>
      <w:r w:rsidR="00A92469">
        <w:rPr>
          <w:noProof/>
        </w:rPr>
        <w:t> </w:t>
      </w:r>
      <w:r w:rsidR="00A92469">
        <w:rPr>
          <w:noProof/>
        </w:rPr>
        <w:t> </w:t>
      </w:r>
      <w:r w:rsidR="00A92469">
        <w:rPr>
          <w:noProof/>
        </w:rPr>
        <w:t> </w:t>
      </w:r>
      <w:r w:rsidR="00A92469">
        <w:rPr>
          <w:noProof/>
        </w:rPr>
        <w:t> </w:t>
      </w:r>
      <w:r w:rsidR="00A92469">
        <w:rPr>
          <w:noProof/>
        </w:rPr>
        <w:t> </w:t>
      </w:r>
      <w:r>
        <w:fldChar w:fldCharType="end"/>
      </w:r>
    </w:p>
    <w:p w:rsidR="0093775D" w:rsidRPr="0071120D" w:rsidRDefault="000A5C1A" w:rsidP="00CD399D">
      <w:pPr>
        <w:pStyle w:val="Lijstalinea"/>
        <w:numPr>
          <w:ilvl w:val="0"/>
          <w:numId w:val="1"/>
        </w:numPr>
        <w:spacing w:after="160" w:line="259" w:lineRule="auto"/>
      </w:pPr>
      <w:r>
        <w:fldChar w:fldCharType="begin">
          <w:ffData>
            <w:name w:val=""/>
            <w:enabled/>
            <w:calcOnExit w:val="0"/>
            <w:exitMacro w:val="reAlignTextBoxes"/>
            <w:helpText w:type="text" w:val="Indien er geen normering is toegepast moet dit door de IPV met benoeming van reden worden vastgelegd. VGI-IC zal vervolgens in overleg met de IPV afspraken maken over wat er moet gebeuren om het revisietekenwerk geschikt te maken voor opslag. "/>
            <w:statusText w:type="text" w:val="Indien er geen normering is toegepast moet dit door de IPV met benoeming van reden worden vastgelegd."/>
            <w:checkBox>
              <w:size w:val="18"/>
              <w:default w:val="0"/>
              <w:checked w:val="0"/>
            </w:checkBox>
          </w:ffData>
        </w:fldChar>
      </w:r>
      <w:r w:rsidR="00E2562D">
        <w:instrText xml:space="preserve"> FORMCHECKBOX </w:instrText>
      </w:r>
      <w:r>
        <w:fldChar w:fldCharType="separate"/>
      </w:r>
      <w:r>
        <w:fldChar w:fldCharType="end"/>
      </w:r>
      <w:r w:rsidR="0071120D" w:rsidRPr="0071120D">
        <w:t xml:space="preserve"> Geen normering toegepast. Reden:</w:t>
      </w:r>
      <w:r w:rsidR="002507F4">
        <w:rPr>
          <w:vertAlign w:val="superscript"/>
        </w:rPr>
        <w:t>5</w:t>
      </w:r>
      <w:r w:rsidR="0071120D" w:rsidRPr="001D77E0">
        <w:rPr>
          <w:vertAlign w:val="superscript"/>
        </w:rPr>
        <w:tab/>
      </w:r>
      <w:r w:rsidR="0071120D" w:rsidRPr="001D77E0">
        <w:rPr>
          <w:vertAlign w:val="superscript"/>
        </w:rPr>
        <w:tab/>
      </w:r>
      <w:r>
        <w:fldChar w:fldCharType="begin">
          <w:ffData>
            <w:name w:val=""/>
            <w:enabled/>
            <w:calcOnExit w:val="0"/>
            <w:exitMacro w:val="reAlignTextBoxes"/>
            <w:helpText w:type="text" w:val="Indien er geen normering is toegepast moet dit door de IPV met benoeming van reden worden vastgelegd. VGI-IC zal vervolgens in overleg met de IPV afspraken maken over wat er moet gebeuren om het revisietekenwerk geschikt te maken voor opslag. "/>
            <w:statusText w:type="text" w:val="Indien er geen normering is toegepast moet dit door de IPV met benoeming van reden worden vastgelegd. "/>
            <w:textInput/>
          </w:ffData>
        </w:fldChar>
      </w:r>
      <w:r w:rsidR="00A92469">
        <w:instrText xml:space="preserve"> FORMTEXT </w:instrText>
      </w:r>
      <w:r>
        <w:fldChar w:fldCharType="separate"/>
      </w:r>
      <w:r w:rsidR="00A92469">
        <w:rPr>
          <w:noProof/>
        </w:rPr>
        <w:t> </w:t>
      </w:r>
      <w:r w:rsidR="00A92469">
        <w:rPr>
          <w:noProof/>
        </w:rPr>
        <w:t> </w:t>
      </w:r>
      <w:r w:rsidR="00A92469">
        <w:rPr>
          <w:noProof/>
        </w:rPr>
        <w:t> </w:t>
      </w:r>
      <w:r w:rsidR="00A92469">
        <w:rPr>
          <w:noProof/>
        </w:rPr>
        <w:t> </w:t>
      </w:r>
      <w:r w:rsidR="00A92469">
        <w:rPr>
          <w:noProof/>
        </w:rPr>
        <w:t> </w:t>
      </w:r>
      <w:r>
        <w:fldChar w:fldCharType="end"/>
      </w:r>
    </w:p>
    <w:p w:rsidR="0071120D" w:rsidRDefault="0071120D" w:rsidP="0071120D">
      <w:r>
        <w:t>Het is toegestaan een nieuwere norm te gebruiken dan volgens de opdracht is aangegeven.</w:t>
      </w:r>
    </w:p>
    <w:p w:rsidR="0071120D" w:rsidRDefault="0071120D" w:rsidP="0071120D">
      <w:pPr>
        <w:pStyle w:val="Lijstalinea"/>
        <w:numPr>
          <w:ilvl w:val="0"/>
          <w:numId w:val="1"/>
        </w:numPr>
        <w:spacing w:after="160" w:line="259" w:lineRule="auto"/>
      </w:pPr>
      <w:r>
        <w:t>Opmerkingen</w:t>
      </w:r>
    </w:p>
    <w:p w:rsidR="0071120D" w:rsidRDefault="000A5C1A" w:rsidP="0093775D">
      <w:pPr>
        <w:pStyle w:val="Geenafstand"/>
        <w:ind w:left="720"/>
      </w:pPr>
      <w:r>
        <w:fldChar w:fldCharType="begin">
          <w:ffData>
            <w:name w:val=""/>
            <w:enabled/>
            <w:calcOnExit w:val="0"/>
            <w:exitMacro w:val="reAlignTextBoxes"/>
            <w:helpText w:type="text" w:val="Opmerkingen. Ruimte voor eventuele opmerkingen of toelichting."/>
            <w:statusText w:type="text" w:val="Opmerkingen. Ruimte voor eventuele opmerkingen of toelichting."/>
            <w:textInput/>
          </w:ffData>
        </w:fldChar>
      </w:r>
      <w:r w:rsidR="00A92469">
        <w:instrText xml:space="preserve"> FORMTEXT </w:instrText>
      </w:r>
      <w:r>
        <w:fldChar w:fldCharType="separate"/>
      </w:r>
      <w:r w:rsidR="00A92469">
        <w:rPr>
          <w:noProof/>
        </w:rPr>
        <w:t> </w:t>
      </w:r>
      <w:r w:rsidR="00A92469">
        <w:rPr>
          <w:noProof/>
        </w:rPr>
        <w:t> </w:t>
      </w:r>
      <w:r w:rsidR="00A92469">
        <w:rPr>
          <w:noProof/>
        </w:rPr>
        <w:t> </w:t>
      </w:r>
      <w:r w:rsidR="00A92469">
        <w:rPr>
          <w:noProof/>
        </w:rPr>
        <w:t> </w:t>
      </w:r>
      <w:r w:rsidR="00A92469">
        <w:rPr>
          <w:noProof/>
        </w:rPr>
        <w:t> </w:t>
      </w:r>
      <w:r>
        <w:fldChar w:fldCharType="end"/>
      </w:r>
    </w:p>
    <w:p w:rsidR="0071120D" w:rsidRDefault="0071120D" w:rsidP="0093775D">
      <w:pPr>
        <w:pStyle w:val="Geenafstand"/>
        <w:ind w:left="720"/>
      </w:pPr>
    </w:p>
    <w:p w:rsidR="0071120D" w:rsidRDefault="0071120D" w:rsidP="0093775D">
      <w:pPr>
        <w:pStyle w:val="Geenafstand"/>
        <w:ind w:left="720"/>
      </w:pPr>
    </w:p>
    <w:p w:rsidR="00501221" w:rsidRDefault="00501221" w:rsidP="0093775D">
      <w:pPr>
        <w:pStyle w:val="Geenafstand"/>
        <w:ind w:left="720"/>
      </w:pPr>
    </w:p>
    <w:p w:rsidR="00501221" w:rsidRDefault="00501221" w:rsidP="0093775D">
      <w:pPr>
        <w:pStyle w:val="Geenafstand"/>
        <w:ind w:left="720"/>
      </w:pPr>
    </w:p>
    <w:p w:rsidR="00501221" w:rsidRDefault="00501221" w:rsidP="0093775D">
      <w:pPr>
        <w:pStyle w:val="Geenafstand"/>
        <w:ind w:left="720"/>
      </w:pPr>
    </w:p>
    <w:p w:rsidR="00501221" w:rsidRDefault="00501221" w:rsidP="0093775D">
      <w:pPr>
        <w:pStyle w:val="Geenafstand"/>
        <w:ind w:left="720"/>
      </w:pPr>
    </w:p>
    <w:p w:rsidR="00501221" w:rsidRDefault="00501221" w:rsidP="0093775D">
      <w:pPr>
        <w:pStyle w:val="Geenafstand"/>
        <w:ind w:left="720"/>
      </w:pPr>
    </w:p>
    <w:p w:rsidR="00501221" w:rsidRDefault="00501221" w:rsidP="0093775D">
      <w:pPr>
        <w:pStyle w:val="Geenafstand"/>
        <w:ind w:left="720"/>
      </w:pPr>
    </w:p>
    <w:p w:rsidR="00501221" w:rsidRDefault="00501221" w:rsidP="0093775D">
      <w:pPr>
        <w:pStyle w:val="Geenafstand"/>
        <w:ind w:left="720"/>
      </w:pPr>
    </w:p>
    <w:p w:rsidR="00501221" w:rsidRDefault="00501221" w:rsidP="0093775D">
      <w:pPr>
        <w:pStyle w:val="Geenafstand"/>
        <w:ind w:left="720"/>
      </w:pPr>
    </w:p>
    <w:p w:rsidR="0071120D" w:rsidRPr="0071120D" w:rsidRDefault="0071120D" w:rsidP="0071120D">
      <w:r w:rsidRPr="0071120D">
        <w:t>___________________________</w:t>
      </w:r>
    </w:p>
    <w:p w:rsidR="00501221" w:rsidRDefault="00D73FD1" w:rsidP="0071120D">
      <w:r>
        <w:rPr>
          <w:vertAlign w:val="superscript"/>
        </w:rPr>
        <w:t xml:space="preserve">1 </w:t>
      </w:r>
      <w:r>
        <w:t xml:space="preserve">Indien Norm versie 3.2 geldig was op het moment van start project wordt de Tekeningenlijst behorende bij deze Norm </w:t>
      </w:r>
      <w:r>
        <w:rPr>
          <w:color w:val="0000FF"/>
          <w:u w:val="single"/>
        </w:rPr>
        <w:t xml:space="preserve">Blanco tekeninglijst v03a voorheen Rijksgebouwendienst </w:t>
      </w:r>
      <w:r>
        <w:t>opgeleverd.</w:t>
      </w:r>
    </w:p>
    <w:p w:rsidR="002507F4" w:rsidRDefault="002507F4" w:rsidP="0071120D">
      <w:pPr>
        <w:rPr>
          <w:vertAlign w:val="superscript"/>
        </w:rPr>
      </w:pPr>
      <w:r>
        <w:rPr>
          <w:vertAlign w:val="superscript"/>
        </w:rPr>
        <w:t xml:space="preserve">2 </w:t>
      </w:r>
      <w:r>
        <w:t xml:space="preserve">VGI Cluster Informatie Coördinatie gaat er vanuit dat alle kwaliteit controles die benodigd zijn binnen de bij het project </w:t>
      </w:r>
      <w:r w:rsidR="00D73FD1">
        <w:t xml:space="preserve">behorende </w:t>
      </w:r>
      <w:r>
        <w:t xml:space="preserve">afspraken, toepassingzijnde Normen en Cadspecificatie hebben plaatsgevonden binnen het project. </w:t>
      </w:r>
      <w:r w:rsidR="00D73FD1">
        <w:t>Toetsing door VGI Cluster Informatie vindt door uitvoering van steekproeven plaats.</w:t>
      </w:r>
    </w:p>
    <w:p w:rsidR="0071120D" w:rsidRDefault="002507F4" w:rsidP="0071120D">
      <w:r>
        <w:rPr>
          <w:vertAlign w:val="superscript"/>
        </w:rPr>
        <w:t>3</w:t>
      </w:r>
      <w:r w:rsidR="0071120D" w:rsidRPr="0071120D">
        <w:t xml:space="preserve"> De controle op de inhoud van het tekenwerk wordt niet uitgevoerd door VGI Cluster Informatie Coördinatie.</w:t>
      </w:r>
    </w:p>
    <w:p w:rsidR="0005353D" w:rsidRPr="0071120D" w:rsidRDefault="002507F4" w:rsidP="0071120D">
      <w:r>
        <w:rPr>
          <w:vertAlign w:val="superscript"/>
        </w:rPr>
        <w:t>4</w:t>
      </w:r>
      <w:r w:rsidR="003222E4">
        <w:rPr>
          <w:vertAlign w:val="superscript"/>
        </w:rPr>
        <w:t xml:space="preserve"> </w:t>
      </w:r>
      <w:r w:rsidR="003222E4">
        <w:t xml:space="preserve">Documenten anders dan tekeningen of tekening gerelateerde documenten moeten </w:t>
      </w:r>
      <w:r w:rsidR="00D73FD1">
        <w:t>gescheiden</w:t>
      </w:r>
      <w:r w:rsidR="003222E4">
        <w:t xml:space="preserve"> worden aangeboden.</w:t>
      </w:r>
    </w:p>
    <w:p w:rsidR="0072167F" w:rsidRPr="008D0441" w:rsidRDefault="002507F4" w:rsidP="00A35AB2">
      <w:r>
        <w:rPr>
          <w:vertAlign w:val="superscript"/>
        </w:rPr>
        <w:t>5</w:t>
      </w:r>
      <w:r w:rsidRPr="0071120D">
        <w:rPr>
          <w:vertAlign w:val="superscript"/>
        </w:rPr>
        <w:t xml:space="preserve"> </w:t>
      </w:r>
      <w:r w:rsidRPr="0071120D">
        <w:t xml:space="preserve">Wanneer het tekenwerk niet volgens de </w:t>
      </w:r>
      <w:r>
        <w:t xml:space="preserve">RVB CAD specificatie of </w:t>
      </w:r>
      <w:r w:rsidRPr="0071120D">
        <w:t xml:space="preserve">norm voor technisch revisietekenwerk wordt geleverd, kan de import in ProjectWise niet </w:t>
      </w:r>
      <w:r>
        <w:t xml:space="preserve">worden </w:t>
      </w:r>
      <w:r w:rsidRPr="0071120D">
        <w:t>geautomatiseerd en zal de aangeboden set daarmee onderop de liggende werkvoorraad van regulier tekeningbeheer terechtkomen.</w:t>
      </w:r>
    </w:p>
    <w:sectPr w:rsidR="0072167F" w:rsidRPr="008D0441" w:rsidSect="0073536A">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691" w:rsidRDefault="009B1691" w:rsidP="00A75A16">
      <w:pPr>
        <w:spacing w:after="0" w:line="240" w:lineRule="auto"/>
      </w:pPr>
      <w:r>
        <w:separator/>
      </w:r>
    </w:p>
  </w:endnote>
  <w:endnote w:type="continuationSeparator" w:id="0">
    <w:p w:rsidR="009B1691" w:rsidRDefault="009B1691" w:rsidP="00A75A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93625"/>
      <w:docPartObj>
        <w:docPartGallery w:val="Page Numbers (Bottom of Page)"/>
        <w:docPartUnique/>
      </w:docPartObj>
    </w:sdtPr>
    <w:sdtContent>
      <w:p w:rsidR="009B1691" w:rsidRDefault="009B1691">
        <w:pPr>
          <w:pStyle w:val="Voettekst"/>
          <w:jc w:val="center"/>
        </w:pPr>
        <w:fldSimple w:instr=" PAGE   \* MERGEFORMAT ">
          <w:r w:rsidR="00D73FD1">
            <w:rPr>
              <w:noProof/>
            </w:rPr>
            <w:t>1</w:t>
          </w:r>
        </w:fldSimple>
      </w:p>
    </w:sdtContent>
  </w:sdt>
  <w:p w:rsidR="009B1691" w:rsidRDefault="009B169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691" w:rsidRDefault="009B1691" w:rsidP="00A75A16">
      <w:pPr>
        <w:spacing w:after="0" w:line="240" w:lineRule="auto"/>
      </w:pPr>
      <w:r>
        <w:separator/>
      </w:r>
    </w:p>
  </w:footnote>
  <w:footnote w:type="continuationSeparator" w:id="0">
    <w:p w:rsidR="009B1691" w:rsidRDefault="009B1691" w:rsidP="00A75A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2E2"/>
    <w:multiLevelType w:val="hybridMultilevel"/>
    <w:tmpl w:val="267A729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nsid w:val="1EBE1A9D"/>
    <w:multiLevelType w:val="hybridMultilevel"/>
    <w:tmpl w:val="4E4A002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nsid w:val="1EED1B8D"/>
    <w:multiLevelType w:val="hybridMultilevel"/>
    <w:tmpl w:val="3F9E1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C2768D7"/>
    <w:multiLevelType w:val="hybridMultilevel"/>
    <w:tmpl w:val="B64E77C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nsid w:val="615A1760"/>
    <w:multiLevelType w:val="hybridMultilevel"/>
    <w:tmpl w:val="06125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9906630"/>
    <w:multiLevelType w:val="hybridMultilevel"/>
    <w:tmpl w:val="ABA2F360"/>
    <w:lvl w:ilvl="0" w:tplc="3D461FC6">
      <w:start w:val="1"/>
      <w:numFmt w:val="decimal"/>
      <w:lvlText w:val="%1."/>
      <w:lvlJc w:val="left"/>
      <w:pPr>
        <w:ind w:left="720"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B7760BA"/>
    <w:multiLevelType w:val="hybridMultilevel"/>
    <w:tmpl w:val="107E0382"/>
    <w:lvl w:ilvl="0" w:tplc="0413000F">
      <w:start w:val="1"/>
      <w:numFmt w:val="decimal"/>
      <w:lvlText w:val="%1."/>
      <w:lvlJc w:val="left"/>
      <w:pPr>
        <w:ind w:left="1788" w:hanging="360"/>
      </w:p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2"/>
  </w:num>
  <w:num w:numId="2">
    <w:abstractNumId w:val="4"/>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cumentProtection w:edit="forms" w:formatting="1" w:enforcement="1" w:cryptProviderType="rsaFull" w:cryptAlgorithmClass="hash" w:cryptAlgorithmType="typeAny" w:cryptAlgorithmSid="4" w:cryptSpinCount="100000" w:hash="+RSQ8QaokE+ceLHccbWkMFoS2JQ=" w:salt="CfsbHdhBZ4/Dmfr69iQ0pA=="/>
  <w:defaultTabStop w:val="708"/>
  <w:hyphenationZone w:val="425"/>
  <w:characterSpacingControl w:val="doNotCompress"/>
  <w:footnotePr>
    <w:footnote w:id="-1"/>
    <w:footnote w:id="0"/>
  </w:footnotePr>
  <w:endnotePr>
    <w:endnote w:id="-1"/>
    <w:endnote w:id="0"/>
  </w:endnotePr>
  <w:compat>
    <w:useFELayout/>
  </w:compat>
  <w:rsids>
    <w:rsidRoot w:val="004A3223"/>
    <w:rsid w:val="0005353D"/>
    <w:rsid w:val="000A5C1A"/>
    <w:rsid w:val="001018A7"/>
    <w:rsid w:val="001B6F2D"/>
    <w:rsid w:val="001D77E0"/>
    <w:rsid w:val="00234AEE"/>
    <w:rsid w:val="002507F4"/>
    <w:rsid w:val="00260F20"/>
    <w:rsid w:val="00270CCE"/>
    <w:rsid w:val="00273D9A"/>
    <w:rsid w:val="00294F23"/>
    <w:rsid w:val="002E588A"/>
    <w:rsid w:val="0032183B"/>
    <w:rsid w:val="003222E4"/>
    <w:rsid w:val="00435B34"/>
    <w:rsid w:val="004363AD"/>
    <w:rsid w:val="004A3223"/>
    <w:rsid w:val="00501221"/>
    <w:rsid w:val="00516E5E"/>
    <w:rsid w:val="0055671E"/>
    <w:rsid w:val="00664695"/>
    <w:rsid w:val="006C53AC"/>
    <w:rsid w:val="0071120D"/>
    <w:rsid w:val="0072167F"/>
    <w:rsid w:val="00727417"/>
    <w:rsid w:val="00727E70"/>
    <w:rsid w:val="0073536A"/>
    <w:rsid w:val="00752FED"/>
    <w:rsid w:val="007A7F5A"/>
    <w:rsid w:val="007C75C6"/>
    <w:rsid w:val="00843C08"/>
    <w:rsid w:val="008B2D99"/>
    <w:rsid w:val="008C2321"/>
    <w:rsid w:val="008D0441"/>
    <w:rsid w:val="0093775D"/>
    <w:rsid w:val="009B1691"/>
    <w:rsid w:val="009E33BC"/>
    <w:rsid w:val="00A35AB2"/>
    <w:rsid w:val="00A60055"/>
    <w:rsid w:val="00A75A16"/>
    <w:rsid w:val="00A8541E"/>
    <w:rsid w:val="00A92469"/>
    <w:rsid w:val="00AD3BAC"/>
    <w:rsid w:val="00B20F5B"/>
    <w:rsid w:val="00B256B3"/>
    <w:rsid w:val="00B56798"/>
    <w:rsid w:val="00BB1877"/>
    <w:rsid w:val="00BD7D92"/>
    <w:rsid w:val="00CB07AA"/>
    <w:rsid w:val="00CD399D"/>
    <w:rsid w:val="00D36F29"/>
    <w:rsid w:val="00D73FD1"/>
    <w:rsid w:val="00D81A4A"/>
    <w:rsid w:val="00DA45F2"/>
    <w:rsid w:val="00DA4BAB"/>
    <w:rsid w:val="00E06F07"/>
    <w:rsid w:val="00E10F4F"/>
    <w:rsid w:val="00E1581C"/>
    <w:rsid w:val="00E2562D"/>
    <w:rsid w:val="00E373F3"/>
    <w:rsid w:val="00EA2C53"/>
    <w:rsid w:val="00EA64CD"/>
    <w:rsid w:val="00F505EE"/>
    <w:rsid w:val="00FD5076"/>
    <w:rsid w:val="00FE1133"/>
    <w:rsid w:val="00FF5C0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53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A75A16"/>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A75A16"/>
  </w:style>
  <w:style w:type="paragraph" w:styleId="Voettekst">
    <w:name w:val="footer"/>
    <w:basedOn w:val="Standaard"/>
    <w:link w:val="VoettekstChar"/>
    <w:uiPriority w:val="99"/>
    <w:unhideWhenUsed/>
    <w:rsid w:val="00A75A1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75A16"/>
  </w:style>
  <w:style w:type="paragraph" w:styleId="Geenafstand">
    <w:name w:val="No Spacing"/>
    <w:uiPriority w:val="1"/>
    <w:qFormat/>
    <w:rsid w:val="00A75A16"/>
    <w:pPr>
      <w:spacing w:after="0" w:line="240" w:lineRule="auto"/>
    </w:pPr>
  </w:style>
  <w:style w:type="character" w:styleId="Tekstvantijdelijkeaanduiding">
    <w:name w:val="Placeholder Text"/>
    <w:basedOn w:val="Standaardalinea-lettertype"/>
    <w:uiPriority w:val="99"/>
    <w:semiHidden/>
    <w:rsid w:val="00A75A16"/>
    <w:rPr>
      <w:color w:val="808080"/>
    </w:rPr>
  </w:style>
  <w:style w:type="paragraph" w:styleId="Ballontekst">
    <w:name w:val="Balloon Text"/>
    <w:basedOn w:val="Standaard"/>
    <w:link w:val="BallontekstChar"/>
    <w:uiPriority w:val="99"/>
    <w:semiHidden/>
    <w:unhideWhenUsed/>
    <w:rsid w:val="00A75A1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5A16"/>
    <w:rPr>
      <w:rFonts w:ascii="Tahoma" w:hAnsi="Tahoma" w:cs="Tahoma"/>
      <w:sz w:val="16"/>
      <w:szCs w:val="16"/>
    </w:rPr>
  </w:style>
  <w:style w:type="paragraph" w:styleId="Lijstalinea">
    <w:name w:val="List Paragraph"/>
    <w:basedOn w:val="Standaard"/>
    <w:uiPriority w:val="34"/>
    <w:qFormat/>
    <w:rsid w:val="008D04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SCDATA11.frd.shsdir.nl\LT_792880$\Mijn%20Documenten\Checklist%20tekeningcontrole%20versie%201.2.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1A31CC061CF14383F0B86D5F0FD71B" ma:contentTypeVersion="0" ma:contentTypeDescription="Een nieuw document maken." ma:contentTypeScope="" ma:versionID="3266c04cb6d4d20312dac5d6e78661b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AD845-1FB0-4B76-B223-44ECC3F75ADC}"/>
</file>

<file path=customXml/itemProps2.xml><?xml version="1.0" encoding="utf-8"?>
<ds:datastoreItem xmlns:ds="http://schemas.openxmlformats.org/officeDocument/2006/customXml" ds:itemID="{C38EAE0A-4AFC-41DE-9FB9-A4EB6504CD5D}"/>
</file>

<file path=customXml/itemProps3.xml><?xml version="1.0" encoding="utf-8"?>
<ds:datastoreItem xmlns:ds="http://schemas.openxmlformats.org/officeDocument/2006/customXml" ds:itemID="{FB68D300-B8AA-4BBB-9F0D-EA78F64BE2CA}"/>
</file>

<file path=customXml/itemProps4.xml><?xml version="1.0" encoding="utf-8"?>
<ds:datastoreItem xmlns:ds="http://schemas.openxmlformats.org/officeDocument/2006/customXml" ds:itemID="{07DF74E3-A697-49F4-98F2-B9B6679CAC9C}"/>
</file>

<file path=docProps/app.xml><?xml version="1.0" encoding="utf-8"?>
<Properties xmlns="http://schemas.openxmlformats.org/officeDocument/2006/extended-properties" xmlns:vt="http://schemas.openxmlformats.org/officeDocument/2006/docPropsVTypes">
  <Template>Checklist tekeningcontrole versie 1.2</Template>
  <TotalTime>4</TotalTime>
  <Pages>2</Pages>
  <Words>492</Words>
  <Characters>2708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NieuwenhuizL</dc:creator>
  <cp:lastModifiedBy>László Nieuwenhuizen</cp:lastModifiedBy>
  <cp:revision>2</cp:revision>
  <dcterms:created xsi:type="dcterms:W3CDTF">2019-05-14T13:05:00Z</dcterms:created>
  <dcterms:modified xsi:type="dcterms:W3CDTF">2019-05-14T13:05:00Z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0x010100181A31CC061CF14383F0B86D5F0FD71B</vt:lpwstr>
  </property>
</Properties>
</file>