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769" w:rsidRDefault="00270769" w:rsidP="00270769">
      <w:pPr>
        <w:autoSpaceDE w:val="0"/>
        <w:autoSpaceDN w:val="0"/>
        <w:adjustRightInd w:val="0"/>
        <w:spacing w:line="240" w:lineRule="auto"/>
        <w:rPr>
          <w:rFonts w:ascii="Caecilia-BoldSC,Bold" w:hAnsi="Caecilia-BoldSC,Bold" w:cs="Caecilia-BoldSC,Bold"/>
          <w:b/>
          <w:bCs/>
          <w:color w:val="000000"/>
          <w:spacing w:val="0"/>
          <w:sz w:val="40"/>
          <w:szCs w:val="40"/>
        </w:rPr>
      </w:pPr>
    </w:p>
    <w:p w:rsidR="00E712A2" w:rsidRDefault="00E712A2" w:rsidP="00E712A2">
      <w:pPr>
        <w:pStyle w:val="Bijlage1"/>
        <w:numPr>
          <w:ilvl w:val="0"/>
          <w:numId w:val="0"/>
        </w:numPr>
        <w:rPr>
          <w:rFonts w:ascii="Arial" w:hAnsi="Arial" w:cs="Arial"/>
          <w:b/>
        </w:rPr>
      </w:pPr>
    </w:p>
    <w:p w:rsidR="00E712A2" w:rsidRPr="00A30346" w:rsidRDefault="00E712A2" w:rsidP="00E712A2">
      <w:pPr>
        <w:pStyle w:val="Bijlage1"/>
        <w:numPr>
          <w:ilvl w:val="0"/>
          <w:numId w:val="0"/>
        </w:numPr>
        <w:rPr>
          <w:rFonts w:ascii="Arial" w:hAnsi="Arial" w:cs="Arial"/>
        </w:rPr>
      </w:pPr>
      <w:r w:rsidRPr="00A30346">
        <w:rPr>
          <w:rFonts w:ascii="Arial" w:hAnsi="Arial" w:cs="Arial"/>
          <w:b/>
        </w:rPr>
        <w:t xml:space="preserve">Bijlage </w:t>
      </w:r>
      <w:r w:rsidR="009C2D76">
        <w:rPr>
          <w:rFonts w:ascii="Arial" w:hAnsi="Arial" w:cs="Arial"/>
          <w:b/>
        </w:rPr>
        <w:t>2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9C2D76">
        <w:t>Aanmeldingsformulier deelname gegadigde/combinatie</w:t>
      </w:r>
    </w:p>
    <w:p w:rsidR="00E712A2" w:rsidRDefault="00E712A2" w:rsidP="00E712A2">
      <w:pPr>
        <w:autoSpaceDE w:val="0"/>
        <w:autoSpaceDN w:val="0"/>
        <w:adjustRightInd w:val="0"/>
        <w:spacing w:line="240" w:lineRule="auto"/>
        <w:ind w:left="1416" w:firstLine="708"/>
        <w:rPr>
          <w:rFonts w:ascii="Caecilia-BoldSC,Bold" w:hAnsi="Caecilia-BoldSC,Bold" w:cs="Caecilia-BoldSC,Bold"/>
          <w:b/>
          <w:bCs/>
          <w:color w:val="000000"/>
          <w:spacing w:val="0"/>
          <w:sz w:val="40"/>
          <w:szCs w:val="40"/>
        </w:rPr>
      </w:pPr>
      <w:r w:rsidRPr="00A30346">
        <w:rPr>
          <w:rFonts w:cs="Arial"/>
        </w:rPr>
        <w:t>Selectieleidraad</w:t>
      </w:r>
      <w:r w:rsidR="004A45F0">
        <w:rPr>
          <w:rFonts w:cs="Arial"/>
        </w:rPr>
        <w:t xml:space="preserve"> 13-0192643</w:t>
      </w:r>
      <w:bookmarkStart w:id="0" w:name="_GoBack"/>
      <w:bookmarkEnd w:id="0"/>
    </w:p>
    <w:p w:rsidR="00270769" w:rsidRDefault="00270769" w:rsidP="00270769">
      <w:pPr>
        <w:autoSpaceDE w:val="0"/>
        <w:autoSpaceDN w:val="0"/>
        <w:adjustRightInd w:val="0"/>
        <w:spacing w:line="240" w:lineRule="auto"/>
        <w:rPr>
          <w:rFonts w:ascii="Caecilia-BoldSC,Bold" w:hAnsi="Caecilia-BoldSC,Bold" w:cs="Caecilia-BoldSC,Bold"/>
          <w:b/>
          <w:bCs/>
          <w:color w:val="000000"/>
          <w:spacing w:val="0"/>
          <w:sz w:val="40"/>
          <w:szCs w:val="40"/>
        </w:rPr>
      </w:pPr>
    </w:p>
    <w:p w:rsidR="00270769" w:rsidRDefault="00270769" w:rsidP="00270769">
      <w:pPr>
        <w:autoSpaceDE w:val="0"/>
        <w:autoSpaceDN w:val="0"/>
        <w:adjustRightInd w:val="0"/>
        <w:spacing w:line="240" w:lineRule="auto"/>
        <w:rPr>
          <w:rFonts w:ascii="Caecilia-BoldSC,Bold" w:hAnsi="Caecilia-BoldSC,Bold" w:cs="Caecilia-BoldSC,Bold"/>
          <w:b/>
          <w:bCs/>
          <w:color w:val="000000"/>
          <w:spacing w:val="0"/>
          <w:sz w:val="40"/>
          <w:szCs w:val="40"/>
        </w:rPr>
      </w:pPr>
    </w:p>
    <w:p w:rsidR="00270769" w:rsidRDefault="00270769" w:rsidP="00270769">
      <w:pPr>
        <w:autoSpaceDE w:val="0"/>
        <w:autoSpaceDN w:val="0"/>
        <w:adjustRightInd w:val="0"/>
        <w:spacing w:line="240" w:lineRule="auto"/>
        <w:rPr>
          <w:rFonts w:ascii="Caecilia-BoldItalic,BoldItalic" w:hAnsi="Caecilia-BoldItalic,BoldItalic" w:cs="Caecilia-BoldItalic,BoldItalic"/>
          <w:b/>
          <w:bCs/>
          <w:i/>
          <w:iCs/>
          <w:color w:val="000000"/>
          <w:spacing w:val="0"/>
          <w:sz w:val="22"/>
          <w:szCs w:val="22"/>
        </w:rPr>
      </w:pPr>
    </w:p>
    <w:p w:rsidR="00270769" w:rsidRDefault="00270769">
      <w:pPr>
        <w:spacing w:line="240" w:lineRule="auto"/>
        <w:rPr>
          <w:rFonts w:ascii="Times New Roman" w:hAnsi="Times New Roman"/>
          <w:b/>
          <w:bCs/>
          <w:color w:val="000000"/>
          <w:spacing w:val="0"/>
          <w:sz w:val="34"/>
          <w:szCs w:val="34"/>
        </w:rPr>
      </w:pPr>
      <w:r>
        <w:rPr>
          <w:rFonts w:ascii="Times New Roman" w:hAnsi="Times New Roman"/>
          <w:b/>
          <w:bCs/>
          <w:color w:val="000000"/>
          <w:spacing w:val="0"/>
          <w:sz w:val="34"/>
          <w:szCs w:val="34"/>
        </w:rPr>
        <w:br w:type="page"/>
      </w:r>
    </w:p>
    <w:p w:rsidR="009C2D76" w:rsidRPr="00D0111F" w:rsidRDefault="009C2D76" w:rsidP="009C2D76">
      <w:r w:rsidRPr="00D0111F">
        <w:lastRenderedPageBreak/>
        <w:t xml:space="preserve">Aanmelding voor selectieprocedure </w:t>
      </w:r>
      <w:r w:rsidR="0044173F">
        <w:t>“</w:t>
      </w:r>
      <w:r>
        <w:t xml:space="preserve">Aanleg rotonde Veilingroute (N222) – Van </w:t>
      </w:r>
      <w:proofErr w:type="spellStart"/>
      <w:r>
        <w:t>Luyklaan</w:t>
      </w:r>
      <w:proofErr w:type="spellEnd"/>
      <w:r w:rsidR="0044173F">
        <w:t>”</w:t>
      </w:r>
    </w:p>
    <w:p w:rsidR="009C2D76" w:rsidRPr="00D0111F" w:rsidRDefault="009C2D76" w:rsidP="009C2D76"/>
    <w:p w:rsidR="009C2D76" w:rsidRPr="00D0111F" w:rsidRDefault="009C2D76" w:rsidP="0044173F">
      <w:pPr>
        <w:pStyle w:val="Lijstalinea"/>
        <w:numPr>
          <w:ilvl w:val="0"/>
          <w:numId w:val="40"/>
        </w:numPr>
      </w:pPr>
      <w:r w:rsidRPr="00D0111F">
        <w:t>Opgaaf combinatie</w:t>
      </w:r>
    </w:p>
    <w:p w:rsidR="009C2D76" w:rsidRPr="00D0111F" w:rsidRDefault="009C2D76" w:rsidP="009C2D7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11"/>
        <w:gridCol w:w="2866"/>
      </w:tblGrid>
      <w:tr w:rsidR="009C2D76" w:rsidRPr="00D0111F" w:rsidTr="005E379D">
        <w:tc>
          <w:tcPr>
            <w:tcW w:w="8077" w:type="dxa"/>
            <w:gridSpan w:val="2"/>
          </w:tcPr>
          <w:p w:rsidR="009C2D76" w:rsidRPr="00D0111F" w:rsidRDefault="009C2D76" w:rsidP="0044173F">
            <w:pPr>
              <w:ind w:left="117"/>
            </w:pPr>
            <w:r w:rsidRPr="00D0111F">
              <w:t>Aanmelding combinatie</w:t>
            </w:r>
          </w:p>
        </w:tc>
      </w:tr>
      <w:tr w:rsidR="009C2D76" w:rsidRPr="00D0111F" w:rsidTr="005E379D">
        <w:tc>
          <w:tcPr>
            <w:tcW w:w="5211" w:type="dxa"/>
          </w:tcPr>
          <w:p w:rsidR="009C2D76" w:rsidRPr="00D0111F" w:rsidRDefault="009C2D76" w:rsidP="0044173F">
            <w:pPr>
              <w:ind w:left="131"/>
            </w:pPr>
            <w:r w:rsidRPr="00D0111F">
              <w:t>De gegadigde bestaat uit twee of meerdere aannemers</w:t>
            </w:r>
          </w:p>
        </w:tc>
        <w:tc>
          <w:tcPr>
            <w:tcW w:w="2866" w:type="dxa"/>
          </w:tcPr>
          <w:p w:rsidR="009C2D76" w:rsidRPr="00D0111F" w:rsidRDefault="009C2D76" w:rsidP="0044173F">
            <w:pPr>
              <w:ind w:left="128"/>
            </w:pPr>
            <w:r w:rsidRPr="00D0111F">
              <w:t>Ja / Nee</w:t>
            </w:r>
          </w:p>
        </w:tc>
      </w:tr>
    </w:tbl>
    <w:p w:rsidR="009C2D76" w:rsidRPr="00D0111F" w:rsidRDefault="009C2D76" w:rsidP="009C2D76"/>
    <w:p w:rsidR="009C2D76" w:rsidRPr="00D0111F" w:rsidRDefault="009C2D76" w:rsidP="009C2D76">
      <w:r w:rsidRPr="00D0111F">
        <w:t>Indien bij onderdeel A met ja geantwoord is dient bij onderdeel B de gegevens ingevuld te worden van het lid van de combinatie die voor het project als penvoerder zal optreden.</w:t>
      </w:r>
    </w:p>
    <w:p w:rsidR="009C2D76" w:rsidRPr="00D0111F" w:rsidRDefault="009C2D76" w:rsidP="009C2D76"/>
    <w:p w:rsidR="0044173F" w:rsidRDefault="009C2D76" w:rsidP="0044173F">
      <w:pPr>
        <w:pStyle w:val="Lijstalinea"/>
        <w:numPr>
          <w:ilvl w:val="0"/>
          <w:numId w:val="40"/>
        </w:numPr>
      </w:pPr>
      <w:r w:rsidRPr="00D0111F">
        <w:t>Gegevens gegadigde</w:t>
      </w:r>
    </w:p>
    <w:p w:rsidR="009C2D76" w:rsidRPr="00D0111F" w:rsidRDefault="009C2D76" w:rsidP="0044173F">
      <w:pPr>
        <w:pStyle w:val="Lijstalinea"/>
      </w:pPr>
      <w:r w:rsidRPr="00D0111F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74"/>
        <w:gridCol w:w="5245"/>
      </w:tblGrid>
      <w:tr w:rsidR="009C2D76" w:rsidRPr="00D0111F" w:rsidTr="0044173F">
        <w:tc>
          <w:tcPr>
            <w:tcW w:w="9219" w:type="dxa"/>
            <w:gridSpan w:val="2"/>
          </w:tcPr>
          <w:p w:rsidR="009C2D76" w:rsidRPr="00D0111F" w:rsidRDefault="009C2D76" w:rsidP="0044173F">
            <w:pPr>
              <w:ind w:left="131"/>
            </w:pPr>
            <w:r w:rsidRPr="00D0111F">
              <w:t>Gegevens gegadigde / combinatie lid 1 (penvoeder combinatie)</w:t>
            </w:r>
          </w:p>
        </w:tc>
      </w:tr>
      <w:tr w:rsidR="009C2D76" w:rsidRPr="00D0111F" w:rsidTr="0044173F">
        <w:tc>
          <w:tcPr>
            <w:tcW w:w="3974" w:type="dxa"/>
          </w:tcPr>
          <w:p w:rsidR="009C2D76" w:rsidRPr="00D0111F" w:rsidRDefault="009C2D76" w:rsidP="0044173F">
            <w:pPr>
              <w:ind w:left="131"/>
            </w:pPr>
            <w:r w:rsidRPr="00D0111F">
              <w:t>Naam van de onderneming</w:t>
            </w:r>
          </w:p>
        </w:tc>
        <w:tc>
          <w:tcPr>
            <w:tcW w:w="5245" w:type="dxa"/>
          </w:tcPr>
          <w:p w:rsidR="009C2D76" w:rsidRPr="00D0111F" w:rsidRDefault="009C2D76" w:rsidP="0044173F">
            <w:pPr>
              <w:ind w:left="142"/>
            </w:pPr>
          </w:p>
          <w:p w:rsidR="009C2D76" w:rsidRPr="00D0111F" w:rsidRDefault="009C2D76" w:rsidP="009C2D76"/>
        </w:tc>
      </w:tr>
      <w:tr w:rsidR="009C2D76" w:rsidRPr="00D0111F" w:rsidTr="0044173F">
        <w:tc>
          <w:tcPr>
            <w:tcW w:w="3974" w:type="dxa"/>
          </w:tcPr>
          <w:p w:rsidR="009C2D76" w:rsidRPr="00D0111F" w:rsidRDefault="009C2D76" w:rsidP="0044173F">
            <w:pPr>
              <w:ind w:left="131"/>
            </w:pPr>
            <w:r w:rsidRPr="00D0111F">
              <w:t>Vestigingsadres</w:t>
            </w:r>
          </w:p>
        </w:tc>
        <w:tc>
          <w:tcPr>
            <w:tcW w:w="5245" w:type="dxa"/>
          </w:tcPr>
          <w:p w:rsidR="009C2D76" w:rsidRPr="00D0111F" w:rsidRDefault="009C2D76" w:rsidP="0044173F">
            <w:pPr>
              <w:ind w:left="142"/>
            </w:pPr>
          </w:p>
          <w:p w:rsidR="009C2D76" w:rsidRPr="00D0111F" w:rsidRDefault="009C2D76" w:rsidP="009C2D76"/>
        </w:tc>
      </w:tr>
      <w:tr w:rsidR="009C2D76" w:rsidRPr="00D0111F" w:rsidTr="0044173F">
        <w:tc>
          <w:tcPr>
            <w:tcW w:w="3974" w:type="dxa"/>
          </w:tcPr>
          <w:p w:rsidR="009C2D76" w:rsidRPr="00D0111F" w:rsidRDefault="009C2D76" w:rsidP="0044173F">
            <w:pPr>
              <w:ind w:left="131"/>
            </w:pPr>
            <w:r w:rsidRPr="00D0111F">
              <w:t>Postcode en Plaats</w:t>
            </w:r>
          </w:p>
        </w:tc>
        <w:tc>
          <w:tcPr>
            <w:tcW w:w="5245" w:type="dxa"/>
          </w:tcPr>
          <w:p w:rsidR="009C2D76" w:rsidRPr="00D0111F" w:rsidRDefault="009C2D76" w:rsidP="0044173F">
            <w:pPr>
              <w:ind w:left="142"/>
            </w:pPr>
          </w:p>
          <w:p w:rsidR="009C2D76" w:rsidRPr="00D0111F" w:rsidRDefault="009C2D76" w:rsidP="009C2D76"/>
        </w:tc>
      </w:tr>
      <w:tr w:rsidR="009C2D76" w:rsidRPr="00D0111F" w:rsidTr="0044173F">
        <w:tc>
          <w:tcPr>
            <w:tcW w:w="3974" w:type="dxa"/>
          </w:tcPr>
          <w:p w:rsidR="009C2D76" w:rsidRPr="00D0111F" w:rsidRDefault="009C2D76" w:rsidP="0044173F">
            <w:pPr>
              <w:ind w:left="131"/>
            </w:pPr>
            <w:r w:rsidRPr="00D0111F">
              <w:t>Postadres</w:t>
            </w:r>
          </w:p>
        </w:tc>
        <w:tc>
          <w:tcPr>
            <w:tcW w:w="5245" w:type="dxa"/>
          </w:tcPr>
          <w:p w:rsidR="009C2D76" w:rsidRPr="00D0111F" w:rsidRDefault="009C2D76" w:rsidP="0044173F">
            <w:pPr>
              <w:ind w:left="142"/>
            </w:pPr>
          </w:p>
          <w:p w:rsidR="009C2D76" w:rsidRPr="00D0111F" w:rsidRDefault="009C2D76" w:rsidP="009C2D76"/>
        </w:tc>
      </w:tr>
      <w:tr w:rsidR="009C2D76" w:rsidRPr="00D0111F" w:rsidTr="0044173F">
        <w:tc>
          <w:tcPr>
            <w:tcW w:w="3974" w:type="dxa"/>
          </w:tcPr>
          <w:p w:rsidR="009C2D76" w:rsidRPr="00D0111F" w:rsidRDefault="009C2D76" w:rsidP="0044173F">
            <w:pPr>
              <w:ind w:left="131"/>
            </w:pPr>
            <w:r w:rsidRPr="00D0111F">
              <w:t>Postcode en Plaats</w:t>
            </w:r>
          </w:p>
        </w:tc>
        <w:tc>
          <w:tcPr>
            <w:tcW w:w="5245" w:type="dxa"/>
          </w:tcPr>
          <w:p w:rsidR="009C2D76" w:rsidRDefault="009C2D76" w:rsidP="0044173F">
            <w:pPr>
              <w:ind w:left="142"/>
            </w:pPr>
          </w:p>
          <w:p w:rsidR="009C2D76" w:rsidRPr="00D0111F" w:rsidRDefault="009C2D76" w:rsidP="009C2D76"/>
        </w:tc>
      </w:tr>
      <w:tr w:rsidR="009C2D76" w:rsidRPr="00D0111F" w:rsidTr="0044173F">
        <w:tc>
          <w:tcPr>
            <w:tcW w:w="3974" w:type="dxa"/>
          </w:tcPr>
          <w:p w:rsidR="009C2D76" w:rsidRPr="00D0111F" w:rsidRDefault="009C2D76" w:rsidP="0044173F">
            <w:pPr>
              <w:ind w:left="131"/>
            </w:pPr>
            <w:r w:rsidRPr="00D0111F">
              <w:t>Land</w:t>
            </w:r>
          </w:p>
        </w:tc>
        <w:tc>
          <w:tcPr>
            <w:tcW w:w="5245" w:type="dxa"/>
          </w:tcPr>
          <w:p w:rsidR="009C2D76" w:rsidRPr="00D0111F" w:rsidRDefault="009C2D76" w:rsidP="0044173F">
            <w:pPr>
              <w:ind w:left="142"/>
            </w:pPr>
          </w:p>
          <w:p w:rsidR="009C2D76" w:rsidRPr="00D0111F" w:rsidRDefault="009C2D76" w:rsidP="009C2D76"/>
        </w:tc>
      </w:tr>
      <w:tr w:rsidR="009C2D76" w:rsidRPr="00D0111F" w:rsidTr="0044173F">
        <w:tc>
          <w:tcPr>
            <w:tcW w:w="3974" w:type="dxa"/>
          </w:tcPr>
          <w:p w:rsidR="009C2D76" w:rsidRPr="00D0111F" w:rsidRDefault="009C2D76" w:rsidP="0044173F">
            <w:pPr>
              <w:ind w:left="131"/>
            </w:pPr>
            <w:r w:rsidRPr="00D0111F">
              <w:t>Telefoonnummer</w:t>
            </w:r>
          </w:p>
        </w:tc>
        <w:tc>
          <w:tcPr>
            <w:tcW w:w="5245" w:type="dxa"/>
          </w:tcPr>
          <w:p w:rsidR="009C2D76" w:rsidRPr="00D0111F" w:rsidRDefault="009C2D76" w:rsidP="0044173F">
            <w:pPr>
              <w:ind w:left="142"/>
            </w:pPr>
          </w:p>
          <w:p w:rsidR="009C2D76" w:rsidRPr="00D0111F" w:rsidRDefault="009C2D76" w:rsidP="009C2D76"/>
        </w:tc>
      </w:tr>
      <w:tr w:rsidR="009C2D76" w:rsidRPr="00D0111F" w:rsidTr="0044173F">
        <w:tc>
          <w:tcPr>
            <w:tcW w:w="3974" w:type="dxa"/>
          </w:tcPr>
          <w:p w:rsidR="009C2D76" w:rsidRPr="00D0111F" w:rsidRDefault="009C2D76" w:rsidP="0044173F">
            <w:pPr>
              <w:ind w:left="131"/>
            </w:pPr>
            <w:r w:rsidRPr="00D0111F">
              <w:t>Telefaxnummer</w:t>
            </w:r>
          </w:p>
        </w:tc>
        <w:tc>
          <w:tcPr>
            <w:tcW w:w="5245" w:type="dxa"/>
          </w:tcPr>
          <w:p w:rsidR="009C2D76" w:rsidRPr="00D0111F" w:rsidRDefault="009C2D76" w:rsidP="0044173F">
            <w:pPr>
              <w:ind w:left="142"/>
            </w:pPr>
          </w:p>
          <w:p w:rsidR="009C2D76" w:rsidRPr="00D0111F" w:rsidRDefault="009C2D76" w:rsidP="009C2D76"/>
        </w:tc>
      </w:tr>
      <w:tr w:rsidR="009C2D76" w:rsidRPr="00D0111F" w:rsidTr="0044173F">
        <w:tc>
          <w:tcPr>
            <w:tcW w:w="3974" w:type="dxa"/>
          </w:tcPr>
          <w:p w:rsidR="009C2D76" w:rsidRPr="00D0111F" w:rsidRDefault="009C2D76" w:rsidP="009C2D76"/>
        </w:tc>
        <w:tc>
          <w:tcPr>
            <w:tcW w:w="5245" w:type="dxa"/>
          </w:tcPr>
          <w:p w:rsidR="009C2D76" w:rsidRPr="00D0111F" w:rsidRDefault="009C2D76" w:rsidP="009C2D76"/>
        </w:tc>
      </w:tr>
      <w:tr w:rsidR="009C2D76" w:rsidRPr="00D0111F" w:rsidTr="0044173F">
        <w:tc>
          <w:tcPr>
            <w:tcW w:w="3974" w:type="dxa"/>
          </w:tcPr>
          <w:p w:rsidR="009C2D76" w:rsidRPr="00D0111F" w:rsidRDefault="009C2D76" w:rsidP="0044173F">
            <w:pPr>
              <w:ind w:left="131"/>
            </w:pPr>
            <w:r w:rsidRPr="00D0111F">
              <w:t>Naam van de rechtsgeldig vertegenwoordiger die het formulier namens de onderneming ondertekend*</w:t>
            </w:r>
          </w:p>
        </w:tc>
        <w:tc>
          <w:tcPr>
            <w:tcW w:w="5245" w:type="dxa"/>
          </w:tcPr>
          <w:p w:rsidR="009C2D76" w:rsidRPr="00D0111F" w:rsidRDefault="009C2D76" w:rsidP="0044173F">
            <w:pPr>
              <w:ind w:left="142"/>
            </w:pPr>
          </w:p>
        </w:tc>
      </w:tr>
      <w:tr w:rsidR="009C2D76" w:rsidRPr="00D0111F" w:rsidTr="0044173F">
        <w:tc>
          <w:tcPr>
            <w:tcW w:w="3974" w:type="dxa"/>
          </w:tcPr>
          <w:p w:rsidR="009C2D76" w:rsidRPr="00D0111F" w:rsidRDefault="009C2D76" w:rsidP="009C2D76"/>
        </w:tc>
        <w:tc>
          <w:tcPr>
            <w:tcW w:w="5245" w:type="dxa"/>
          </w:tcPr>
          <w:p w:rsidR="009C2D76" w:rsidRPr="00D0111F" w:rsidRDefault="009C2D76" w:rsidP="009C2D76"/>
        </w:tc>
      </w:tr>
      <w:tr w:rsidR="009C2D76" w:rsidRPr="00D0111F" w:rsidTr="0044173F">
        <w:tc>
          <w:tcPr>
            <w:tcW w:w="3974" w:type="dxa"/>
          </w:tcPr>
          <w:p w:rsidR="009C2D76" w:rsidRPr="00D0111F" w:rsidRDefault="009C2D76" w:rsidP="0044173F">
            <w:pPr>
              <w:ind w:left="131"/>
            </w:pPr>
            <w:r w:rsidRPr="00D0111F">
              <w:t>Contactpersoon gegadigde</w:t>
            </w:r>
          </w:p>
        </w:tc>
        <w:tc>
          <w:tcPr>
            <w:tcW w:w="5245" w:type="dxa"/>
          </w:tcPr>
          <w:p w:rsidR="009C2D76" w:rsidRPr="00D0111F" w:rsidRDefault="009C2D76" w:rsidP="0044173F">
            <w:pPr>
              <w:ind w:left="142"/>
            </w:pPr>
          </w:p>
          <w:p w:rsidR="009C2D76" w:rsidRPr="00D0111F" w:rsidRDefault="009C2D76" w:rsidP="009C2D76"/>
        </w:tc>
      </w:tr>
      <w:tr w:rsidR="009C2D76" w:rsidRPr="00D0111F" w:rsidTr="0044173F">
        <w:tc>
          <w:tcPr>
            <w:tcW w:w="3974" w:type="dxa"/>
          </w:tcPr>
          <w:p w:rsidR="009C2D76" w:rsidRPr="00D0111F" w:rsidRDefault="009C2D76" w:rsidP="0044173F">
            <w:pPr>
              <w:ind w:left="131"/>
            </w:pPr>
            <w:r w:rsidRPr="00D0111F">
              <w:t>Vestigingsadres</w:t>
            </w:r>
          </w:p>
        </w:tc>
        <w:tc>
          <w:tcPr>
            <w:tcW w:w="5245" w:type="dxa"/>
          </w:tcPr>
          <w:p w:rsidR="009C2D76" w:rsidRPr="00D0111F" w:rsidRDefault="009C2D76" w:rsidP="0044173F">
            <w:pPr>
              <w:ind w:left="142"/>
            </w:pPr>
          </w:p>
          <w:p w:rsidR="009C2D76" w:rsidRPr="00D0111F" w:rsidRDefault="009C2D76" w:rsidP="009C2D76"/>
        </w:tc>
      </w:tr>
      <w:tr w:rsidR="009C2D76" w:rsidRPr="00D0111F" w:rsidTr="0044173F">
        <w:tc>
          <w:tcPr>
            <w:tcW w:w="3974" w:type="dxa"/>
          </w:tcPr>
          <w:p w:rsidR="009C2D76" w:rsidRPr="00D0111F" w:rsidRDefault="009C2D76" w:rsidP="0044173F">
            <w:pPr>
              <w:ind w:left="117"/>
            </w:pPr>
            <w:r w:rsidRPr="00D0111F">
              <w:t>Postcode en Plaats</w:t>
            </w:r>
          </w:p>
        </w:tc>
        <w:tc>
          <w:tcPr>
            <w:tcW w:w="5245" w:type="dxa"/>
          </w:tcPr>
          <w:p w:rsidR="009C2D76" w:rsidRPr="00D0111F" w:rsidRDefault="009C2D76" w:rsidP="0044173F">
            <w:pPr>
              <w:ind w:left="142"/>
            </w:pPr>
          </w:p>
          <w:p w:rsidR="009C2D76" w:rsidRPr="00D0111F" w:rsidRDefault="009C2D76" w:rsidP="009C2D76"/>
        </w:tc>
      </w:tr>
      <w:tr w:rsidR="009C2D76" w:rsidRPr="00D0111F" w:rsidTr="0044173F">
        <w:tc>
          <w:tcPr>
            <w:tcW w:w="3974" w:type="dxa"/>
          </w:tcPr>
          <w:p w:rsidR="009C2D76" w:rsidRPr="00D0111F" w:rsidRDefault="009C2D76" w:rsidP="0044173F">
            <w:pPr>
              <w:ind w:left="117"/>
            </w:pPr>
            <w:r w:rsidRPr="00D0111F">
              <w:t>Postadres</w:t>
            </w:r>
          </w:p>
        </w:tc>
        <w:tc>
          <w:tcPr>
            <w:tcW w:w="5245" w:type="dxa"/>
          </w:tcPr>
          <w:p w:rsidR="009C2D76" w:rsidRPr="00D0111F" w:rsidRDefault="009C2D76" w:rsidP="0044173F">
            <w:pPr>
              <w:ind w:left="142"/>
            </w:pPr>
          </w:p>
          <w:p w:rsidR="009C2D76" w:rsidRPr="00D0111F" w:rsidRDefault="009C2D76" w:rsidP="009C2D76"/>
        </w:tc>
      </w:tr>
    </w:tbl>
    <w:tbl>
      <w:tblPr>
        <w:tblStyle w:val="Tabelraster10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245"/>
      </w:tblGrid>
      <w:tr w:rsidR="009C2D76" w:rsidRPr="00D0111F" w:rsidTr="0044173F">
        <w:tc>
          <w:tcPr>
            <w:tcW w:w="3969" w:type="dxa"/>
          </w:tcPr>
          <w:p w:rsidR="009C2D76" w:rsidRPr="00D0111F" w:rsidRDefault="009C2D76" w:rsidP="009C2D76">
            <w:r w:rsidRPr="00D0111F">
              <w:t>Postcode en Plaats</w:t>
            </w:r>
          </w:p>
        </w:tc>
        <w:tc>
          <w:tcPr>
            <w:tcW w:w="5245" w:type="dxa"/>
          </w:tcPr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44173F">
        <w:tc>
          <w:tcPr>
            <w:tcW w:w="3969" w:type="dxa"/>
          </w:tcPr>
          <w:p w:rsidR="009C2D76" w:rsidRPr="00D0111F" w:rsidRDefault="009C2D76" w:rsidP="009C2D76">
            <w:r w:rsidRPr="00D0111F">
              <w:t>Land</w:t>
            </w:r>
          </w:p>
        </w:tc>
        <w:tc>
          <w:tcPr>
            <w:tcW w:w="5245" w:type="dxa"/>
          </w:tcPr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44173F">
        <w:tc>
          <w:tcPr>
            <w:tcW w:w="3969" w:type="dxa"/>
          </w:tcPr>
          <w:p w:rsidR="009C2D76" w:rsidRPr="00D0111F" w:rsidRDefault="009C2D76" w:rsidP="009C2D76">
            <w:r w:rsidRPr="00D0111F">
              <w:t>Telefoonnummer</w:t>
            </w:r>
          </w:p>
        </w:tc>
        <w:tc>
          <w:tcPr>
            <w:tcW w:w="5245" w:type="dxa"/>
          </w:tcPr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44173F">
        <w:tc>
          <w:tcPr>
            <w:tcW w:w="3969" w:type="dxa"/>
          </w:tcPr>
          <w:p w:rsidR="009C2D76" w:rsidRPr="00D0111F" w:rsidRDefault="009C2D76" w:rsidP="009C2D76">
            <w:r w:rsidRPr="00D0111F">
              <w:t>Faxnummer</w:t>
            </w:r>
          </w:p>
        </w:tc>
        <w:tc>
          <w:tcPr>
            <w:tcW w:w="5245" w:type="dxa"/>
          </w:tcPr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44173F">
        <w:tc>
          <w:tcPr>
            <w:tcW w:w="3969" w:type="dxa"/>
          </w:tcPr>
          <w:p w:rsidR="009C2D76" w:rsidRPr="00D0111F" w:rsidRDefault="009C2D76" w:rsidP="009C2D76">
            <w:r w:rsidRPr="00D0111F">
              <w:t>emailadres</w:t>
            </w:r>
          </w:p>
        </w:tc>
        <w:tc>
          <w:tcPr>
            <w:tcW w:w="5245" w:type="dxa"/>
          </w:tcPr>
          <w:p w:rsidR="009C2D76" w:rsidRPr="00D0111F" w:rsidRDefault="009C2D76" w:rsidP="009C2D76"/>
          <w:p w:rsidR="009C2D76" w:rsidRPr="00D0111F" w:rsidRDefault="009C2D76" w:rsidP="009C2D76"/>
        </w:tc>
      </w:tr>
    </w:tbl>
    <w:p w:rsidR="009C2D76" w:rsidRPr="00D0111F" w:rsidRDefault="009C2D76" w:rsidP="009C2D76">
      <w:r w:rsidRPr="00D0111F">
        <w:lastRenderedPageBreak/>
        <w:t xml:space="preserve">* Indien hierom door de aanbestedende dienst wordt gevraagd dient binnen drie werkdagen na verzoek hierom een kopie van het paspoort van deze persoon te worden verstrekt </w:t>
      </w:r>
    </w:p>
    <w:p w:rsidR="009C2D76" w:rsidRPr="00D0111F" w:rsidRDefault="009C2D76" w:rsidP="009C2D76"/>
    <w:p w:rsidR="009C2D76" w:rsidRPr="00D0111F" w:rsidRDefault="009C2D76" w:rsidP="0044173F">
      <w:pPr>
        <w:pStyle w:val="Lijstalinea"/>
        <w:numPr>
          <w:ilvl w:val="0"/>
          <w:numId w:val="40"/>
        </w:numPr>
      </w:pPr>
      <w:r w:rsidRPr="00D0111F">
        <w:t>Opgaaf overige leden combinatie</w:t>
      </w:r>
    </w:p>
    <w:p w:rsidR="009C2D76" w:rsidRPr="00D0111F" w:rsidRDefault="009C2D76" w:rsidP="009C2D76">
      <w:r w:rsidRPr="00D0111F">
        <w:t>Indien de gegadigde niet in combinatie inschrijft, kan onderdeel C worden overgeslagen.</w:t>
      </w:r>
    </w:p>
    <w:p w:rsidR="009C2D76" w:rsidRPr="00D0111F" w:rsidRDefault="009C2D76" w:rsidP="009C2D76"/>
    <w:tbl>
      <w:tblPr>
        <w:tblStyle w:val="Tabelraster10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9C2D76" w:rsidRPr="00D0111F" w:rsidTr="005E379D">
        <w:tc>
          <w:tcPr>
            <w:tcW w:w="8077" w:type="dxa"/>
            <w:gridSpan w:val="2"/>
          </w:tcPr>
          <w:p w:rsidR="009C2D76" w:rsidRPr="00D0111F" w:rsidRDefault="009C2D76" w:rsidP="009C2D76">
            <w:r w:rsidRPr="00D0111F">
              <w:t>Gegevens Combinatie lid 2</w:t>
            </w:r>
          </w:p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>Naam van de onderneming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>Vestigingsadres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>Postcode en Plaats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>Postadres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>Postcode en Plaats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>Land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  <w:p w:rsidR="009C2D76" w:rsidRPr="00D0111F" w:rsidRDefault="009C2D76" w:rsidP="009C2D76"/>
        </w:tc>
      </w:tr>
    </w:tbl>
    <w:p w:rsidR="009C2D76" w:rsidRPr="00D0111F" w:rsidRDefault="009C2D76" w:rsidP="009C2D76"/>
    <w:tbl>
      <w:tblPr>
        <w:tblStyle w:val="Tabelraster10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9C2D76" w:rsidRPr="00D0111F" w:rsidTr="005E379D">
        <w:tc>
          <w:tcPr>
            <w:tcW w:w="8077" w:type="dxa"/>
            <w:gridSpan w:val="2"/>
          </w:tcPr>
          <w:p w:rsidR="009C2D76" w:rsidRPr="00D0111F" w:rsidRDefault="009C2D76" w:rsidP="009C2D76">
            <w:r w:rsidRPr="00D0111F">
              <w:t>Gegevens Combinatie lid 3</w:t>
            </w:r>
          </w:p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>Naam van de onderneming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>Vestigingsadres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>Postcode en Plaats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>Postadres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>Postcode en Plaats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>Land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  <w:p w:rsidR="009C2D76" w:rsidRPr="00D0111F" w:rsidRDefault="009C2D76" w:rsidP="009C2D76"/>
        </w:tc>
      </w:tr>
    </w:tbl>
    <w:p w:rsidR="009C2D76" w:rsidRPr="00D0111F" w:rsidRDefault="009C2D76" w:rsidP="009C2D76"/>
    <w:p w:rsidR="009C2D76" w:rsidRPr="00D0111F" w:rsidRDefault="009C2D76" w:rsidP="009C2D76"/>
    <w:p w:rsidR="009C2D76" w:rsidRDefault="009C2D76" w:rsidP="009C2D76">
      <w:r>
        <w:br w:type="page"/>
      </w:r>
    </w:p>
    <w:p w:rsidR="009C2D76" w:rsidRPr="00D0111F" w:rsidRDefault="009C2D76" w:rsidP="0044173F">
      <w:pPr>
        <w:pStyle w:val="Lijstalinea"/>
        <w:numPr>
          <w:ilvl w:val="0"/>
          <w:numId w:val="40"/>
        </w:numPr>
      </w:pPr>
      <w:r w:rsidRPr="00D0111F">
        <w:lastRenderedPageBreak/>
        <w:t xml:space="preserve">Ondertekening aanmeldingsformulier </w:t>
      </w:r>
    </w:p>
    <w:p w:rsidR="009C2D76" w:rsidRPr="00D0111F" w:rsidRDefault="009C2D76" w:rsidP="009C2D76">
      <w:r w:rsidRPr="00D0111F">
        <w:t>Ondergetekende(n) verzoekt/verzoeken hierbij door de aanbestedende dienst uitgenodigd te worden voor deelname aan de Niet-openbare procedure Europese aanbesteding van:</w:t>
      </w:r>
    </w:p>
    <w:p w:rsidR="009C2D76" w:rsidRPr="00D0111F" w:rsidRDefault="009C2D76" w:rsidP="009C2D76"/>
    <w:p w:rsidR="009C2D76" w:rsidRDefault="0044173F" w:rsidP="009C2D76">
      <w:r>
        <w:t xml:space="preserve">Aanleg rotonde Veilingroute (N222) – Van </w:t>
      </w:r>
      <w:proofErr w:type="spellStart"/>
      <w:r>
        <w:t>Luyklaan</w:t>
      </w:r>
      <w:proofErr w:type="spellEnd"/>
    </w:p>
    <w:p w:rsidR="009C2D76" w:rsidRPr="00D0111F" w:rsidRDefault="009C2D76" w:rsidP="009C2D76"/>
    <w:p w:rsidR="009C2D76" w:rsidRPr="00D0111F" w:rsidRDefault="009C2D76" w:rsidP="009C2D76">
      <w:r w:rsidRPr="00D0111F">
        <w:t>Ondergetekende(n) verklaart/verklaren alle vragen en bijlagen bijhorende bij de aanmelding zoals omschreven in de selectieleidraad volledig en naar waarheid te hebben ingevuld.</w:t>
      </w:r>
    </w:p>
    <w:p w:rsidR="009C2D76" w:rsidRPr="00D0111F" w:rsidRDefault="009C2D76" w:rsidP="009C2D76"/>
    <w:p w:rsidR="009C2D76" w:rsidRPr="00D0111F" w:rsidRDefault="009C2D76" w:rsidP="009C2D76">
      <w:r w:rsidRPr="00D0111F">
        <w:t>Ondergetekende(n) verklaart/verklaren met ondertekening van dit aanmeldingsformulier dat zij kennis hebben genomen van de selectieprocedure en hiermee akkoord zijn.</w:t>
      </w:r>
    </w:p>
    <w:p w:rsidR="009C2D76" w:rsidRPr="00D0111F" w:rsidRDefault="009C2D76" w:rsidP="009C2D76"/>
    <w:p w:rsidR="009C2D76" w:rsidRPr="00D0111F" w:rsidRDefault="009C2D76" w:rsidP="009C2D76">
      <w:r w:rsidRPr="00D0111F">
        <w:t>De leden van een combinatie wijzen combinatie lid 1 aan als penvoerder en gemachtigde om de combinatie te vertegenwoordigen in alle zaken in het kader van de aanmelding, de inschrijving en de opdracht.</w:t>
      </w:r>
    </w:p>
    <w:p w:rsidR="009C2D76" w:rsidRPr="00D0111F" w:rsidRDefault="009C2D76" w:rsidP="009C2D76"/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9C2D76" w:rsidRPr="00D0111F" w:rsidTr="005E379D">
        <w:tc>
          <w:tcPr>
            <w:tcW w:w="8077" w:type="dxa"/>
            <w:gridSpan w:val="2"/>
          </w:tcPr>
          <w:p w:rsidR="009C2D76" w:rsidRPr="00D0111F" w:rsidRDefault="009C2D76" w:rsidP="009C2D76">
            <w:r w:rsidRPr="00D0111F">
              <w:t>Ondertekening Combinatie lid 1</w:t>
            </w:r>
          </w:p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 xml:space="preserve">Plaats 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>Datum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 xml:space="preserve">Naam 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>Functie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>Handtekening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  <w:p w:rsidR="009C2D76" w:rsidRPr="00D0111F" w:rsidRDefault="009C2D76" w:rsidP="009C2D76"/>
        </w:tc>
      </w:tr>
    </w:tbl>
    <w:p w:rsidR="009C2D76" w:rsidRPr="00D0111F" w:rsidRDefault="009C2D76" w:rsidP="009C2D76">
      <w:r w:rsidRPr="00D0111F">
        <w:t xml:space="preserve"> 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9C2D76" w:rsidRPr="00D0111F" w:rsidTr="005E379D">
        <w:tc>
          <w:tcPr>
            <w:tcW w:w="8077" w:type="dxa"/>
            <w:gridSpan w:val="2"/>
          </w:tcPr>
          <w:p w:rsidR="009C2D76" w:rsidRPr="00D0111F" w:rsidRDefault="009C2D76" w:rsidP="009C2D76">
            <w:r w:rsidRPr="00D0111F">
              <w:t>Ondertekening Combinatie lid 2</w:t>
            </w:r>
          </w:p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 xml:space="preserve">Plaats 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>Datum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 xml:space="preserve">Naam 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>Functie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>Handtekening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  <w:p w:rsidR="009C2D76" w:rsidRPr="00D0111F" w:rsidRDefault="009C2D76" w:rsidP="009C2D76"/>
        </w:tc>
      </w:tr>
    </w:tbl>
    <w:p w:rsidR="009C2D76" w:rsidRPr="00D0111F" w:rsidRDefault="009C2D76" w:rsidP="009C2D76"/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943"/>
        <w:gridCol w:w="5134"/>
      </w:tblGrid>
      <w:tr w:rsidR="009C2D76" w:rsidRPr="00D0111F" w:rsidTr="005E379D">
        <w:tc>
          <w:tcPr>
            <w:tcW w:w="8077" w:type="dxa"/>
            <w:gridSpan w:val="2"/>
          </w:tcPr>
          <w:p w:rsidR="009C2D76" w:rsidRPr="00D0111F" w:rsidRDefault="009C2D76" w:rsidP="009C2D76">
            <w:r w:rsidRPr="00D0111F">
              <w:t>Ondertekening Combinatie lid 3</w:t>
            </w:r>
          </w:p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 xml:space="preserve">Plaats 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>Datum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 xml:space="preserve">Naam 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>Functie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Pr="00D0111F" w:rsidRDefault="009C2D76" w:rsidP="009C2D76"/>
        </w:tc>
      </w:tr>
      <w:tr w:rsidR="009C2D76" w:rsidRPr="00D0111F" w:rsidTr="005E379D">
        <w:tc>
          <w:tcPr>
            <w:tcW w:w="2943" w:type="dxa"/>
          </w:tcPr>
          <w:p w:rsidR="009C2D76" w:rsidRPr="00D0111F" w:rsidRDefault="009C2D76" w:rsidP="009C2D76">
            <w:r w:rsidRPr="00D0111F">
              <w:t>Handtekening</w:t>
            </w:r>
          </w:p>
        </w:tc>
        <w:tc>
          <w:tcPr>
            <w:tcW w:w="5134" w:type="dxa"/>
          </w:tcPr>
          <w:p w:rsidR="009C2D76" w:rsidRPr="00D0111F" w:rsidRDefault="009C2D76" w:rsidP="009C2D76"/>
          <w:p w:rsidR="009C2D76" w:rsidRDefault="009C2D76" w:rsidP="009C2D76"/>
          <w:p w:rsidR="007D7A5F" w:rsidRPr="00D0111F" w:rsidRDefault="007D7A5F" w:rsidP="009C2D76"/>
        </w:tc>
      </w:tr>
    </w:tbl>
    <w:p w:rsidR="00270769" w:rsidRDefault="00270769" w:rsidP="007D7A5F">
      <w:pPr>
        <w:rPr>
          <w:rFonts w:ascii="Caecilia-Bold,Bold" w:hAnsi="Caecilia-Bold,Bold" w:cs="Caecilia-Bold,Bold"/>
          <w:b/>
          <w:bCs/>
          <w:color w:val="000000"/>
          <w:spacing w:val="0"/>
          <w:sz w:val="30"/>
          <w:szCs w:val="30"/>
        </w:rPr>
      </w:pPr>
    </w:p>
    <w:sectPr w:rsidR="00270769" w:rsidSect="007D7A5F">
      <w:headerReference w:type="default" r:id="rId9"/>
      <w:pgSz w:w="11906" w:h="16838" w:code="9"/>
      <w:pgMar w:top="1077" w:right="1077" w:bottom="851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769" w:rsidRDefault="00270769" w:rsidP="00EE4F3D">
      <w:pPr>
        <w:spacing w:line="240" w:lineRule="auto"/>
      </w:pPr>
      <w:r>
        <w:separator/>
      </w:r>
    </w:p>
  </w:endnote>
  <w:endnote w:type="continuationSeparator" w:id="0">
    <w:p w:rsidR="00270769" w:rsidRDefault="00270769" w:rsidP="00EE4F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ecilia-Bold">
    <w:charset w:val="00"/>
    <w:family w:val="auto"/>
    <w:pitch w:val="variable"/>
    <w:sig w:usb0="00000003" w:usb1="00000000" w:usb2="00000000" w:usb3="00000000" w:csb0="00000001" w:csb1="00000000"/>
  </w:font>
  <w:font w:name="Caecilia-BoldItalic"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ecilia-BoldSC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ecilia-BoldItalic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ecilia-Bold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769" w:rsidRDefault="00270769" w:rsidP="00EE4F3D">
      <w:pPr>
        <w:spacing w:line="240" w:lineRule="auto"/>
      </w:pPr>
      <w:r>
        <w:separator/>
      </w:r>
    </w:p>
  </w:footnote>
  <w:footnote w:type="continuationSeparator" w:id="0">
    <w:p w:rsidR="00270769" w:rsidRDefault="00270769" w:rsidP="00EE4F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2A2" w:rsidRDefault="00E712A2" w:rsidP="00E712A2">
    <w:pPr>
      <w:pStyle w:val="Koptekst"/>
      <w:tabs>
        <w:tab w:val="clear" w:pos="9072"/>
        <w:tab w:val="right" w:pos="9356"/>
      </w:tabs>
    </w:pPr>
    <w:r w:rsidRPr="00A30346">
      <w:rPr>
        <w:rFonts w:cs="Arial"/>
        <w:szCs w:val="18"/>
      </w:rPr>
      <w:t xml:space="preserve">Aanleg rotonde Veilingroute (N222) – Van </w:t>
    </w:r>
    <w:proofErr w:type="spellStart"/>
    <w:r w:rsidRPr="00A30346">
      <w:rPr>
        <w:rFonts w:cs="Arial"/>
        <w:szCs w:val="18"/>
      </w:rPr>
      <w:t>Luyklaan</w:t>
    </w:r>
    <w:proofErr w:type="spellEnd"/>
    <w:r>
      <w:rPr>
        <w:rFonts w:cs="Arial"/>
        <w:szCs w:val="18"/>
      </w:rPr>
      <w:tab/>
    </w:r>
    <w:r w:rsidRPr="00A30346">
      <w:rPr>
        <w:rFonts w:cs="Arial"/>
        <w:b/>
      </w:rPr>
      <w:t xml:space="preserve">Bijlage </w:t>
    </w:r>
    <w:r w:rsidR="009C2D76">
      <w:rPr>
        <w:rFonts w:cs="Arial"/>
        <w:b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AEF2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87E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BF4AE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B0BD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8D053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82AF3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5DEBE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E4A64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AA7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B0A916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>
    <w:nsid w:val="07FA2570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5F80153"/>
    <w:multiLevelType w:val="hybridMultilevel"/>
    <w:tmpl w:val="E9ACF3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574C94"/>
    <w:multiLevelType w:val="multilevel"/>
    <w:tmpl w:val="ADEA90F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</w:lvl>
    <w:lvl w:ilvl="2">
      <w:start w:val="1"/>
      <w:numFmt w:val="bulle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3">
      <w:start w:val="1"/>
      <w:numFmt w:val="decimal"/>
      <w:lvlText w:val=""/>
      <w:lvlJc w:val="left"/>
      <w:pPr>
        <w:tabs>
          <w:tab w:val="num" w:pos="1434"/>
        </w:tabs>
        <w:ind w:left="1434" w:hanging="357"/>
      </w:pPr>
      <w:rPr>
        <w:rFonts w:ascii="Symbol" w:hAnsi="Symbol"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4">
    <w:nsid w:val="17276747"/>
    <w:multiLevelType w:val="multilevel"/>
    <w:tmpl w:val="EB34D5F8"/>
    <w:numStyleLink w:val="OpsommingWestland"/>
  </w:abstractNum>
  <w:abstractNum w:abstractNumId="15">
    <w:nsid w:val="17DE6607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CEA6684"/>
    <w:multiLevelType w:val="multilevel"/>
    <w:tmpl w:val="F342C964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firstLine="0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firstLine="0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firstLine="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firstLine="0"/>
      </w:pPr>
      <w:rPr>
        <w:rFonts w:ascii="Wingdings" w:hAnsi="Wingdings" w:hint="default"/>
      </w:rPr>
    </w:lvl>
  </w:abstractNum>
  <w:abstractNum w:abstractNumId="17">
    <w:nsid w:val="1E0C5C9D"/>
    <w:multiLevelType w:val="hybridMultilevel"/>
    <w:tmpl w:val="7206E2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9E1CE5"/>
    <w:multiLevelType w:val="multilevel"/>
    <w:tmpl w:val="F342C964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firstLine="0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firstLine="0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firstLine="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firstLine="0"/>
      </w:pPr>
      <w:rPr>
        <w:rFonts w:ascii="Wingdings" w:hAnsi="Wingdings" w:hint="default"/>
      </w:rPr>
    </w:lvl>
  </w:abstractNum>
  <w:abstractNum w:abstractNumId="19">
    <w:nsid w:val="2F384044"/>
    <w:multiLevelType w:val="multilevel"/>
    <w:tmpl w:val="A4C0F9B0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7577"/>
        </w:tabs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hanging="357"/>
      </w:pPr>
      <w:rPr>
        <w:rFonts w:ascii="Wingdings" w:hAnsi="Wingdings" w:hint="default"/>
      </w:rPr>
    </w:lvl>
  </w:abstractNum>
  <w:abstractNum w:abstractNumId="20">
    <w:nsid w:val="3080506F"/>
    <w:multiLevelType w:val="multilevel"/>
    <w:tmpl w:val="A4C0F9B0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7577"/>
        </w:tabs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hanging="357"/>
      </w:pPr>
      <w:rPr>
        <w:rFonts w:ascii="Wingdings" w:hAnsi="Wingdings" w:hint="default"/>
      </w:rPr>
    </w:lvl>
  </w:abstractNum>
  <w:abstractNum w:abstractNumId="21">
    <w:nsid w:val="34835441"/>
    <w:multiLevelType w:val="multilevel"/>
    <w:tmpl w:val="EB34D5F8"/>
    <w:numStyleLink w:val="OpsommingWestland"/>
  </w:abstractNum>
  <w:abstractNum w:abstractNumId="22">
    <w:nsid w:val="3F46336C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9E5715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0AC587E"/>
    <w:multiLevelType w:val="hybridMultilevel"/>
    <w:tmpl w:val="322C3194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A43EC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/>
        <w:spacing w:val="20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8327316"/>
    <w:multiLevelType w:val="multilevel"/>
    <w:tmpl w:val="A4082F2A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368"/>
        </w:tabs>
        <w:ind w:left="3215" w:hanging="357"/>
      </w:pPr>
      <w:rPr>
        <w:rFonts w:ascii="Wingdings" w:hAnsi="Wingdings" w:hint="default"/>
      </w:rPr>
    </w:lvl>
  </w:abstractNum>
  <w:abstractNum w:abstractNumId="27">
    <w:nsid w:val="4CF06B5B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505769E5"/>
    <w:multiLevelType w:val="multilevel"/>
    <w:tmpl w:val="A4082F2A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368"/>
        </w:tabs>
        <w:ind w:left="3215" w:hanging="357"/>
      </w:pPr>
      <w:rPr>
        <w:rFonts w:ascii="Wingdings" w:hAnsi="Wingdings" w:hint="default"/>
      </w:rPr>
    </w:lvl>
  </w:abstractNum>
  <w:abstractNum w:abstractNumId="29">
    <w:nsid w:val="549363CA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5A690D"/>
    <w:multiLevelType w:val="multilevel"/>
    <w:tmpl w:val="A4082F2A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368"/>
        </w:tabs>
        <w:ind w:left="3215" w:hanging="357"/>
      </w:pPr>
      <w:rPr>
        <w:rFonts w:ascii="Wingdings" w:hAnsi="Wingdings" w:hint="default"/>
      </w:rPr>
    </w:lvl>
  </w:abstractNum>
  <w:abstractNum w:abstractNumId="31">
    <w:nsid w:val="6F153F78"/>
    <w:multiLevelType w:val="multilevel"/>
    <w:tmpl w:val="EB34D5F8"/>
    <w:numStyleLink w:val="OpsommingWestland"/>
  </w:abstractNum>
  <w:abstractNum w:abstractNumId="32">
    <w:nsid w:val="71A23518"/>
    <w:multiLevelType w:val="multilevel"/>
    <w:tmpl w:val="ACB669EA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ascii="Arial" w:hAnsi="Arial" w:cs="Arial"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7243485F"/>
    <w:multiLevelType w:val="hybridMultilevel"/>
    <w:tmpl w:val="B2FE6A7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26511E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FC51B0"/>
    <w:multiLevelType w:val="multilevel"/>
    <w:tmpl w:val="EB34D5F8"/>
    <w:numStyleLink w:val="OpsommingWestland"/>
  </w:abstractNum>
  <w:abstractNum w:abstractNumId="36">
    <w:nsid w:val="74704C2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/>
        <w:spacing w:val="20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78CB5CE1"/>
    <w:multiLevelType w:val="multilevel"/>
    <w:tmpl w:val="599C5164"/>
    <w:lvl w:ilvl="0">
      <w:start w:val="1"/>
      <w:numFmt w:val="decimal"/>
      <w:pStyle w:val="Kop1"/>
      <w:lvlText w:val="%1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8">
    <w:nsid w:val="7C577BF7"/>
    <w:multiLevelType w:val="multilevel"/>
    <w:tmpl w:val="F342C964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firstLine="0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firstLine="0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firstLine="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firstLine="0"/>
      </w:pPr>
      <w:rPr>
        <w:rFonts w:ascii="Wingdings" w:hAnsi="Wingdings" w:hint="default"/>
      </w:rPr>
    </w:lvl>
  </w:abstractNum>
  <w:abstractNum w:abstractNumId="39">
    <w:nsid w:val="7F9C4C4B"/>
    <w:multiLevelType w:val="hybridMultilevel"/>
    <w:tmpl w:val="29E497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2"/>
  </w:num>
  <w:num w:numId="14">
    <w:abstractNumId w:val="18"/>
  </w:num>
  <w:num w:numId="15">
    <w:abstractNumId w:val="20"/>
  </w:num>
  <w:num w:numId="16">
    <w:abstractNumId w:val="19"/>
  </w:num>
  <w:num w:numId="17">
    <w:abstractNumId w:val="30"/>
  </w:num>
  <w:num w:numId="18">
    <w:abstractNumId w:val="26"/>
  </w:num>
  <w:num w:numId="19">
    <w:abstractNumId w:val="28"/>
  </w:num>
  <w:num w:numId="20">
    <w:abstractNumId w:val="38"/>
  </w:num>
  <w:num w:numId="21">
    <w:abstractNumId w:val="39"/>
  </w:num>
  <w:num w:numId="22">
    <w:abstractNumId w:val="15"/>
  </w:num>
  <w:num w:numId="23">
    <w:abstractNumId w:val="16"/>
  </w:num>
  <w:num w:numId="24">
    <w:abstractNumId w:val="34"/>
  </w:num>
  <w:num w:numId="25">
    <w:abstractNumId w:val="29"/>
  </w:num>
  <w:num w:numId="26">
    <w:abstractNumId w:val="36"/>
  </w:num>
  <w:num w:numId="27">
    <w:abstractNumId w:val="25"/>
  </w:num>
  <w:num w:numId="28">
    <w:abstractNumId w:val="11"/>
  </w:num>
  <w:num w:numId="29">
    <w:abstractNumId w:val="27"/>
  </w:num>
  <w:num w:numId="30">
    <w:abstractNumId w:val="23"/>
  </w:num>
  <w:num w:numId="31">
    <w:abstractNumId w:val="13"/>
  </w:num>
  <w:num w:numId="32">
    <w:abstractNumId w:val="22"/>
  </w:num>
  <w:num w:numId="33">
    <w:abstractNumId w:val="10"/>
  </w:num>
  <w:num w:numId="34">
    <w:abstractNumId w:val="14"/>
  </w:num>
  <w:num w:numId="35">
    <w:abstractNumId w:val="31"/>
  </w:num>
  <w:num w:numId="36">
    <w:abstractNumId w:val="35"/>
  </w:num>
  <w:num w:numId="37">
    <w:abstractNumId w:val="21"/>
  </w:num>
  <w:num w:numId="38">
    <w:abstractNumId w:val="32"/>
  </w:num>
  <w:num w:numId="39">
    <w:abstractNumId w:val="33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769"/>
    <w:rsid w:val="00010DE1"/>
    <w:rsid w:val="00052D18"/>
    <w:rsid w:val="001C4823"/>
    <w:rsid w:val="00221FB8"/>
    <w:rsid w:val="00270769"/>
    <w:rsid w:val="00276440"/>
    <w:rsid w:val="00313C47"/>
    <w:rsid w:val="00322921"/>
    <w:rsid w:val="003B089F"/>
    <w:rsid w:val="003B6B61"/>
    <w:rsid w:val="003F0F33"/>
    <w:rsid w:val="00432A8C"/>
    <w:rsid w:val="0044173F"/>
    <w:rsid w:val="00475E1F"/>
    <w:rsid w:val="004A45F0"/>
    <w:rsid w:val="005063D0"/>
    <w:rsid w:val="00511D40"/>
    <w:rsid w:val="00531B55"/>
    <w:rsid w:val="00551246"/>
    <w:rsid w:val="005E3A33"/>
    <w:rsid w:val="006C7E62"/>
    <w:rsid w:val="006D35F6"/>
    <w:rsid w:val="007852B4"/>
    <w:rsid w:val="007D7A5F"/>
    <w:rsid w:val="00843BDE"/>
    <w:rsid w:val="00852BAE"/>
    <w:rsid w:val="00876BD8"/>
    <w:rsid w:val="008B447A"/>
    <w:rsid w:val="00921679"/>
    <w:rsid w:val="009C2D76"/>
    <w:rsid w:val="00A3181B"/>
    <w:rsid w:val="00A836EF"/>
    <w:rsid w:val="00AD0582"/>
    <w:rsid w:val="00B03C13"/>
    <w:rsid w:val="00B4167F"/>
    <w:rsid w:val="00C43E9D"/>
    <w:rsid w:val="00C5695A"/>
    <w:rsid w:val="00C82F23"/>
    <w:rsid w:val="00C84FDE"/>
    <w:rsid w:val="00CA10DC"/>
    <w:rsid w:val="00D40903"/>
    <w:rsid w:val="00D5175F"/>
    <w:rsid w:val="00D716C4"/>
    <w:rsid w:val="00DE5EB2"/>
    <w:rsid w:val="00DF47F8"/>
    <w:rsid w:val="00E23B46"/>
    <w:rsid w:val="00E33517"/>
    <w:rsid w:val="00E712A2"/>
    <w:rsid w:val="00EE4F3D"/>
    <w:rsid w:val="00EF1B5D"/>
    <w:rsid w:val="00EF1EDF"/>
    <w:rsid w:val="00F8600B"/>
    <w:rsid w:val="00F94526"/>
    <w:rsid w:val="00FC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52BAE"/>
    <w:pPr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EE4F3D"/>
    <w:pPr>
      <w:keepNext/>
      <w:numPr>
        <w:numId w:val="1"/>
      </w:numPr>
      <w:tabs>
        <w:tab w:val="clear" w:pos="1077"/>
        <w:tab w:val="left" w:pos="851"/>
      </w:tabs>
      <w:spacing w:after="60"/>
      <w:ind w:left="851" w:hanging="851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EE4F3D"/>
    <w:pPr>
      <w:keepNext/>
      <w:numPr>
        <w:ilvl w:val="1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C43E9D"/>
    <w:pPr>
      <w:keepNext/>
      <w:numPr>
        <w:ilvl w:val="2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qFormat/>
    <w:rsid w:val="00C43E9D"/>
    <w:pPr>
      <w:keepNext/>
      <w:numPr>
        <w:ilvl w:val="3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1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eastAsia="Times New Roman" w:hAnsi="Calibri" w:cs="Times New Roman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uiPriority w:val="59"/>
    <w:rsid w:val="00221FB8"/>
    <w:pPr>
      <w:spacing w:line="27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F94526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F94526"/>
    <w:pPr>
      <w:tabs>
        <w:tab w:val="left" w:pos="2835"/>
        <w:tab w:val="right" w:leader="dot" w:pos="9742"/>
      </w:tabs>
      <w:ind w:left="2836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eastAsia="Times New Roman" w:hAnsi="Calibri" w:cs="Times New Roman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eastAsia="Times New Roman" w:hAnsi="Calibri" w:cs="Times New Roman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eastAsia="Times New Roman" w:hAnsi="Calibri" w:cs="Times New Roman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eastAsia="Times New Roman" w:hAnsi="Cambria" w:cs="Times New Roman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33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paragraph" w:styleId="Koptekst">
    <w:name w:val="header"/>
    <w:basedOn w:val="Standaard"/>
    <w:link w:val="KoptekstChar"/>
    <w:rsid w:val="00E712A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E712A2"/>
    <w:rPr>
      <w:rFonts w:ascii="Arial" w:hAnsi="Arial"/>
      <w:spacing w:val="20"/>
      <w:sz w:val="18"/>
      <w:szCs w:val="24"/>
    </w:rPr>
  </w:style>
  <w:style w:type="paragraph" w:styleId="Voettekst">
    <w:name w:val="footer"/>
    <w:basedOn w:val="Standaard"/>
    <w:link w:val="VoettekstChar"/>
    <w:rsid w:val="00E712A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712A2"/>
    <w:rPr>
      <w:rFonts w:ascii="Arial" w:hAnsi="Arial"/>
      <w:spacing w:val="20"/>
      <w:sz w:val="18"/>
      <w:szCs w:val="24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E712A2"/>
    <w:pPr>
      <w:keepLines/>
      <w:numPr>
        <w:numId w:val="38"/>
      </w:numPr>
      <w:tabs>
        <w:tab w:val="clear" w:pos="851"/>
      </w:tabs>
      <w:autoSpaceDE w:val="0"/>
      <w:autoSpaceDN w:val="0"/>
      <w:adjustRightInd w:val="0"/>
      <w:spacing w:before="480" w:after="0" w:line="240" w:lineRule="auto"/>
    </w:pPr>
    <w:rPr>
      <w:rFonts w:ascii="Caecilia-Bold" w:eastAsiaTheme="majorEastAsia" w:hAnsi="Caecilia-Bold" w:cstheme="majorBidi"/>
      <w:b w:val="0"/>
      <w:spacing w:val="0"/>
      <w:kern w:val="0"/>
      <w:sz w:val="28"/>
      <w:szCs w:val="28"/>
      <w:lang w:eastAsia="en-US"/>
    </w:rPr>
  </w:style>
  <w:style w:type="paragraph" w:customStyle="1" w:styleId="Bijlage11">
    <w:name w:val="Bijlage 1.1"/>
    <w:basedOn w:val="Bijlage1"/>
    <w:next w:val="Standaard"/>
    <w:autoRedefine/>
    <w:uiPriority w:val="10"/>
    <w:qFormat/>
    <w:rsid w:val="00E712A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E712A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table" w:customStyle="1" w:styleId="Tabelraster10">
    <w:name w:val="Tabelraster1"/>
    <w:basedOn w:val="Standaardtabel"/>
    <w:next w:val="Tabelraster"/>
    <w:uiPriority w:val="59"/>
    <w:rsid w:val="009C2D76"/>
    <w:rPr>
      <w:rFonts w:ascii="Caecilia-Roman" w:eastAsiaTheme="minorHAnsi" w:hAnsi="Caecilia-Roman" w:cstheme="minorBidi"/>
      <w:sz w:val="1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raster2">
    <w:name w:val="Tabelraster2"/>
    <w:basedOn w:val="Standaardtabel"/>
    <w:next w:val="Tabelraster"/>
    <w:uiPriority w:val="59"/>
    <w:rsid w:val="009C2D76"/>
    <w:rPr>
      <w:rFonts w:ascii="Caecilia-Roman" w:eastAsiaTheme="minorHAnsi" w:hAnsi="Caecilia-Roman" w:cstheme="minorBidi"/>
      <w:sz w:val="1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52BAE"/>
    <w:pPr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EE4F3D"/>
    <w:pPr>
      <w:keepNext/>
      <w:numPr>
        <w:numId w:val="1"/>
      </w:numPr>
      <w:tabs>
        <w:tab w:val="clear" w:pos="1077"/>
        <w:tab w:val="left" w:pos="851"/>
      </w:tabs>
      <w:spacing w:after="60"/>
      <w:ind w:left="851" w:hanging="851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EE4F3D"/>
    <w:pPr>
      <w:keepNext/>
      <w:numPr>
        <w:ilvl w:val="1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C43E9D"/>
    <w:pPr>
      <w:keepNext/>
      <w:numPr>
        <w:ilvl w:val="2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qFormat/>
    <w:rsid w:val="00C43E9D"/>
    <w:pPr>
      <w:keepNext/>
      <w:numPr>
        <w:ilvl w:val="3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1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eastAsia="Times New Roman" w:hAnsi="Calibri" w:cs="Times New Roman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uiPriority w:val="59"/>
    <w:rsid w:val="00221FB8"/>
    <w:pPr>
      <w:spacing w:line="27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F94526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F94526"/>
    <w:pPr>
      <w:tabs>
        <w:tab w:val="left" w:pos="2835"/>
        <w:tab w:val="right" w:leader="dot" w:pos="9742"/>
      </w:tabs>
      <w:ind w:left="2836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eastAsia="Times New Roman" w:hAnsi="Calibri" w:cs="Times New Roman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eastAsia="Times New Roman" w:hAnsi="Calibri" w:cs="Times New Roman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eastAsia="Times New Roman" w:hAnsi="Calibri" w:cs="Times New Roman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eastAsia="Times New Roman" w:hAnsi="Cambria" w:cs="Times New Roman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33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paragraph" w:styleId="Koptekst">
    <w:name w:val="header"/>
    <w:basedOn w:val="Standaard"/>
    <w:link w:val="KoptekstChar"/>
    <w:rsid w:val="00E712A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E712A2"/>
    <w:rPr>
      <w:rFonts w:ascii="Arial" w:hAnsi="Arial"/>
      <w:spacing w:val="20"/>
      <w:sz w:val="18"/>
      <w:szCs w:val="24"/>
    </w:rPr>
  </w:style>
  <w:style w:type="paragraph" w:styleId="Voettekst">
    <w:name w:val="footer"/>
    <w:basedOn w:val="Standaard"/>
    <w:link w:val="VoettekstChar"/>
    <w:rsid w:val="00E712A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712A2"/>
    <w:rPr>
      <w:rFonts w:ascii="Arial" w:hAnsi="Arial"/>
      <w:spacing w:val="20"/>
      <w:sz w:val="18"/>
      <w:szCs w:val="24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E712A2"/>
    <w:pPr>
      <w:keepLines/>
      <w:numPr>
        <w:numId w:val="38"/>
      </w:numPr>
      <w:tabs>
        <w:tab w:val="clear" w:pos="851"/>
      </w:tabs>
      <w:autoSpaceDE w:val="0"/>
      <w:autoSpaceDN w:val="0"/>
      <w:adjustRightInd w:val="0"/>
      <w:spacing w:before="480" w:after="0" w:line="240" w:lineRule="auto"/>
    </w:pPr>
    <w:rPr>
      <w:rFonts w:ascii="Caecilia-Bold" w:eastAsiaTheme="majorEastAsia" w:hAnsi="Caecilia-Bold" w:cstheme="majorBidi"/>
      <w:b w:val="0"/>
      <w:spacing w:val="0"/>
      <w:kern w:val="0"/>
      <w:sz w:val="28"/>
      <w:szCs w:val="28"/>
      <w:lang w:eastAsia="en-US"/>
    </w:rPr>
  </w:style>
  <w:style w:type="paragraph" w:customStyle="1" w:styleId="Bijlage11">
    <w:name w:val="Bijlage 1.1"/>
    <w:basedOn w:val="Bijlage1"/>
    <w:next w:val="Standaard"/>
    <w:autoRedefine/>
    <w:uiPriority w:val="10"/>
    <w:qFormat/>
    <w:rsid w:val="00E712A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E712A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table" w:customStyle="1" w:styleId="Tabelraster10">
    <w:name w:val="Tabelraster1"/>
    <w:basedOn w:val="Standaardtabel"/>
    <w:next w:val="Tabelraster"/>
    <w:uiPriority w:val="59"/>
    <w:rsid w:val="009C2D76"/>
    <w:rPr>
      <w:rFonts w:ascii="Caecilia-Roman" w:eastAsiaTheme="minorHAnsi" w:hAnsi="Caecilia-Roman" w:cstheme="minorBidi"/>
      <w:sz w:val="1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raster2">
    <w:name w:val="Tabelraster2"/>
    <w:basedOn w:val="Standaardtabel"/>
    <w:next w:val="Tabelraster"/>
    <w:uiPriority w:val="59"/>
    <w:rsid w:val="009C2D76"/>
    <w:rPr>
      <w:rFonts w:ascii="Caecilia-Roman" w:eastAsiaTheme="minorHAnsi" w:hAnsi="Caecilia-Roman" w:cstheme="minorBidi"/>
      <w:sz w:val="1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D4E68-1DDE-44D0-BB35-BE5EEC76B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17A59B4E</Template>
  <TotalTime>51</TotalTime>
  <Pages>5</Pages>
  <Words>322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Gemeente Westland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Velzen, R v (Remko)</dc:creator>
  <cp:lastModifiedBy>Velzen, R v (Remko)</cp:lastModifiedBy>
  <cp:revision>4</cp:revision>
  <dcterms:created xsi:type="dcterms:W3CDTF">2013-10-30T11:03:00Z</dcterms:created>
  <dcterms:modified xsi:type="dcterms:W3CDTF">2013-10-31T11:56:00Z</dcterms:modified>
</cp:coreProperties>
</file>