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0918" w14:textId="43B5BFD3" w:rsidR="002E563B" w:rsidRPr="00DB7026" w:rsidRDefault="002E563B" w:rsidP="002E563B">
      <w:pPr>
        <w:pStyle w:val="bijlage"/>
        <w:numPr>
          <w:ilvl w:val="0"/>
          <w:numId w:val="0"/>
        </w:numPr>
        <w:ind w:left="360" w:hanging="360"/>
      </w:pPr>
      <w:bookmarkStart w:id="0" w:name="_Ref363126735"/>
      <w:bookmarkStart w:id="1" w:name="_Toc451338043"/>
      <w:r>
        <w:t xml:space="preserve">Bijlage </w:t>
      </w:r>
      <w:r w:rsidR="0076733E">
        <w:t>7</w:t>
      </w:r>
      <w:r>
        <w:tab/>
      </w:r>
      <w:r w:rsidRPr="00D35370">
        <w:t xml:space="preserve">Model </w:t>
      </w:r>
      <w:r>
        <w:t>Vragenformulier</w:t>
      </w:r>
      <w:bookmarkEnd w:id="0"/>
      <w:bookmarkEnd w:id="1"/>
    </w:p>
    <w:p w14:paraId="2B930919" w14:textId="77777777" w:rsidR="002E563B" w:rsidRPr="006369A0" w:rsidRDefault="002E563B" w:rsidP="002E563B">
      <w:pPr>
        <w:jc w:val="both"/>
      </w:pPr>
    </w:p>
    <w:p w14:paraId="2B93091A" w14:textId="43C8A134" w:rsidR="002E563B" w:rsidRDefault="002E563B" w:rsidP="001F69EA">
      <w:r>
        <w:t xml:space="preserve">Bij het stellen van vragen als bedoeld in paragraaf </w:t>
      </w:r>
      <w:r w:rsidR="001F69EA">
        <w:t>3.3</w:t>
      </w:r>
      <w:r>
        <w:t xml:space="preserve"> van de Aanbestedingsleidraad dient u gebruik te maken van het onderstaande formulier.</w:t>
      </w:r>
    </w:p>
    <w:p w14:paraId="2B93091B" w14:textId="77777777" w:rsidR="002E563B" w:rsidRPr="006369A0" w:rsidRDefault="002E563B" w:rsidP="002E563B"/>
    <w:tbl>
      <w:tblPr>
        <w:tblW w:w="8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="002E563B" w:rsidRPr="006369A0" w14:paraId="2B93091E" w14:textId="77777777" w:rsidTr="00826D71">
        <w:tc>
          <w:tcPr>
            <w:tcW w:w="4188" w:type="dxa"/>
            <w:shd w:val="clear" w:color="auto" w:fill="D9D9D9"/>
            <w:vAlign w:val="center"/>
          </w:tcPr>
          <w:p w14:paraId="2B93091C" w14:textId="77777777" w:rsidR="002E563B" w:rsidRPr="00410080" w:rsidRDefault="002E563B" w:rsidP="00826D71">
            <w:pPr>
              <w:rPr>
                <w:b/>
              </w:rPr>
            </w:pPr>
            <w:r w:rsidRPr="00D44E16">
              <w:rPr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1D" w14:textId="69AD5110" w:rsidR="002E563B" w:rsidRPr="00765D95" w:rsidRDefault="00CC5220" w:rsidP="00826D71">
            <w:pPr>
              <w:rPr>
                <w:b/>
              </w:rPr>
            </w:pPr>
            <w:r w:rsidRPr="00765D95">
              <w:rPr>
                <w:b/>
              </w:rPr>
              <w:t xml:space="preserve">Inhuur </w:t>
            </w:r>
            <w:proofErr w:type="spellStart"/>
            <w:r w:rsidRPr="00765D95">
              <w:rPr>
                <w:b/>
              </w:rPr>
              <w:t>BOA’s</w:t>
            </w:r>
            <w:proofErr w:type="spellEnd"/>
            <w:r w:rsidRPr="00765D95">
              <w:rPr>
                <w:b/>
              </w:rPr>
              <w:t xml:space="preserve"> gemeente Den Haag</w:t>
            </w:r>
          </w:p>
        </w:tc>
      </w:tr>
      <w:tr w:rsidR="002E563B" w:rsidRPr="006369A0" w14:paraId="2B930921" w14:textId="77777777" w:rsidTr="00826D71">
        <w:tc>
          <w:tcPr>
            <w:tcW w:w="4188" w:type="dxa"/>
            <w:shd w:val="clear" w:color="auto" w:fill="D9D9D9"/>
            <w:vAlign w:val="center"/>
          </w:tcPr>
          <w:p w14:paraId="2B93091F" w14:textId="77777777" w:rsidR="002E563B" w:rsidRPr="00410080" w:rsidRDefault="002E563B" w:rsidP="00826D71">
            <w:pPr>
              <w:rPr>
                <w:b/>
              </w:rPr>
            </w:pPr>
            <w:r w:rsidRPr="00D44E16">
              <w:rPr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20" w14:textId="7E1CD0CC" w:rsidR="002E563B" w:rsidRPr="00765D95" w:rsidRDefault="00765D95" w:rsidP="00826D71">
            <w:pPr>
              <w:rPr>
                <w:b/>
              </w:rPr>
            </w:pPr>
            <w:r w:rsidRPr="00765D95">
              <w:rPr>
                <w:b/>
              </w:rPr>
              <w:t xml:space="preserve">21.527 </w:t>
            </w:r>
          </w:p>
        </w:tc>
      </w:tr>
      <w:tr w:rsidR="002E563B" w:rsidRPr="006369A0" w14:paraId="2B930923" w14:textId="77777777" w:rsidTr="00826D71">
        <w:tc>
          <w:tcPr>
            <w:tcW w:w="8859" w:type="dxa"/>
            <w:gridSpan w:val="2"/>
            <w:shd w:val="clear" w:color="auto" w:fill="D9D9D9"/>
            <w:vAlign w:val="center"/>
          </w:tcPr>
          <w:p w14:paraId="2B930922" w14:textId="77777777" w:rsidR="002E563B" w:rsidRPr="00410080" w:rsidRDefault="002E563B" w:rsidP="00826D71">
            <w:pPr>
              <w:rPr>
                <w:b/>
              </w:rPr>
            </w:pPr>
            <w:r w:rsidRPr="00D44E16">
              <w:rPr>
                <w:b/>
              </w:rPr>
              <w:t xml:space="preserve">Gegevens </w:t>
            </w:r>
            <w:r>
              <w:rPr>
                <w:b/>
              </w:rPr>
              <w:t>Inschrijver</w:t>
            </w:r>
          </w:p>
        </w:tc>
      </w:tr>
      <w:tr w:rsidR="002E563B" w:rsidRPr="006369A0" w14:paraId="2B930926" w14:textId="77777777" w:rsidTr="00826D71">
        <w:tc>
          <w:tcPr>
            <w:tcW w:w="4188" w:type="dxa"/>
            <w:vAlign w:val="center"/>
          </w:tcPr>
          <w:p w14:paraId="2B930924" w14:textId="77777777" w:rsidR="002E563B" w:rsidRPr="006369A0" w:rsidRDefault="002E563B" w:rsidP="00826D71">
            <w:r>
              <w:t>Naam Inschrijver:</w:t>
            </w:r>
          </w:p>
        </w:tc>
        <w:tc>
          <w:tcPr>
            <w:tcW w:w="4671" w:type="dxa"/>
            <w:vAlign w:val="center"/>
          </w:tcPr>
          <w:p w14:paraId="2B930925" w14:textId="77777777" w:rsidR="002E563B" w:rsidRPr="006369A0" w:rsidRDefault="002E563B" w:rsidP="00826D71"/>
        </w:tc>
      </w:tr>
      <w:tr w:rsidR="002E563B" w:rsidRPr="006369A0" w14:paraId="2B930929" w14:textId="77777777" w:rsidTr="00826D71">
        <w:tc>
          <w:tcPr>
            <w:tcW w:w="4188" w:type="dxa"/>
            <w:vAlign w:val="center"/>
          </w:tcPr>
          <w:p w14:paraId="2B930927" w14:textId="2391060D" w:rsidR="002E563B" w:rsidRPr="006369A0" w:rsidRDefault="002E563B" w:rsidP="00826D71">
            <w:r>
              <w:t>Naam contactpersoon Inschrijver:</w:t>
            </w:r>
          </w:p>
        </w:tc>
        <w:tc>
          <w:tcPr>
            <w:tcW w:w="4671" w:type="dxa"/>
            <w:vAlign w:val="center"/>
          </w:tcPr>
          <w:p w14:paraId="2B930928" w14:textId="77777777" w:rsidR="002E563B" w:rsidRPr="006369A0" w:rsidRDefault="002E563B" w:rsidP="00826D71"/>
        </w:tc>
      </w:tr>
      <w:tr w:rsidR="002E563B" w:rsidRPr="006369A0" w14:paraId="2B93092C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A" w14:textId="77777777" w:rsidR="002E563B" w:rsidRPr="006369A0" w:rsidRDefault="002E563B" w:rsidP="00826D71">
            <w:r>
              <w:t>E-mail contactpersoon Inschrijver: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B" w14:textId="77777777" w:rsidR="002E563B" w:rsidRPr="006369A0" w:rsidRDefault="002E563B" w:rsidP="00826D71"/>
        </w:tc>
      </w:tr>
      <w:tr w:rsidR="002E563B" w:rsidRPr="006369A0" w14:paraId="2B93092F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D" w14:textId="77777777" w:rsidR="002E563B" w:rsidRPr="006369A0" w:rsidRDefault="002E563B" w:rsidP="00826D71">
            <w: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E" w14:textId="77777777" w:rsidR="002E563B" w:rsidRPr="006369A0" w:rsidRDefault="002E563B" w:rsidP="00826D71"/>
        </w:tc>
      </w:tr>
      <w:tr w:rsidR="002E563B" w:rsidRPr="006369A0" w14:paraId="2B930932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0" w14:textId="77777777" w:rsidR="002E563B" w:rsidRPr="006369A0" w:rsidRDefault="002E563B" w:rsidP="00826D71">
            <w:r>
              <w:t xml:space="preserve">Datum: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1" w14:textId="77777777" w:rsidR="002E563B" w:rsidRPr="006369A0" w:rsidRDefault="002E563B" w:rsidP="00826D71"/>
        </w:tc>
      </w:tr>
    </w:tbl>
    <w:p w14:paraId="2B930933" w14:textId="77777777" w:rsidR="002E563B" w:rsidRPr="006369A0" w:rsidRDefault="002E563B" w:rsidP="002E563B"/>
    <w:p w14:paraId="2B930934" w14:textId="77777777" w:rsidR="002E563B" w:rsidRDefault="002E563B" w:rsidP="002E563B">
      <w:pPr>
        <w:rPr>
          <w:b/>
        </w:rPr>
      </w:pPr>
      <w:r>
        <w:rPr>
          <w:i/>
        </w:rPr>
        <w:t xml:space="preserve">Onderstaande </w:t>
      </w:r>
      <w:r w:rsidRPr="006369A0">
        <w:rPr>
          <w:i/>
        </w:rPr>
        <w:t>tabel</w:t>
      </w:r>
      <w:r>
        <w:rPr>
          <w:i/>
        </w:rPr>
        <w:t xml:space="preserve"> kunt u uitbreiden als u meer vragen wilt stellen. </w:t>
      </w:r>
    </w:p>
    <w:p w14:paraId="2B930935" w14:textId="77777777" w:rsidR="002E563B" w:rsidRDefault="002E563B" w:rsidP="002E563B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134"/>
        <w:gridCol w:w="7193"/>
      </w:tblGrid>
      <w:tr w:rsidR="002E563B" w14:paraId="2B930939" w14:textId="77777777" w:rsidTr="00826D71">
        <w:tc>
          <w:tcPr>
            <w:tcW w:w="851" w:type="dxa"/>
            <w:shd w:val="clear" w:color="auto" w:fill="D9D9D9" w:themeFill="background1" w:themeFillShade="D9"/>
          </w:tcPr>
          <w:p w14:paraId="2B930936" w14:textId="77777777" w:rsidR="002E563B" w:rsidRDefault="002E563B" w:rsidP="00826D71">
            <w:r>
              <w:t>Pagina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930937" w14:textId="77777777" w:rsidR="002E563B" w:rsidRDefault="002E563B" w:rsidP="00826D71">
            <w:r>
              <w:t>Paragraaf</w:t>
            </w:r>
          </w:p>
        </w:tc>
        <w:tc>
          <w:tcPr>
            <w:tcW w:w="7195" w:type="dxa"/>
            <w:shd w:val="clear" w:color="auto" w:fill="D9D9D9" w:themeFill="background1" w:themeFillShade="D9"/>
          </w:tcPr>
          <w:p w14:paraId="2B930938" w14:textId="77777777" w:rsidR="002E563B" w:rsidRDefault="002E563B" w:rsidP="00826D71">
            <w:r>
              <w:t>Vraag</w:t>
            </w:r>
          </w:p>
        </w:tc>
      </w:tr>
      <w:tr w:rsidR="002E563B" w14:paraId="2B93093D" w14:textId="77777777" w:rsidTr="00826D71">
        <w:trPr>
          <w:trHeight w:val="20"/>
        </w:trPr>
        <w:tc>
          <w:tcPr>
            <w:tcW w:w="851" w:type="dxa"/>
          </w:tcPr>
          <w:p w14:paraId="2B93093A" w14:textId="77777777" w:rsidR="002E563B" w:rsidRDefault="002E563B" w:rsidP="00826D71"/>
        </w:tc>
        <w:tc>
          <w:tcPr>
            <w:tcW w:w="1134" w:type="dxa"/>
          </w:tcPr>
          <w:p w14:paraId="2B93093B" w14:textId="77777777" w:rsidR="002E563B" w:rsidRDefault="002E563B" w:rsidP="00826D71"/>
        </w:tc>
        <w:tc>
          <w:tcPr>
            <w:tcW w:w="7195" w:type="dxa"/>
          </w:tcPr>
          <w:p w14:paraId="2B93093C" w14:textId="77777777" w:rsidR="002E563B" w:rsidRDefault="002E563B" w:rsidP="00826D71"/>
        </w:tc>
      </w:tr>
      <w:tr w:rsidR="002E563B" w14:paraId="2B930941" w14:textId="77777777" w:rsidTr="00826D71">
        <w:trPr>
          <w:trHeight w:val="20"/>
        </w:trPr>
        <w:tc>
          <w:tcPr>
            <w:tcW w:w="851" w:type="dxa"/>
          </w:tcPr>
          <w:p w14:paraId="2B93093E" w14:textId="77777777" w:rsidR="002E563B" w:rsidRDefault="002E563B" w:rsidP="00826D71"/>
        </w:tc>
        <w:tc>
          <w:tcPr>
            <w:tcW w:w="1134" w:type="dxa"/>
          </w:tcPr>
          <w:p w14:paraId="2B93093F" w14:textId="77777777" w:rsidR="002E563B" w:rsidRDefault="002E563B" w:rsidP="00826D71"/>
        </w:tc>
        <w:tc>
          <w:tcPr>
            <w:tcW w:w="7195" w:type="dxa"/>
          </w:tcPr>
          <w:p w14:paraId="2B930940" w14:textId="77777777" w:rsidR="002E563B" w:rsidRDefault="002E563B" w:rsidP="00826D71"/>
        </w:tc>
      </w:tr>
      <w:tr w:rsidR="002E563B" w14:paraId="2B930945" w14:textId="77777777" w:rsidTr="00826D71">
        <w:trPr>
          <w:trHeight w:val="20"/>
        </w:trPr>
        <w:tc>
          <w:tcPr>
            <w:tcW w:w="851" w:type="dxa"/>
          </w:tcPr>
          <w:p w14:paraId="2B930942" w14:textId="77777777" w:rsidR="002E563B" w:rsidRDefault="002E563B" w:rsidP="00826D71"/>
        </w:tc>
        <w:tc>
          <w:tcPr>
            <w:tcW w:w="1134" w:type="dxa"/>
          </w:tcPr>
          <w:p w14:paraId="2B930943" w14:textId="77777777" w:rsidR="002E563B" w:rsidRDefault="002E563B" w:rsidP="00826D71"/>
        </w:tc>
        <w:tc>
          <w:tcPr>
            <w:tcW w:w="7195" w:type="dxa"/>
          </w:tcPr>
          <w:p w14:paraId="2B930944" w14:textId="77777777" w:rsidR="002E563B" w:rsidRDefault="002E563B" w:rsidP="00826D71"/>
        </w:tc>
      </w:tr>
      <w:tr w:rsidR="002E563B" w14:paraId="2B930949" w14:textId="77777777" w:rsidTr="00826D71">
        <w:trPr>
          <w:trHeight w:val="20"/>
        </w:trPr>
        <w:tc>
          <w:tcPr>
            <w:tcW w:w="851" w:type="dxa"/>
          </w:tcPr>
          <w:p w14:paraId="2B930946" w14:textId="77777777" w:rsidR="002E563B" w:rsidRDefault="002E563B" w:rsidP="00826D71"/>
        </w:tc>
        <w:tc>
          <w:tcPr>
            <w:tcW w:w="1134" w:type="dxa"/>
          </w:tcPr>
          <w:p w14:paraId="2B930947" w14:textId="77777777" w:rsidR="002E563B" w:rsidRDefault="002E563B" w:rsidP="00826D71"/>
        </w:tc>
        <w:tc>
          <w:tcPr>
            <w:tcW w:w="7195" w:type="dxa"/>
          </w:tcPr>
          <w:p w14:paraId="2B930948" w14:textId="77777777" w:rsidR="002E563B" w:rsidRDefault="002E563B" w:rsidP="00826D71"/>
        </w:tc>
      </w:tr>
      <w:tr w:rsidR="002E563B" w14:paraId="2B93094D" w14:textId="77777777" w:rsidTr="00826D71">
        <w:trPr>
          <w:trHeight w:val="20"/>
        </w:trPr>
        <w:tc>
          <w:tcPr>
            <w:tcW w:w="851" w:type="dxa"/>
          </w:tcPr>
          <w:p w14:paraId="2B93094A" w14:textId="77777777" w:rsidR="002E563B" w:rsidRDefault="002E563B" w:rsidP="00826D71"/>
        </w:tc>
        <w:tc>
          <w:tcPr>
            <w:tcW w:w="1134" w:type="dxa"/>
          </w:tcPr>
          <w:p w14:paraId="2B93094B" w14:textId="77777777" w:rsidR="002E563B" w:rsidRDefault="002E563B" w:rsidP="00826D71"/>
        </w:tc>
        <w:tc>
          <w:tcPr>
            <w:tcW w:w="7195" w:type="dxa"/>
          </w:tcPr>
          <w:p w14:paraId="2B93094C" w14:textId="77777777" w:rsidR="002E563B" w:rsidRDefault="002E563B" w:rsidP="00826D71"/>
        </w:tc>
      </w:tr>
      <w:tr w:rsidR="002E563B" w14:paraId="2B930951" w14:textId="77777777" w:rsidTr="00826D71">
        <w:trPr>
          <w:trHeight w:val="20"/>
        </w:trPr>
        <w:tc>
          <w:tcPr>
            <w:tcW w:w="851" w:type="dxa"/>
          </w:tcPr>
          <w:p w14:paraId="2B93094E" w14:textId="77777777" w:rsidR="002E563B" w:rsidRDefault="002E563B" w:rsidP="00826D71"/>
        </w:tc>
        <w:tc>
          <w:tcPr>
            <w:tcW w:w="1134" w:type="dxa"/>
          </w:tcPr>
          <w:p w14:paraId="2B93094F" w14:textId="77777777" w:rsidR="002E563B" w:rsidRDefault="002E563B" w:rsidP="00826D71"/>
        </w:tc>
        <w:tc>
          <w:tcPr>
            <w:tcW w:w="7195" w:type="dxa"/>
          </w:tcPr>
          <w:p w14:paraId="2B930950" w14:textId="77777777" w:rsidR="002E563B" w:rsidRDefault="002E563B" w:rsidP="00826D71"/>
        </w:tc>
      </w:tr>
      <w:tr w:rsidR="002E563B" w14:paraId="2B930955" w14:textId="77777777" w:rsidTr="00826D71">
        <w:trPr>
          <w:trHeight w:val="20"/>
        </w:trPr>
        <w:tc>
          <w:tcPr>
            <w:tcW w:w="851" w:type="dxa"/>
          </w:tcPr>
          <w:p w14:paraId="2B930952" w14:textId="77777777" w:rsidR="002E563B" w:rsidRDefault="002E563B" w:rsidP="00826D71"/>
        </w:tc>
        <w:tc>
          <w:tcPr>
            <w:tcW w:w="1134" w:type="dxa"/>
          </w:tcPr>
          <w:p w14:paraId="2B930953" w14:textId="77777777" w:rsidR="002E563B" w:rsidRDefault="002E563B" w:rsidP="00826D71"/>
        </w:tc>
        <w:tc>
          <w:tcPr>
            <w:tcW w:w="7195" w:type="dxa"/>
          </w:tcPr>
          <w:p w14:paraId="2B930954" w14:textId="77777777" w:rsidR="002E563B" w:rsidRDefault="002E563B" w:rsidP="00826D71"/>
        </w:tc>
      </w:tr>
      <w:tr w:rsidR="002E563B" w14:paraId="2B930959" w14:textId="77777777" w:rsidTr="00826D71">
        <w:trPr>
          <w:trHeight w:val="20"/>
        </w:trPr>
        <w:tc>
          <w:tcPr>
            <w:tcW w:w="851" w:type="dxa"/>
          </w:tcPr>
          <w:p w14:paraId="2B930956" w14:textId="77777777" w:rsidR="002E563B" w:rsidRDefault="002E563B" w:rsidP="00826D71"/>
        </w:tc>
        <w:tc>
          <w:tcPr>
            <w:tcW w:w="1134" w:type="dxa"/>
          </w:tcPr>
          <w:p w14:paraId="2B930957" w14:textId="77777777" w:rsidR="002E563B" w:rsidRDefault="002E563B" w:rsidP="00826D71"/>
        </w:tc>
        <w:tc>
          <w:tcPr>
            <w:tcW w:w="7195" w:type="dxa"/>
          </w:tcPr>
          <w:p w14:paraId="2B930958" w14:textId="77777777" w:rsidR="002E563B" w:rsidRDefault="002E563B" w:rsidP="00826D71"/>
        </w:tc>
      </w:tr>
      <w:tr w:rsidR="002E563B" w14:paraId="2B93095D" w14:textId="77777777" w:rsidTr="00826D71">
        <w:trPr>
          <w:trHeight w:val="20"/>
        </w:trPr>
        <w:tc>
          <w:tcPr>
            <w:tcW w:w="851" w:type="dxa"/>
          </w:tcPr>
          <w:p w14:paraId="2B93095A" w14:textId="77777777" w:rsidR="002E563B" w:rsidRDefault="002E563B" w:rsidP="00826D71"/>
        </w:tc>
        <w:tc>
          <w:tcPr>
            <w:tcW w:w="1134" w:type="dxa"/>
          </w:tcPr>
          <w:p w14:paraId="2B93095B" w14:textId="77777777" w:rsidR="002E563B" w:rsidRDefault="002E563B" w:rsidP="00826D71"/>
        </w:tc>
        <w:tc>
          <w:tcPr>
            <w:tcW w:w="7195" w:type="dxa"/>
          </w:tcPr>
          <w:p w14:paraId="2B93095C" w14:textId="77777777" w:rsidR="002E563B" w:rsidRDefault="002E563B" w:rsidP="00826D71"/>
        </w:tc>
      </w:tr>
      <w:tr w:rsidR="002E563B" w14:paraId="2B930961" w14:textId="77777777" w:rsidTr="00826D71">
        <w:trPr>
          <w:trHeight w:val="20"/>
        </w:trPr>
        <w:tc>
          <w:tcPr>
            <w:tcW w:w="851" w:type="dxa"/>
          </w:tcPr>
          <w:p w14:paraId="2B93095E" w14:textId="77777777" w:rsidR="002E563B" w:rsidRDefault="002E563B" w:rsidP="00826D71"/>
        </w:tc>
        <w:tc>
          <w:tcPr>
            <w:tcW w:w="1134" w:type="dxa"/>
          </w:tcPr>
          <w:p w14:paraId="2B93095F" w14:textId="77777777" w:rsidR="002E563B" w:rsidRDefault="002E563B" w:rsidP="00826D71"/>
        </w:tc>
        <w:tc>
          <w:tcPr>
            <w:tcW w:w="7195" w:type="dxa"/>
          </w:tcPr>
          <w:p w14:paraId="2B930960" w14:textId="77777777" w:rsidR="002E563B" w:rsidRDefault="002E563B" w:rsidP="00826D71"/>
        </w:tc>
      </w:tr>
      <w:tr w:rsidR="002E563B" w14:paraId="2B930965" w14:textId="77777777" w:rsidTr="00826D71">
        <w:trPr>
          <w:trHeight w:val="20"/>
        </w:trPr>
        <w:tc>
          <w:tcPr>
            <w:tcW w:w="851" w:type="dxa"/>
          </w:tcPr>
          <w:p w14:paraId="2B930962" w14:textId="77777777" w:rsidR="002E563B" w:rsidRDefault="002E563B" w:rsidP="00826D71"/>
        </w:tc>
        <w:tc>
          <w:tcPr>
            <w:tcW w:w="1134" w:type="dxa"/>
          </w:tcPr>
          <w:p w14:paraId="2B930963" w14:textId="77777777" w:rsidR="002E563B" w:rsidRDefault="002E563B" w:rsidP="00826D71"/>
        </w:tc>
        <w:tc>
          <w:tcPr>
            <w:tcW w:w="7195" w:type="dxa"/>
          </w:tcPr>
          <w:p w14:paraId="2B930964" w14:textId="77777777" w:rsidR="002E563B" w:rsidRDefault="002E563B" w:rsidP="00826D71"/>
        </w:tc>
      </w:tr>
      <w:tr w:rsidR="002E563B" w14:paraId="2B930969" w14:textId="77777777" w:rsidTr="00826D71">
        <w:trPr>
          <w:trHeight w:val="20"/>
        </w:trPr>
        <w:tc>
          <w:tcPr>
            <w:tcW w:w="851" w:type="dxa"/>
          </w:tcPr>
          <w:p w14:paraId="2B930966" w14:textId="77777777" w:rsidR="002E563B" w:rsidRDefault="002E563B" w:rsidP="00826D71"/>
        </w:tc>
        <w:tc>
          <w:tcPr>
            <w:tcW w:w="1134" w:type="dxa"/>
          </w:tcPr>
          <w:p w14:paraId="2B930967" w14:textId="77777777" w:rsidR="002E563B" w:rsidRDefault="002E563B" w:rsidP="00826D71"/>
        </w:tc>
        <w:tc>
          <w:tcPr>
            <w:tcW w:w="7195" w:type="dxa"/>
          </w:tcPr>
          <w:p w14:paraId="2B930968" w14:textId="77777777" w:rsidR="002E563B" w:rsidRDefault="002E563B" w:rsidP="00826D71"/>
        </w:tc>
      </w:tr>
      <w:tr w:rsidR="002E563B" w14:paraId="2B93096D" w14:textId="77777777" w:rsidTr="00826D71">
        <w:trPr>
          <w:trHeight w:val="20"/>
        </w:trPr>
        <w:tc>
          <w:tcPr>
            <w:tcW w:w="851" w:type="dxa"/>
          </w:tcPr>
          <w:p w14:paraId="2B93096A" w14:textId="77777777" w:rsidR="002E563B" w:rsidRDefault="002E563B" w:rsidP="00826D71"/>
        </w:tc>
        <w:tc>
          <w:tcPr>
            <w:tcW w:w="1134" w:type="dxa"/>
          </w:tcPr>
          <w:p w14:paraId="2B93096B" w14:textId="77777777" w:rsidR="002E563B" w:rsidRDefault="002E563B" w:rsidP="00826D71"/>
        </w:tc>
        <w:tc>
          <w:tcPr>
            <w:tcW w:w="7195" w:type="dxa"/>
          </w:tcPr>
          <w:p w14:paraId="2B93096C" w14:textId="77777777" w:rsidR="002E563B" w:rsidRDefault="002E563B" w:rsidP="00826D71"/>
        </w:tc>
      </w:tr>
      <w:tr w:rsidR="002E563B" w14:paraId="2B930971" w14:textId="77777777" w:rsidTr="00826D71">
        <w:trPr>
          <w:trHeight w:val="20"/>
        </w:trPr>
        <w:tc>
          <w:tcPr>
            <w:tcW w:w="851" w:type="dxa"/>
          </w:tcPr>
          <w:p w14:paraId="2B93096E" w14:textId="77777777" w:rsidR="002E563B" w:rsidRDefault="002E563B" w:rsidP="00826D71"/>
        </w:tc>
        <w:tc>
          <w:tcPr>
            <w:tcW w:w="1134" w:type="dxa"/>
          </w:tcPr>
          <w:p w14:paraId="2B93096F" w14:textId="77777777" w:rsidR="002E563B" w:rsidRDefault="002E563B" w:rsidP="00826D71"/>
        </w:tc>
        <w:tc>
          <w:tcPr>
            <w:tcW w:w="7195" w:type="dxa"/>
          </w:tcPr>
          <w:p w14:paraId="2B930970" w14:textId="77777777" w:rsidR="002E563B" w:rsidRDefault="002E563B" w:rsidP="00826D71"/>
        </w:tc>
      </w:tr>
      <w:tr w:rsidR="002E563B" w14:paraId="2B930975" w14:textId="77777777" w:rsidTr="00826D71">
        <w:trPr>
          <w:trHeight w:val="20"/>
        </w:trPr>
        <w:tc>
          <w:tcPr>
            <w:tcW w:w="851" w:type="dxa"/>
          </w:tcPr>
          <w:p w14:paraId="2B930972" w14:textId="77777777" w:rsidR="002E563B" w:rsidRDefault="002E563B" w:rsidP="00826D71"/>
        </w:tc>
        <w:tc>
          <w:tcPr>
            <w:tcW w:w="1134" w:type="dxa"/>
          </w:tcPr>
          <w:p w14:paraId="2B930973" w14:textId="77777777" w:rsidR="002E563B" w:rsidRDefault="002E563B" w:rsidP="00826D71"/>
        </w:tc>
        <w:tc>
          <w:tcPr>
            <w:tcW w:w="7195" w:type="dxa"/>
          </w:tcPr>
          <w:p w14:paraId="2B930974" w14:textId="77777777" w:rsidR="002E563B" w:rsidRDefault="002E563B" w:rsidP="00826D71"/>
        </w:tc>
      </w:tr>
      <w:tr w:rsidR="002E563B" w14:paraId="2B930979" w14:textId="77777777" w:rsidTr="00826D71">
        <w:trPr>
          <w:trHeight w:val="20"/>
        </w:trPr>
        <w:tc>
          <w:tcPr>
            <w:tcW w:w="851" w:type="dxa"/>
          </w:tcPr>
          <w:p w14:paraId="2B930976" w14:textId="77777777" w:rsidR="002E563B" w:rsidRDefault="002E563B" w:rsidP="00826D71"/>
        </w:tc>
        <w:tc>
          <w:tcPr>
            <w:tcW w:w="1134" w:type="dxa"/>
          </w:tcPr>
          <w:p w14:paraId="2B930977" w14:textId="77777777" w:rsidR="002E563B" w:rsidRDefault="002E563B" w:rsidP="00826D71"/>
        </w:tc>
        <w:tc>
          <w:tcPr>
            <w:tcW w:w="7195" w:type="dxa"/>
          </w:tcPr>
          <w:p w14:paraId="2B930978" w14:textId="77777777" w:rsidR="002E563B" w:rsidRDefault="002E563B" w:rsidP="00826D71"/>
        </w:tc>
      </w:tr>
      <w:tr w:rsidR="002E563B" w14:paraId="2B93097D" w14:textId="77777777" w:rsidTr="00826D71">
        <w:trPr>
          <w:trHeight w:val="20"/>
        </w:trPr>
        <w:tc>
          <w:tcPr>
            <w:tcW w:w="851" w:type="dxa"/>
          </w:tcPr>
          <w:p w14:paraId="2B93097A" w14:textId="77777777" w:rsidR="002E563B" w:rsidRDefault="002E563B" w:rsidP="00826D71"/>
        </w:tc>
        <w:tc>
          <w:tcPr>
            <w:tcW w:w="1134" w:type="dxa"/>
          </w:tcPr>
          <w:p w14:paraId="2B93097B" w14:textId="77777777" w:rsidR="002E563B" w:rsidRDefault="002E563B" w:rsidP="00826D71"/>
        </w:tc>
        <w:tc>
          <w:tcPr>
            <w:tcW w:w="7195" w:type="dxa"/>
          </w:tcPr>
          <w:p w14:paraId="2B93097C" w14:textId="77777777" w:rsidR="002E563B" w:rsidRDefault="002E563B" w:rsidP="00826D71"/>
        </w:tc>
      </w:tr>
      <w:tr w:rsidR="002E563B" w14:paraId="2B930981" w14:textId="77777777" w:rsidTr="00826D71">
        <w:trPr>
          <w:trHeight w:val="20"/>
        </w:trPr>
        <w:tc>
          <w:tcPr>
            <w:tcW w:w="851" w:type="dxa"/>
          </w:tcPr>
          <w:p w14:paraId="2B93097E" w14:textId="77777777" w:rsidR="002E563B" w:rsidRDefault="002E563B" w:rsidP="00826D71"/>
        </w:tc>
        <w:tc>
          <w:tcPr>
            <w:tcW w:w="1134" w:type="dxa"/>
          </w:tcPr>
          <w:p w14:paraId="2B93097F" w14:textId="77777777" w:rsidR="002E563B" w:rsidRDefault="002E563B" w:rsidP="00826D71"/>
        </w:tc>
        <w:tc>
          <w:tcPr>
            <w:tcW w:w="7195" w:type="dxa"/>
          </w:tcPr>
          <w:p w14:paraId="2B930980" w14:textId="77777777" w:rsidR="002E563B" w:rsidRDefault="002E563B" w:rsidP="00826D71"/>
        </w:tc>
      </w:tr>
      <w:tr w:rsidR="002E563B" w14:paraId="2B930985" w14:textId="77777777" w:rsidTr="00826D71">
        <w:trPr>
          <w:trHeight w:val="20"/>
        </w:trPr>
        <w:tc>
          <w:tcPr>
            <w:tcW w:w="851" w:type="dxa"/>
          </w:tcPr>
          <w:p w14:paraId="2B930982" w14:textId="77777777" w:rsidR="002E563B" w:rsidRDefault="002E563B" w:rsidP="00826D71"/>
        </w:tc>
        <w:tc>
          <w:tcPr>
            <w:tcW w:w="1134" w:type="dxa"/>
          </w:tcPr>
          <w:p w14:paraId="2B930983" w14:textId="77777777" w:rsidR="002E563B" w:rsidRDefault="002E563B" w:rsidP="00826D71"/>
        </w:tc>
        <w:tc>
          <w:tcPr>
            <w:tcW w:w="7195" w:type="dxa"/>
          </w:tcPr>
          <w:p w14:paraId="2B930984" w14:textId="77777777" w:rsidR="002E563B" w:rsidRDefault="002E563B" w:rsidP="00826D71"/>
        </w:tc>
      </w:tr>
      <w:tr w:rsidR="00CE4414" w14:paraId="65CCCEDE" w14:textId="77777777" w:rsidTr="00826D71">
        <w:trPr>
          <w:trHeight w:val="20"/>
        </w:trPr>
        <w:tc>
          <w:tcPr>
            <w:tcW w:w="851" w:type="dxa"/>
          </w:tcPr>
          <w:p w14:paraId="7FC8C75A" w14:textId="77777777" w:rsidR="00CE4414" w:rsidRDefault="00CE4414" w:rsidP="00826D71"/>
        </w:tc>
        <w:tc>
          <w:tcPr>
            <w:tcW w:w="1134" w:type="dxa"/>
          </w:tcPr>
          <w:p w14:paraId="5494D53C" w14:textId="77777777" w:rsidR="00CE4414" w:rsidRDefault="00CE4414" w:rsidP="00826D71"/>
        </w:tc>
        <w:tc>
          <w:tcPr>
            <w:tcW w:w="7195" w:type="dxa"/>
          </w:tcPr>
          <w:p w14:paraId="6CC53D47" w14:textId="77777777" w:rsidR="00CE4414" w:rsidRDefault="00CE4414" w:rsidP="00826D71"/>
        </w:tc>
      </w:tr>
      <w:tr w:rsidR="00A96EE2" w14:paraId="00E40D28" w14:textId="77777777" w:rsidTr="00826D71">
        <w:trPr>
          <w:trHeight w:val="20"/>
        </w:trPr>
        <w:tc>
          <w:tcPr>
            <w:tcW w:w="851" w:type="dxa"/>
          </w:tcPr>
          <w:p w14:paraId="629E5C68" w14:textId="77777777" w:rsidR="00A96EE2" w:rsidRDefault="00A96EE2" w:rsidP="00826D71"/>
        </w:tc>
        <w:tc>
          <w:tcPr>
            <w:tcW w:w="1134" w:type="dxa"/>
          </w:tcPr>
          <w:p w14:paraId="704BE189" w14:textId="77777777" w:rsidR="00A96EE2" w:rsidRDefault="00A96EE2" w:rsidP="00826D71"/>
        </w:tc>
        <w:tc>
          <w:tcPr>
            <w:tcW w:w="7195" w:type="dxa"/>
          </w:tcPr>
          <w:p w14:paraId="2A184A38" w14:textId="77777777" w:rsidR="00A96EE2" w:rsidRDefault="00A96EE2" w:rsidP="00826D71"/>
        </w:tc>
      </w:tr>
    </w:tbl>
    <w:p w14:paraId="2B930986" w14:textId="77777777" w:rsidR="004B32EB" w:rsidRPr="009270A6" w:rsidRDefault="004B32EB" w:rsidP="004B32EB"/>
    <w:sectPr w:rsidR="004B32EB" w:rsidRPr="009270A6" w:rsidSect="00EA0D5A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22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66DBD" w14:textId="77777777" w:rsidR="005C437C" w:rsidRDefault="005C437C" w:rsidP="004C03F0">
      <w:pPr>
        <w:spacing w:line="240" w:lineRule="auto"/>
      </w:pPr>
      <w:r>
        <w:separator/>
      </w:r>
    </w:p>
  </w:endnote>
  <w:endnote w:type="continuationSeparator" w:id="0">
    <w:p w14:paraId="703FE1DF" w14:textId="77777777" w:rsidR="005C437C" w:rsidRDefault="005C437C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098F" w14:textId="77777777" w:rsidR="00826D71" w:rsidRPr="00817FCC" w:rsidRDefault="00826D71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0991" w14:textId="77777777" w:rsidR="00826D71" w:rsidRDefault="00826D71" w:rsidP="00F26249">
    <w:pPr>
      <w:spacing w:line="620" w:lineRule="exact"/>
    </w:pPr>
  </w:p>
  <w:p w14:paraId="2B930992" w14:textId="77777777" w:rsidR="00826D71" w:rsidRDefault="00826D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4124" w14:textId="77777777" w:rsidR="005C437C" w:rsidRDefault="005C437C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8AB4D62" w14:textId="77777777" w:rsidR="005C437C" w:rsidRDefault="005C437C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098C" w14:textId="40E457F3" w:rsidR="00826D71" w:rsidRDefault="00EA0D5A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30ED54E" wp14:editId="033A4B8E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826D71">
          <w:t xml:space="preserve">     </w:t>
        </w:r>
      </w:sdtContent>
    </w:sdt>
  </w:p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2B93098D" w14:textId="77777777" w:rsidR="00826D71" w:rsidRPr="002C7BC6" w:rsidRDefault="00826D71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0990" w14:textId="77777777" w:rsidR="00826D71" w:rsidRDefault="00826D71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1FE4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69EA"/>
    <w:rsid w:val="0020629C"/>
    <w:rsid w:val="00215101"/>
    <w:rsid w:val="002269B8"/>
    <w:rsid w:val="002308EF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437C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5D95"/>
    <w:rsid w:val="0076733E"/>
    <w:rsid w:val="00781585"/>
    <w:rsid w:val="007848DB"/>
    <w:rsid w:val="00785DB3"/>
    <w:rsid w:val="00792FEF"/>
    <w:rsid w:val="007A7758"/>
    <w:rsid w:val="007B52DD"/>
    <w:rsid w:val="007E3791"/>
    <w:rsid w:val="00817FCC"/>
    <w:rsid w:val="00826D71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6EE2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C5220"/>
    <w:rsid w:val="00CD5DA6"/>
    <w:rsid w:val="00CE0CAA"/>
    <w:rsid w:val="00CE4219"/>
    <w:rsid w:val="00CE4414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A0D5A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8BC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930918"/>
  <w15:docId w15:val="{A43FD68A-087E-4CAA-AD27-A9FF629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563B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22</Value>
      <Value>33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Aanvraag</TermName>
          <TermId xmlns="http://schemas.microsoft.com/office/infopath/2007/PartnerControls">8245c787-8f1c-4c28-bdc2-bf84db764326</TermId>
        </TermInfo>
      </Terms>
    </ofae577968ed4be8b7cfa6b3c1b2b2a3>
    <_dlc_DocId xmlns="cad755b6-d270-493f-83c9-ae784197a3f5">PX3EPKY34SD4-1376452180-1905</_dlc_DocId>
    <_dlc_DocIdUrl xmlns="cad755b6-d270-493f-83c9-ae784197a3f5">
      <Url>https://denhaag.sharepoint.com/sites/inkoop-bec-2021/_layouts/15/DocIdRedir.aspx?ID=PX3EPKY34SD4-1376452180-1905</Url>
      <Description>PX3EPKY34SD4-1376452180-1905</Description>
    </_dlc_DocIdUrl>
    <SharedWithUsers xmlns="cad755b6-d270-493f-83c9-ae784197a3f5">
      <UserInfo>
        <DisplayName>Joyce Lansen Terpstra</DisplayName>
        <AccountId>33</AccountId>
        <AccountType/>
      </UserInfo>
      <UserInfo>
        <DisplayName>Ferry Zandbergen</DisplayName>
        <AccountId>28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24ED8BCC-9675-4E90-ADFF-79D22A6E63F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DEC296-63C8-46F1-A771-E380C938AE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4FD90E-CB06-4CD0-A65C-55B61274A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9B0425-9A31-428D-9032-ACF70B759DC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E509ECD-C7F0-4C25-8FE8-F62F8B9B4B9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</TotalTime>
  <Pages>1</Pages>
  <Words>90</Words>
  <Characters>501</Characters>
  <Application>Microsoft Office Word</Application>
  <DocSecurity>2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Model Vragenformulier</vt:lpstr>
      <vt:lpstr/>
    </vt:vector>
  </TitlesOfParts>
  <Company>Gemeente Den Haag / IDC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Model Vragenformulier</dc:title>
  <dc:creator>Monica Demkes</dc:creator>
  <cp:keywords/>
  <cp:lastModifiedBy>Marco van der Valk</cp:lastModifiedBy>
  <cp:revision>14</cp:revision>
  <dcterms:created xsi:type="dcterms:W3CDTF">2016-10-25T08:48:00Z</dcterms:created>
  <dcterms:modified xsi:type="dcterms:W3CDTF">2021-11-22T09:28:00Z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d324f8d5-e5c5-4673-b629-4144df6b75fe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33;#Aanvraag|8245c787-8f1c-4c28-bdc2-bf84db764326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