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15797B71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7868F8">
        <w:t>6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3215988E" w14:textId="6DFE0A1E" w:rsidR="00D11B2C" w:rsidRDefault="009953AE" w:rsidP="005D438F">
      <w:pPr>
        <w:jc w:val="both"/>
      </w:pPr>
      <w:r w:rsidRPr="008561C1">
        <w:rPr>
          <w:highlight w:val="green"/>
        </w:rPr>
        <w:t>Geef hier aan</w:t>
      </w:r>
      <w:r w:rsidR="005D438F" w:rsidRPr="008561C1">
        <w:rPr>
          <w:highlight w:val="green"/>
        </w:rPr>
        <w:t xml:space="preserve"> welke documenten Inschrijvers moeten indienen bij de inschrijving. Denk hierbij bijv. ook aan de bewijsdocumenten die </w:t>
      </w:r>
      <w:r w:rsidRPr="008561C1">
        <w:rPr>
          <w:highlight w:val="green"/>
        </w:rPr>
        <w:t>worden gevraagd</w:t>
      </w:r>
      <w:r w:rsidR="005D438F" w:rsidRPr="008561C1">
        <w:rPr>
          <w:highlight w:val="green"/>
        </w:rPr>
        <w:t xml:space="preserve"> bij de eisen. Hieronder </w:t>
      </w:r>
      <w:r w:rsidRPr="008561C1">
        <w:rPr>
          <w:highlight w:val="green"/>
        </w:rPr>
        <w:t>eerste aanzet</w:t>
      </w:r>
      <w:r w:rsidR="005D438F" w:rsidRPr="008561C1">
        <w:rPr>
          <w:highlight w:val="green"/>
        </w:rPr>
        <w:t>.</w:t>
      </w:r>
    </w:p>
    <w:p w14:paraId="7576AC94" w14:textId="77777777" w:rsidR="005D438F" w:rsidRPr="007A5233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666E4B92">
        <w:tc>
          <w:tcPr>
            <w:tcW w:w="1290" w:type="dxa"/>
            <w:shd w:val="clear" w:color="auto" w:fill="auto"/>
          </w:tcPr>
          <w:p w14:paraId="4E2B4B26" w14:textId="3DF9119B" w:rsidR="00C01960" w:rsidRPr="004F42CF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F676C6F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proofErr w:type="gramStart"/>
            <w:r w:rsidRPr="004E40B3">
              <w:t>Indien</w:t>
            </w:r>
            <w:proofErr w:type="gramEnd"/>
            <w:r w:rsidRPr="004E40B3">
              <w:t xml:space="preserve">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[</w:t>
            </w:r>
            <w:proofErr w:type="gramStart"/>
            <w:r w:rsidRPr="008C4C62">
              <w:rPr>
                <w:highlight w:val="green"/>
              </w:rPr>
              <w:t>vul</w:t>
            </w:r>
            <w:proofErr w:type="gramEnd"/>
            <w:r w:rsidRPr="008C4C62">
              <w:rPr>
                <w:highlight w:val="green"/>
              </w:rPr>
              <w:t xml:space="preserve"> in welke info van onderaannemer wordt verwacht, zie par. 4.4.4 en hoofdstuk 6]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proofErr w:type="gramStart"/>
            <w:r w:rsidRPr="004F42CF">
              <w:t>x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10211D75" w14:textId="77777777" w:rsidTr="666E4B92">
        <w:tc>
          <w:tcPr>
            <w:tcW w:w="1290" w:type="dxa"/>
            <w:shd w:val="clear" w:color="auto" w:fill="auto"/>
          </w:tcPr>
          <w:p w14:paraId="156A4024" w14:textId="5B2C542F" w:rsidR="00C01960" w:rsidRPr="004F42CF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15B72D" w14:textId="5951B029" w:rsidR="00C01960" w:rsidRPr="004F42CF" w:rsidRDefault="07D642FD" w:rsidP="001E04D4">
            <w:pPr>
              <w:widowControl w:val="0"/>
              <w:spacing w:before="120" w:after="120"/>
            </w:pPr>
            <w:r>
              <w:t>2</w:t>
            </w:r>
            <w:r w:rsidR="00C01960">
              <w:t>. Ref [</w:t>
            </w:r>
            <w:proofErr w:type="gramStart"/>
            <w:r w:rsidR="00C01960">
              <w:t xml:space="preserve">letter  </w:t>
            </w:r>
            <w:proofErr w:type="spellStart"/>
            <w:r w:rsidR="00C01960">
              <w:t>ref</w:t>
            </w:r>
            <w:proofErr w:type="gramEnd"/>
            <w:r w:rsidR="00C01960">
              <w:t>.opdracht</w:t>
            </w:r>
            <w:proofErr w:type="spellEnd"/>
            <w:r w:rsidR="00C01960">
              <w:t xml:space="preserve"> + naam Inschrijver]</w:t>
            </w:r>
          </w:p>
        </w:tc>
      </w:tr>
      <w:tr w:rsidR="00C01960" w:rsidRPr="00194AA7" w14:paraId="0F6BC6A1" w14:textId="77777777" w:rsidTr="666E4B92">
        <w:tc>
          <w:tcPr>
            <w:tcW w:w="1290" w:type="dxa"/>
            <w:shd w:val="clear" w:color="auto" w:fill="auto"/>
          </w:tcPr>
          <w:p w14:paraId="6173B864" w14:textId="7653148C" w:rsidR="00C01960" w:rsidRPr="004F42CF" w:rsidRDefault="192F1A24" w:rsidP="00F27211">
            <w:pPr>
              <w:widowControl w:val="0"/>
              <w:spacing w:before="120" w:after="120" w:line="240" w:lineRule="atLeast"/>
              <w:jc w:val="both"/>
            </w:pPr>
            <w:r>
              <w:t xml:space="preserve">Bijlage </w:t>
            </w:r>
            <w:r w:rsidR="2787D807"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31E8170A" w:rsidR="00C01960" w:rsidRPr="00194AA7" w:rsidRDefault="00C01960" w:rsidP="00B92FAF">
            <w:r>
              <w:t>(Ingevuld prijzenblad in Excel en een versie in PDF)</w:t>
            </w:r>
          </w:p>
        </w:tc>
        <w:tc>
          <w:tcPr>
            <w:tcW w:w="1560" w:type="dxa"/>
          </w:tcPr>
          <w:p w14:paraId="52370751" w14:textId="33CE29F8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4208A71" w14:textId="75CC2883" w:rsidR="00C01960" w:rsidRPr="004F42CF" w:rsidRDefault="33FE786E" w:rsidP="00F27211">
            <w:pPr>
              <w:widowControl w:val="0"/>
              <w:spacing w:before="120" w:after="120" w:line="240" w:lineRule="atLeast"/>
            </w:pPr>
            <w:r>
              <w:t>3</w:t>
            </w:r>
            <w:r w:rsidR="00C01960">
              <w:t>. Prijzenblad [naam Inschrijver]</w:t>
            </w:r>
          </w:p>
        </w:tc>
      </w:tr>
      <w:tr w:rsidR="00C01960" w:rsidRPr="007A5233" w14:paraId="0E655B5F" w14:textId="77777777" w:rsidTr="666E4B92">
        <w:tc>
          <w:tcPr>
            <w:tcW w:w="1290" w:type="dxa"/>
            <w:shd w:val="clear" w:color="auto" w:fill="auto"/>
          </w:tcPr>
          <w:p w14:paraId="34AFBD18" w14:textId="7E0933C2" w:rsidR="00C01960" w:rsidRPr="004F42CF" w:rsidRDefault="7682544F" w:rsidP="00F27211">
            <w:pPr>
              <w:widowControl w:val="0"/>
              <w:spacing w:before="120" w:after="120" w:line="240" w:lineRule="atLeast"/>
            </w:pPr>
            <w:r>
              <w:t>Hoofdstuk 9</w:t>
            </w:r>
          </w:p>
        </w:tc>
        <w:tc>
          <w:tcPr>
            <w:tcW w:w="3827" w:type="dxa"/>
            <w:shd w:val="clear" w:color="auto" w:fill="auto"/>
          </w:tcPr>
          <w:p w14:paraId="54F61ACF" w14:textId="6FCD3F24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00194AA7">
              <w:rPr>
                <w:highlight w:val="green"/>
              </w:rPr>
              <w:t>Uitwerking kwalitatieve gunningcriteria (vormvrij)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4D1BA2D5" w:rsidR="00C01960" w:rsidRPr="004F42CF" w:rsidRDefault="671FB804" w:rsidP="00F27211">
            <w:pPr>
              <w:widowControl w:val="0"/>
              <w:spacing w:before="120" w:after="120" w:line="240" w:lineRule="atLeast"/>
            </w:pPr>
            <w:r>
              <w:t>4</w:t>
            </w:r>
            <w:r w:rsidR="00C01960">
              <w:t xml:space="preserve">. Kwaliteit [naam Inschrijver] </w:t>
            </w:r>
          </w:p>
        </w:tc>
      </w:tr>
      <w:tr w:rsidR="00C01960" w:rsidRPr="007A5233" w14:paraId="6C497ED5" w14:textId="77777777" w:rsidTr="666E4B92">
        <w:tc>
          <w:tcPr>
            <w:tcW w:w="1290" w:type="dxa"/>
            <w:shd w:val="clear" w:color="auto" w:fill="auto"/>
          </w:tcPr>
          <w:p w14:paraId="616EF937" w14:textId="1EF62ADA" w:rsidR="00C01960" w:rsidRPr="004F42CF" w:rsidRDefault="2718062F" w:rsidP="00F27211">
            <w:pPr>
              <w:widowControl w:val="0"/>
              <w:spacing w:before="120" w:after="120" w:line="240" w:lineRule="atLeast"/>
            </w:pPr>
            <w:r>
              <w:t>Hoofdstuk 4.1.7</w:t>
            </w:r>
          </w:p>
        </w:tc>
        <w:tc>
          <w:tcPr>
            <w:tcW w:w="3827" w:type="dxa"/>
            <w:shd w:val="clear" w:color="auto" w:fill="auto"/>
          </w:tcPr>
          <w:p w14:paraId="795BAB89" w14:textId="467543B4" w:rsidR="00C01960" w:rsidRPr="004F42CF" w:rsidRDefault="00C01960" w:rsidP="666E4B92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666E4B92">
              <w:rPr>
                <w:highlight w:val="green"/>
              </w:rPr>
              <w:t>Korte beschrijving Social Return (max. 1 A4)</w:t>
            </w:r>
            <w:r w:rsidR="008C4C62" w:rsidRPr="666E4B92">
              <w:rPr>
                <w:highlight w:val="green"/>
              </w:rPr>
              <w:t>.</w:t>
            </w:r>
          </w:p>
        </w:tc>
        <w:tc>
          <w:tcPr>
            <w:tcW w:w="1560" w:type="dxa"/>
          </w:tcPr>
          <w:p w14:paraId="4CD0B0F0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7D20BEED" w14:textId="4E01FE67" w:rsidR="00C01960" w:rsidRPr="004F42CF" w:rsidRDefault="7655D48D" w:rsidP="00F27211">
            <w:pPr>
              <w:widowControl w:val="0"/>
              <w:spacing w:before="120" w:after="120" w:line="240" w:lineRule="atLeast"/>
            </w:pPr>
            <w:r>
              <w:t>5</w:t>
            </w:r>
            <w:r w:rsidR="00C01960">
              <w:t xml:space="preserve">. SR </w:t>
            </w:r>
            <w:proofErr w:type="gramStart"/>
            <w:r w:rsidR="00C01960">
              <w:t>[ naam</w:t>
            </w:r>
            <w:proofErr w:type="gramEnd"/>
            <w:r w:rsidR="00C01960">
              <w:t xml:space="preserve"> Inschrijver]</w:t>
            </w:r>
          </w:p>
        </w:tc>
      </w:tr>
      <w:tr w:rsidR="00C01960" w:rsidRPr="007A5233" w14:paraId="6A85DDCE" w14:textId="77777777" w:rsidTr="666E4B92">
        <w:tc>
          <w:tcPr>
            <w:tcW w:w="1290" w:type="dxa"/>
            <w:shd w:val="clear" w:color="auto" w:fill="auto"/>
          </w:tcPr>
          <w:p w14:paraId="5A93B16E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  <w:rPr>
                <w:highlight w:val="yellow"/>
              </w:rPr>
            </w:pPr>
          </w:p>
        </w:tc>
        <w:tc>
          <w:tcPr>
            <w:tcW w:w="3827" w:type="dxa"/>
            <w:shd w:val="clear" w:color="auto" w:fill="auto"/>
          </w:tcPr>
          <w:p w14:paraId="6F0AB322" w14:textId="37212C2C" w:rsidR="00C01960" w:rsidRPr="004F42CF" w:rsidRDefault="00C01960" w:rsidP="00F27211">
            <w:pPr>
              <w:widowControl w:val="0"/>
              <w:spacing w:before="120" w:after="120" w:line="240" w:lineRule="atLeast"/>
              <w:rPr>
                <w:highlight w:val="yellow"/>
              </w:rPr>
            </w:pPr>
            <w:r w:rsidRPr="008C4C62">
              <w:rPr>
                <w:highlight w:val="green"/>
              </w:rPr>
              <w:t>Tabel aanvullen met documenten behorend bij de minimum gunningseisen en gunningscriteria: antwoorden op gunningscriteria, prijzenblad, bewijsdocumenten</w:t>
            </w:r>
            <w:r w:rsidR="00CE79D7">
              <w:rPr>
                <w:highlight w:val="green"/>
              </w:rPr>
              <w:t>.</w:t>
            </w:r>
          </w:p>
        </w:tc>
        <w:tc>
          <w:tcPr>
            <w:tcW w:w="1560" w:type="dxa"/>
          </w:tcPr>
          <w:p w14:paraId="088707F5" w14:textId="77777777" w:rsidR="00C01960" w:rsidRPr="007A5233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F48E4FF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PX3EPKY34SD4-1376452180-1908</_dlc_DocId>
    <_dlc_DocIdUrl xmlns="cad755b6-d270-493f-83c9-ae784197a3f5">
      <Url>https://denhaag.sharepoint.com/sites/inkoop-bec-2021/_layouts/15/DocIdRedir.aspx?ID=PX3EPKY34SD4-1376452180-1908</Url>
      <Description>PX3EPKY34SD4-1376452180-1908</Description>
    </_dlc_DocIdUrl>
    <_dlc_DocIdPersistId xmlns="cad755b6-d270-493f-83c9-ae784197a3f5">false</_dlc_DocIdPersist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575B1-9BCD-4649-A7A1-6E3D7149E16B}">
  <ds:schemaRefs>
    <ds:schemaRef ds:uri="c891732c-2bd3-458f-a84e-32501954c96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cad755b6-d270-493f-83c9-ae784197a3f5"/>
    <ds:schemaRef ds:uri="4bf3addb-fccd-4134-8069-53c5fe924045"/>
  </ds:schemaRefs>
</ds:datastoreItem>
</file>

<file path=customXml/itemProps4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3EF33F-1B65-4A86-A3A2-B8614695625A}"/>
</file>

<file path=customXml/itemProps6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1</TotalTime>
  <Pages>1</Pages>
  <Words>221</Words>
  <Characters>1220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Checklist</vt:lpstr>
    </vt:vector>
  </TitlesOfParts>
  <Company>Gemeente Den Haag / IDC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Roelof Davids</cp:lastModifiedBy>
  <cp:revision>6</cp:revision>
  <dcterms:created xsi:type="dcterms:W3CDTF">2021-07-12T12:04:00Z</dcterms:created>
  <dcterms:modified xsi:type="dcterms:W3CDTF">2021-09-22T07:37:00Z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b0d1df30-2ec9-4176-87be-781f36e415fe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