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35A9" w14:textId="77777777" w:rsidR="00AC107B" w:rsidRPr="000F6A94" w:rsidRDefault="00AC107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2D1B5B81" w14:textId="77777777" w:rsidR="00AC107B" w:rsidRPr="000F6A94" w:rsidRDefault="00AC107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0D9225CE" w14:textId="77777777" w:rsidR="00AC107B" w:rsidRPr="005A61C6" w:rsidRDefault="00AC107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18C2F015" w14:textId="69ED0835" w:rsidR="00AC107B" w:rsidRPr="005A61C6" w:rsidRDefault="00AC107B" w:rsidP="006C10AE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2"/>
          <w:szCs w:val="22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</w:t>
      </w:r>
      <w:r w:rsidRPr="00776B81">
        <w:rPr>
          <w:rFonts w:ascii="Calibri" w:hAnsi="Calibri" w:cs="Arial"/>
          <w:b/>
          <w:sz w:val="24"/>
          <w:szCs w:val="24"/>
        </w:rPr>
        <w:t xml:space="preserve">concept </w:t>
      </w:r>
      <w:r w:rsidR="00060E30">
        <w:rPr>
          <w:rFonts w:ascii="Calibri" w:hAnsi="Calibri" w:cs="Arial"/>
          <w:b/>
          <w:sz w:val="24"/>
          <w:szCs w:val="24"/>
        </w:rPr>
        <w:t>Raamo</w:t>
      </w:r>
      <w:r w:rsidRPr="00776B81">
        <w:rPr>
          <w:rFonts w:ascii="Calibri" w:hAnsi="Calibri" w:cs="Arial"/>
          <w:b/>
          <w:sz w:val="24"/>
          <w:szCs w:val="24"/>
        </w:rPr>
        <w:t xml:space="preserve">vereenkomst en Programma van Eisen met betrekking tot de Europese Aanbesteding </w:t>
      </w:r>
      <w:r w:rsidR="00321C86">
        <w:rPr>
          <w:rFonts w:ascii="Calibri" w:hAnsi="Calibri" w:cs="Arial"/>
          <w:b/>
          <w:sz w:val="24"/>
          <w:szCs w:val="24"/>
        </w:rPr>
        <w:t xml:space="preserve">ICT Hardware </w:t>
      </w:r>
      <w:r w:rsidR="00776B81" w:rsidRPr="00776B81">
        <w:rPr>
          <w:rFonts w:ascii="Calibri" w:hAnsi="Calibri" w:cs="Arial"/>
          <w:b/>
          <w:sz w:val="24"/>
          <w:szCs w:val="24"/>
        </w:rPr>
        <w:t>2021-IHW1210</w:t>
      </w:r>
      <w:r w:rsidRPr="00776B81">
        <w:rPr>
          <w:rFonts w:ascii="Calibri" w:hAnsi="Calibri" w:cs="Arial"/>
          <w:b/>
          <w:sz w:val="24"/>
          <w:szCs w:val="24"/>
        </w:rPr>
        <w:t xml:space="preserve"> ten behoeve van </w:t>
      </w:r>
      <w:r w:rsidR="00776B81" w:rsidRPr="00776B81">
        <w:rPr>
          <w:rFonts w:ascii="Calibri" w:hAnsi="Calibri" w:cs="Arial"/>
          <w:b/>
          <w:sz w:val="24"/>
          <w:szCs w:val="24"/>
        </w:rPr>
        <w:t>Stichting Allente</w:t>
      </w:r>
      <w:r w:rsidR="006C10AE">
        <w:rPr>
          <w:rFonts w:ascii="Calibri" w:hAnsi="Calibri" w:cs="Arial"/>
          <w:b/>
          <w:sz w:val="24"/>
          <w:szCs w:val="24"/>
        </w:rPr>
        <w:t xml:space="preserve"> onderwijs</w:t>
      </w:r>
      <w:r w:rsidR="00776B81" w:rsidRPr="00776B81">
        <w:rPr>
          <w:rFonts w:ascii="Calibri" w:hAnsi="Calibri" w:cs="Arial"/>
          <w:b/>
          <w:sz w:val="24"/>
          <w:szCs w:val="24"/>
        </w:rPr>
        <w:t>.</w:t>
      </w:r>
    </w:p>
    <w:p w14:paraId="09811F70" w14:textId="77777777" w:rsidR="00AC107B" w:rsidRPr="005A61C6" w:rsidRDefault="00AC107B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399FBBF1" w14:textId="77777777" w:rsidR="00AC107B" w:rsidRPr="005A61C6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3FF9E57E" w14:textId="77777777" w:rsidR="00AC107B" w:rsidRPr="005A61C6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0E5DD8D" w14:textId="77777777" w:rsidR="00AC107B" w:rsidRPr="001D5A7A" w:rsidRDefault="00AC107B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3D714EB4" w14:textId="77777777" w:rsidR="00AC107B" w:rsidRPr="001D5A7A" w:rsidRDefault="00AC107B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3EE51932" w14:textId="77777777" w:rsidR="00AC107B" w:rsidRPr="005A61C6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760469C7" w14:textId="77777777" w:rsidR="00AC107B" w:rsidRPr="005A61C6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25AF699" w14:textId="77777777" w:rsidR="00AC107B" w:rsidRPr="005A61C6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16B31670" w14:textId="39C3D03E" w:rsidR="00AC107B" w:rsidRPr="00776B81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776B81">
        <w:rPr>
          <w:rFonts w:ascii="Calibri" w:hAnsi="Calibri" w:cs="Arial"/>
          <w:sz w:val="22"/>
          <w:szCs w:val="22"/>
        </w:rPr>
        <w:t xml:space="preserve">aanbesteding </w:t>
      </w:r>
      <w:r w:rsidR="00776B81" w:rsidRPr="00776B81">
        <w:rPr>
          <w:rFonts w:ascii="Calibri" w:hAnsi="Calibri" w:cs="Arial"/>
          <w:sz w:val="22"/>
          <w:szCs w:val="22"/>
        </w:rPr>
        <w:t>2021-IHW1210:</w:t>
      </w:r>
    </w:p>
    <w:p w14:paraId="6F708BC5" w14:textId="77777777" w:rsidR="00AC107B" w:rsidRPr="00776B81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BAEF08A" w14:textId="43B16E37" w:rsidR="00AC107B" w:rsidRPr="00776B81" w:rsidRDefault="00321C8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AC107B" w:rsidRPr="00776B81">
        <w:rPr>
          <w:rFonts w:ascii="Calibri" w:hAnsi="Calibri" w:cs="Arial"/>
          <w:sz w:val="22"/>
          <w:szCs w:val="22"/>
        </w:rPr>
        <w:t xml:space="preserve">Bijlage </w:t>
      </w:r>
      <w:r w:rsidR="00776B81" w:rsidRPr="00776B81">
        <w:rPr>
          <w:rFonts w:ascii="Calibri" w:hAnsi="Calibri" w:cs="Arial"/>
          <w:sz w:val="22"/>
          <w:szCs w:val="22"/>
        </w:rPr>
        <w:t>C</w:t>
      </w:r>
      <w:r w:rsidR="00AC107B" w:rsidRPr="00776B81">
        <w:rPr>
          <w:rFonts w:ascii="Calibri" w:hAnsi="Calibri" w:cs="Calibri"/>
          <w:sz w:val="22"/>
          <w:szCs w:val="22"/>
        </w:rPr>
        <w:t xml:space="preserve"> </w:t>
      </w:r>
      <w:r w:rsidR="00AC107B" w:rsidRPr="00776B81">
        <w:rPr>
          <w:rFonts w:ascii="Calibri" w:hAnsi="Calibri" w:cs="Calibri"/>
          <w:sz w:val="22"/>
          <w:szCs w:val="22"/>
        </w:rPr>
        <w:tab/>
        <w:t xml:space="preserve">Concept </w:t>
      </w:r>
      <w:r w:rsidR="00060E30">
        <w:rPr>
          <w:rFonts w:ascii="Calibri" w:hAnsi="Calibri" w:cs="Calibri"/>
          <w:sz w:val="22"/>
          <w:szCs w:val="22"/>
        </w:rPr>
        <w:t>raam</w:t>
      </w:r>
      <w:r w:rsidR="00AC107B" w:rsidRPr="00776B81">
        <w:rPr>
          <w:rFonts w:ascii="Calibri" w:hAnsi="Calibri" w:cs="Calibri"/>
          <w:sz w:val="22"/>
          <w:szCs w:val="22"/>
        </w:rPr>
        <w:t>overeenkoms</w:t>
      </w:r>
      <w:r w:rsidR="00776B81" w:rsidRPr="00776B81">
        <w:rPr>
          <w:rFonts w:ascii="Calibri" w:hAnsi="Calibri" w:cs="Calibri"/>
          <w:sz w:val="22"/>
          <w:szCs w:val="22"/>
        </w:rPr>
        <w:t>t</w:t>
      </w:r>
      <w:r w:rsidR="00060E30">
        <w:rPr>
          <w:rFonts w:ascii="Calibri" w:hAnsi="Calibri" w:cs="Calibri"/>
          <w:sz w:val="22"/>
          <w:szCs w:val="22"/>
        </w:rPr>
        <w:t xml:space="preserve"> ICT Hardware</w:t>
      </w:r>
    </w:p>
    <w:p w14:paraId="114EAE3C" w14:textId="08DDFF23" w:rsidR="00AC107B" w:rsidRPr="00776B81" w:rsidRDefault="00321C86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AC107B" w:rsidRPr="00776B81">
        <w:rPr>
          <w:rFonts w:ascii="Calibri" w:hAnsi="Calibri" w:cs="Arial"/>
          <w:sz w:val="22"/>
          <w:szCs w:val="22"/>
        </w:rPr>
        <w:t xml:space="preserve">Bijlage </w:t>
      </w:r>
      <w:r w:rsidR="00776B81" w:rsidRPr="00776B81">
        <w:rPr>
          <w:rFonts w:ascii="Calibri" w:hAnsi="Calibri" w:cs="Arial"/>
          <w:sz w:val="22"/>
          <w:szCs w:val="22"/>
        </w:rPr>
        <w:t>D1</w:t>
      </w:r>
      <w:r w:rsidR="00AC107B" w:rsidRPr="00776B81">
        <w:rPr>
          <w:rFonts w:ascii="Calibri" w:hAnsi="Calibri" w:cs="Calibri"/>
          <w:sz w:val="22"/>
          <w:szCs w:val="22"/>
        </w:rPr>
        <w:t xml:space="preserve"> </w:t>
      </w:r>
      <w:r w:rsidR="00AC107B" w:rsidRPr="00776B81">
        <w:rPr>
          <w:rFonts w:ascii="Calibri" w:hAnsi="Calibri" w:cs="Calibri"/>
          <w:sz w:val="22"/>
          <w:szCs w:val="22"/>
        </w:rPr>
        <w:tab/>
        <w:t>Programma van Eisen</w:t>
      </w:r>
    </w:p>
    <w:p w14:paraId="127EEDF2" w14:textId="77777777" w:rsidR="00AC107B" w:rsidRDefault="00AC107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A7B0E98" w14:textId="77777777" w:rsidR="00AC107B" w:rsidRDefault="00AC107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DEBA11A" w14:textId="77777777" w:rsidR="00AC107B" w:rsidRDefault="00AC107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3905203" w14:textId="77777777" w:rsidR="00AC107B" w:rsidRDefault="00AC107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2A728B0" w14:textId="77777777" w:rsidR="00AC107B" w:rsidRDefault="00AC107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1D0BB7B" w14:textId="77777777" w:rsidR="00AC107B" w:rsidRPr="005A61C6" w:rsidRDefault="00AC107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4FB54BD4" w14:textId="77777777" w:rsidR="00AC107B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92ADE4D" w14:textId="77777777" w:rsidR="00AC107B" w:rsidRDefault="00AC107B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C9F2B73" w14:textId="77777777" w:rsidR="00AC107B" w:rsidRDefault="00AC107B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152E82C" w14:textId="77777777" w:rsidR="00AC107B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4A18A2B" w14:textId="77777777" w:rsidR="00AC107B" w:rsidRDefault="00AC107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AC107B" w14:paraId="038C3FFB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243E7794" w14:textId="77777777" w:rsidR="00AC107B" w:rsidRPr="00BF5D75" w:rsidRDefault="00AC107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0B7E338C" w14:textId="77777777" w:rsidR="00AC107B" w:rsidRDefault="00AC107B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AC107B" w14:paraId="43CBF313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367F238D" w14:textId="77777777" w:rsidR="00AC107B" w:rsidRPr="00BF5D75" w:rsidRDefault="00AC107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4683A7DF" w14:textId="77777777" w:rsidR="00AC107B" w:rsidRDefault="00AC107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AC107B" w14:paraId="730AB394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0238EA4F" w14:textId="77777777" w:rsidR="00AC107B" w:rsidRPr="00BF5D75" w:rsidRDefault="00AC107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5C819A56" w14:textId="77777777" w:rsidR="00AC107B" w:rsidRDefault="00AC107B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AC107B" w14:paraId="2E1EA41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7C98198A" w14:textId="77777777" w:rsidR="00AC107B" w:rsidRPr="00BF5D75" w:rsidRDefault="00AC107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7218CF2C" w14:textId="77777777" w:rsidR="00AC107B" w:rsidRDefault="00AC107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3CD0B78E" w14:textId="77777777" w:rsidR="00AC107B" w:rsidRDefault="00AC107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8890613" w14:textId="77777777" w:rsidR="00AC107B" w:rsidRDefault="00AC107B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AC107B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6BBB084D" w14:textId="77777777" w:rsidR="00AC107B" w:rsidRPr="005A61C6" w:rsidRDefault="00AC107B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AC107B" w:rsidRPr="005A61C6" w:rsidSect="00AC107B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98F0" w14:textId="77777777" w:rsidR="00AC107B" w:rsidRDefault="00AC107B">
      <w:r>
        <w:separator/>
      </w:r>
    </w:p>
  </w:endnote>
  <w:endnote w:type="continuationSeparator" w:id="0">
    <w:p w14:paraId="4FE85387" w14:textId="77777777" w:rsidR="00AC107B" w:rsidRDefault="00AC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4DB6" w14:textId="77777777" w:rsidR="00AC107B" w:rsidRDefault="00AC107B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628C6F3" wp14:editId="75653496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21F68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E1DCBF" wp14:editId="1ADE784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B4DE5" w14:textId="77777777" w:rsidR="00AC107B" w:rsidRDefault="00AC107B">
      <w:r>
        <w:separator/>
      </w:r>
    </w:p>
  </w:footnote>
  <w:footnote w:type="continuationSeparator" w:id="0">
    <w:p w14:paraId="0286A45E" w14:textId="77777777" w:rsidR="00AC107B" w:rsidRDefault="00AC1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FA82" w14:textId="77777777" w:rsidR="00AC107B" w:rsidRDefault="00AC107B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162D9CF" wp14:editId="284ABC5B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CFD24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9F564D" wp14:editId="69BEB2E5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60E30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1C86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10AE"/>
    <w:rsid w:val="006C3E66"/>
    <w:rsid w:val="006D0B79"/>
    <w:rsid w:val="007222BD"/>
    <w:rsid w:val="00726C5A"/>
    <w:rsid w:val="0075149E"/>
    <w:rsid w:val="00753AD6"/>
    <w:rsid w:val="00757003"/>
    <w:rsid w:val="00776504"/>
    <w:rsid w:val="00776B81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107B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A21D2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0E9A4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4</TotalTime>
  <Pages>1</Pages>
  <Words>83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5</cp:revision>
  <cp:lastPrinted>2011-04-29T11:47:00Z</cp:lastPrinted>
  <dcterms:created xsi:type="dcterms:W3CDTF">2021-10-19T08:07:00Z</dcterms:created>
  <dcterms:modified xsi:type="dcterms:W3CDTF">2021-11-19T15:14:00Z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