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A8A7" w14:textId="276F175E" w:rsidR="00AB2BEE" w:rsidRPr="00DE0DDE" w:rsidRDefault="002A5A75" w:rsidP="00AB2BEE">
      <w:pPr>
        <w:pStyle w:val="Normaal"/>
        <w:rPr>
          <w:rFonts w:asciiTheme="minorHAnsi" w:hAnsiTheme="minorHAnsi" w:cstheme="minorHAnsi"/>
          <w:szCs w:val="20"/>
        </w:rPr>
      </w:pPr>
      <w:bookmarkStart w:id="0" w:name="_Toc305517968"/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58241" behindDoc="0" locked="0" layoutInCell="1" allowOverlap="1" wp14:anchorId="5FC744C9" wp14:editId="1B777E8E">
            <wp:simplePos x="0" y="0"/>
            <wp:positionH relativeFrom="column">
              <wp:posOffset>-551775</wp:posOffset>
            </wp:positionH>
            <wp:positionV relativeFrom="paragraph">
              <wp:posOffset>112427</wp:posOffset>
            </wp:positionV>
            <wp:extent cx="34812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 w:rsidRPr="00DE0DDE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DA1C35" wp14:editId="4C790EC5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6FFFC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2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E90F1A7" w14:textId="3A2CA8E7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6993451E" w14:textId="39B80D88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51CF8B9B" w14:textId="77777777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222B8EE1" w14:textId="7C9CA029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C1511D8" w14:textId="0451FF7A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4F5A8FF1" w14:textId="127E0276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6050EFC8" w14:textId="7FAC2923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1C0BC6B1" w14:textId="58DEA489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0AD23185" w14:textId="55B24425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3CC27E27" w14:textId="01E86AEF" w:rsidR="00AB2BEE" w:rsidRPr="00DE0DDE" w:rsidRDefault="00AB2BEE" w:rsidP="00AB2BEE">
      <w:pPr>
        <w:pStyle w:val="Normaal"/>
        <w:rPr>
          <w:rFonts w:asciiTheme="minorHAnsi" w:hAnsiTheme="minorHAnsi" w:cstheme="minorHAnsi"/>
          <w:szCs w:val="20"/>
        </w:rPr>
      </w:pPr>
    </w:p>
    <w:p w14:paraId="0C6E78E9" w14:textId="15A28A01" w:rsidR="00AB2BEE" w:rsidRPr="00DE0DDE" w:rsidRDefault="004C3892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5B387C99" wp14:editId="4CB31491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56933" w14:textId="181FCBA7" w:rsidR="0010083F" w:rsidRPr="00C0500C" w:rsidRDefault="00126073" w:rsidP="0010083F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BE19E0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C021E">
                              <w:rPr>
                                <w:color w:val="FFFFFF"/>
                                <w:sz w:val="56"/>
                                <w:szCs w:val="56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 w:rsidR="0010083F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Verklaring </w:t>
                            </w:r>
                            <w:r w:rsidR="006A1DB2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acceptatie </w:t>
                            </w:r>
                            <w:r w:rsidR="0010083F">
                              <w:rPr>
                                <w:color w:val="FFFFFF"/>
                                <w:sz w:val="56"/>
                                <w:szCs w:val="56"/>
                              </w:rPr>
                              <w:t>concept overeenkomst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87C99" id="Rechthoek 16" o:spid="_x0000_s1026" style="position:absolute;margin-left:-1.05pt;margin-top:259.75pt;width:595pt;height:109.4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" o:allowincell="f" fillcolor="#4472c4" strokecolor="window" strokeweight="1pt">
                <o:lock v:ext="edit" aspectratio="t"/>
                <v:textbox inset="14.4pt,,14.4pt">
                  <w:txbxContent>
                    <w:p w14:paraId="02C56933" w14:textId="181FCBA7" w:rsidR="0010083F" w:rsidRPr="00C0500C" w:rsidRDefault="00126073" w:rsidP="0010083F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BE19E0"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 w:rsidR="00DC021E">
                        <w:rPr>
                          <w:color w:val="FFFFFF"/>
                          <w:sz w:val="56"/>
                          <w:szCs w:val="56"/>
                        </w:rPr>
                        <w:t>9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 w:rsidR="0010083F">
                        <w:rPr>
                          <w:color w:val="FFFFFF"/>
                          <w:sz w:val="56"/>
                          <w:szCs w:val="56"/>
                        </w:rPr>
                        <w:t xml:space="preserve">Verklaring </w:t>
                      </w:r>
                      <w:r w:rsidR="006A1DB2">
                        <w:rPr>
                          <w:color w:val="FFFFFF"/>
                          <w:sz w:val="56"/>
                          <w:szCs w:val="56"/>
                        </w:rPr>
                        <w:t xml:space="preserve">acceptatie </w:t>
                      </w:r>
                      <w:r w:rsidR="0010083F">
                        <w:rPr>
                          <w:color w:val="FFFFFF"/>
                          <w:sz w:val="56"/>
                          <w:szCs w:val="56"/>
                        </w:rPr>
                        <w:t>concept overeenkomst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52134DA" w14:textId="4F665B5C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F53721" w14:textId="0CED6E6B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B50E613" w14:textId="5772E89D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9972EC2" w14:textId="1D0E00E2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7E9A9BB" w14:textId="2156C092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A21624B" w14:textId="6EA13939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DC4BEB9" w14:textId="1E8CF8DB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FD59321" w14:textId="583389B4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F7A1D40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AC0E5EF" w14:textId="1DE1313B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541D8D1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A279F58" w14:textId="6F1C8338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D18CF82" w14:textId="21C22F36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BDD6E37" w14:textId="1019BEF9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8DA1277" w14:textId="1CC2840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1033AF1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3F915FB" w14:textId="6FA503AA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5CCFD45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41D3E05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0E12CB2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97C6B33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52968C2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0A4A8A0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7E5ED45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ACC66AD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E8BE95F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88491EA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0DEA4E3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8685B13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67AD419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127A803" w14:textId="1C3BDEF4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9654844" w14:textId="40587AD1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D9235FC" w14:textId="0D3B822C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D2E0A37" w14:textId="367A4D56" w:rsidR="00AB2BEE" w:rsidRPr="00DE0DDE" w:rsidRDefault="000855D4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DF9C406" wp14:editId="7B92EB7F">
                <wp:simplePos x="0" y="0"/>
                <wp:positionH relativeFrom="column">
                  <wp:posOffset>-450215</wp:posOffset>
                </wp:positionH>
                <wp:positionV relativeFrom="paragraph">
                  <wp:posOffset>156845</wp:posOffset>
                </wp:positionV>
                <wp:extent cx="3745230" cy="183197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5230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6965E9" w14:textId="53D13E18" w:rsidR="000855D4" w:rsidRDefault="001F68B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="000855D4">
                              <w:rPr>
                                <w:rFonts w:asciiTheme="minorHAnsi" w:hAnsiTheme="minorHAnsi" w:cstheme="minorHAnsi"/>
                              </w:rPr>
                              <w:t>Kenmerk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0855D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0855D4">
                              <w:rPr>
                                <w:rFonts w:asciiTheme="minorHAnsi" w:hAnsiTheme="minorHAnsi" w:cstheme="minorHAnsi"/>
                              </w:rPr>
                              <w:tab/>
                              <w:t>SP-</w:t>
                            </w:r>
                            <w:r w:rsidR="00484C53">
                              <w:rPr>
                                <w:rFonts w:asciiTheme="minorHAnsi" w:hAnsiTheme="minorHAnsi" w:cstheme="minorHAnsi"/>
                              </w:rPr>
                              <w:t>NALAS1</w:t>
                            </w:r>
                          </w:p>
                          <w:p w14:paraId="12932637" w14:textId="4EFD2482" w:rsidR="000855D4" w:rsidRDefault="000855D4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Procedure: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Openbare procedure</w:t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Aanbestedende dienst</w:t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Coöperatie Scholengroep Pompeblêd UA</w:t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  <w:t>Datum:</w:t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1F68B5" w:rsidRPr="00C06F6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EF1F78">
                              <w:rPr>
                                <w:rFonts w:asciiTheme="minorHAnsi" w:hAnsiTheme="minorHAnsi" w:cstheme="minorHAnsi"/>
                              </w:rPr>
                              <w:t>24</w:t>
                            </w:r>
                            <w:r w:rsidR="009C0F27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EF1F78">
                              <w:rPr>
                                <w:rFonts w:asciiTheme="minorHAnsi" w:hAnsiTheme="minorHAnsi" w:cstheme="minorHAnsi"/>
                              </w:rPr>
                              <w:t>Maart</w:t>
                            </w:r>
                            <w:r w:rsidR="009C0F27">
                              <w:rPr>
                                <w:rFonts w:asciiTheme="minorHAnsi" w:hAnsiTheme="minorHAnsi" w:cstheme="minorHAnsi"/>
                              </w:rPr>
                              <w:t xml:space="preserve"> 202</w:t>
                            </w:r>
                            <w:r w:rsidR="00EF1F78"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</w:p>
                          <w:p w14:paraId="2124F105" w14:textId="77777777" w:rsidR="000855D4" w:rsidRDefault="000855D4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5B252B1" w14:textId="032CA99B" w:rsidR="000855D4" w:rsidRDefault="000855D4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Copyright 202</w:t>
                            </w:r>
                            <w:r w:rsidR="00BD56F8"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br/>
                              <w:t>Scholengroep Pompeblêd</w:t>
                            </w:r>
                          </w:p>
                          <w:p w14:paraId="2E9409FD" w14:textId="3A033CAB" w:rsidR="000855D4" w:rsidRDefault="00BD56F8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3" w:history="1">
                              <w:r w:rsidR="000855D4" w:rsidRPr="00AA0138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www.pompebled.nl</w:t>
                              </w:r>
                            </w:hyperlink>
                          </w:p>
                          <w:p w14:paraId="7EEE7B07" w14:textId="7BC779AE" w:rsidR="001F68B5" w:rsidRPr="00C06F6C" w:rsidRDefault="001F68B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06F6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</w:p>
                          <w:p w14:paraId="1DF2CA35" w14:textId="77777777" w:rsidR="009C7998" w:rsidRPr="00C06F6C" w:rsidRDefault="009C7998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0644271A" w14:textId="77777777" w:rsidR="001F68B5" w:rsidRPr="00C06F6C" w:rsidRDefault="001F68B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9C40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35.45pt;margin-top:12.35pt;width:294.9pt;height:14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" filled="f" stroked="f">
                <v:textbox>
                  <w:txbxContent>
                    <w:p w14:paraId="0D6965E9" w14:textId="53D13E18" w:rsidR="000855D4" w:rsidRDefault="001F68B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  <w:r w:rsidR="000855D4">
                        <w:rPr>
                          <w:rFonts w:asciiTheme="minorHAnsi" w:hAnsiTheme="minorHAnsi" w:cstheme="minorHAnsi"/>
                        </w:rPr>
                        <w:t>Kenmerk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0855D4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0855D4">
                        <w:rPr>
                          <w:rFonts w:asciiTheme="minorHAnsi" w:hAnsiTheme="minorHAnsi" w:cstheme="minorHAnsi"/>
                        </w:rPr>
                        <w:tab/>
                        <w:t>SP-</w:t>
                      </w:r>
                      <w:r w:rsidR="00484C53">
                        <w:rPr>
                          <w:rFonts w:asciiTheme="minorHAnsi" w:hAnsiTheme="minorHAnsi" w:cstheme="minorHAnsi"/>
                        </w:rPr>
                        <w:t>NALAS1</w:t>
                      </w:r>
                    </w:p>
                    <w:p w14:paraId="12932637" w14:textId="4EFD2482" w:rsidR="000855D4" w:rsidRDefault="000855D4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Procedure: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Openbare procedure</w:t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</w:rPr>
                        <w:t>Aanbestedende dienst</w:t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>Coöperatie Scholengroep Pompeblêd UA</w:t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br/>
                        <w:t>Datum:</w:t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1F68B5" w:rsidRPr="00C06F6C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EF1F78">
                        <w:rPr>
                          <w:rFonts w:asciiTheme="minorHAnsi" w:hAnsiTheme="minorHAnsi" w:cstheme="minorHAnsi"/>
                        </w:rPr>
                        <w:t>24</w:t>
                      </w:r>
                      <w:r w:rsidR="009C0F27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EF1F78">
                        <w:rPr>
                          <w:rFonts w:asciiTheme="minorHAnsi" w:hAnsiTheme="minorHAnsi" w:cstheme="minorHAnsi"/>
                        </w:rPr>
                        <w:t>Maart</w:t>
                      </w:r>
                      <w:r w:rsidR="009C0F27">
                        <w:rPr>
                          <w:rFonts w:asciiTheme="minorHAnsi" w:hAnsiTheme="minorHAnsi" w:cstheme="minorHAnsi"/>
                        </w:rPr>
                        <w:t xml:space="preserve"> 202</w:t>
                      </w:r>
                      <w:r w:rsidR="00EF1F78">
                        <w:rPr>
                          <w:rFonts w:asciiTheme="minorHAnsi" w:hAnsiTheme="minorHAnsi" w:cstheme="minorHAnsi"/>
                        </w:rPr>
                        <w:t>2</w:t>
                      </w:r>
                    </w:p>
                    <w:p w14:paraId="2124F105" w14:textId="77777777" w:rsidR="000855D4" w:rsidRDefault="000855D4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  <w:p w14:paraId="65B252B1" w14:textId="032CA99B" w:rsidR="000855D4" w:rsidRDefault="000855D4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Copyright 202</w:t>
                      </w:r>
                      <w:r w:rsidR="00BD56F8">
                        <w:rPr>
                          <w:rFonts w:asciiTheme="minorHAnsi" w:hAnsiTheme="minorHAnsi" w:cstheme="minorHAnsi"/>
                        </w:rPr>
                        <w:t>2</w:t>
                      </w:r>
                      <w:r>
                        <w:rPr>
                          <w:rFonts w:asciiTheme="minorHAnsi" w:hAnsiTheme="minorHAnsi" w:cstheme="minorHAnsi"/>
                        </w:rPr>
                        <w:br/>
                        <w:t>Scholengroep Pompeblêd</w:t>
                      </w:r>
                    </w:p>
                    <w:p w14:paraId="2E9409FD" w14:textId="3A033CAB" w:rsidR="000855D4" w:rsidRDefault="00BD56F8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hyperlink r:id="rId14" w:history="1">
                        <w:r w:rsidR="000855D4" w:rsidRPr="00AA0138">
                          <w:rPr>
                            <w:rStyle w:val="Hyperlink"/>
                            <w:rFonts w:asciiTheme="minorHAnsi" w:hAnsiTheme="minorHAnsi" w:cstheme="minorHAnsi"/>
                          </w:rPr>
                          <w:t>www.pompebled.nl</w:t>
                        </w:r>
                      </w:hyperlink>
                    </w:p>
                    <w:p w14:paraId="7EEE7B07" w14:textId="7BC779AE" w:rsidR="001F68B5" w:rsidRPr="00C06F6C" w:rsidRDefault="001F68B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C06F6C">
                        <w:rPr>
                          <w:rFonts w:asciiTheme="minorHAnsi" w:hAnsiTheme="minorHAnsi" w:cstheme="minorHAnsi"/>
                        </w:rPr>
                        <w:br/>
                      </w:r>
                    </w:p>
                    <w:p w14:paraId="1DF2CA35" w14:textId="77777777" w:rsidR="009C7998" w:rsidRPr="00C06F6C" w:rsidRDefault="009C7998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  <w:p w14:paraId="0644271A" w14:textId="77777777" w:rsidR="001F68B5" w:rsidRPr="00C06F6C" w:rsidRDefault="001F68B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4AE1FC" w14:textId="517D17A1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5CC39B8" w14:textId="654EA715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6CF1206" w14:textId="6FE1749B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0F34347" w14:textId="3AEA5C28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F68BF20" w14:textId="057A0E11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07921A4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20C6373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0500892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965A20D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B06C4D6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DB9FFBD" w14:textId="77777777" w:rsidR="00AB2BEE" w:rsidRPr="00DE0DDE" w:rsidRDefault="00AB2BEE" w:rsidP="00AB2BEE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394BFC4" w14:textId="77777777" w:rsidR="00624059" w:rsidRPr="000855D4" w:rsidRDefault="00624059" w:rsidP="00624059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1C8D8E55" w14:textId="039D7F30" w:rsidR="00624059" w:rsidRPr="000855D4" w:rsidRDefault="006A1DB2" w:rsidP="006A1DB2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jc w:val="left"/>
        <w:rPr>
          <w:rFonts w:asciiTheme="minorHAnsi" w:hAnsiTheme="minorHAnsi" w:cstheme="minorHAnsi"/>
          <w:b/>
          <w:color w:val="FFFFFF"/>
          <w:sz w:val="20"/>
          <w:szCs w:val="16"/>
        </w:rPr>
      </w:pPr>
      <w:bookmarkStart w:id="1" w:name="_Toc124156239"/>
      <w:r w:rsidRPr="000855D4">
        <w:rPr>
          <w:rFonts w:asciiTheme="minorHAnsi" w:hAnsiTheme="minorHAnsi" w:cstheme="minorHAnsi"/>
          <w:b/>
          <w:sz w:val="28"/>
          <w:szCs w:val="28"/>
        </w:rPr>
        <w:t xml:space="preserve">Verklaring acceptatie Concept </w:t>
      </w:r>
      <w:r w:rsidR="000C158E">
        <w:rPr>
          <w:rFonts w:asciiTheme="minorHAnsi" w:hAnsiTheme="minorHAnsi" w:cstheme="minorHAnsi"/>
          <w:b/>
          <w:sz w:val="28"/>
          <w:szCs w:val="28"/>
        </w:rPr>
        <w:t>O</w:t>
      </w:r>
      <w:r w:rsidRPr="000855D4">
        <w:rPr>
          <w:rFonts w:asciiTheme="minorHAnsi" w:hAnsiTheme="minorHAnsi" w:cstheme="minorHAnsi"/>
          <w:b/>
          <w:sz w:val="28"/>
          <w:szCs w:val="28"/>
        </w:rPr>
        <w:t>vereenkomst</w:t>
      </w:r>
    </w:p>
    <w:bookmarkEnd w:id="1"/>
    <w:p w14:paraId="7D9A1B55" w14:textId="77777777" w:rsidR="00624059" w:rsidRPr="000855D4" w:rsidRDefault="00624059" w:rsidP="00624059">
      <w:pPr>
        <w:rPr>
          <w:rFonts w:asciiTheme="minorHAnsi" w:hAnsiTheme="minorHAnsi" w:cstheme="minorHAnsi"/>
          <w:sz w:val="16"/>
          <w:szCs w:val="16"/>
        </w:rPr>
      </w:pPr>
    </w:p>
    <w:p w14:paraId="1C177E86" w14:textId="77777777" w:rsidR="002B1AD5" w:rsidRPr="000855D4" w:rsidRDefault="002B1AD5" w:rsidP="002B1AD5">
      <w:pPr>
        <w:rPr>
          <w:rFonts w:asciiTheme="minorHAnsi" w:hAnsiTheme="minorHAnsi" w:cstheme="minorHAnsi"/>
          <w:b/>
          <w:sz w:val="28"/>
          <w:szCs w:val="28"/>
        </w:rPr>
      </w:pPr>
    </w:p>
    <w:p w14:paraId="4C5D8ADC" w14:textId="31AEF32A" w:rsidR="002B1AD5" w:rsidRPr="000855D4" w:rsidRDefault="002B1AD5" w:rsidP="002B1AD5">
      <w:pPr>
        <w:rPr>
          <w:rFonts w:asciiTheme="minorHAnsi" w:hAnsiTheme="minorHAnsi" w:cstheme="minorHAnsi"/>
        </w:rPr>
      </w:pPr>
      <w:r w:rsidRPr="000855D4">
        <w:rPr>
          <w:rFonts w:asciiTheme="minorHAnsi" w:hAnsiTheme="minorHAnsi" w:cstheme="minorHAnsi"/>
        </w:rPr>
        <w:t xml:space="preserve">Inschrijver verklaart door ondertekening akkoord te gaan met de opgenomen Concept </w:t>
      </w:r>
      <w:r w:rsidR="000C158E">
        <w:rPr>
          <w:rFonts w:asciiTheme="minorHAnsi" w:hAnsiTheme="minorHAnsi" w:cstheme="minorHAnsi"/>
        </w:rPr>
        <w:t>O</w:t>
      </w:r>
      <w:r w:rsidRPr="000855D4">
        <w:rPr>
          <w:rFonts w:asciiTheme="minorHAnsi" w:hAnsiTheme="minorHAnsi" w:cstheme="minorHAnsi"/>
        </w:rPr>
        <w:t xml:space="preserve">vereenkomst </w:t>
      </w:r>
      <w:r w:rsidR="000855D4" w:rsidRPr="000855D4">
        <w:rPr>
          <w:rFonts w:asciiTheme="minorHAnsi" w:hAnsiTheme="minorHAnsi" w:cstheme="minorHAnsi"/>
        </w:rPr>
        <w:t xml:space="preserve">Leermiddelen </w:t>
      </w:r>
      <w:r w:rsidRPr="000855D4">
        <w:rPr>
          <w:rFonts w:asciiTheme="minorHAnsi" w:hAnsiTheme="minorHAnsi" w:cstheme="minorHAnsi"/>
        </w:rPr>
        <w:t xml:space="preserve">De </w:t>
      </w:r>
      <w:r w:rsidR="000C158E">
        <w:rPr>
          <w:rFonts w:asciiTheme="minorHAnsi" w:hAnsiTheme="minorHAnsi" w:cstheme="minorHAnsi"/>
        </w:rPr>
        <w:t>O</w:t>
      </w:r>
      <w:r w:rsidRPr="000855D4">
        <w:rPr>
          <w:rFonts w:asciiTheme="minorHAnsi" w:hAnsiTheme="minorHAnsi" w:cstheme="minorHAnsi"/>
        </w:rPr>
        <w:t xml:space="preserve">vereenkomst is van toepassing op </w:t>
      </w:r>
      <w:r w:rsidR="000D68D7" w:rsidRPr="000855D4">
        <w:rPr>
          <w:rFonts w:asciiTheme="minorHAnsi" w:hAnsiTheme="minorHAnsi" w:cstheme="minorHAnsi"/>
        </w:rPr>
        <w:t xml:space="preserve">de gehele </w:t>
      </w:r>
      <w:r w:rsidR="000855D4" w:rsidRPr="000855D4">
        <w:rPr>
          <w:rFonts w:asciiTheme="minorHAnsi" w:hAnsiTheme="minorHAnsi" w:cstheme="minorHAnsi"/>
        </w:rPr>
        <w:t>aanbesteding</w:t>
      </w:r>
      <w:r w:rsidR="00E559A0" w:rsidRPr="000855D4">
        <w:rPr>
          <w:rFonts w:asciiTheme="minorHAnsi" w:hAnsiTheme="minorHAnsi" w:cstheme="minorHAnsi"/>
        </w:rPr>
        <w:t xml:space="preserve"> </w:t>
      </w:r>
      <w:r w:rsidRPr="000855D4">
        <w:rPr>
          <w:rFonts w:asciiTheme="minorHAnsi" w:hAnsiTheme="minorHAnsi" w:cstheme="minorHAnsi"/>
        </w:rPr>
        <w:t>waarvoor u inschrijft.</w:t>
      </w:r>
    </w:p>
    <w:p w14:paraId="3BA4EBE5" w14:textId="77777777" w:rsidR="002B1AD5" w:rsidRPr="000855D4" w:rsidRDefault="002B1AD5" w:rsidP="002B1AD5">
      <w:pPr>
        <w:rPr>
          <w:rFonts w:asciiTheme="minorHAnsi" w:hAnsiTheme="minorHAnsi" w:cstheme="minorHAnsi"/>
        </w:rPr>
      </w:pPr>
    </w:p>
    <w:p w14:paraId="40FA7F17" w14:textId="77777777" w:rsidR="002B1AD5" w:rsidRDefault="002B1AD5" w:rsidP="002B1AD5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2B1AD5" w:rsidRPr="000855D4" w14:paraId="37AD635B" w14:textId="77777777" w:rsidTr="00694222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EA7975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42711F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19FA7028" w14:textId="77777777" w:rsidR="00A34248" w:rsidRPr="000855D4" w:rsidRDefault="00A34248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2B1AD5" w:rsidRPr="000855D4" w14:paraId="7C255949" w14:textId="77777777" w:rsidTr="00694222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C97613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C36C79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2B1AD5" w:rsidRPr="000855D4" w14:paraId="7B6108A1" w14:textId="77777777" w:rsidTr="00694222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F451F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B9CFC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027270E1" w14:textId="77777777" w:rsidR="00A34248" w:rsidRPr="000855D4" w:rsidRDefault="00A34248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0855D4" w:rsidRPr="000855D4" w14:paraId="77713231" w14:textId="77777777" w:rsidTr="00694222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63007" w14:textId="77777777" w:rsidR="000855D4" w:rsidRDefault="000855D4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Plaats</w:t>
            </w:r>
          </w:p>
          <w:p w14:paraId="48FE17F8" w14:textId="373653B6" w:rsidR="000855D4" w:rsidRPr="000855D4" w:rsidRDefault="000855D4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EA5950" w14:textId="77777777" w:rsidR="000855D4" w:rsidRPr="000855D4" w:rsidRDefault="000855D4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2B1AD5" w:rsidRPr="000855D4" w14:paraId="57D56A6A" w14:textId="77777777" w:rsidTr="00694222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94FEBA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FD0840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7032618E" w14:textId="77777777" w:rsidR="00A34248" w:rsidRPr="000855D4" w:rsidRDefault="00A34248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  <w:tr w:rsidR="002B1AD5" w:rsidRPr="000855D4" w14:paraId="3C612C83" w14:textId="77777777" w:rsidTr="00694222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316038A7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  <w:r w:rsidRPr="000855D4">
              <w:rPr>
                <w:rFonts w:asciiTheme="minorHAnsi" w:hAnsiTheme="minorHAnsi" w:cstheme="minorHAnsi"/>
                <w:sz w:val="24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6A37D5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2CECC610" w14:textId="77777777" w:rsidR="002B1AD5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29014FBA" w14:textId="77777777" w:rsidR="00764A23" w:rsidRPr="000855D4" w:rsidRDefault="00764A23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12772BEE" w14:textId="77777777" w:rsidR="00A34248" w:rsidRPr="000855D4" w:rsidRDefault="00A34248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  <w:p w14:paraId="00DD1452" w14:textId="77777777" w:rsidR="002B1AD5" w:rsidRPr="000855D4" w:rsidRDefault="002B1AD5" w:rsidP="00694222">
            <w:pPr>
              <w:spacing w:line="264" w:lineRule="atLeast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6F56332" w14:textId="77777777" w:rsidR="002B1AD5" w:rsidRDefault="002B1AD5" w:rsidP="002B1AD5"/>
    <w:p w14:paraId="3EEB7704" w14:textId="77777777" w:rsidR="002B1AD5" w:rsidRDefault="002B1AD5" w:rsidP="002B1AD5"/>
    <w:p w14:paraId="6A41A60C" w14:textId="77777777" w:rsidR="00624059" w:rsidRDefault="00624059" w:rsidP="00624059"/>
    <w:p w14:paraId="738C1324" w14:textId="77777777" w:rsidR="00126073" w:rsidRPr="00DE0DDE" w:rsidRDefault="00126073" w:rsidP="00126073">
      <w:pPr>
        <w:rPr>
          <w:rFonts w:asciiTheme="minorHAnsi" w:hAnsiTheme="minorHAnsi" w:cstheme="minorHAnsi"/>
        </w:rPr>
      </w:pPr>
      <w:r w:rsidRPr="00DE0DDE">
        <w:rPr>
          <w:rFonts w:asciiTheme="minorHAnsi" w:hAnsiTheme="minorHAnsi" w:cstheme="minorHAnsi"/>
        </w:rPr>
        <w:tab/>
      </w:r>
      <w:bookmarkEnd w:id="0"/>
    </w:p>
    <w:sectPr w:rsidR="00126073" w:rsidRPr="00DE0DDE" w:rsidSect="00C0500C">
      <w:footerReference w:type="even" r:id="rId15"/>
      <w:footerReference w:type="default" r:id="rId16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9224C" w14:textId="77777777" w:rsidR="00EB3AB7" w:rsidRDefault="00EB3AB7">
      <w:pPr>
        <w:pStyle w:val="Normaal"/>
      </w:pPr>
      <w:r>
        <w:separator/>
      </w:r>
    </w:p>
  </w:endnote>
  <w:endnote w:type="continuationSeparator" w:id="0">
    <w:p w14:paraId="6EB8C41F" w14:textId="77777777" w:rsidR="00EB3AB7" w:rsidRDefault="00EB3AB7">
      <w:pPr>
        <w:pStyle w:val="Normaal"/>
      </w:pPr>
      <w:r>
        <w:continuationSeparator/>
      </w:r>
    </w:p>
  </w:endnote>
  <w:endnote w:type="continuationNotice" w:id="1">
    <w:p w14:paraId="22A8FD88" w14:textId="77777777" w:rsidR="00EB3AB7" w:rsidRDefault="00EB3A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292D" w14:textId="77777777" w:rsidR="001F68B5" w:rsidRPr="00651603" w:rsidRDefault="001F68B5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="004E5653"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="009277E5" w:rsidRPr="009277E5">
      <w:rPr>
        <w:rFonts w:ascii="Times New Roman" w:hAnsi="Times New Roman"/>
        <w:sz w:val="20"/>
        <w:lang w:val="nl-NL"/>
      </w:rPr>
      <w:t xml:space="preserve">Pagina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PAGE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  <w:r w:rsidR="009277E5" w:rsidRPr="009277E5">
      <w:rPr>
        <w:rFonts w:ascii="Times New Roman" w:hAnsi="Times New Roman"/>
        <w:sz w:val="20"/>
        <w:lang w:val="nl-NL"/>
      </w:rPr>
      <w:t xml:space="preserve"> van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NUMPAGES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AD67" w14:textId="77777777" w:rsidR="001F68B5" w:rsidRPr="00276FA4" w:rsidRDefault="00126073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 w:rsidR="001F68B5">
      <w:rPr>
        <w:rFonts w:ascii="Calibri" w:hAnsi="Calibri"/>
        <w:sz w:val="20"/>
        <w:lang w:val="nl-NL"/>
      </w:rPr>
      <w:tab/>
    </w:r>
    <w:r w:rsidR="004E5653" w:rsidRPr="004E5653">
      <w:rPr>
        <w:rFonts w:ascii="Calibri" w:hAnsi="Calibri"/>
        <w:sz w:val="20"/>
        <w:lang w:val="nl-NL"/>
      </w:rPr>
      <w:t>Paraaf: ……</w:t>
    </w:r>
    <w:r w:rsidR="001F68B5">
      <w:rPr>
        <w:rFonts w:ascii="Calibri" w:hAnsi="Calibri"/>
        <w:sz w:val="20"/>
        <w:lang w:val="nl-NL"/>
      </w:rPr>
      <w:tab/>
    </w:r>
    <w:r w:rsidR="009277E5" w:rsidRPr="009277E5">
      <w:rPr>
        <w:rFonts w:ascii="Times New Roman" w:hAnsi="Times New Roman"/>
        <w:sz w:val="20"/>
        <w:lang w:val="nl-NL"/>
      </w:rPr>
      <w:t xml:space="preserve">Pagina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PAGE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  <w:r w:rsidR="009277E5" w:rsidRPr="009277E5">
      <w:rPr>
        <w:rFonts w:ascii="Times New Roman" w:hAnsi="Times New Roman"/>
        <w:sz w:val="20"/>
        <w:lang w:val="nl-NL"/>
      </w:rPr>
      <w:t xml:space="preserve"> van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NUMPAGES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3147" w14:textId="77777777" w:rsidR="00EB3AB7" w:rsidRDefault="00EB3AB7">
      <w:pPr>
        <w:pStyle w:val="Normaal"/>
      </w:pPr>
      <w:r>
        <w:separator/>
      </w:r>
    </w:p>
  </w:footnote>
  <w:footnote w:type="continuationSeparator" w:id="0">
    <w:p w14:paraId="4648ABB9" w14:textId="77777777" w:rsidR="00EB3AB7" w:rsidRDefault="00EB3AB7">
      <w:pPr>
        <w:pStyle w:val="Normaal"/>
      </w:pPr>
      <w:r>
        <w:continuationSeparator/>
      </w:r>
    </w:p>
  </w:footnote>
  <w:footnote w:type="continuationNotice" w:id="1">
    <w:p w14:paraId="6A8095CB" w14:textId="77777777" w:rsidR="00EB3AB7" w:rsidRDefault="00EB3AB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62C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33874E9"/>
    <w:multiLevelType w:val="hybridMultilevel"/>
    <w:tmpl w:val="2C24C264"/>
    <w:lvl w:ilvl="0" w:tplc="0CB01880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8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191D75"/>
    <w:multiLevelType w:val="hybridMultilevel"/>
    <w:tmpl w:val="02A00146"/>
    <w:lvl w:ilvl="0" w:tplc="192AA6D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32D13"/>
    <w:multiLevelType w:val="hybridMultilevel"/>
    <w:tmpl w:val="A11E8A92"/>
    <w:lvl w:ilvl="0" w:tplc="E130AF7C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3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4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8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0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3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4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6"/>
  </w:num>
  <w:num w:numId="2">
    <w:abstractNumId w:val="4"/>
  </w:num>
  <w:num w:numId="3">
    <w:abstractNumId w:val="16"/>
  </w:num>
  <w:num w:numId="4">
    <w:abstractNumId w:val="18"/>
  </w:num>
  <w:num w:numId="5">
    <w:abstractNumId w:val="38"/>
  </w:num>
  <w:num w:numId="6">
    <w:abstractNumId w:val="8"/>
  </w:num>
  <w:num w:numId="7">
    <w:abstractNumId w:val="3"/>
  </w:num>
  <w:num w:numId="8">
    <w:abstractNumId w:val="42"/>
  </w:num>
  <w:num w:numId="9">
    <w:abstractNumId w:val="9"/>
  </w:num>
  <w:num w:numId="10">
    <w:abstractNumId w:val="39"/>
  </w:num>
  <w:num w:numId="11">
    <w:abstractNumId w:val="12"/>
  </w:num>
  <w:num w:numId="12">
    <w:abstractNumId w:val="44"/>
  </w:num>
  <w:num w:numId="13">
    <w:abstractNumId w:val="6"/>
  </w:num>
  <w:num w:numId="14">
    <w:abstractNumId w:val="36"/>
  </w:num>
  <w:num w:numId="15">
    <w:abstractNumId w:val="5"/>
  </w:num>
  <w:num w:numId="16">
    <w:abstractNumId w:val="17"/>
  </w:num>
  <w:num w:numId="17">
    <w:abstractNumId w:val="35"/>
  </w:num>
  <w:num w:numId="18">
    <w:abstractNumId w:val="43"/>
  </w:num>
  <w:num w:numId="19">
    <w:abstractNumId w:val="32"/>
  </w:num>
  <w:num w:numId="20">
    <w:abstractNumId w:val="28"/>
  </w:num>
  <w:num w:numId="21">
    <w:abstractNumId w:val="46"/>
  </w:num>
  <w:num w:numId="22">
    <w:abstractNumId w:val="22"/>
  </w:num>
  <w:num w:numId="23">
    <w:abstractNumId w:val="34"/>
  </w:num>
  <w:num w:numId="24">
    <w:abstractNumId w:val="40"/>
  </w:num>
  <w:num w:numId="25">
    <w:abstractNumId w:val="15"/>
  </w:num>
  <w:num w:numId="26">
    <w:abstractNumId w:val="33"/>
  </w:num>
  <w:num w:numId="27">
    <w:abstractNumId w:val="10"/>
  </w:num>
  <w:num w:numId="28">
    <w:abstractNumId w:val="14"/>
  </w:num>
  <w:num w:numId="29">
    <w:abstractNumId w:val="37"/>
  </w:num>
  <w:num w:numId="30">
    <w:abstractNumId w:val="13"/>
  </w:num>
  <w:num w:numId="31">
    <w:abstractNumId w:val="45"/>
  </w:num>
  <w:num w:numId="32">
    <w:abstractNumId w:val="27"/>
  </w:num>
  <w:num w:numId="33">
    <w:abstractNumId w:val="23"/>
  </w:num>
  <w:num w:numId="34">
    <w:abstractNumId w:val="21"/>
  </w:num>
  <w:num w:numId="35">
    <w:abstractNumId w:val="20"/>
  </w:num>
  <w:num w:numId="36">
    <w:abstractNumId w:val="41"/>
  </w:num>
  <w:num w:numId="37">
    <w:abstractNumId w:val="19"/>
  </w:num>
  <w:num w:numId="38">
    <w:abstractNumId w:val="0"/>
  </w:num>
  <w:num w:numId="39">
    <w:abstractNumId w:val="1"/>
  </w:num>
  <w:num w:numId="40">
    <w:abstractNumId w:val="31"/>
  </w:num>
  <w:num w:numId="41">
    <w:abstractNumId w:val="2"/>
  </w:num>
  <w:num w:numId="42">
    <w:abstractNumId w:val="7"/>
  </w:num>
  <w:num w:numId="43">
    <w:abstractNumId w:val="24"/>
  </w:num>
  <w:num w:numId="44">
    <w:abstractNumId w:val="11"/>
  </w:num>
  <w:num w:numId="45">
    <w:abstractNumId w:val="29"/>
  </w:num>
  <w:num w:numId="46">
    <w:abstractNumId w:val="30"/>
  </w:num>
  <w:num w:numId="47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D4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7DF4"/>
    <w:rsid w:val="0002124E"/>
    <w:rsid w:val="000212E6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6686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55D4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58E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497E"/>
    <w:rsid w:val="000D4DF5"/>
    <w:rsid w:val="000D5981"/>
    <w:rsid w:val="000D6233"/>
    <w:rsid w:val="000D68D7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0F77B6"/>
    <w:rsid w:val="00100633"/>
    <w:rsid w:val="00100782"/>
    <w:rsid w:val="0010083F"/>
    <w:rsid w:val="0010201D"/>
    <w:rsid w:val="001039B8"/>
    <w:rsid w:val="00103E03"/>
    <w:rsid w:val="00104512"/>
    <w:rsid w:val="0010608C"/>
    <w:rsid w:val="001127C1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073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256E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E6C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217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C78F5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22C"/>
    <w:rsid w:val="00213B25"/>
    <w:rsid w:val="00214605"/>
    <w:rsid w:val="00214873"/>
    <w:rsid w:val="00214906"/>
    <w:rsid w:val="00215710"/>
    <w:rsid w:val="00215C61"/>
    <w:rsid w:val="00215D41"/>
    <w:rsid w:val="00216906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126"/>
    <w:rsid w:val="00281D6B"/>
    <w:rsid w:val="00281E39"/>
    <w:rsid w:val="002823D5"/>
    <w:rsid w:val="00283E90"/>
    <w:rsid w:val="002846CD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A75"/>
    <w:rsid w:val="002A5D63"/>
    <w:rsid w:val="002A671D"/>
    <w:rsid w:val="002B1AD5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129A"/>
    <w:rsid w:val="002F2242"/>
    <w:rsid w:val="002F2454"/>
    <w:rsid w:val="002F26AD"/>
    <w:rsid w:val="002F2A80"/>
    <w:rsid w:val="002F5634"/>
    <w:rsid w:val="002F5BFF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22D5"/>
    <w:rsid w:val="0037507B"/>
    <w:rsid w:val="003779ED"/>
    <w:rsid w:val="00377AB0"/>
    <w:rsid w:val="00380002"/>
    <w:rsid w:val="00382AEB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16D39"/>
    <w:rsid w:val="004207E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1EA1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4C53"/>
    <w:rsid w:val="0048541A"/>
    <w:rsid w:val="00486608"/>
    <w:rsid w:val="0049032D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23C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CE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3B1D"/>
    <w:rsid w:val="004E4CE5"/>
    <w:rsid w:val="004E5653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293"/>
    <w:rsid w:val="005217FB"/>
    <w:rsid w:val="00522680"/>
    <w:rsid w:val="00522911"/>
    <w:rsid w:val="00522B3F"/>
    <w:rsid w:val="005238B2"/>
    <w:rsid w:val="00523982"/>
    <w:rsid w:val="005240F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3C8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C21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4FC0"/>
    <w:rsid w:val="005956EC"/>
    <w:rsid w:val="005958BE"/>
    <w:rsid w:val="005960A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5FEC"/>
    <w:rsid w:val="005C6D90"/>
    <w:rsid w:val="005C6EAF"/>
    <w:rsid w:val="005C7DF8"/>
    <w:rsid w:val="005D0799"/>
    <w:rsid w:val="005D119F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E649C"/>
    <w:rsid w:val="005F0296"/>
    <w:rsid w:val="005F04E8"/>
    <w:rsid w:val="005F0CEE"/>
    <w:rsid w:val="005F1E22"/>
    <w:rsid w:val="005F3632"/>
    <w:rsid w:val="005F3875"/>
    <w:rsid w:val="005F5B0C"/>
    <w:rsid w:val="005F6329"/>
    <w:rsid w:val="005F7345"/>
    <w:rsid w:val="00601259"/>
    <w:rsid w:val="00603229"/>
    <w:rsid w:val="00603AE5"/>
    <w:rsid w:val="00605346"/>
    <w:rsid w:val="006068BB"/>
    <w:rsid w:val="0060796B"/>
    <w:rsid w:val="00607FEB"/>
    <w:rsid w:val="00610622"/>
    <w:rsid w:val="00610E7F"/>
    <w:rsid w:val="006112EE"/>
    <w:rsid w:val="00611FFD"/>
    <w:rsid w:val="00612AF1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059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1DB2"/>
    <w:rsid w:val="006A1E1B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5DFB"/>
    <w:rsid w:val="006C635B"/>
    <w:rsid w:val="006C64BF"/>
    <w:rsid w:val="006C7B18"/>
    <w:rsid w:val="006D02AE"/>
    <w:rsid w:val="006D1C37"/>
    <w:rsid w:val="006D4822"/>
    <w:rsid w:val="006D6A1D"/>
    <w:rsid w:val="006D7342"/>
    <w:rsid w:val="006D7EC0"/>
    <w:rsid w:val="006E04FC"/>
    <w:rsid w:val="006E186A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B06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1B61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303"/>
    <w:rsid w:val="00736648"/>
    <w:rsid w:val="00737CF0"/>
    <w:rsid w:val="00737EDF"/>
    <w:rsid w:val="00741B3D"/>
    <w:rsid w:val="00743173"/>
    <w:rsid w:val="00743D35"/>
    <w:rsid w:val="00745278"/>
    <w:rsid w:val="00747924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4A23"/>
    <w:rsid w:val="00765035"/>
    <w:rsid w:val="00765A05"/>
    <w:rsid w:val="00766592"/>
    <w:rsid w:val="00767772"/>
    <w:rsid w:val="00767820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2DA6"/>
    <w:rsid w:val="00793CA3"/>
    <w:rsid w:val="0079559A"/>
    <w:rsid w:val="007969C4"/>
    <w:rsid w:val="00797D2D"/>
    <w:rsid w:val="007A0633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2D74"/>
    <w:rsid w:val="007D5835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E617C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268AF"/>
    <w:rsid w:val="00832517"/>
    <w:rsid w:val="0083260F"/>
    <w:rsid w:val="008348C7"/>
    <w:rsid w:val="00834A73"/>
    <w:rsid w:val="008368C5"/>
    <w:rsid w:val="00837FE4"/>
    <w:rsid w:val="0084024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5DC4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5860"/>
    <w:rsid w:val="008A70C0"/>
    <w:rsid w:val="008A73DD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36B4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3D14"/>
    <w:rsid w:val="00904BD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3859"/>
    <w:rsid w:val="00924D01"/>
    <w:rsid w:val="00925C0B"/>
    <w:rsid w:val="0092718D"/>
    <w:rsid w:val="009273AB"/>
    <w:rsid w:val="00927662"/>
    <w:rsid w:val="009277BC"/>
    <w:rsid w:val="009277E5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09DC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83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98E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4421"/>
    <w:rsid w:val="009B55E2"/>
    <w:rsid w:val="009B5A05"/>
    <w:rsid w:val="009B60FF"/>
    <w:rsid w:val="009B6D1E"/>
    <w:rsid w:val="009B6E14"/>
    <w:rsid w:val="009B7307"/>
    <w:rsid w:val="009C06C9"/>
    <w:rsid w:val="009C0F27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607"/>
    <w:rsid w:val="009F1BA4"/>
    <w:rsid w:val="009F33EC"/>
    <w:rsid w:val="009F3768"/>
    <w:rsid w:val="009F3915"/>
    <w:rsid w:val="009F764F"/>
    <w:rsid w:val="009F7E79"/>
    <w:rsid w:val="00A007A9"/>
    <w:rsid w:val="00A00915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26E7D"/>
    <w:rsid w:val="00A304BD"/>
    <w:rsid w:val="00A32A53"/>
    <w:rsid w:val="00A33BE1"/>
    <w:rsid w:val="00A34248"/>
    <w:rsid w:val="00A3560A"/>
    <w:rsid w:val="00A357E6"/>
    <w:rsid w:val="00A35955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1DAE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3FC"/>
    <w:rsid w:val="00A8394D"/>
    <w:rsid w:val="00A83AD2"/>
    <w:rsid w:val="00A83CC8"/>
    <w:rsid w:val="00A8559B"/>
    <w:rsid w:val="00A85635"/>
    <w:rsid w:val="00A87585"/>
    <w:rsid w:val="00A875BC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0F97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BEB"/>
    <w:rsid w:val="00B06D64"/>
    <w:rsid w:val="00B079BA"/>
    <w:rsid w:val="00B07A77"/>
    <w:rsid w:val="00B07B71"/>
    <w:rsid w:val="00B07E00"/>
    <w:rsid w:val="00B102F0"/>
    <w:rsid w:val="00B10B51"/>
    <w:rsid w:val="00B110E6"/>
    <w:rsid w:val="00B12268"/>
    <w:rsid w:val="00B13B75"/>
    <w:rsid w:val="00B14F38"/>
    <w:rsid w:val="00B15921"/>
    <w:rsid w:val="00B16253"/>
    <w:rsid w:val="00B17B21"/>
    <w:rsid w:val="00B17ED3"/>
    <w:rsid w:val="00B20B26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537C"/>
    <w:rsid w:val="00B35604"/>
    <w:rsid w:val="00B35C59"/>
    <w:rsid w:val="00B36781"/>
    <w:rsid w:val="00B368A7"/>
    <w:rsid w:val="00B378D7"/>
    <w:rsid w:val="00B40C26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3DC3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411"/>
    <w:rsid w:val="00B64CDA"/>
    <w:rsid w:val="00B661BE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9BC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6F8"/>
    <w:rsid w:val="00BD5C99"/>
    <w:rsid w:val="00BD6AF1"/>
    <w:rsid w:val="00BD6AF3"/>
    <w:rsid w:val="00BE19E0"/>
    <w:rsid w:val="00BE1C96"/>
    <w:rsid w:val="00BE1FF3"/>
    <w:rsid w:val="00BE22B5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00C"/>
    <w:rsid w:val="00C0530C"/>
    <w:rsid w:val="00C057FB"/>
    <w:rsid w:val="00C064CA"/>
    <w:rsid w:val="00C06F6C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37FC"/>
    <w:rsid w:val="00C647D3"/>
    <w:rsid w:val="00C65116"/>
    <w:rsid w:val="00C65839"/>
    <w:rsid w:val="00C675A3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2BA"/>
    <w:rsid w:val="00CC14A3"/>
    <w:rsid w:val="00CC2C20"/>
    <w:rsid w:val="00CC3199"/>
    <w:rsid w:val="00CC4368"/>
    <w:rsid w:val="00CC44B6"/>
    <w:rsid w:val="00CC515A"/>
    <w:rsid w:val="00CD21A8"/>
    <w:rsid w:val="00CD2266"/>
    <w:rsid w:val="00CD2695"/>
    <w:rsid w:val="00CD364C"/>
    <w:rsid w:val="00CD3DA4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586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00"/>
    <w:rsid w:val="00D64898"/>
    <w:rsid w:val="00D65239"/>
    <w:rsid w:val="00D6666D"/>
    <w:rsid w:val="00D66881"/>
    <w:rsid w:val="00D67DBB"/>
    <w:rsid w:val="00D71858"/>
    <w:rsid w:val="00D73E9B"/>
    <w:rsid w:val="00D73EFD"/>
    <w:rsid w:val="00D754C4"/>
    <w:rsid w:val="00D75795"/>
    <w:rsid w:val="00D761BF"/>
    <w:rsid w:val="00D76334"/>
    <w:rsid w:val="00D7705A"/>
    <w:rsid w:val="00D7729E"/>
    <w:rsid w:val="00D77D89"/>
    <w:rsid w:val="00D81FA7"/>
    <w:rsid w:val="00D821BF"/>
    <w:rsid w:val="00D82782"/>
    <w:rsid w:val="00D82AAD"/>
    <w:rsid w:val="00D82AD8"/>
    <w:rsid w:val="00D8382D"/>
    <w:rsid w:val="00D84E38"/>
    <w:rsid w:val="00D85BAF"/>
    <w:rsid w:val="00D87041"/>
    <w:rsid w:val="00D87709"/>
    <w:rsid w:val="00D90CC1"/>
    <w:rsid w:val="00D91445"/>
    <w:rsid w:val="00D9363E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1DAD"/>
    <w:rsid w:val="00DB3315"/>
    <w:rsid w:val="00DB3FB4"/>
    <w:rsid w:val="00DB4216"/>
    <w:rsid w:val="00DC021E"/>
    <w:rsid w:val="00DC071D"/>
    <w:rsid w:val="00DC08D1"/>
    <w:rsid w:val="00DC0BB7"/>
    <w:rsid w:val="00DC14F1"/>
    <w:rsid w:val="00DC3A63"/>
    <w:rsid w:val="00DC3B7A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650"/>
    <w:rsid w:val="00DD7C94"/>
    <w:rsid w:val="00DE00D3"/>
    <w:rsid w:val="00DE01B0"/>
    <w:rsid w:val="00DE0CB9"/>
    <w:rsid w:val="00DE0DDE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0ED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3481"/>
    <w:rsid w:val="00E4542D"/>
    <w:rsid w:val="00E46A20"/>
    <w:rsid w:val="00E4723B"/>
    <w:rsid w:val="00E473CD"/>
    <w:rsid w:val="00E521DB"/>
    <w:rsid w:val="00E5265B"/>
    <w:rsid w:val="00E543D8"/>
    <w:rsid w:val="00E5470B"/>
    <w:rsid w:val="00E5544C"/>
    <w:rsid w:val="00E559A0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C6E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3AB7"/>
    <w:rsid w:val="00EB46CA"/>
    <w:rsid w:val="00EB4AB0"/>
    <w:rsid w:val="00EB4D20"/>
    <w:rsid w:val="00EB57D7"/>
    <w:rsid w:val="00EB6490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F02"/>
    <w:rsid w:val="00EE489E"/>
    <w:rsid w:val="00EF1F78"/>
    <w:rsid w:val="00EF201D"/>
    <w:rsid w:val="00EF2840"/>
    <w:rsid w:val="00EF2BE8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05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42C"/>
    <w:rsid w:val="00F37A52"/>
    <w:rsid w:val="00F37D6C"/>
    <w:rsid w:val="00F40A18"/>
    <w:rsid w:val="00F41679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154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2595"/>
    <w:rsid w:val="00F83118"/>
    <w:rsid w:val="00F83FCA"/>
    <w:rsid w:val="00F840FC"/>
    <w:rsid w:val="00F8450D"/>
    <w:rsid w:val="00F862CC"/>
    <w:rsid w:val="00F86DB5"/>
    <w:rsid w:val="00F86F44"/>
    <w:rsid w:val="00F87414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A1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159A5"/>
  <w14:defaultImageDpi w14:val="300"/>
  <w15:chartTrackingRefBased/>
  <w15:docId w15:val="{4B71657A-6E50-A747-80EA-0B51E2FD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24059"/>
    <w:pPr>
      <w:spacing w:line="260" w:lineRule="atLeast"/>
    </w:pPr>
    <w:rPr>
      <w:rFonts w:ascii="Lucida Sans" w:hAnsi="Lucida Sans"/>
      <w:szCs w:val="24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3515F5"/>
    <w:pPr>
      <w:spacing w:line="260" w:lineRule="atLeast"/>
    </w:pPr>
    <w:rPr>
      <w:rFonts w:ascii="Lucida Sans" w:hAnsi="Lucida Sans"/>
      <w:szCs w:val="24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rFonts w:ascii="Verdana" w:hAnsi="Verdana"/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  <w:rPr>
      <w:rFonts w:ascii="Verdana" w:hAnsi="Verdana"/>
      <w:sz w:val="16"/>
    </w:r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autoSpaceDE w:val="0"/>
      <w:autoSpaceDN w:val="0"/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5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uppressAutoHyphens/>
      <w:spacing w:line="100" w:lineRule="atLeast"/>
    </w:pPr>
    <w:rPr>
      <w:rFonts w:ascii="Times New Roman" w:hAnsi="Times New Roman" w:cs="Calibri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uppressAutoHyphens/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uppressAutoHyphens/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line="220" w:lineRule="exact"/>
      <w:textAlignment w:val="baseline"/>
    </w:pPr>
    <w:rPr>
      <w:rFonts w:ascii="Verdana" w:hAnsi="Verdana"/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Verdana" w:hAnsi="Verdana"/>
      <w:b/>
      <w:bCs/>
      <w:sz w:val="16"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44" w:afterLines="60" w:line="220" w:lineRule="exact"/>
      <w:contextualSpacing/>
      <w:jc w:val="both"/>
      <w:textAlignment w:val="baseline"/>
    </w:pPr>
    <w:rPr>
      <w:rFonts w:ascii="Verdana" w:hAnsi="Verdana"/>
      <w:i/>
      <w:iCs/>
      <w:sz w:val="16"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rFonts w:ascii="Verdana" w:hAnsi="Verdana"/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220" w:lineRule="exact"/>
      <w:contextualSpacing/>
      <w:jc w:val="both"/>
      <w:textAlignment w:val="baseline"/>
    </w:pPr>
    <w:rPr>
      <w:rFonts w:ascii="Verdana" w:hAnsi="Verdana"/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Lines="60" w:before="144" w:afterLines="60" w:after="144" w:line="220" w:lineRule="exact"/>
      <w:contextualSpacing/>
      <w:textAlignment w:val="baseline"/>
    </w:pPr>
    <w:rPr>
      <w:rFonts w:ascii="Verdana" w:hAnsi="Verdana"/>
      <w:color w:val="0000FF"/>
      <w:sz w:val="18"/>
      <w:szCs w:val="16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880" w:line="440" w:lineRule="exact"/>
      <w:textAlignment w:val="baseline"/>
    </w:pPr>
    <w:rPr>
      <w:rFonts w:ascii="Verdana" w:hAnsi="Verdana"/>
      <w:b/>
      <w:i/>
      <w:sz w:val="28"/>
      <w:szCs w:val="16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sz w:val="14"/>
      <w:szCs w:val="16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character" w:customStyle="1" w:styleId="NormaalChar">
    <w:name w:val="Normaal Char"/>
    <w:basedOn w:val="Standaardalinea-lettertype"/>
    <w:link w:val="Normaal"/>
    <w:rsid w:val="000855D4"/>
    <w:rPr>
      <w:rFonts w:ascii="Lucida Sans" w:hAnsi="Lucida Sans"/>
      <w:szCs w:val="24"/>
    </w:rPr>
  </w:style>
  <w:style w:type="character" w:styleId="Onopgelostemelding">
    <w:name w:val="Unresolved Mention"/>
    <w:basedOn w:val="Standaardalinea-lettertype"/>
    <w:uiPriority w:val="99"/>
    <w:rsid w:val="00085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ompeble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ompebled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Bijlage%20Verklaring%20acceptatie%20concept%20Raamovereenkomst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05AEC-98B6-47CE-82DB-2605108BE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5D880-E3A1-4552-B318-ABFA6EB08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9FF11-577F-4EA9-BC85-8917493A51C5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4.xml><?xml version="1.0" encoding="utf-8"?>
<ds:datastoreItem xmlns:ds="http://schemas.openxmlformats.org/officeDocument/2006/customXml" ds:itemID="{EA2BD6E9-5665-F54F-B090-0D0F867F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Verklaring acceptatie concept Raamovereenkomst.dotx</Template>
  <TotalTime>13</TotalTime>
  <Pages>2</Pages>
  <Words>39</Words>
  <Characters>391</Characters>
  <Application>Microsoft Office Word</Application>
  <DocSecurity>0</DocSecurity>
  <Lines>13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Bijlage: Verklaring acceptatie</vt:lpstr>
    </vt:vector>
  </TitlesOfParts>
  <Manager/>
  <Company>Inkooporganisatie Pompebled</Company>
  <LinksUpToDate>false</LinksUpToDate>
  <CharactersWithSpaces>423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Bijlage: Verklaring acceptatie</dc:title>
  <dc:subject/>
  <dc:creator>Henk Schlingmann</dc:creator>
  <cp:keywords/>
  <dc:description/>
  <cp:lastModifiedBy>Henk Schlingmann</cp:lastModifiedBy>
  <cp:revision>17</cp:revision>
  <cp:lastPrinted>2018-11-30T10:27:00Z</cp:lastPrinted>
  <dcterms:created xsi:type="dcterms:W3CDTF">2021-04-14T10:43:00Z</dcterms:created>
  <dcterms:modified xsi:type="dcterms:W3CDTF">2022-03-21T11:59:00Z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AuthorIds_UIVersion_3072">
    <vt:lpwstr>6</vt:lpwstr>
  </property>
</Properties>
</file>