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1CAB" w14:textId="17D1FA5F" w:rsidR="006C52E4" w:rsidRDefault="006C52E4" w:rsidP="006C52E4">
      <w:pPr>
        <w:pStyle w:val="Kop1"/>
        <w:numPr>
          <w:ilvl w:val="0"/>
          <w:numId w:val="0"/>
        </w:numPr>
      </w:pPr>
      <w:bookmarkStart w:id="0" w:name="_Toc98844318"/>
      <w:r>
        <w:t>Bijlage 1 – reactieformulier</w:t>
      </w:r>
      <w:bookmarkEnd w:id="0"/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18"/>
      </w:tblGrid>
      <w:tr w:rsidR="006C52E4" w:rsidRPr="00FC2EEE" w14:paraId="49D52D94" w14:textId="77777777" w:rsidTr="008155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AB0426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Naam (volgens handelsregister)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003F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6C52E4" w:rsidRPr="00FC2EEE" w14:paraId="3611225C" w14:textId="77777777" w:rsidTr="008155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42658E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Vestigingsplaats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A373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6C52E4" w:rsidRPr="00FC2EEE" w14:paraId="32787854" w14:textId="77777777" w:rsidTr="008155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5FE402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Contactpersoon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1098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6C52E4" w:rsidRPr="00FC2EEE" w14:paraId="0E228C91" w14:textId="77777777" w:rsidTr="008155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ACF193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Kantooradres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840B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6C52E4" w:rsidRPr="00FC2EEE" w14:paraId="491A11B1" w14:textId="77777777" w:rsidTr="008155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773FBC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Postadres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FDD2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6C52E4" w:rsidRPr="00FC2EEE" w14:paraId="6A3BEB1D" w14:textId="77777777" w:rsidTr="008155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259A2E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Telefoonnummer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9940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6C52E4" w:rsidRPr="00FC2EEE" w14:paraId="43BF890E" w14:textId="77777777" w:rsidTr="008155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B7A096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E-mailadres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674A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6C52E4" w:rsidRPr="00FC2EEE" w14:paraId="396718E3" w14:textId="77777777" w:rsidTr="008155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F9ABA3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Registratienummer KvK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65FA" w14:textId="77777777" w:rsidR="006C52E4" w:rsidRPr="00FC2EEE" w:rsidRDefault="006C52E4" w:rsidP="008155E5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</w:tbl>
    <w:p w14:paraId="47503334" w14:textId="655B21FC" w:rsidR="00C139D2" w:rsidRDefault="00C139D2" w:rsidP="008779B5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84"/>
        <w:gridCol w:w="8367"/>
      </w:tblGrid>
      <w:tr w:rsidR="006C52E4" w:rsidRPr="00FF1755" w14:paraId="415A1167" w14:textId="77777777" w:rsidTr="006C52E4">
        <w:tc>
          <w:tcPr>
            <w:tcW w:w="984" w:type="dxa"/>
            <w:shd w:val="clear" w:color="auto" w:fill="731774"/>
          </w:tcPr>
          <w:p w14:paraId="7D403C68" w14:textId="55FA7260" w:rsidR="006C52E4" w:rsidRPr="00FF1755" w:rsidRDefault="006C52E4" w:rsidP="008155E5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Vraagnr.</w:t>
            </w:r>
          </w:p>
        </w:tc>
        <w:tc>
          <w:tcPr>
            <w:tcW w:w="8367" w:type="dxa"/>
            <w:shd w:val="clear" w:color="auto" w:fill="731774"/>
          </w:tcPr>
          <w:p w14:paraId="61742FC9" w14:textId="615E8815" w:rsidR="006C52E4" w:rsidRPr="00FF1755" w:rsidRDefault="006C52E4" w:rsidP="008155E5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Uw antwoord</w:t>
            </w:r>
          </w:p>
        </w:tc>
      </w:tr>
      <w:tr w:rsidR="006C52E4" w14:paraId="5785D6C1" w14:textId="77777777" w:rsidTr="001A6E74">
        <w:trPr>
          <w:trHeight w:val="851"/>
        </w:trPr>
        <w:tc>
          <w:tcPr>
            <w:tcW w:w="984" w:type="dxa"/>
            <w:vAlign w:val="center"/>
          </w:tcPr>
          <w:p w14:paraId="375A7F06" w14:textId="785FC67F" w:rsidR="006C52E4" w:rsidRDefault="006C52E4" w:rsidP="008155E5">
            <w:r>
              <w:t>1</w:t>
            </w:r>
          </w:p>
        </w:tc>
        <w:tc>
          <w:tcPr>
            <w:tcW w:w="8367" w:type="dxa"/>
            <w:vAlign w:val="center"/>
          </w:tcPr>
          <w:p w14:paraId="299BC29D" w14:textId="32E8EE5B" w:rsidR="006C52E4" w:rsidRDefault="006C52E4" w:rsidP="008155E5"/>
        </w:tc>
      </w:tr>
      <w:tr w:rsidR="006C52E4" w14:paraId="026301C6" w14:textId="77777777" w:rsidTr="001A6E74">
        <w:trPr>
          <w:trHeight w:val="851"/>
        </w:trPr>
        <w:tc>
          <w:tcPr>
            <w:tcW w:w="984" w:type="dxa"/>
            <w:vAlign w:val="center"/>
          </w:tcPr>
          <w:p w14:paraId="448C87A9" w14:textId="0D4EDD2B" w:rsidR="006C52E4" w:rsidRDefault="006C52E4" w:rsidP="008155E5">
            <w:r>
              <w:t>2</w:t>
            </w:r>
          </w:p>
        </w:tc>
        <w:tc>
          <w:tcPr>
            <w:tcW w:w="8367" w:type="dxa"/>
            <w:vAlign w:val="center"/>
          </w:tcPr>
          <w:p w14:paraId="40832659" w14:textId="77777777" w:rsidR="006C52E4" w:rsidRDefault="006C52E4" w:rsidP="008155E5"/>
        </w:tc>
      </w:tr>
      <w:tr w:rsidR="006C52E4" w14:paraId="0531FB8E" w14:textId="77777777" w:rsidTr="001A6E74">
        <w:trPr>
          <w:trHeight w:val="851"/>
        </w:trPr>
        <w:tc>
          <w:tcPr>
            <w:tcW w:w="984" w:type="dxa"/>
            <w:vAlign w:val="center"/>
          </w:tcPr>
          <w:p w14:paraId="2B47A973" w14:textId="258764CF" w:rsidR="006C52E4" w:rsidRDefault="006C52E4" w:rsidP="008155E5">
            <w:r>
              <w:t>3</w:t>
            </w:r>
          </w:p>
        </w:tc>
        <w:tc>
          <w:tcPr>
            <w:tcW w:w="8367" w:type="dxa"/>
            <w:vAlign w:val="center"/>
          </w:tcPr>
          <w:p w14:paraId="24845EB5" w14:textId="77777777" w:rsidR="006C52E4" w:rsidRDefault="006C52E4" w:rsidP="008155E5"/>
        </w:tc>
      </w:tr>
      <w:tr w:rsidR="006C52E4" w14:paraId="05231EBB" w14:textId="77777777" w:rsidTr="001A6E74">
        <w:trPr>
          <w:trHeight w:val="851"/>
        </w:trPr>
        <w:tc>
          <w:tcPr>
            <w:tcW w:w="984" w:type="dxa"/>
            <w:vAlign w:val="center"/>
          </w:tcPr>
          <w:p w14:paraId="698C3A18" w14:textId="563316CA" w:rsidR="006C52E4" w:rsidRDefault="006C52E4" w:rsidP="008155E5">
            <w:r>
              <w:t>4</w:t>
            </w:r>
          </w:p>
        </w:tc>
        <w:tc>
          <w:tcPr>
            <w:tcW w:w="8367" w:type="dxa"/>
            <w:vAlign w:val="center"/>
          </w:tcPr>
          <w:p w14:paraId="13C1994F" w14:textId="77777777" w:rsidR="006C52E4" w:rsidRDefault="006C52E4" w:rsidP="008155E5"/>
        </w:tc>
      </w:tr>
      <w:tr w:rsidR="006C52E4" w14:paraId="54F54C3A" w14:textId="77777777" w:rsidTr="001A6E74">
        <w:trPr>
          <w:trHeight w:val="851"/>
        </w:trPr>
        <w:tc>
          <w:tcPr>
            <w:tcW w:w="984" w:type="dxa"/>
            <w:vAlign w:val="center"/>
          </w:tcPr>
          <w:p w14:paraId="2F5E93CC" w14:textId="00FE2911" w:rsidR="006C52E4" w:rsidRDefault="006C52E4" w:rsidP="008155E5">
            <w:r>
              <w:t>5</w:t>
            </w:r>
          </w:p>
        </w:tc>
        <w:tc>
          <w:tcPr>
            <w:tcW w:w="8367" w:type="dxa"/>
            <w:vAlign w:val="center"/>
          </w:tcPr>
          <w:p w14:paraId="7FE6D138" w14:textId="77777777" w:rsidR="006C52E4" w:rsidRDefault="006C52E4" w:rsidP="008155E5"/>
        </w:tc>
      </w:tr>
      <w:tr w:rsidR="006C52E4" w14:paraId="1126B543" w14:textId="77777777" w:rsidTr="001A6E74">
        <w:trPr>
          <w:trHeight w:val="851"/>
        </w:trPr>
        <w:tc>
          <w:tcPr>
            <w:tcW w:w="984" w:type="dxa"/>
            <w:vAlign w:val="center"/>
          </w:tcPr>
          <w:p w14:paraId="617A22B6" w14:textId="317A10F2" w:rsidR="006C52E4" w:rsidRDefault="006C52E4" w:rsidP="008155E5">
            <w:r>
              <w:t>6</w:t>
            </w:r>
          </w:p>
        </w:tc>
        <w:tc>
          <w:tcPr>
            <w:tcW w:w="8367" w:type="dxa"/>
            <w:vAlign w:val="center"/>
          </w:tcPr>
          <w:p w14:paraId="714F7ACB" w14:textId="77777777" w:rsidR="006C52E4" w:rsidRDefault="006C52E4" w:rsidP="008155E5"/>
        </w:tc>
      </w:tr>
      <w:tr w:rsidR="006C52E4" w14:paraId="246E381B" w14:textId="77777777" w:rsidTr="001A6E74">
        <w:trPr>
          <w:trHeight w:val="851"/>
        </w:trPr>
        <w:tc>
          <w:tcPr>
            <w:tcW w:w="984" w:type="dxa"/>
            <w:vAlign w:val="center"/>
          </w:tcPr>
          <w:p w14:paraId="15048AF5" w14:textId="08ED906C" w:rsidR="006C52E4" w:rsidRDefault="003626CC" w:rsidP="008155E5">
            <w:r>
              <w:t>7</w:t>
            </w:r>
          </w:p>
        </w:tc>
        <w:tc>
          <w:tcPr>
            <w:tcW w:w="8367" w:type="dxa"/>
            <w:vAlign w:val="center"/>
          </w:tcPr>
          <w:p w14:paraId="2AE4BE88" w14:textId="77777777" w:rsidR="006C52E4" w:rsidRDefault="006C52E4" w:rsidP="008155E5"/>
        </w:tc>
      </w:tr>
      <w:tr w:rsidR="00345F8E" w14:paraId="23A24716" w14:textId="77777777" w:rsidTr="001A6E74">
        <w:trPr>
          <w:trHeight w:val="851"/>
        </w:trPr>
        <w:tc>
          <w:tcPr>
            <w:tcW w:w="984" w:type="dxa"/>
            <w:vAlign w:val="center"/>
          </w:tcPr>
          <w:p w14:paraId="77E35312" w14:textId="422075B7" w:rsidR="00345F8E" w:rsidRDefault="00345F8E" w:rsidP="008155E5">
            <w:r>
              <w:t>8</w:t>
            </w:r>
          </w:p>
        </w:tc>
        <w:tc>
          <w:tcPr>
            <w:tcW w:w="8367" w:type="dxa"/>
            <w:vAlign w:val="center"/>
          </w:tcPr>
          <w:p w14:paraId="66F6C2F6" w14:textId="77777777" w:rsidR="00345F8E" w:rsidRDefault="00345F8E" w:rsidP="008155E5"/>
        </w:tc>
      </w:tr>
    </w:tbl>
    <w:p w14:paraId="7433AB51" w14:textId="7472C5C9" w:rsidR="006C52E4" w:rsidRDefault="006C52E4" w:rsidP="008779B5"/>
    <w:p w14:paraId="721AA4AE" w14:textId="77777777" w:rsidR="0013680A" w:rsidRDefault="0013680A" w:rsidP="008779B5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6C52E4" w14:paraId="5F3727C1" w14:textId="77777777" w:rsidTr="0013680A">
        <w:tc>
          <w:tcPr>
            <w:tcW w:w="3397" w:type="dxa"/>
            <w:shd w:val="clear" w:color="auto" w:fill="F2F2F2" w:themeFill="background1" w:themeFillShade="F2"/>
          </w:tcPr>
          <w:p w14:paraId="6C3CC6C6" w14:textId="77777777" w:rsidR="006C52E4" w:rsidRPr="006C52E4" w:rsidRDefault="006C52E4" w:rsidP="008155E5">
            <w:pPr>
              <w:spacing w:line="280" w:lineRule="atLeast"/>
            </w:pPr>
            <w:r w:rsidRPr="006C52E4">
              <w:t xml:space="preserve">Ingevuld, d.d. </w:t>
            </w:r>
          </w:p>
        </w:tc>
        <w:tc>
          <w:tcPr>
            <w:tcW w:w="5954" w:type="dxa"/>
          </w:tcPr>
          <w:p w14:paraId="72A280E1" w14:textId="77777777" w:rsidR="006C52E4" w:rsidRDefault="006C52E4" w:rsidP="008155E5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6C52E4" w14:paraId="637B5966" w14:textId="77777777" w:rsidTr="0013680A">
        <w:tc>
          <w:tcPr>
            <w:tcW w:w="3397" w:type="dxa"/>
            <w:shd w:val="clear" w:color="auto" w:fill="F2F2F2" w:themeFill="background1" w:themeFillShade="F2"/>
          </w:tcPr>
          <w:p w14:paraId="61FD063B" w14:textId="77777777" w:rsidR="006C52E4" w:rsidRPr="006C52E4" w:rsidRDefault="006C52E4" w:rsidP="008155E5">
            <w:pPr>
              <w:spacing w:line="280" w:lineRule="atLeast"/>
            </w:pPr>
            <w:r w:rsidRPr="006C52E4">
              <w:t xml:space="preserve">Organisatie </w:t>
            </w:r>
          </w:p>
        </w:tc>
        <w:tc>
          <w:tcPr>
            <w:tcW w:w="5954" w:type="dxa"/>
          </w:tcPr>
          <w:p w14:paraId="42E4ED96" w14:textId="77777777" w:rsidR="006C52E4" w:rsidRDefault="006C52E4" w:rsidP="008155E5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6C52E4" w14:paraId="6303B2D5" w14:textId="77777777" w:rsidTr="0013680A">
        <w:tc>
          <w:tcPr>
            <w:tcW w:w="3397" w:type="dxa"/>
            <w:shd w:val="clear" w:color="auto" w:fill="F2F2F2" w:themeFill="background1" w:themeFillShade="F2"/>
          </w:tcPr>
          <w:p w14:paraId="0E2189F4" w14:textId="77777777" w:rsidR="006C52E4" w:rsidRPr="006C52E4" w:rsidRDefault="006C52E4" w:rsidP="008155E5">
            <w:pPr>
              <w:spacing w:line="280" w:lineRule="atLeast"/>
            </w:pPr>
            <w:r w:rsidRPr="006C52E4">
              <w:t xml:space="preserve">Handtekening </w:t>
            </w:r>
          </w:p>
        </w:tc>
        <w:tc>
          <w:tcPr>
            <w:tcW w:w="5954" w:type="dxa"/>
          </w:tcPr>
          <w:p w14:paraId="37B61EB2" w14:textId="77777777" w:rsidR="006C52E4" w:rsidRDefault="006C52E4" w:rsidP="008155E5">
            <w:pPr>
              <w:spacing w:line="280" w:lineRule="atLeast"/>
              <w:rPr>
                <w:rFonts w:ascii="Arial" w:hAnsi="Arial"/>
              </w:rPr>
            </w:pPr>
          </w:p>
          <w:p w14:paraId="60C47053" w14:textId="77777777" w:rsidR="006C52E4" w:rsidRDefault="006C52E4" w:rsidP="008155E5">
            <w:pPr>
              <w:spacing w:line="280" w:lineRule="atLeast"/>
              <w:rPr>
                <w:rFonts w:ascii="Arial" w:hAnsi="Arial"/>
              </w:rPr>
            </w:pPr>
          </w:p>
          <w:p w14:paraId="6B15FBF0" w14:textId="77777777" w:rsidR="006C52E4" w:rsidRDefault="006C52E4" w:rsidP="008155E5">
            <w:pPr>
              <w:spacing w:line="280" w:lineRule="atLeast"/>
              <w:rPr>
                <w:rFonts w:ascii="Arial" w:hAnsi="Arial"/>
              </w:rPr>
            </w:pPr>
          </w:p>
          <w:p w14:paraId="456F1395" w14:textId="77777777" w:rsidR="006C52E4" w:rsidRDefault="006C52E4" w:rsidP="008155E5">
            <w:pPr>
              <w:spacing w:line="280" w:lineRule="atLeast"/>
              <w:rPr>
                <w:rFonts w:ascii="Arial" w:hAnsi="Arial"/>
              </w:rPr>
            </w:pPr>
          </w:p>
          <w:p w14:paraId="514F1C76" w14:textId="77777777" w:rsidR="006C52E4" w:rsidRDefault="006C52E4" w:rsidP="008155E5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6C52E4" w14:paraId="45285611" w14:textId="77777777" w:rsidTr="0013680A">
        <w:tc>
          <w:tcPr>
            <w:tcW w:w="3397" w:type="dxa"/>
            <w:shd w:val="clear" w:color="auto" w:fill="F2F2F2" w:themeFill="background1" w:themeFillShade="F2"/>
          </w:tcPr>
          <w:p w14:paraId="1FF078A9" w14:textId="77777777" w:rsidR="006C52E4" w:rsidRPr="006C52E4" w:rsidRDefault="006C52E4" w:rsidP="008155E5">
            <w:pPr>
              <w:spacing w:line="280" w:lineRule="atLeast"/>
            </w:pPr>
            <w:r w:rsidRPr="006C52E4">
              <w:t xml:space="preserve">Naam ondertekenaar </w:t>
            </w:r>
          </w:p>
        </w:tc>
        <w:tc>
          <w:tcPr>
            <w:tcW w:w="5954" w:type="dxa"/>
          </w:tcPr>
          <w:p w14:paraId="6751B8B8" w14:textId="77777777" w:rsidR="006C52E4" w:rsidRDefault="006C52E4" w:rsidP="008155E5">
            <w:pPr>
              <w:spacing w:line="280" w:lineRule="atLeast"/>
              <w:rPr>
                <w:rFonts w:ascii="Arial" w:hAnsi="Arial"/>
              </w:rPr>
            </w:pPr>
          </w:p>
        </w:tc>
      </w:tr>
    </w:tbl>
    <w:p w14:paraId="4FFE5CD9" w14:textId="77777777" w:rsidR="006C52E4" w:rsidRPr="008779B5" w:rsidRDefault="006C52E4" w:rsidP="008779B5"/>
    <w:sectPr w:rsidR="006C52E4" w:rsidRPr="008779B5" w:rsidSect="00F36064">
      <w:headerReference w:type="first" r:id="rId13"/>
      <w:pgSz w:w="11906" w:h="16838"/>
      <w:pgMar w:top="1247" w:right="851" w:bottom="1247" w:left="1701" w:header="48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57ABD" w14:textId="77777777" w:rsidR="000306E2" w:rsidRDefault="000306E2" w:rsidP="004C03F0">
      <w:pPr>
        <w:spacing w:line="240" w:lineRule="auto"/>
      </w:pPr>
      <w:r>
        <w:separator/>
      </w:r>
    </w:p>
  </w:endnote>
  <w:endnote w:type="continuationSeparator" w:id="0">
    <w:p w14:paraId="13130FEF" w14:textId="77777777" w:rsidR="000306E2" w:rsidRDefault="000306E2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Condensed">
    <w:charset w:val="00"/>
    <w:family w:val="swiss"/>
    <w:pitch w:val="variable"/>
    <w:sig w:usb0="8000002F" w:usb1="5000204A" w:usb2="00000000" w:usb3="00000000" w:csb0="0000009B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9035A" w14:textId="77777777" w:rsidR="000306E2" w:rsidRDefault="000306E2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CD4E607" w14:textId="77777777" w:rsidR="000306E2" w:rsidRDefault="000306E2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EF348" w14:textId="77777777" w:rsidR="00A94F5E" w:rsidRDefault="00A94F5E" w:rsidP="00E376BC">
    <w:pPr>
      <w:framePr w:w="4161" w:h="1977" w:wrap="around" w:vAnchor="text" w:hAnchor="page" w:x="6765" w:y="-265"/>
      <w:rPr>
        <w:rFonts w:ascii="Georgia" w:hAnsi="Georgia"/>
        <w:color w:val="005426"/>
      </w:rPr>
    </w:pPr>
  </w:p>
  <w:p w14:paraId="1AC7F8EF" w14:textId="77777777" w:rsidR="00A94F5E" w:rsidRPr="00E376BC" w:rsidRDefault="00A94F5E" w:rsidP="00E376BC">
    <w:pPr>
      <w:framePr w:w="4161" w:h="1977" w:wrap="around" w:vAnchor="text" w:hAnchor="page" w:x="6765" w:y="-265"/>
      <w:jc w:val="center"/>
      <w:rPr>
        <w:rFonts w:cstheme="majorHAnsi"/>
        <w:color w:val="005426"/>
      </w:rPr>
    </w:pPr>
    <w:r w:rsidRPr="00E376BC">
      <w:rPr>
        <w:rFonts w:cstheme="majorHAnsi"/>
        <w:color w:val="005426"/>
      </w:rPr>
      <w:t>Dienst Stadsbeheer</w:t>
    </w:r>
  </w:p>
  <w:p w14:paraId="04A5B242" w14:textId="77777777" w:rsidR="00A94F5E" w:rsidRPr="00E376BC" w:rsidRDefault="00A94F5E" w:rsidP="00E376BC">
    <w:pPr>
      <w:framePr w:w="4161" w:h="1977" w:wrap="around" w:vAnchor="text" w:hAnchor="page" w:x="6765" w:y="-265"/>
      <w:jc w:val="center"/>
      <w:rPr>
        <w:rFonts w:cstheme="majorHAnsi"/>
        <w:color w:val="005426"/>
      </w:rPr>
    </w:pPr>
    <w:r w:rsidRPr="00E376BC">
      <w:rPr>
        <w:rFonts w:cstheme="majorHAnsi"/>
        <w:color w:val="005426"/>
      </w:rPr>
      <w:t>Ingenieursbureau Den Haag</w:t>
    </w:r>
  </w:p>
  <w:p w14:paraId="63B441C0" w14:textId="77777777" w:rsidR="00A94F5E" w:rsidRPr="00E376BC" w:rsidRDefault="00A94F5E" w:rsidP="00E376BC">
    <w:pPr>
      <w:framePr w:w="4161" w:h="1977" w:wrap="around" w:vAnchor="text" w:hAnchor="page" w:x="6765" w:y="-265"/>
      <w:jc w:val="center"/>
      <w:rPr>
        <w:rFonts w:cstheme="majorHAnsi"/>
        <w:color w:val="005426"/>
      </w:rPr>
    </w:pPr>
  </w:p>
  <w:p w14:paraId="154B504C" w14:textId="77777777" w:rsidR="00A94F5E" w:rsidRPr="00E376BC" w:rsidRDefault="00A94F5E" w:rsidP="00E376BC">
    <w:pPr>
      <w:framePr w:w="4161" w:h="1977" w:wrap="around" w:vAnchor="text" w:hAnchor="page" w:x="6765" w:y="-265"/>
      <w:jc w:val="center"/>
      <w:rPr>
        <w:rFonts w:cstheme="majorHAnsi"/>
        <w:color w:val="005426"/>
        <w:sz w:val="32"/>
        <w:szCs w:val="32"/>
      </w:rPr>
    </w:pPr>
    <w:r>
      <w:rPr>
        <w:rFonts w:cstheme="majorHAnsi"/>
        <w:color w:val="005426"/>
        <w:sz w:val="32"/>
        <w:szCs w:val="32"/>
      </w:rPr>
      <w:t>Nomenclatuur</w:t>
    </w:r>
  </w:p>
  <w:p w14:paraId="05543C85" w14:textId="77777777" w:rsidR="00A94F5E" w:rsidRPr="00EE2CA7" w:rsidRDefault="00A94F5E" w:rsidP="00E376BC">
    <w:pPr>
      <w:framePr w:w="4161" w:h="1977" w:wrap="around" w:vAnchor="text" w:hAnchor="page" w:x="6765" w:y="-265"/>
      <w:rPr>
        <w:rFonts w:ascii="Georgia" w:hAnsi="Georgia"/>
        <w:color w:val="005426"/>
      </w:rPr>
    </w:pPr>
  </w:p>
  <w:p w14:paraId="0BA263AE" w14:textId="77777777" w:rsidR="00A94F5E" w:rsidRPr="00622B84" w:rsidRDefault="00A94F5E" w:rsidP="00495798">
    <w:pPr>
      <w:pStyle w:val="Koptekst"/>
      <w:spacing w:after="3680"/>
      <w:rPr>
        <w:lang w:eastAsia="nl-NL"/>
      </w:rPr>
    </w:pPr>
    <w:r>
      <w:rPr>
        <w:noProof/>
        <w:lang w:eastAsia="nl-NL" w:bidi="th-TH"/>
      </w:rPr>
      <w:drawing>
        <wp:anchor distT="0" distB="0" distL="114300" distR="114300" simplePos="0" relativeHeight="251679744" behindDoc="0" locked="0" layoutInCell="1" allowOverlap="1" wp14:anchorId="1DBEC906" wp14:editId="3B32AD58">
          <wp:simplePos x="0" y="0"/>
          <wp:positionH relativeFrom="column">
            <wp:posOffset>2727325</wp:posOffset>
          </wp:positionH>
          <wp:positionV relativeFrom="paragraph">
            <wp:posOffset>1988997</wp:posOffset>
          </wp:positionV>
          <wp:extent cx="3322955" cy="4431665"/>
          <wp:effectExtent l="0" t="0" r="4445" b="635"/>
          <wp:wrapThrough wrapText="bothSides">
            <wp:wrapPolygon edited="0">
              <wp:start x="0" y="0"/>
              <wp:lineTo x="0" y="21541"/>
              <wp:lineTo x="21546" y="21541"/>
              <wp:lineTo x="21546" y="0"/>
              <wp:lineTo x="0" y="0"/>
            </wp:wrapPolygon>
          </wp:wrapThrough>
          <wp:docPr id="25" name="Afbeelding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2955" cy="443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eorgia" w:hAnsi="Georgia"/>
        <w:noProof/>
        <w:color w:val="009242"/>
        <w:sz w:val="36"/>
        <w:szCs w:val="36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230CB5B" wp14:editId="44F6395A">
              <wp:simplePos x="0" y="0"/>
              <wp:positionH relativeFrom="column">
                <wp:posOffset>-598776</wp:posOffset>
              </wp:positionH>
              <wp:positionV relativeFrom="paragraph">
                <wp:posOffset>1317772</wp:posOffset>
              </wp:positionV>
              <wp:extent cx="6510286" cy="606056"/>
              <wp:effectExtent l="0" t="0" r="5080" b="381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0286" cy="6060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9DB5A6" w14:textId="77777777" w:rsidR="00A94F5E" w:rsidRPr="00E376BC" w:rsidRDefault="00A94F5E">
                          <w:pPr>
                            <w:rPr>
                              <w:rFonts w:cstheme="majorHAnsi"/>
                              <w:color w:val="0E351A" w:themeColor="accent2" w:themeShade="80"/>
                              <w:sz w:val="40"/>
                              <w:szCs w:val="40"/>
                              <w:lang w:val="en-US"/>
                            </w:rPr>
                          </w:pPr>
                          <w:proofErr w:type="spellStart"/>
                          <w:r w:rsidRPr="00E376BC">
                            <w:rPr>
                              <w:rFonts w:cstheme="majorHAnsi"/>
                              <w:color w:val="0E351A" w:themeColor="accent2" w:themeShade="80"/>
                              <w:sz w:val="40"/>
                              <w:szCs w:val="40"/>
                              <w:lang w:val="en-US"/>
                            </w:rPr>
                            <w:t>Renovatie</w:t>
                          </w:r>
                          <w:proofErr w:type="spellEnd"/>
                          <w:r w:rsidRPr="00E376BC">
                            <w:rPr>
                              <w:rFonts w:cstheme="majorHAnsi"/>
                              <w:color w:val="0E351A" w:themeColor="accent2" w:themeShade="80"/>
                              <w:sz w:val="40"/>
                              <w:szCs w:val="4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E376BC">
                            <w:rPr>
                              <w:rFonts w:cstheme="majorHAnsi"/>
                              <w:color w:val="0E351A" w:themeColor="accent2" w:themeShade="80"/>
                              <w:sz w:val="40"/>
                              <w:szCs w:val="40"/>
                              <w:lang w:val="en-US"/>
                            </w:rPr>
                            <w:t>Hubertustunnel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30CB5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8" type="#_x0000_t202" style="position:absolute;margin-left:-47.15pt;margin-top:103.75pt;width:512.6pt;height:4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" fillcolor="white [3201]" stroked="f" strokeweight=".5pt">
              <v:textbox>
                <w:txbxContent>
                  <w:p w14:paraId="479DB5A6" w14:textId="77777777" w:rsidR="00A94F5E" w:rsidRPr="00E376BC" w:rsidRDefault="00A94F5E">
                    <w:pPr>
                      <w:rPr>
                        <w:rFonts w:cstheme="majorHAnsi"/>
                        <w:color w:val="0E351A" w:themeColor="accent2" w:themeShade="80"/>
                        <w:sz w:val="40"/>
                        <w:szCs w:val="40"/>
                        <w:lang w:val="en-US"/>
                      </w:rPr>
                    </w:pPr>
                    <w:proofErr w:type="spellStart"/>
                    <w:r w:rsidRPr="00E376BC">
                      <w:rPr>
                        <w:rFonts w:cstheme="majorHAnsi"/>
                        <w:color w:val="0E351A" w:themeColor="accent2" w:themeShade="80"/>
                        <w:sz w:val="40"/>
                        <w:szCs w:val="40"/>
                        <w:lang w:val="en-US"/>
                      </w:rPr>
                      <w:t>Renovatie</w:t>
                    </w:r>
                    <w:proofErr w:type="spellEnd"/>
                    <w:r w:rsidRPr="00E376BC">
                      <w:rPr>
                        <w:rFonts w:cstheme="majorHAnsi"/>
                        <w:color w:val="0E351A" w:themeColor="accent2" w:themeShade="80"/>
                        <w:sz w:val="40"/>
                        <w:szCs w:val="40"/>
                        <w:lang w:val="en-US"/>
                      </w:rPr>
                      <w:t xml:space="preserve"> </w:t>
                    </w:r>
                    <w:proofErr w:type="spellStart"/>
                    <w:r w:rsidRPr="00E376BC">
                      <w:rPr>
                        <w:rFonts w:cstheme="majorHAnsi"/>
                        <w:color w:val="0E351A" w:themeColor="accent2" w:themeShade="80"/>
                        <w:sz w:val="40"/>
                        <w:szCs w:val="40"/>
                        <w:lang w:val="en-US"/>
                      </w:rPr>
                      <w:t>Hubertustunnel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rFonts w:ascii="Georgia" w:hAnsi="Georgia"/>
        <w:noProof/>
        <w:color w:val="009242"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502FCA0" wp14:editId="4EA2522D">
              <wp:simplePos x="0" y="0"/>
              <wp:positionH relativeFrom="column">
                <wp:posOffset>-525514</wp:posOffset>
              </wp:positionH>
              <wp:positionV relativeFrom="paragraph">
                <wp:posOffset>1221224</wp:posOffset>
              </wp:positionV>
              <wp:extent cx="6521450" cy="31750"/>
              <wp:effectExtent l="0" t="57150" r="12700" b="82550"/>
              <wp:wrapNone/>
              <wp:docPr id="7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1450" cy="31750"/>
                      </a:xfrm>
                      <a:prstGeom prst="straightConnector1">
                        <a:avLst/>
                      </a:prstGeom>
                      <a:noFill/>
                      <a:ln w="127000">
                        <a:solidFill>
                          <a:srgbClr val="00542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2298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41.4pt;margin-top:96.15pt;width:513.5pt;height: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" strokecolor="#005426" strokeweight="10pt">
              <v:shadow color="#868686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78720" behindDoc="0" locked="0" layoutInCell="1" allowOverlap="1" wp14:anchorId="44377033" wp14:editId="1DD824EE">
          <wp:simplePos x="0" y="0"/>
          <wp:positionH relativeFrom="column">
            <wp:posOffset>-514985</wp:posOffset>
          </wp:positionH>
          <wp:positionV relativeFrom="paragraph">
            <wp:posOffset>-500040</wp:posOffset>
          </wp:positionV>
          <wp:extent cx="2598092" cy="1419225"/>
          <wp:effectExtent l="0" t="0" r="0" b="0"/>
          <wp:wrapNone/>
          <wp:docPr id="30" name="Afbeelding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n Haa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8092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D6C7E0" w14:textId="77777777" w:rsidR="00A94F5E" w:rsidRDefault="00A94F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F6C79"/>
    <w:multiLevelType w:val="hybridMultilevel"/>
    <w:tmpl w:val="88CED398"/>
    <w:lvl w:ilvl="0" w:tplc="E8F6A662"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7C38AE"/>
    <w:multiLevelType w:val="multilevel"/>
    <w:tmpl w:val="C3B22B7E"/>
    <w:styleLink w:val="Huidigelijst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F932519"/>
    <w:multiLevelType w:val="hybridMultilevel"/>
    <w:tmpl w:val="9A96F2DE"/>
    <w:lvl w:ilvl="0" w:tplc="A2A4033E"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3419F"/>
    <w:multiLevelType w:val="hybridMultilevel"/>
    <w:tmpl w:val="7F102BD8"/>
    <w:lvl w:ilvl="0" w:tplc="44E6B8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24E65"/>
    <w:multiLevelType w:val="hybridMultilevel"/>
    <w:tmpl w:val="3F4A5118"/>
    <w:lvl w:ilvl="0" w:tplc="7C8A26E4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C6E6C"/>
    <w:multiLevelType w:val="hybridMultilevel"/>
    <w:tmpl w:val="FD622DEE"/>
    <w:lvl w:ilvl="0" w:tplc="44E6B8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623DD"/>
    <w:multiLevelType w:val="hybridMultilevel"/>
    <w:tmpl w:val="F79A929A"/>
    <w:lvl w:ilvl="0" w:tplc="E938BE16"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C5F7E"/>
    <w:multiLevelType w:val="multilevel"/>
    <w:tmpl w:val="0C8EE89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9043320"/>
    <w:multiLevelType w:val="hybridMultilevel"/>
    <w:tmpl w:val="1436BB80"/>
    <w:lvl w:ilvl="0" w:tplc="36E6830E">
      <w:numFmt w:val="bullet"/>
      <w:lvlText w:val="-"/>
      <w:lvlJc w:val="left"/>
      <w:pPr>
        <w:ind w:left="36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ED23A0"/>
    <w:multiLevelType w:val="hybridMultilevel"/>
    <w:tmpl w:val="C58AF8EA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DB1BE5"/>
    <w:multiLevelType w:val="hybridMultilevel"/>
    <w:tmpl w:val="9F340D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5757F"/>
    <w:multiLevelType w:val="hybridMultilevel"/>
    <w:tmpl w:val="C42696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D5A16"/>
    <w:multiLevelType w:val="hybridMultilevel"/>
    <w:tmpl w:val="08A2AE86"/>
    <w:lvl w:ilvl="0" w:tplc="C9B84B9C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E156E83"/>
    <w:multiLevelType w:val="hybridMultilevel"/>
    <w:tmpl w:val="B4FA6556"/>
    <w:lvl w:ilvl="0" w:tplc="46466E6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26744"/>
    <w:multiLevelType w:val="hybridMultilevel"/>
    <w:tmpl w:val="B2AE7140"/>
    <w:lvl w:ilvl="0" w:tplc="9AD67AC8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2E4"/>
    <w:multiLevelType w:val="hybridMultilevel"/>
    <w:tmpl w:val="9A789A2C"/>
    <w:lvl w:ilvl="0" w:tplc="20663A36">
      <w:start w:val="14"/>
      <w:numFmt w:val="bullet"/>
      <w:lvlText w:val="-"/>
      <w:lvlJc w:val="left"/>
      <w:pPr>
        <w:ind w:left="720" w:hanging="360"/>
      </w:pPr>
      <w:rPr>
        <w:rFonts w:ascii="Avenir Next Condensed" w:eastAsia="Times New Roman" w:hAnsi="Avenir Next Condensed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E2B60"/>
    <w:multiLevelType w:val="multilevel"/>
    <w:tmpl w:val="D074853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BC21A0D"/>
    <w:multiLevelType w:val="hybridMultilevel"/>
    <w:tmpl w:val="493AA7F6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31"/>
  </w:num>
  <w:num w:numId="15">
    <w:abstractNumId w:val="19"/>
  </w:num>
  <w:num w:numId="16">
    <w:abstractNumId w:val="29"/>
  </w:num>
  <w:num w:numId="17">
    <w:abstractNumId w:val="27"/>
  </w:num>
  <w:num w:numId="18">
    <w:abstractNumId w:val="20"/>
  </w:num>
  <w:num w:numId="19">
    <w:abstractNumId w:val="16"/>
  </w:num>
  <w:num w:numId="20">
    <w:abstractNumId w:val="12"/>
  </w:num>
  <w:num w:numId="21">
    <w:abstractNumId w:val="10"/>
  </w:num>
  <w:num w:numId="22">
    <w:abstractNumId w:val="11"/>
  </w:num>
  <w:num w:numId="23">
    <w:abstractNumId w:val="26"/>
  </w:num>
  <w:num w:numId="24">
    <w:abstractNumId w:val="23"/>
  </w:num>
  <w:num w:numId="25">
    <w:abstractNumId w:val="28"/>
  </w:num>
  <w:num w:numId="26">
    <w:abstractNumId w:val="14"/>
  </w:num>
  <w:num w:numId="27">
    <w:abstractNumId w:val="24"/>
  </w:num>
  <w:num w:numId="28">
    <w:abstractNumId w:val="22"/>
  </w:num>
  <w:num w:numId="29">
    <w:abstractNumId w:val="30"/>
  </w:num>
  <w:num w:numId="30">
    <w:abstractNumId w:val="21"/>
  </w:num>
  <w:num w:numId="31">
    <w:abstractNumId w:val="13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varSaved" w:val="BEC#COD_00001 v0.5 20200911"/>
    <w:docVar w:name="Width" w:val="520"/>
  </w:docVars>
  <w:rsids>
    <w:rsidRoot w:val="00622B84"/>
    <w:rsid w:val="000036C8"/>
    <w:rsid w:val="0001192A"/>
    <w:rsid w:val="00013731"/>
    <w:rsid w:val="00013C88"/>
    <w:rsid w:val="00014CE6"/>
    <w:rsid w:val="0001684A"/>
    <w:rsid w:val="00016950"/>
    <w:rsid w:val="00023A2A"/>
    <w:rsid w:val="00023C5E"/>
    <w:rsid w:val="000306E2"/>
    <w:rsid w:val="0003291B"/>
    <w:rsid w:val="0003378D"/>
    <w:rsid w:val="00041369"/>
    <w:rsid w:val="00043500"/>
    <w:rsid w:val="000439A8"/>
    <w:rsid w:val="00044CD8"/>
    <w:rsid w:val="00045197"/>
    <w:rsid w:val="000511DD"/>
    <w:rsid w:val="00052440"/>
    <w:rsid w:val="000548D1"/>
    <w:rsid w:val="000551B2"/>
    <w:rsid w:val="0005703E"/>
    <w:rsid w:val="00060ED7"/>
    <w:rsid w:val="000648FB"/>
    <w:rsid w:val="00065B50"/>
    <w:rsid w:val="00066542"/>
    <w:rsid w:val="000719F6"/>
    <w:rsid w:val="00072EC3"/>
    <w:rsid w:val="0007378A"/>
    <w:rsid w:val="00073DE1"/>
    <w:rsid w:val="000755DA"/>
    <w:rsid w:val="00082C4A"/>
    <w:rsid w:val="00083258"/>
    <w:rsid w:val="00083AB3"/>
    <w:rsid w:val="00083EA2"/>
    <w:rsid w:val="0008527B"/>
    <w:rsid w:val="00091BDF"/>
    <w:rsid w:val="0009522E"/>
    <w:rsid w:val="00097E12"/>
    <w:rsid w:val="000A107F"/>
    <w:rsid w:val="000A53EB"/>
    <w:rsid w:val="000A7742"/>
    <w:rsid w:val="000B59BB"/>
    <w:rsid w:val="000B786E"/>
    <w:rsid w:val="000B7AAC"/>
    <w:rsid w:val="000C51BE"/>
    <w:rsid w:val="000D12BB"/>
    <w:rsid w:val="000D2402"/>
    <w:rsid w:val="000D3F3F"/>
    <w:rsid w:val="000D46CE"/>
    <w:rsid w:val="000D6A51"/>
    <w:rsid w:val="000E24D1"/>
    <w:rsid w:val="000E7A45"/>
    <w:rsid w:val="000F09F8"/>
    <w:rsid w:val="000F0B51"/>
    <w:rsid w:val="000F53E8"/>
    <w:rsid w:val="001029D9"/>
    <w:rsid w:val="00104444"/>
    <w:rsid w:val="00113702"/>
    <w:rsid w:val="00114C7F"/>
    <w:rsid w:val="00123168"/>
    <w:rsid w:val="0012380D"/>
    <w:rsid w:val="0012698E"/>
    <w:rsid w:val="001276B0"/>
    <w:rsid w:val="00133A76"/>
    <w:rsid w:val="0013680A"/>
    <w:rsid w:val="00137C35"/>
    <w:rsid w:val="0015122D"/>
    <w:rsid w:val="00153D0E"/>
    <w:rsid w:val="0015418C"/>
    <w:rsid w:val="001561F6"/>
    <w:rsid w:val="00162EF7"/>
    <w:rsid w:val="00164664"/>
    <w:rsid w:val="0016687B"/>
    <w:rsid w:val="00166A47"/>
    <w:rsid w:val="00183988"/>
    <w:rsid w:val="00184901"/>
    <w:rsid w:val="001867F4"/>
    <w:rsid w:val="00190D0B"/>
    <w:rsid w:val="001916D8"/>
    <w:rsid w:val="001A026F"/>
    <w:rsid w:val="001A0C42"/>
    <w:rsid w:val="001A1C2B"/>
    <w:rsid w:val="001A1CCF"/>
    <w:rsid w:val="001A21A4"/>
    <w:rsid w:val="001A642C"/>
    <w:rsid w:val="001A6E74"/>
    <w:rsid w:val="001B1406"/>
    <w:rsid w:val="001B3405"/>
    <w:rsid w:val="001B5EAE"/>
    <w:rsid w:val="001C1F09"/>
    <w:rsid w:val="001C485D"/>
    <w:rsid w:val="001C5741"/>
    <w:rsid w:val="001C5859"/>
    <w:rsid w:val="001C73B7"/>
    <w:rsid w:val="001D3A88"/>
    <w:rsid w:val="001D7C54"/>
    <w:rsid w:val="001E5568"/>
    <w:rsid w:val="001E583F"/>
    <w:rsid w:val="001E6CBD"/>
    <w:rsid w:val="001E7CAE"/>
    <w:rsid w:val="001F0EB8"/>
    <w:rsid w:val="001F196B"/>
    <w:rsid w:val="001F2306"/>
    <w:rsid w:val="001F3D23"/>
    <w:rsid w:val="001F5B1E"/>
    <w:rsid w:val="00203F7B"/>
    <w:rsid w:val="002044B6"/>
    <w:rsid w:val="0020629C"/>
    <w:rsid w:val="00215101"/>
    <w:rsid w:val="00216112"/>
    <w:rsid w:val="00216CC3"/>
    <w:rsid w:val="002207C0"/>
    <w:rsid w:val="002269B8"/>
    <w:rsid w:val="00235C8B"/>
    <w:rsid w:val="0023657B"/>
    <w:rsid w:val="00240827"/>
    <w:rsid w:val="00240C82"/>
    <w:rsid w:val="00244951"/>
    <w:rsid w:val="00244C47"/>
    <w:rsid w:val="00253B6C"/>
    <w:rsid w:val="00262C60"/>
    <w:rsid w:val="0026340C"/>
    <w:rsid w:val="00266875"/>
    <w:rsid w:val="0026732D"/>
    <w:rsid w:val="00271B47"/>
    <w:rsid w:val="002734D2"/>
    <w:rsid w:val="0027416E"/>
    <w:rsid w:val="00275D5F"/>
    <w:rsid w:val="002809B4"/>
    <w:rsid w:val="00286677"/>
    <w:rsid w:val="002A2D63"/>
    <w:rsid w:val="002A30AF"/>
    <w:rsid w:val="002A6E47"/>
    <w:rsid w:val="002B2699"/>
    <w:rsid w:val="002B48B5"/>
    <w:rsid w:val="002B5F0A"/>
    <w:rsid w:val="002B7650"/>
    <w:rsid w:val="002C3D89"/>
    <w:rsid w:val="002C5465"/>
    <w:rsid w:val="002C6D8C"/>
    <w:rsid w:val="002D1525"/>
    <w:rsid w:val="002D2FA7"/>
    <w:rsid w:val="002D62D3"/>
    <w:rsid w:val="002D79DA"/>
    <w:rsid w:val="002E4807"/>
    <w:rsid w:val="002E581F"/>
    <w:rsid w:val="002F2D69"/>
    <w:rsid w:val="002F3382"/>
    <w:rsid w:val="002F3D37"/>
    <w:rsid w:val="002F417B"/>
    <w:rsid w:val="002F47CD"/>
    <w:rsid w:val="002F612D"/>
    <w:rsid w:val="00304312"/>
    <w:rsid w:val="003046ED"/>
    <w:rsid w:val="0030471B"/>
    <w:rsid w:val="00305FFF"/>
    <w:rsid w:val="00310104"/>
    <w:rsid w:val="003118F4"/>
    <w:rsid w:val="003126CC"/>
    <w:rsid w:val="00313C6F"/>
    <w:rsid w:val="00314CBD"/>
    <w:rsid w:val="00315697"/>
    <w:rsid w:val="00320290"/>
    <w:rsid w:val="00326E52"/>
    <w:rsid w:val="00332DD1"/>
    <w:rsid w:val="00340A56"/>
    <w:rsid w:val="00344164"/>
    <w:rsid w:val="003454B3"/>
    <w:rsid w:val="00345F8E"/>
    <w:rsid w:val="00354612"/>
    <w:rsid w:val="00354784"/>
    <w:rsid w:val="0035487E"/>
    <w:rsid w:val="00360BDD"/>
    <w:rsid w:val="003626CC"/>
    <w:rsid w:val="0036321C"/>
    <w:rsid w:val="0036523C"/>
    <w:rsid w:val="00367B8B"/>
    <w:rsid w:val="00367ECA"/>
    <w:rsid w:val="00371FEB"/>
    <w:rsid w:val="00375FBA"/>
    <w:rsid w:val="00377C98"/>
    <w:rsid w:val="00383376"/>
    <w:rsid w:val="003942AA"/>
    <w:rsid w:val="003A65E3"/>
    <w:rsid w:val="003A6861"/>
    <w:rsid w:val="003A7298"/>
    <w:rsid w:val="003B2283"/>
    <w:rsid w:val="003B6793"/>
    <w:rsid w:val="003C1F28"/>
    <w:rsid w:val="003C48A6"/>
    <w:rsid w:val="003C5637"/>
    <w:rsid w:val="003C5EAD"/>
    <w:rsid w:val="003C6470"/>
    <w:rsid w:val="003C7A61"/>
    <w:rsid w:val="003D25E5"/>
    <w:rsid w:val="003D5E0B"/>
    <w:rsid w:val="003D6676"/>
    <w:rsid w:val="003E00F3"/>
    <w:rsid w:val="003E5189"/>
    <w:rsid w:val="003E65E3"/>
    <w:rsid w:val="003E6E5C"/>
    <w:rsid w:val="003E78DC"/>
    <w:rsid w:val="003F1C46"/>
    <w:rsid w:val="003F2691"/>
    <w:rsid w:val="003F7CF2"/>
    <w:rsid w:val="0040267E"/>
    <w:rsid w:val="004104F1"/>
    <w:rsid w:val="004108BE"/>
    <w:rsid w:val="00412BA7"/>
    <w:rsid w:val="0041365D"/>
    <w:rsid w:val="00413B7C"/>
    <w:rsid w:val="004223EA"/>
    <w:rsid w:val="00423B70"/>
    <w:rsid w:val="00423BDA"/>
    <w:rsid w:val="004246AC"/>
    <w:rsid w:val="00434A4F"/>
    <w:rsid w:val="004375C9"/>
    <w:rsid w:val="00445883"/>
    <w:rsid w:val="004478E6"/>
    <w:rsid w:val="004526A3"/>
    <w:rsid w:val="00454B69"/>
    <w:rsid w:val="00455184"/>
    <w:rsid w:val="00456F44"/>
    <w:rsid w:val="00465A78"/>
    <w:rsid w:val="00467109"/>
    <w:rsid w:val="00467E16"/>
    <w:rsid w:val="00470254"/>
    <w:rsid w:val="00471E18"/>
    <w:rsid w:val="004747A8"/>
    <w:rsid w:val="004777AD"/>
    <w:rsid w:val="00480089"/>
    <w:rsid w:val="00480A8F"/>
    <w:rsid w:val="00495798"/>
    <w:rsid w:val="00496865"/>
    <w:rsid w:val="004972F7"/>
    <w:rsid w:val="004A2C31"/>
    <w:rsid w:val="004B3F20"/>
    <w:rsid w:val="004B498D"/>
    <w:rsid w:val="004C03F0"/>
    <w:rsid w:val="004C2131"/>
    <w:rsid w:val="004D2462"/>
    <w:rsid w:val="004E64E6"/>
    <w:rsid w:val="004E71F1"/>
    <w:rsid w:val="004F1AD9"/>
    <w:rsid w:val="005047AE"/>
    <w:rsid w:val="00504952"/>
    <w:rsid w:val="0050783B"/>
    <w:rsid w:val="00515E8A"/>
    <w:rsid w:val="00517C60"/>
    <w:rsid w:val="005213F6"/>
    <w:rsid w:val="00524E19"/>
    <w:rsid w:val="005255D8"/>
    <w:rsid w:val="00527C41"/>
    <w:rsid w:val="00535A79"/>
    <w:rsid w:val="005425A9"/>
    <w:rsid w:val="00542F15"/>
    <w:rsid w:val="005450A2"/>
    <w:rsid w:val="00546312"/>
    <w:rsid w:val="005510A3"/>
    <w:rsid w:val="00551FAC"/>
    <w:rsid w:val="005528D6"/>
    <w:rsid w:val="00553B43"/>
    <w:rsid w:val="00553CCB"/>
    <w:rsid w:val="0055793F"/>
    <w:rsid w:val="00566673"/>
    <w:rsid w:val="005727C6"/>
    <w:rsid w:val="0057288B"/>
    <w:rsid w:val="00574041"/>
    <w:rsid w:val="00577FB5"/>
    <w:rsid w:val="00582F5E"/>
    <w:rsid w:val="00584177"/>
    <w:rsid w:val="00584668"/>
    <w:rsid w:val="00585C48"/>
    <w:rsid w:val="00585E0C"/>
    <w:rsid w:val="00586258"/>
    <w:rsid w:val="00586FC9"/>
    <w:rsid w:val="00593DAC"/>
    <w:rsid w:val="00594BD5"/>
    <w:rsid w:val="00595C5F"/>
    <w:rsid w:val="005A1420"/>
    <w:rsid w:val="005A72C1"/>
    <w:rsid w:val="005B01AD"/>
    <w:rsid w:val="005B0E44"/>
    <w:rsid w:val="005B0F37"/>
    <w:rsid w:val="005B49C7"/>
    <w:rsid w:val="005B641A"/>
    <w:rsid w:val="005B7117"/>
    <w:rsid w:val="005B7BE0"/>
    <w:rsid w:val="005C12B4"/>
    <w:rsid w:val="005C2526"/>
    <w:rsid w:val="005C26CE"/>
    <w:rsid w:val="005C3C58"/>
    <w:rsid w:val="005C6870"/>
    <w:rsid w:val="005D007D"/>
    <w:rsid w:val="005D0F39"/>
    <w:rsid w:val="005D2747"/>
    <w:rsid w:val="005D2FFA"/>
    <w:rsid w:val="005D6049"/>
    <w:rsid w:val="005E0E76"/>
    <w:rsid w:val="005E423B"/>
    <w:rsid w:val="005E72B9"/>
    <w:rsid w:val="005F192D"/>
    <w:rsid w:val="005F5683"/>
    <w:rsid w:val="005F6E7B"/>
    <w:rsid w:val="006008FE"/>
    <w:rsid w:val="006040A7"/>
    <w:rsid w:val="00611B82"/>
    <w:rsid w:val="00612C9C"/>
    <w:rsid w:val="006163C0"/>
    <w:rsid w:val="0062015B"/>
    <w:rsid w:val="00620F4C"/>
    <w:rsid w:val="00622422"/>
    <w:rsid w:val="00622744"/>
    <w:rsid w:val="00622B84"/>
    <w:rsid w:val="006230FD"/>
    <w:rsid w:val="00625EE6"/>
    <w:rsid w:val="00627767"/>
    <w:rsid w:val="006307C5"/>
    <w:rsid w:val="00631F12"/>
    <w:rsid w:val="00647612"/>
    <w:rsid w:val="006510E6"/>
    <w:rsid w:val="0065460B"/>
    <w:rsid w:val="00654688"/>
    <w:rsid w:val="006559D0"/>
    <w:rsid w:val="00655B79"/>
    <w:rsid w:val="00655E45"/>
    <w:rsid w:val="006658CA"/>
    <w:rsid w:val="00665DE2"/>
    <w:rsid w:val="00666C2D"/>
    <w:rsid w:val="00667FE9"/>
    <w:rsid w:val="006719BD"/>
    <w:rsid w:val="00672828"/>
    <w:rsid w:val="006749F8"/>
    <w:rsid w:val="00675A1C"/>
    <w:rsid w:val="00675C20"/>
    <w:rsid w:val="00683D44"/>
    <w:rsid w:val="00684878"/>
    <w:rsid w:val="00685E73"/>
    <w:rsid w:val="006863E9"/>
    <w:rsid w:val="00691633"/>
    <w:rsid w:val="00691B10"/>
    <w:rsid w:val="00691DCD"/>
    <w:rsid w:val="0069210A"/>
    <w:rsid w:val="00694A88"/>
    <w:rsid w:val="006A0C6A"/>
    <w:rsid w:val="006A3F52"/>
    <w:rsid w:val="006B09C7"/>
    <w:rsid w:val="006B1D50"/>
    <w:rsid w:val="006B1FC1"/>
    <w:rsid w:val="006B475A"/>
    <w:rsid w:val="006C2973"/>
    <w:rsid w:val="006C34EA"/>
    <w:rsid w:val="006C52E4"/>
    <w:rsid w:val="006D02A3"/>
    <w:rsid w:val="006D330E"/>
    <w:rsid w:val="006D4955"/>
    <w:rsid w:val="006D54D5"/>
    <w:rsid w:val="006D5DEA"/>
    <w:rsid w:val="006E3F12"/>
    <w:rsid w:val="006E4704"/>
    <w:rsid w:val="006E56D9"/>
    <w:rsid w:val="006E6EFC"/>
    <w:rsid w:val="00700D57"/>
    <w:rsid w:val="00712484"/>
    <w:rsid w:val="00713C58"/>
    <w:rsid w:val="007171B2"/>
    <w:rsid w:val="007221BC"/>
    <w:rsid w:val="0072385A"/>
    <w:rsid w:val="007258C4"/>
    <w:rsid w:val="007274D9"/>
    <w:rsid w:val="0072776D"/>
    <w:rsid w:val="00731419"/>
    <w:rsid w:val="0073690A"/>
    <w:rsid w:val="0074237B"/>
    <w:rsid w:val="00753169"/>
    <w:rsid w:val="0075342C"/>
    <w:rsid w:val="007549D0"/>
    <w:rsid w:val="00760B1A"/>
    <w:rsid w:val="00760DCD"/>
    <w:rsid w:val="007616AC"/>
    <w:rsid w:val="00761E90"/>
    <w:rsid w:val="00762C99"/>
    <w:rsid w:val="00763507"/>
    <w:rsid w:val="00770219"/>
    <w:rsid w:val="00771266"/>
    <w:rsid w:val="007744DE"/>
    <w:rsid w:val="00774F9E"/>
    <w:rsid w:val="00775E3A"/>
    <w:rsid w:val="00780F06"/>
    <w:rsid w:val="00781585"/>
    <w:rsid w:val="0078227D"/>
    <w:rsid w:val="007848DB"/>
    <w:rsid w:val="00785DB3"/>
    <w:rsid w:val="0079100A"/>
    <w:rsid w:val="007914B0"/>
    <w:rsid w:val="00792FEF"/>
    <w:rsid w:val="007949E4"/>
    <w:rsid w:val="007A1B5B"/>
    <w:rsid w:val="007A4779"/>
    <w:rsid w:val="007A7758"/>
    <w:rsid w:val="007B0C31"/>
    <w:rsid w:val="007B52DD"/>
    <w:rsid w:val="007B6B83"/>
    <w:rsid w:val="007C0DB4"/>
    <w:rsid w:val="007C297B"/>
    <w:rsid w:val="007D6354"/>
    <w:rsid w:val="007E3791"/>
    <w:rsid w:val="007E6541"/>
    <w:rsid w:val="007E77CD"/>
    <w:rsid w:val="007F1E78"/>
    <w:rsid w:val="007F43B9"/>
    <w:rsid w:val="0080551F"/>
    <w:rsid w:val="00806ADE"/>
    <w:rsid w:val="00806B71"/>
    <w:rsid w:val="00810089"/>
    <w:rsid w:val="00817FCC"/>
    <w:rsid w:val="008204AA"/>
    <w:rsid w:val="00827CAB"/>
    <w:rsid w:val="00835B95"/>
    <w:rsid w:val="00835BAD"/>
    <w:rsid w:val="00840317"/>
    <w:rsid w:val="0084542B"/>
    <w:rsid w:val="008521C0"/>
    <w:rsid w:val="008538FE"/>
    <w:rsid w:val="0085691D"/>
    <w:rsid w:val="00857653"/>
    <w:rsid w:val="008614BC"/>
    <w:rsid w:val="0086503F"/>
    <w:rsid w:val="008751B7"/>
    <w:rsid w:val="008779B5"/>
    <w:rsid w:val="00883509"/>
    <w:rsid w:val="008839E9"/>
    <w:rsid w:val="00885B42"/>
    <w:rsid w:val="00890D15"/>
    <w:rsid w:val="008A09B8"/>
    <w:rsid w:val="008A144A"/>
    <w:rsid w:val="008A28BE"/>
    <w:rsid w:val="008A3CAC"/>
    <w:rsid w:val="008A698E"/>
    <w:rsid w:val="008B036E"/>
    <w:rsid w:val="008B6E8F"/>
    <w:rsid w:val="008C11F7"/>
    <w:rsid w:val="008C5962"/>
    <w:rsid w:val="008D28A8"/>
    <w:rsid w:val="008D292C"/>
    <w:rsid w:val="008D4EC6"/>
    <w:rsid w:val="008E137F"/>
    <w:rsid w:val="008E2512"/>
    <w:rsid w:val="008F2BF8"/>
    <w:rsid w:val="008F7BF7"/>
    <w:rsid w:val="00904352"/>
    <w:rsid w:val="0090621C"/>
    <w:rsid w:val="009100A1"/>
    <w:rsid w:val="00911122"/>
    <w:rsid w:val="009111C7"/>
    <w:rsid w:val="009134AB"/>
    <w:rsid w:val="00914906"/>
    <w:rsid w:val="00914A9E"/>
    <w:rsid w:val="009162EB"/>
    <w:rsid w:val="0091650C"/>
    <w:rsid w:val="00916B08"/>
    <w:rsid w:val="00920168"/>
    <w:rsid w:val="009204D5"/>
    <w:rsid w:val="00923E13"/>
    <w:rsid w:val="009258B4"/>
    <w:rsid w:val="009270A6"/>
    <w:rsid w:val="00931565"/>
    <w:rsid w:val="009371D5"/>
    <w:rsid w:val="009373CA"/>
    <w:rsid w:val="00941E14"/>
    <w:rsid w:val="00942F10"/>
    <w:rsid w:val="0094313D"/>
    <w:rsid w:val="0094454F"/>
    <w:rsid w:val="009448A6"/>
    <w:rsid w:val="00947443"/>
    <w:rsid w:val="00950CE0"/>
    <w:rsid w:val="009567DF"/>
    <w:rsid w:val="0095696D"/>
    <w:rsid w:val="00957688"/>
    <w:rsid w:val="009579A9"/>
    <w:rsid w:val="00961075"/>
    <w:rsid w:val="00964246"/>
    <w:rsid w:val="0096490E"/>
    <w:rsid w:val="00965DA0"/>
    <w:rsid w:val="00966E47"/>
    <w:rsid w:val="009700A4"/>
    <w:rsid w:val="0097057F"/>
    <w:rsid w:val="0097237C"/>
    <w:rsid w:val="00974D8F"/>
    <w:rsid w:val="00977724"/>
    <w:rsid w:val="009806E2"/>
    <w:rsid w:val="009811ED"/>
    <w:rsid w:val="00984D28"/>
    <w:rsid w:val="009910EF"/>
    <w:rsid w:val="00992E1E"/>
    <w:rsid w:val="009A68F2"/>
    <w:rsid w:val="009B096D"/>
    <w:rsid w:val="009B5AA9"/>
    <w:rsid w:val="009C4321"/>
    <w:rsid w:val="009C5F36"/>
    <w:rsid w:val="009C64E6"/>
    <w:rsid w:val="009C668F"/>
    <w:rsid w:val="009C6B69"/>
    <w:rsid w:val="009C7096"/>
    <w:rsid w:val="009C7ABD"/>
    <w:rsid w:val="009D03D1"/>
    <w:rsid w:val="009D615D"/>
    <w:rsid w:val="009D64A5"/>
    <w:rsid w:val="009D7958"/>
    <w:rsid w:val="009F2170"/>
    <w:rsid w:val="009F23C5"/>
    <w:rsid w:val="009F45BD"/>
    <w:rsid w:val="009F4DD6"/>
    <w:rsid w:val="009F5604"/>
    <w:rsid w:val="009F5FCA"/>
    <w:rsid w:val="00A01F31"/>
    <w:rsid w:val="00A03B3A"/>
    <w:rsid w:val="00A11F22"/>
    <w:rsid w:val="00A16092"/>
    <w:rsid w:val="00A215B1"/>
    <w:rsid w:val="00A23566"/>
    <w:rsid w:val="00A23A52"/>
    <w:rsid w:val="00A24355"/>
    <w:rsid w:val="00A31E62"/>
    <w:rsid w:val="00A32729"/>
    <w:rsid w:val="00A332DA"/>
    <w:rsid w:val="00A3631D"/>
    <w:rsid w:val="00A367D1"/>
    <w:rsid w:val="00A4085E"/>
    <w:rsid w:val="00A40DD3"/>
    <w:rsid w:val="00A4228F"/>
    <w:rsid w:val="00A47DDD"/>
    <w:rsid w:val="00A51894"/>
    <w:rsid w:val="00A5190F"/>
    <w:rsid w:val="00A5220D"/>
    <w:rsid w:val="00A52344"/>
    <w:rsid w:val="00A54E4D"/>
    <w:rsid w:val="00A551CF"/>
    <w:rsid w:val="00A5555F"/>
    <w:rsid w:val="00A56272"/>
    <w:rsid w:val="00A56AB3"/>
    <w:rsid w:val="00A61884"/>
    <w:rsid w:val="00A621E0"/>
    <w:rsid w:val="00A642B8"/>
    <w:rsid w:val="00A65DD1"/>
    <w:rsid w:val="00A67E94"/>
    <w:rsid w:val="00A702E9"/>
    <w:rsid w:val="00A70B70"/>
    <w:rsid w:val="00A71234"/>
    <w:rsid w:val="00A7239F"/>
    <w:rsid w:val="00A73545"/>
    <w:rsid w:val="00A75DC1"/>
    <w:rsid w:val="00A760C0"/>
    <w:rsid w:val="00A8122C"/>
    <w:rsid w:val="00A82D7F"/>
    <w:rsid w:val="00A82F0E"/>
    <w:rsid w:val="00A8776A"/>
    <w:rsid w:val="00A901AB"/>
    <w:rsid w:val="00A926F0"/>
    <w:rsid w:val="00A94F5E"/>
    <w:rsid w:val="00A94FF6"/>
    <w:rsid w:val="00A977F4"/>
    <w:rsid w:val="00AA12EB"/>
    <w:rsid w:val="00AA13FD"/>
    <w:rsid w:val="00AB3867"/>
    <w:rsid w:val="00AB395D"/>
    <w:rsid w:val="00AC0EA8"/>
    <w:rsid w:val="00AC3183"/>
    <w:rsid w:val="00AC3E2E"/>
    <w:rsid w:val="00AC7216"/>
    <w:rsid w:val="00AD1651"/>
    <w:rsid w:val="00AD2A9F"/>
    <w:rsid w:val="00AD63F2"/>
    <w:rsid w:val="00AD69DA"/>
    <w:rsid w:val="00AE7996"/>
    <w:rsid w:val="00AF03BC"/>
    <w:rsid w:val="00AF0674"/>
    <w:rsid w:val="00AF31CE"/>
    <w:rsid w:val="00AF3654"/>
    <w:rsid w:val="00AF5E48"/>
    <w:rsid w:val="00B00FC5"/>
    <w:rsid w:val="00B01325"/>
    <w:rsid w:val="00B026EB"/>
    <w:rsid w:val="00B03F6E"/>
    <w:rsid w:val="00B043E2"/>
    <w:rsid w:val="00B14D08"/>
    <w:rsid w:val="00B153E3"/>
    <w:rsid w:val="00B20480"/>
    <w:rsid w:val="00B25DF4"/>
    <w:rsid w:val="00B27745"/>
    <w:rsid w:val="00B27DCB"/>
    <w:rsid w:val="00B30492"/>
    <w:rsid w:val="00B31945"/>
    <w:rsid w:val="00B353C9"/>
    <w:rsid w:val="00B371E1"/>
    <w:rsid w:val="00B37C5A"/>
    <w:rsid w:val="00B503BB"/>
    <w:rsid w:val="00B5097B"/>
    <w:rsid w:val="00B525B9"/>
    <w:rsid w:val="00B54B11"/>
    <w:rsid w:val="00B54DAD"/>
    <w:rsid w:val="00B572C5"/>
    <w:rsid w:val="00B65746"/>
    <w:rsid w:val="00B661FB"/>
    <w:rsid w:val="00B70433"/>
    <w:rsid w:val="00B807A6"/>
    <w:rsid w:val="00B813E0"/>
    <w:rsid w:val="00B82DBE"/>
    <w:rsid w:val="00B83EC9"/>
    <w:rsid w:val="00B96239"/>
    <w:rsid w:val="00B96315"/>
    <w:rsid w:val="00BA06B5"/>
    <w:rsid w:val="00BA11BA"/>
    <w:rsid w:val="00BA2071"/>
    <w:rsid w:val="00BB0592"/>
    <w:rsid w:val="00BB2064"/>
    <w:rsid w:val="00BB39BB"/>
    <w:rsid w:val="00BC06E3"/>
    <w:rsid w:val="00BC2B22"/>
    <w:rsid w:val="00BC3D0E"/>
    <w:rsid w:val="00BD0A4B"/>
    <w:rsid w:val="00BD0B14"/>
    <w:rsid w:val="00BD5048"/>
    <w:rsid w:val="00BD7E7E"/>
    <w:rsid w:val="00BE0F5C"/>
    <w:rsid w:val="00BE15E1"/>
    <w:rsid w:val="00BE29E7"/>
    <w:rsid w:val="00BE4767"/>
    <w:rsid w:val="00BE5910"/>
    <w:rsid w:val="00BF2C9A"/>
    <w:rsid w:val="00BF40A3"/>
    <w:rsid w:val="00BF6A52"/>
    <w:rsid w:val="00C051FB"/>
    <w:rsid w:val="00C103AA"/>
    <w:rsid w:val="00C117F9"/>
    <w:rsid w:val="00C11DB6"/>
    <w:rsid w:val="00C139D2"/>
    <w:rsid w:val="00C16DBB"/>
    <w:rsid w:val="00C22E3C"/>
    <w:rsid w:val="00C31E7F"/>
    <w:rsid w:val="00C4076D"/>
    <w:rsid w:val="00C44ACD"/>
    <w:rsid w:val="00C46F42"/>
    <w:rsid w:val="00C51553"/>
    <w:rsid w:val="00C51E3D"/>
    <w:rsid w:val="00C5473A"/>
    <w:rsid w:val="00C56D92"/>
    <w:rsid w:val="00C645FE"/>
    <w:rsid w:val="00C74959"/>
    <w:rsid w:val="00C762A8"/>
    <w:rsid w:val="00C8257F"/>
    <w:rsid w:val="00C82A51"/>
    <w:rsid w:val="00C962F2"/>
    <w:rsid w:val="00CA4084"/>
    <w:rsid w:val="00CA4392"/>
    <w:rsid w:val="00CA6F18"/>
    <w:rsid w:val="00CB56E6"/>
    <w:rsid w:val="00CC2CB9"/>
    <w:rsid w:val="00CC43F9"/>
    <w:rsid w:val="00CC4D9D"/>
    <w:rsid w:val="00CD34E7"/>
    <w:rsid w:val="00CD5DA6"/>
    <w:rsid w:val="00CD6B6F"/>
    <w:rsid w:val="00CD71FC"/>
    <w:rsid w:val="00CE0A5B"/>
    <w:rsid w:val="00CE0CAA"/>
    <w:rsid w:val="00CE4219"/>
    <w:rsid w:val="00CF1D98"/>
    <w:rsid w:val="00D00BD5"/>
    <w:rsid w:val="00D02DC5"/>
    <w:rsid w:val="00D03F94"/>
    <w:rsid w:val="00D07A84"/>
    <w:rsid w:val="00D1059E"/>
    <w:rsid w:val="00D1796C"/>
    <w:rsid w:val="00D2074A"/>
    <w:rsid w:val="00D20C61"/>
    <w:rsid w:val="00D220E1"/>
    <w:rsid w:val="00D24FFC"/>
    <w:rsid w:val="00D26F82"/>
    <w:rsid w:val="00D34E9A"/>
    <w:rsid w:val="00D36CBD"/>
    <w:rsid w:val="00D43593"/>
    <w:rsid w:val="00D51497"/>
    <w:rsid w:val="00D53A19"/>
    <w:rsid w:val="00D53C0F"/>
    <w:rsid w:val="00D56D37"/>
    <w:rsid w:val="00D62E1C"/>
    <w:rsid w:val="00D63C8F"/>
    <w:rsid w:val="00D63E82"/>
    <w:rsid w:val="00D6476F"/>
    <w:rsid w:val="00D661C4"/>
    <w:rsid w:val="00D672D3"/>
    <w:rsid w:val="00D72050"/>
    <w:rsid w:val="00D74858"/>
    <w:rsid w:val="00D80C59"/>
    <w:rsid w:val="00D82A75"/>
    <w:rsid w:val="00D840F0"/>
    <w:rsid w:val="00D8445F"/>
    <w:rsid w:val="00D85835"/>
    <w:rsid w:val="00D952C4"/>
    <w:rsid w:val="00DA3150"/>
    <w:rsid w:val="00DA439F"/>
    <w:rsid w:val="00DA57C6"/>
    <w:rsid w:val="00DA60A6"/>
    <w:rsid w:val="00DA7608"/>
    <w:rsid w:val="00DC43C0"/>
    <w:rsid w:val="00DC527F"/>
    <w:rsid w:val="00DC7BD5"/>
    <w:rsid w:val="00DC7E1A"/>
    <w:rsid w:val="00DD032B"/>
    <w:rsid w:val="00DD4C2D"/>
    <w:rsid w:val="00DD76A6"/>
    <w:rsid w:val="00DD7F25"/>
    <w:rsid w:val="00DE0C9D"/>
    <w:rsid w:val="00DF27F3"/>
    <w:rsid w:val="00DF301E"/>
    <w:rsid w:val="00DF5780"/>
    <w:rsid w:val="00DF5D9B"/>
    <w:rsid w:val="00E04248"/>
    <w:rsid w:val="00E05E84"/>
    <w:rsid w:val="00E13E98"/>
    <w:rsid w:val="00E24503"/>
    <w:rsid w:val="00E25041"/>
    <w:rsid w:val="00E27D37"/>
    <w:rsid w:val="00E31F04"/>
    <w:rsid w:val="00E33419"/>
    <w:rsid w:val="00E334B8"/>
    <w:rsid w:val="00E34AEA"/>
    <w:rsid w:val="00E35815"/>
    <w:rsid w:val="00E374A2"/>
    <w:rsid w:val="00E376BC"/>
    <w:rsid w:val="00E404CF"/>
    <w:rsid w:val="00E427CD"/>
    <w:rsid w:val="00E42C61"/>
    <w:rsid w:val="00E43A58"/>
    <w:rsid w:val="00E44BBE"/>
    <w:rsid w:val="00E56719"/>
    <w:rsid w:val="00E638EC"/>
    <w:rsid w:val="00E67BEF"/>
    <w:rsid w:val="00E700B0"/>
    <w:rsid w:val="00E7111D"/>
    <w:rsid w:val="00E71B5F"/>
    <w:rsid w:val="00E759A9"/>
    <w:rsid w:val="00E86B3F"/>
    <w:rsid w:val="00E94616"/>
    <w:rsid w:val="00E95DF0"/>
    <w:rsid w:val="00E96466"/>
    <w:rsid w:val="00E97EDC"/>
    <w:rsid w:val="00EA1E04"/>
    <w:rsid w:val="00EC3C22"/>
    <w:rsid w:val="00EC3EFC"/>
    <w:rsid w:val="00EC4B23"/>
    <w:rsid w:val="00ED7401"/>
    <w:rsid w:val="00EE00EC"/>
    <w:rsid w:val="00EE102C"/>
    <w:rsid w:val="00EE21DA"/>
    <w:rsid w:val="00EE24F2"/>
    <w:rsid w:val="00EE30DE"/>
    <w:rsid w:val="00EE58DD"/>
    <w:rsid w:val="00EE76C5"/>
    <w:rsid w:val="00EF210B"/>
    <w:rsid w:val="00EF2997"/>
    <w:rsid w:val="00EF76D4"/>
    <w:rsid w:val="00F0294A"/>
    <w:rsid w:val="00F0717B"/>
    <w:rsid w:val="00F15E7B"/>
    <w:rsid w:val="00F176FB"/>
    <w:rsid w:val="00F1788F"/>
    <w:rsid w:val="00F20481"/>
    <w:rsid w:val="00F20770"/>
    <w:rsid w:val="00F216FD"/>
    <w:rsid w:val="00F2219B"/>
    <w:rsid w:val="00F22569"/>
    <w:rsid w:val="00F24D1C"/>
    <w:rsid w:val="00F25589"/>
    <w:rsid w:val="00F26249"/>
    <w:rsid w:val="00F305C3"/>
    <w:rsid w:val="00F307D4"/>
    <w:rsid w:val="00F313BA"/>
    <w:rsid w:val="00F35166"/>
    <w:rsid w:val="00F3596C"/>
    <w:rsid w:val="00F36064"/>
    <w:rsid w:val="00F363A6"/>
    <w:rsid w:val="00F36F76"/>
    <w:rsid w:val="00F37490"/>
    <w:rsid w:val="00F375A1"/>
    <w:rsid w:val="00F4784B"/>
    <w:rsid w:val="00F50212"/>
    <w:rsid w:val="00F509A6"/>
    <w:rsid w:val="00F5464F"/>
    <w:rsid w:val="00F562D4"/>
    <w:rsid w:val="00F60DA1"/>
    <w:rsid w:val="00F63471"/>
    <w:rsid w:val="00F64372"/>
    <w:rsid w:val="00F720D7"/>
    <w:rsid w:val="00F75273"/>
    <w:rsid w:val="00F75734"/>
    <w:rsid w:val="00F8222C"/>
    <w:rsid w:val="00F823B8"/>
    <w:rsid w:val="00F82B1C"/>
    <w:rsid w:val="00F86109"/>
    <w:rsid w:val="00F90AE7"/>
    <w:rsid w:val="00F94C62"/>
    <w:rsid w:val="00F97B0A"/>
    <w:rsid w:val="00FA02A4"/>
    <w:rsid w:val="00FA4DE0"/>
    <w:rsid w:val="00FA65DA"/>
    <w:rsid w:val="00FB44CD"/>
    <w:rsid w:val="00FB5122"/>
    <w:rsid w:val="00FB7E3C"/>
    <w:rsid w:val="00FC2E8A"/>
    <w:rsid w:val="00FC4980"/>
    <w:rsid w:val="00FC4A13"/>
    <w:rsid w:val="00FC60CB"/>
    <w:rsid w:val="00FD5D69"/>
    <w:rsid w:val="00FE1102"/>
    <w:rsid w:val="00FE1C02"/>
    <w:rsid w:val="00FE241D"/>
    <w:rsid w:val="00FE3312"/>
    <w:rsid w:val="00FE3556"/>
    <w:rsid w:val="00FE389D"/>
    <w:rsid w:val="00FF07ED"/>
    <w:rsid w:val="00FF08E9"/>
    <w:rsid w:val="00FF1732"/>
    <w:rsid w:val="00FF1755"/>
    <w:rsid w:val="00FF4FCB"/>
    <w:rsid w:val="00FF56F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121EC0"/>
  <w15:docId w15:val="{D964839C-24A6-4E34-AB1D-C26AD0B3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43C0"/>
    <w:pPr>
      <w:spacing w:line="312" w:lineRule="auto"/>
    </w:pPr>
    <w:rPr>
      <w:rFonts w:asciiTheme="majorHAnsi" w:hAnsiTheme="majorHAnsi"/>
    </w:rPr>
  </w:style>
  <w:style w:type="paragraph" w:styleId="Kop1">
    <w:name w:val="heading 1"/>
    <w:basedOn w:val="Standaard"/>
    <w:next w:val="Standaard"/>
    <w:link w:val="Kop1Char"/>
    <w:uiPriority w:val="9"/>
    <w:qFormat/>
    <w:rsid w:val="007549D0"/>
    <w:pPr>
      <w:keepNext/>
      <w:keepLines/>
      <w:pageBreakBefore/>
      <w:numPr>
        <w:numId w:val="16"/>
      </w:numPr>
      <w:spacing w:after="240" w:line="480" w:lineRule="auto"/>
      <w:ind w:left="0" w:hanging="709"/>
      <w:outlineLvl w:val="0"/>
    </w:pPr>
    <w:rPr>
      <w:rFonts w:eastAsiaTheme="majorEastAsia" w:cstheme="majorBidi"/>
      <w:b/>
      <w:color w:val="72146A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192D"/>
    <w:pPr>
      <w:keepNext/>
      <w:keepLines/>
      <w:numPr>
        <w:ilvl w:val="1"/>
        <w:numId w:val="16"/>
      </w:numPr>
      <w:spacing w:before="240" w:after="120"/>
      <w:ind w:left="0" w:hanging="709"/>
      <w:outlineLvl w:val="1"/>
    </w:pPr>
    <w:rPr>
      <w:rFonts w:eastAsiaTheme="majorEastAsia" w:cstheme="majorBidi"/>
      <w:b/>
      <w:color w:val="72146A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192D"/>
    <w:pPr>
      <w:keepNext/>
      <w:keepLines/>
      <w:numPr>
        <w:ilvl w:val="2"/>
        <w:numId w:val="16"/>
      </w:numPr>
      <w:spacing w:before="240" w:after="120"/>
      <w:ind w:left="0" w:hanging="709"/>
      <w:outlineLvl w:val="2"/>
    </w:pPr>
    <w:rPr>
      <w:rFonts w:eastAsiaTheme="majorEastAsia" w:cstheme="majorBidi"/>
      <w:b/>
      <w:color w:val="72146A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D1651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eastAsiaTheme="majorEastAsia" w:cstheme="majorBidi"/>
      <w:bCs/>
      <w:iCs/>
      <w:color w:val="72146A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49D0"/>
    <w:rPr>
      <w:rFonts w:asciiTheme="majorHAnsi" w:eastAsiaTheme="majorEastAsia" w:hAnsiTheme="majorHAnsi" w:cstheme="majorBidi"/>
      <w:b/>
      <w:color w:val="72146A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F192D"/>
    <w:rPr>
      <w:rFonts w:asciiTheme="majorHAnsi" w:eastAsiaTheme="majorEastAsia" w:hAnsiTheme="majorHAnsi" w:cstheme="majorBidi"/>
      <w:b/>
      <w:color w:val="72146A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5F192D"/>
    <w:rPr>
      <w:rFonts w:asciiTheme="majorHAnsi" w:eastAsiaTheme="majorEastAsia" w:hAnsiTheme="majorHAnsi" w:cstheme="majorBidi"/>
      <w:b/>
      <w:color w:val="72146A"/>
      <w:sz w:val="22"/>
      <w:szCs w:val="22"/>
    </w:rPr>
  </w:style>
  <w:style w:type="paragraph" w:styleId="Bijschrift">
    <w:name w:val="caption"/>
    <w:basedOn w:val="Standaard"/>
    <w:next w:val="Standaard"/>
    <w:uiPriority w:val="35"/>
    <w:unhideWhenUsed/>
    <w:rsid w:val="009371D5"/>
    <w:pPr>
      <w:ind w:left="709"/>
    </w:pPr>
    <w:rPr>
      <w:rFonts w:ascii="Avenir Next Condensed" w:hAnsi="Avenir Next Condensed"/>
      <w:bCs/>
      <w:i/>
      <w:color w:val="72146A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character" w:customStyle="1" w:styleId="Kop4Char">
    <w:name w:val="Kop 4 Char"/>
    <w:basedOn w:val="Standaardalinea-lettertype"/>
    <w:link w:val="Kop4"/>
    <w:uiPriority w:val="9"/>
    <w:rsid w:val="00AD1651"/>
    <w:rPr>
      <w:rFonts w:asciiTheme="majorHAnsi" w:eastAsiaTheme="majorEastAsia" w:hAnsiTheme="majorHAnsi" w:cstheme="majorBidi"/>
      <w:bCs/>
      <w:iCs/>
      <w:color w:val="72146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A73545"/>
    <w:pPr>
      <w:tabs>
        <w:tab w:val="right" w:leader="dot" w:pos="9354"/>
      </w:tabs>
      <w:spacing w:before="120"/>
      <w:ind w:left="284" w:right="454" w:hanging="284"/>
    </w:pPr>
    <w:rPr>
      <w:rFonts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E427CD"/>
    <w:pPr>
      <w:tabs>
        <w:tab w:val="left" w:pos="794"/>
        <w:tab w:val="right" w:leader="dot" w:pos="9354"/>
      </w:tabs>
      <w:ind w:left="794" w:right="510" w:hanging="510"/>
    </w:pPr>
    <w:rPr>
      <w:rFonts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eastAsiaTheme="majorEastAsia" w:cstheme="majorBidi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2C3D89"/>
    <w:pPr>
      <w:spacing w:line="240" w:lineRule="auto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3D89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Subtitel">
    <w:name w:val="Subtitel"/>
    <w:basedOn w:val="Standaard"/>
    <w:link w:val="SubtitelChar"/>
    <w:qFormat/>
    <w:rsid w:val="003E65E3"/>
    <w:pPr>
      <w:tabs>
        <w:tab w:val="right" w:pos="8789"/>
      </w:tabs>
      <w:spacing w:line="220" w:lineRule="atLeast"/>
      <w:ind w:right="6"/>
    </w:pPr>
    <w:rPr>
      <w:color w:val="731774"/>
      <w:sz w:val="24"/>
      <w:szCs w:val="24"/>
    </w:rPr>
  </w:style>
  <w:style w:type="paragraph" w:customStyle="1" w:styleId="Titelvoorkant">
    <w:name w:val="Titel voorkant"/>
    <w:basedOn w:val="Standaard"/>
    <w:link w:val="TitelvoorkantChar"/>
    <w:qFormat/>
    <w:rsid w:val="00911122"/>
    <w:pPr>
      <w:jc w:val="center"/>
    </w:pPr>
    <w:rPr>
      <w:rFonts w:cstheme="majorHAnsi"/>
      <w:color w:val="FFFFFF" w:themeColor="background1"/>
      <w:sz w:val="40"/>
      <w:szCs w:val="40"/>
      <w:lang w:val="en-US"/>
    </w:rPr>
  </w:style>
  <w:style w:type="character" w:customStyle="1" w:styleId="SubtitelChar">
    <w:name w:val="Subtitel Char"/>
    <w:basedOn w:val="Standaardalinea-lettertype"/>
    <w:link w:val="Subtitel"/>
    <w:rsid w:val="003E65E3"/>
    <w:rPr>
      <w:rFonts w:asciiTheme="majorHAnsi" w:hAnsiTheme="majorHAnsi"/>
      <w:color w:val="731774"/>
      <w:sz w:val="24"/>
      <w:szCs w:val="24"/>
    </w:rPr>
  </w:style>
  <w:style w:type="paragraph" w:customStyle="1" w:styleId="Voorbladvoettekst">
    <w:name w:val="Voorblad voettekst"/>
    <w:basedOn w:val="Standaard"/>
    <w:link w:val="VoorbladvoettekstChar"/>
    <w:qFormat/>
    <w:rsid w:val="00911122"/>
    <w:pPr>
      <w:spacing w:line="220" w:lineRule="atLeast"/>
    </w:pPr>
    <w:rPr>
      <w:rFonts w:eastAsia="Times New Roman"/>
      <w:b/>
      <w:noProof/>
      <w:color w:val="FFFFFF" w:themeColor="background1"/>
      <w:sz w:val="14"/>
      <w:lang w:eastAsia="nl-NL"/>
    </w:rPr>
  </w:style>
  <w:style w:type="character" w:customStyle="1" w:styleId="TitelvoorkantChar">
    <w:name w:val="Titel voorkant Char"/>
    <w:basedOn w:val="Standaardalinea-lettertype"/>
    <w:link w:val="Titelvoorkant"/>
    <w:rsid w:val="00911122"/>
    <w:rPr>
      <w:rFonts w:asciiTheme="majorHAnsi" w:hAnsiTheme="majorHAnsi" w:cstheme="majorHAnsi"/>
      <w:color w:val="FFFFFF" w:themeColor="background1"/>
      <w:sz w:val="40"/>
      <w:szCs w:val="40"/>
      <w:lang w:val="en-US"/>
    </w:rPr>
  </w:style>
  <w:style w:type="character" w:customStyle="1" w:styleId="VoorbladvoettekstChar">
    <w:name w:val="Voorblad voettekst Char"/>
    <w:basedOn w:val="Standaardalinea-lettertype"/>
    <w:link w:val="Voorbladvoettekst"/>
    <w:rsid w:val="00911122"/>
    <w:rPr>
      <w:rFonts w:asciiTheme="majorHAnsi" w:eastAsia="Times New Roman" w:hAnsiTheme="majorHAnsi"/>
      <w:b w:val="0"/>
      <w:noProof/>
      <w:color w:val="FFFFFF" w:themeColor="background1"/>
      <w:sz w:val="14"/>
      <w:lang w:eastAsia="nl-NL"/>
    </w:rPr>
  </w:style>
  <w:style w:type="table" w:styleId="Lichtelijst">
    <w:name w:val="Light List"/>
    <w:basedOn w:val="Standaardtabel"/>
    <w:uiPriority w:val="61"/>
    <w:rsid w:val="00557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6">
    <w:name w:val="Light List Accent 6"/>
    <w:basedOn w:val="Standaardtabel"/>
    <w:uiPriority w:val="61"/>
    <w:rsid w:val="0055793F"/>
    <w:tblPr>
      <w:tblStyleRowBandSize w:val="1"/>
      <w:tblStyleColBandSize w:val="1"/>
      <w:tblBorders>
        <w:top w:val="single" w:sz="8" w:space="0" w:color="284891" w:themeColor="accent6"/>
        <w:left w:val="single" w:sz="8" w:space="0" w:color="284891" w:themeColor="accent6"/>
        <w:bottom w:val="single" w:sz="8" w:space="0" w:color="284891" w:themeColor="accent6"/>
        <w:right w:val="single" w:sz="8" w:space="0" w:color="2848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48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4891" w:themeColor="accent6"/>
          <w:left w:val="single" w:sz="8" w:space="0" w:color="284891" w:themeColor="accent6"/>
          <w:bottom w:val="single" w:sz="8" w:space="0" w:color="284891" w:themeColor="accent6"/>
          <w:right w:val="single" w:sz="8" w:space="0" w:color="2848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4891" w:themeColor="accent6"/>
          <w:left w:val="single" w:sz="8" w:space="0" w:color="284891" w:themeColor="accent6"/>
          <w:bottom w:val="single" w:sz="8" w:space="0" w:color="284891" w:themeColor="accent6"/>
          <w:right w:val="single" w:sz="8" w:space="0" w:color="284891" w:themeColor="accent6"/>
        </w:tcBorders>
      </w:tcPr>
    </w:tblStylePr>
    <w:tblStylePr w:type="band1Horz">
      <w:tblPr/>
      <w:tcPr>
        <w:tcBorders>
          <w:top w:val="single" w:sz="8" w:space="0" w:color="284891" w:themeColor="accent6"/>
          <w:left w:val="single" w:sz="8" w:space="0" w:color="284891" w:themeColor="accent6"/>
          <w:bottom w:val="single" w:sz="8" w:space="0" w:color="284891" w:themeColor="accent6"/>
          <w:right w:val="single" w:sz="8" w:space="0" w:color="284891" w:themeColor="accent6"/>
        </w:tcBorders>
      </w:tcPr>
    </w:tblStylePr>
  </w:style>
  <w:style w:type="paragraph" w:styleId="Revisie">
    <w:name w:val="Revision"/>
    <w:hidden/>
    <w:uiPriority w:val="99"/>
    <w:semiHidden/>
    <w:rsid w:val="00586FC9"/>
    <w:rPr>
      <w:rFonts w:asciiTheme="minorHAnsi" w:hAnsiTheme="minorHAnsi"/>
      <w:sz w:val="19"/>
    </w:rPr>
  </w:style>
  <w:style w:type="paragraph" w:customStyle="1" w:styleId="Bijlage">
    <w:name w:val="Bijlage"/>
    <w:basedOn w:val="Standaard"/>
    <w:next w:val="Standaard"/>
    <w:qFormat/>
    <w:rsid w:val="00FF1755"/>
    <w:rPr>
      <w:color w:val="72146A"/>
      <w:sz w:val="36"/>
      <w:szCs w:val="36"/>
    </w:rPr>
  </w:style>
  <w:style w:type="numbering" w:customStyle="1" w:styleId="Huidigelijst1">
    <w:name w:val="Huidige lijst1"/>
    <w:uiPriority w:val="99"/>
    <w:rsid w:val="00DA7608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lichting xmlns="1aae239d-6ffe-487f-a566-b3f25ff59404" xsi:nil="true"/>
    <_dlc_DocId xmlns="33295512-e0ea-4688-8a62-2bc729919ceb">SC3ENACKVNT3-439800410-2295</_dlc_DocId>
    <_dlc_DocIdUrl xmlns="33295512-e0ea-4688-8a62-2bc729919ceb">
      <Url>https://denhaag.sharepoint.com/sites/MJPKRenovatieHubertustunnel_DSB_SB/_layouts/15/DocIdRedir.aspx?ID=SC3ENACKVNT3-439800410-2295</Url>
      <Description>SC3ENACKVNT3-439800410-2295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82D6182E7B4C47A14DFC14C33F5743" ma:contentTypeVersion="3" ma:contentTypeDescription="Een nieuw document maken." ma:contentTypeScope="" ma:versionID="18d9b1ca3d11681a04886d721b0d3e97">
  <xsd:schema xmlns:xsd="http://www.w3.org/2001/XMLSchema" xmlns:xs="http://www.w3.org/2001/XMLSchema" xmlns:p="http://schemas.microsoft.com/office/2006/metadata/properties" xmlns:ns2="33295512-e0ea-4688-8a62-2bc729919ceb" xmlns:ns3="1aae239d-6ffe-487f-a566-b3f25ff59404" targetNamespace="http://schemas.microsoft.com/office/2006/metadata/properties" ma:root="true" ma:fieldsID="432143caac117cbe5b7ee74aae17aa10" ns2:_="" ns3:_="">
    <xsd:import namespace="33295512-e0ea-4688-8a62-2bc729919ceb"/>
    <xsd:import namespace="1aae239d-6ffe-487f-a566-b3f25ff594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oelichting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95512-e0ea-4688-8a62-2bc729919c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e239d-6ffe-487f-a566-b3f25ff59404" elementFormDefault="qualified">
    <xsd:import namespace="http://schemas.microsoft.com/office/2006/documentManagement/types"/>
    <xsd:import namespace="http://schemas.microsoft.com/office/infopath/2007/PartnerControls"/>
    <xsd:element name="Toelichting" ma:index="11" nillable="true" ma:displayName="Toelichting" ma:format="Dropdown" ma:internalName="Toelichting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Variabelen uit subform UxDocumentForm-->
<variabelen xmlns="http://www.keyscript.nl/huisstijl/UxDocumentForm">
  <UxDocumentForm>
    <uxOpdrachtnummerField/>
    <uxOpdrachtgeverField>Dienst Stadsbeheer</uxOpdrachtgeverField>
    <uxAuteurField>BED#COD_00001</uxAuteurField>
    <uxOpdrachtnaamField>Renovatie Koningstunnel</uxOpdrachtnaamField>
    <uxVersieField/>
    <uxDatumField>Januari 2020</uxDatumField>
    <uxSubtitelField>Contract Renovatie Hubertustunnel</uxSubtitelField>
    <uxTitelField>dering documenten</uxTitelField>
    <uxStatusField>concept</uxStatusField>
    <uxTwoColumnOption>false</uxTwoColumnOption>
  </UxDocumentForm>
</variabelen>
</file>

<file path=customXml/itemProps1.xml><?xml version="1.0" encoding="utf-8"?>
<ds:datastoreItem xmlns:ds="http://schemas.openxmlformats.org/officeDocument/2006/customXml" ds:itemID="{CE026ACC-0F46-4302-A079-B88618EF6B2B}">
  <ds:schemaRefs>
    <ds:schemaRef ds:uri="http://schemas.microsoft.com/office/2006/metadata/properties"/>
    <ds:schemaRef ds:uri="http://schemas.microsoft.com/office/infopath/2007/PartnerControls"/>
    <ds:schemaRef ds:uri="1aae239d-6ffe-487f-a566-b3f25ff59404"/>
    <ds:schemaRef ds:uri="33295512-e0ea-4688-8a62-2bc729919ceb"/>
  </ds:schemaRefs>
</ds:datastoreItem>
</file>

<file path=customXml/itemProps2.xml><?xml version="1.0" encoding="utf-8"?>
<ds:datastoreItem xmlns:ds="http://schemas.openxmlformats.org/officeDocument/2006/customXml" ds:itemID="{C18FA284-AD7C-4215-B85A-0BE0DF1548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16809A-3EF7-43EA-BD60-61CD2AC645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0741C8-B087-490A-B470-DC83976FB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95512-e0ea-4688-8a62-2bc729919ceb"/>
    <ds:schemaRef ds:uri="1aae239d-6ffe-487f-a566-b3f25ff59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AB090CB-AE90-4E53-A44D-21B490900DA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FC43FBB-69B7-4BB8-AFC5-7B9FF661DBC3}">
  <ds:schemaRefs>
    <ds:schemaRef ds:uri="http://www.keyscript.nl/huisstijl/UxDocument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52</Words>
  <Characters>286</Characters>
  <Application>Microsoft Office Word</Application>
  <DocSecurity>4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Stroo</dc:creator>
  <cp:keywords/>
  <dc:description/>
  <cp:lastModifiedBy>Sjoerd van den Aarssen</cp:lastModifiedBy>
  <cp:revision>2</cp:revision>
  <cp:lastPrinted>2021-12-23T17:06:00Z</cp:lastPrinted>
  <dcterms:created xsi:type="dcterms:W3CDTF">2022-03-22T14:15:00Z</dcterms:created>
  <dcterms:modified xsi:type="dcterms:W3CDTF">2022-03-22T14:15:00Z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0x0101005382D6182E7B4C47A14DFC14C33F5743</vt:lpwstr>
  </property>
  <property fmtid="{D5CDD505-2E9C-101B-9397-08002B2CF9AE}" pid="3" name="_dlc_DocIdItemGuid">
    <vt:lpwstr>d7ee69d3-a570-4ba7-b219-8141f3a26855</vt:lpwstr>
  </property>
</Properties>
</file>