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D91F8" w14:textId="77777777" w:rsidR="00C85BFD" w:rsidRPr="00121EB2" w:rsidRDefault="00C85BFD"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4025AB63" w14:textId="77777777" w:rsidR="00C85BFD" w:rsidRPr="00121EB2" w:rsidRDefault="00C85BFD"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002CDC12" w14:textId="77777777" w:rsidR="00C85BFD" w:rsidRPr="002146DC" w:rsidRDefault="00C85BFD" w:rsidP="00895F3A">
      <w:pPr>
        <w:rPr>
          <w:rFonts w:asciiTheme="minorHAnsi" w:hAnsiTheme="minorHAnsi" w:cstheme="minorHAnsi"/>
          <w:b/>
          <w:sz w:val="22"/>
          <w:szCs w:val="22"/>
        </w:rPr>
      </w:pPr>
    </w:p>
    <w:p w14:paraId="0C204205" w14:textId="77777777" w:rsidR="00453344" w:rsidRDefault="00C85BFD" w:rsidP="00453344">
      <w:pPr>
        <w:jc w:val="both"/>
        <w:rPr>
          <w:rFonts w:ascii="Calibri" w:hAnsi="Calibri" w:cs="Arial"/>
          <w:b/>
          <w:sz w:val="24"/>
          <w:szCs w:val="24"/>
        </w:rPr>
      </w:pPr>
      <w:r w:rsidRPr="00A668B7">
        <w:rPr>
          <w:rFonts w:ascii="Calibri" w:hAnsi="Calibri" w:cs="Arial"/>
          <w:b/>
          <w:sz w:val="24"/>
          <w:szCs w:val="24"/>
        </w:rPr>
        <w:t>Verklaring voldaan aan geschiktheidseisen met betrekking tot de Europese</w:t>
      </w:r>
      <w:r w:rsidR="00A668B7" w:rsidRPr="00A668B7">
        <w:rPr>
          <w:rFonts w:ascii="Calibri" w:hAnsi="Calibri" w:cs="Arial"/>
          <w:b/>
          <w:sz w:val="24"/>
          <w:szCs w:val="24"/>
        </w:rPr>
        <w:t xml:space="preserve"> </w:t>
      </w:r>
      <w:r w:rsidRPr="00A668B7">
        <w:rPr>
          <w:rFonts w:ascii="Calibri" w:hAnsi="Calibri" w:cs="Arial"/>
          <w:b/>
          <w:sz w:val="24"/>
          <w:szCs w:val="24"/>
        </w:rPr>
        <w:t xml:space="preserve">Aanbesteding </w:t>
      </w:r>
      <w:r w:rsidR="00A668B7" w:rsidRPr="00A668B7">
        <w:rPr>
          <w:rFonts w:ascii="Calibri" w:hAnsi="Calibri" w:cs="Arial"/>
          <w:b/>
          <w:sz w:val="24"/>
          <w:szCs w:val="24"/>
        </w:rPr>
        <w:t>2022-HW3101</w:t>
      </w:r>
      <w:r w:rsidRPr="00A668B7">
        <w:rPr>
          <w:rFonts w:ascii="Calibri" w:hAnsi="Calibri" w:cs="Arial"/>
          <w:b/>
          <w:sz w:val="24"/>
          <w:szCs w:val="24"/>
        </w:rPr>
        <w:t xml:space="preserve"> ten behoeve van </w:t>
      </w:r>
      <w:r w:rsidR="00A668B7" w:rsidRPr="00A668B7">
        <w:rPr>
          <w:rFonts w:ascii="Calibri" w:hAnsi="Calibri" w:cs="Arial"/>
          <w:b/>
          <w:sz w:val="24"/>
          <w:szCs w:val="24"/>
        </w:rPr>
        <w:t>Stichting Ronduit en Intergemeentelijke Stichting Openbaar Basisonderwijs (ISOB)</w:t>
      </w:r>
      <w:r w:rsidRPr="00A668B7">
        <w:rPr>
          <w:rFonts w:ascii="Calibri" w:hAnsi="Calibri" w:cs="Arial"/>
          <w:b/>
          <w:sz w:val="24"/>
          <w:szCs w:val="24"/>
        </w:rPr>
        <w:t>.</w:t>
      </w:r>
    </w:p>
    <w:p w14:paraId="54034F9E" w14:textId="2747E4C6" w:rsidR="00C85BFD" w:rsidRPr="00A668B7" w:rsidRDefault="00C85BFD" w:rsidP="00CF68D0">
      <w:pPr>
        <w:jc w:val="both"/>
        <w:rPr>
          <w:rFonts w:asciiTheme="minorHAnsi" w:hAnsiTheme="minorHAnsi" w:cstheme="minorHAnsi"/>
          <w:sz w:val="22"/>
          <w:szCs w:val="22"/>
        </w:rPr>
      </w:pPr>
      <w:r w:rsidRPr="00A668B7">
        <w:rPr>
          <w:rFonts w:ascii="Calibri" w:hAnsi="Calibri" w:cs="Arial"/>
          <w:b/>
          <w:sz w:val="24"/>
          <w:szCs w:val="24"/>
        </w:rPr>
        <w:br/>
      </w:r>
    </w:p>
    <w:p w14:paraId="1E123944" w14:textId="77777777" w:rsidR="00C85BFD" w:rsidRPr="002146DC" w:rsidRDefault="00C85BFD" w:rsidP="00CF68D0">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3C2BB7E6" w14:textId="77777777" w:rsidR="00C85BFD" w:rsidRPr="002146DC" w:rsidRDefault="00C85BFD" w:rsidP="00CF68D0">
      <w:pPr>
        <w:jc w:val="both"/>
        <w:rPr>
          <w:rFonts w:asciiTheme="minorHAnsi" w:hAnsiTheme="minorHAnsi" w:cstheme="minorHAnsi"/>
          <w:sz w:val="22"/>
          <w:szCs w:val="22"/>
        </w:rPr>
      </w:pPr>
    </w:p>
    <w:p w14:paraId="743AD65B" w14:textId="77777777" w:rsidR="00C85BFD" w:rsidRPr="002146DC" w:rsidRDefault="00C85BFD" w:rsidP="00CF68D0">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103E5F2B" w14:textId="77777777" w:rsidR="00C85BFD" w:rsidRPr="002146DC" w:rsidRDefault="00C85BFD" w:rsidP="00CF68D0">
      <w:pPr>
        <w:keepNext/>
        <w:jc w:val="both"/>
        <w:outlineLvl w:val="5"/>
        <w:rPr>
          <w:rFonts w:asciiTheme="minorHAnsi" w:hAnsiTheme="minorHAnsi" w:cstheme="minorHAnsi"/>
          <w:b/>
          <w:bCs/>
          <w:sz w:val="22"/>
          <w:szCs w:val="22"/>
        </w:rPr>
      </w:pPr>
    </w:p>
    <w:p w14:paraId="43D59CB5" w14:textId="77777777" w:rsidR="00C85BFD" w:rsidRPr="002146DC" w:rsidRDefault="00C85BFD" w:rsidP="00CF68D0">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74E9AC69" w14:textId="77777777" w:rsidR="00C85BFD" w:rsidRDefault="00C85BFD" w:rsidP="00CF68D0">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43881E1F" w14:textId="77777777" w:rsidR="00C85BFD" w:rsidRPr="002146DC" w:rsidRDefault="00C85BFD" w:rsidP="00CF68D0">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57F86D57" w14:textId="77777777" w:rsidR="00C85BFD" w:rsidRPr="002146DC" w:rsidRDefault="00C85BFD" w:rsidP="00CF68D0">
      <w:pPr>
        <w:jc w:val="both"/>
        <w:rPr>
          <w:rFonts w:asciiTheme="minorHAnsi" w:hAnsiTheme="minorHAnsi" w:cstheme="minorHAnsi"/>
          <w:sz w:val="22"/>
          <w:szCs w:val="22"/>
        </w:rPr>
      </w:pPr>
    </w:p>
    <w:p w14:paraId="708799E3" w14:textId="77777777" w:rsidR="00C85BFD" w:rsidRPr="002146DC" w:rsidRDefault="00C85BFD" w:rsidP="00CF68D0">
      <w:pPr>
        <w:jc w:val="both"/>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1D27A043" w14:textId="77777777" w:rsidR="00C85BFD" w:rsidRPr="002146DC" w:rsidRDefault="00C85BFD" w:rsidP="00CF68D0">
      <w:pPr>
        <w:jc w:val="both"/>
        <w:rPr>
          <w:rFonts w:asciiTheme="minorHAnsi" w:eastAsia="MS Mincho" w:hAnsiTheme="minorHAnsi" w:cstheme="minorHAnsi"/>
          <w:bCs/>
          <w:sz w:val="22"/>
          <w:szCs w:val="22"/>
        </w:rPr>
      </w:pPr>
    </w:p>
    <w:p w14:paraId="143BFB7D" w14:textId="77777777" w:rsidR="00C85BFD" w:rsidRPr="00C0118D" w:rsidRDefault="00C85BFD" w:rsidP="00CF68D0">
      <w:pPr>
        <w:numPr>
          <w:ilvl w:val="1"/>
          <w:numId w:val="2"/>
        </w:numPr>
        <w:tabs>
          <w:tab w:val="clear" w:pos="928"/>
          <w:tab w:val="num" w:pos="426"/>
        </w:tabs>
        <w:ind w:left="426" w:hanging="426"/>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5C2BB962" w14:textId="77777777" w:rsidR="00C85BFD" w:rsidRPr="00C0118D" w:rsidRDefault="00C85BFD" w:rsidP="00CF68D0">
      <w:pPr>
        <w:ind w:left="426"/>
        <w:jc w:val="both"/>
        <w:rPr>
          <w:rFonts w:asciiTheme="minorHAnsi" w:eastAsia="MS Mincho" w:hAnsiTheme="minorHAnsi" w:cstheme="minorHAnsi"/>
          <w:bCs/>
          <w:sz w:val="22"/>
          <w:szCs w:val="22"/>
        </w:rPr>
      </w:pPr>
    </w:p>
    <w:p w14:paraId="1473CFAD" w14:textId="77777777" w:rsidR="00C85BFD" w:rsidRPr="00C0118D" w:rsidRDefault="00C85BFD" w:rsidP="00CF68D0">
      <w:pPr>
        <w:ind w:left="426"/>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39F2E8FA" w14:textId="77777777" w:rsidR="00C85BFD" w:rsidRPr="00C0118D" w:rsidRDefault="00C85BFD" w:rsidP="00CF68D0">
      <w:pPr>
        <w:ind w:left="426"/>
        <w:jc w:val="both"/>
        <w:rPr>
          <w:rFonts w:asciiTheme="minorHAnsi" w:eastAsia="MS Mincho" w:hAnsiTheme="minorHAnsi" w:cstheme="minorHAnsi"/>
          <w:bCs/>
          <w:sz w:val="22"/>
          <w:szCs w:val="22"/>
        </w:rPr>
      </w:pPr>
    </w:p>
    <w:p w14:paraId="36E0A373" w14:textId="77777777" w:rsidR="00C85BFD" w:rsidRPr="000E2408" w:rsidRDefault="00C85BFD" w:rsidP="00CF68D0">
      <w:pPr>
        <w:numPr>
          <w:ilvl w:val="0"/>
          <w:numId w:val="3"/>
        </w:numPr>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A668B7">
        <w:rPr>
          <w:rFonts w:asciiTheme="minorHAnsi" w:eastAsia="MS Mincho" w:hAnsiTheme="minorHAnsi" w:cstheme="minorHAnsi"/>
          <w:bCs/>
          <w:sz w:val="22"/>
          <w:szCs w:val="22"/>
        </w:rPr>
        <w:t xml:space="preserve">circa 60% is </w:t>
      </w:r>
      <w:r w:rsidRPr="00C0118D">
        <w:rPr>
          <w:rFonts w:asciiTheme="minorHAnsi" w:eastAsia="MS Mincho" w:hAnsiTheme="minorHAnsi" w:cstheme="minorHAnsi"/>
          <w:bCs/>
          <w:sz w:val="22"/>
          <w:szCs w:val="22"/>
        </w:rPr>
        <w:t>van de onderhavige opdracht gelet op aard, omzet en omvang.</w:t>
      </w:r>
    </w:p>
    <w:p w14:paraId="62EB4A71" w14:textId="77777777" w:rsidR="00C85BFD" w:rsidRDefault="00C85BFD"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C85BFD" w14:paraId="473614CE"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7793BED1" w14:textId="77777777" w:rsidR="00C85BFD" w:rsidRPr="00BF5D75" w:rsidRDefault="00C85BFD"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7A0C5C19" w14:textId="77777777" w:rsidR="00C85BFD" w:rsidRDefault="00C85BFD"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C85BFD" w14:paraId="36108917"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00C90811" w14:textId="77777777" w:rsidR="00C85BFD" w:rsidRPr="00BF5D75" w:rsidRDefault="00C85BFD"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3B4736DD" w14:textId="77777777" w:rsidR="00C85BFD" w:rsidRDefault="00C85BFD"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C85BFD" w14:paraId="405FF037"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3367FD44" w14:textId="77777777" w:rsidR="00C85BFD" w:rsidRPr="00BF5D75" w:rsidRDefault="00C85BFD"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376BDF3D" w14:textId="77777777" w:rsidR="00C85BFD" w:rsidRDefault="00C85BFD"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C85BFD" w14:paraId="225FAD0C"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3B8F4BA4" w14:textId="77777777" w:rsidR="00C85BFD" w:rsidRPr="00BF5D75" w:rsidRDefault="00C85BFD"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0355AE5F" w14:textId="77777777" w:rsidR="00C85BFD" w:rsidRDefault="00C85BFD"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090F132F" w14:textId="77777777" w:rsidR="00C85BFD" w:rsidRDefault="00C85BFD"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4B7E56F6" w14:textId="77777777" w:rsidR="00C85BFD" w:rsidRDefault="00C85BFD" w:rsidP="00BE1A92">
      <w:pPr>
        <w:pStyle w:val="Koptekst"/>
        <w:tabs>
          <w:tab w:val="clear" w:pos="4536"/>
          <w:tab w:val="clear" w:pos="9072"/>
          <w:tab w:val="left" w:pos="1276"/>
        </w:tabs>
        <w:rPr>
          <w:rFonts w:ascii="Calibri" w:hAnsi="Calibri" w:cs="Arial"/>
          <w:sz w:val="22"/>
          <w:szCs w:val="22"/>
        </w:rPr>
        <w:sectPr w:rsidR="00C85BFD" w:rsidSect="00584A86">
          <w:headerReference w:type="default" r:id="rId8"/>
          <w:footerReference w:type="default" r:id="rId9"/>
          <w:pgSz w:w="11906" w:h="16838" w:code="9"/>
          <w:pgMar w:top="1985" w:right="926" w:bottom="567" w:left="1418" w:header="708" w:footer="708" w:gutter="0"/>
          <w:pgNumType w:start="1"/>
          <w:cols w:space="708"/>
        </w:sectPr>
      </w:pPr>
    </w:p>
    <w:p w14:paraId="48DAFEA6" w14:textId="77777777" w:rsidR="00C85BFD" w:rsidRPr="005A61C6" w:rsidRDefault="00C85BFD" w:rsidP="00BE1A92">
      <w:pPr>
        <w:pStyle w:val="Koptekst"/>
        <w:tabs>
          <w:tab w:val="clear" w:pos="4536"/>
          <w:tab w:val="clear" w:pos="9072"/>
          <w:tab w:val="left" w:pos="1276"/>
        </w:tabs>
        <w:rPr>
          <w:rFonts w:ascii="Calibri" w:hAnsi="Calibri" w:cs="Arial"/>
          <w:sz w:val="22"/>
          <w:szCs w:val="22"/>
        </w:rPr>
      </w:pPr>
    </w:p>
    <w:sectPr w:rsidR="00C85BFD" w:rsidRPr="005A61C6" w:rsidSect="00C85BFD">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49106" w14:textId="77777777" w:rsidR="00C85BFD" w:rsidRDefault="00C85BFD">
      <w:r>
        <w:separator/>
      </w:r>
    </w:p>
  </w:endnote>
  <w:endnote w:type="continuationSeparator" w:id="0">
    <w:p w14:paraId="75616278" w14:textId="77777777" w:rsidR="00C85BFD" w:rsidRDefault="00C85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2CB9" w14:textId="77777777" w:rsidR="00C85BFD" w:rsidRDefault="00C85BFD">
    <w:pPr>
      <w:pStyle w:val="Voettekst"/>
    </w:pPr>
    <w:r>
      <w:rPr>
        <w:noProof/>
      </w:rPr>
      <w:drawing>
        <wp:anchor distT="0" distB="0" distL="114300" distR="114300" simplePos="0" relativeHeight="251663360" behindDoc="1" locked="0" layoutInCell="1" allowOverlap="1" wp14:anchorId="2B3E217F" wp14:editId="0997D23E">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CDBF" w14:textId="77777777" w:rsidR="00BF5D75" w:rsidRDefault="00121EB2">
    <w:pPr>
      <w:pStyle w:val="Voettekst"/>
    </w:pPr>
    <w:r>
      <w:rPr>
        <w:noProof/>
      </w:rPr>
      <w:drawing>
        <wp:anchor distT="0" distB="0" distL="114300" distR="114300" simplePos="0" relativeHeight="251660288" behindDoc="1" locked="0" layoutInCell="1" allowOverlap="1" wp14:anchorId="7BB8A402" wp14:editId="7578EA12">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F3A2" w14:textId="77777777" w:rsidR="00C85BFD" w:rsidRDefault="00C85BFD">
      <w:r>
        <w:separator/>
      </w:r>
    </w:p>
  </w:footnote>
  <w:footnote w:type="continuationSeparator" w:id="0">
    <w:p w14:paraId="0843E730" w14:textId="77777777" w:rsidR="00C85BFD" w:rsidRDefault="00C85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1B158" w14:textId="77777777" w:rsidR="00C85BFD" w:rsidRDefault="00C85BFD">
    <w:pPr>
      <w:pStyle w:val="Koptekst"/>
    </w:pPr>
    <w:r>
      <w:rPr>
        <w:noProof/>
      </w:rPr>
      <w:drawing>
        <wp:anchor distT="0" distB="0" distL="114300" distR="114300" simplePos="0" relativeHeight="251662336" behindDoc="1" locked="0" layoutInCell="1" allowOverlap="1" wp14:anchorId="5ED6FBC3" wp14:editId="788541E7">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6626A" w14:textId="77777777" w:rsidR="00121EB2" w:rsidRDefault="00121EB2">
    <w:pPr>
      <w:pStyle w:val="Koptekst"/>
    </w:pPr>
    <w:r>
      <w:rPr>
        <w:noProof/>
      </w:rPr>
      <w:drawing>
        <wp:anchor distT="0" distB="0" distL="114300" distR="114300" simplePos="0" relativeHeight="251659264" behindDoc="1" locked="0" layoutInCell="1" allowOverlap="1" wp14:anchorId="2069447B" wp14:editId="0174DFC1">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0379"/>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3344"/>
    <w:rsid w:val="00456A0C"/>
    <w:rsid w:val="00467B4D"/>
    <w:rsid w:val="004C5169"/>
    <w:rsid w:val="004D4F0D"/>
    <w:rsid w:val="004F2C20"/>
    <w:rsid w:val="005006C7"/>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68B7"/>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BFD"/>
    <w:rsid w:val="00C85FFB"/>
    <w:rsid w:val="00C90C7E"/>
    <w:rsid w:val="00CA3315"/>
    <w:rsid w:val="00CB2A49"/>
    <w:rsid w:val="00CB7AD1"/>
    <w:rsid w:val="00CC5327"/>
    <w:rsid w:val="00CD525D"/>
    <w:rsid w:val="00CF5178"/>
    <w:rsid w:val="00CF68D0"/>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AE06E"/>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6</TotalTime>
  <Pages>1</Pages>
  <Words>240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9</cp:revision>
  <cp:lastPrinted>2011-04-29T11:47:00Z</cp:lastPrinted>
  <dcterms:created xsi:type="dcterms:W3CDTF">2022-02-18T14:36:00Z</dcterms:created>
  <dcterms:modified xsi:type="dcterms:W3CDTF">2022-02-18T14:45:00Z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