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972A" w14:textId="77777777" w:rsidR="00F93F79" w:rsidRPr="00121EB2" w:rsidRDefault="00F93F79"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AD7F16A" w14:textId="77777777" w:rsidR="00F93F79" w:rsidRPr="00121EB2" w:rsidRDefault="00F93F79"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69552A19" w14:textId="77777777" w:rsidR="00F93F79" w:rsidRPr="002146DC" w:rsidRDefault="00F93F79" w:rsidP="00792F14">
      <w:pPr>
        <w:jc w:val="both"/>
        <w:rPr>
          <w:rFonts w:asciiTheme="minorHAnsi" w:hAnsiTheme="minorHAnsi" w:cstheme="minorHAnsi"/>
          <w:b/>
          <w:sz w:val="22"/>
          <w:szCs w:val="22"/>
        </w:rPr>
      </w:pPr>
    </w:p>
    <w:p w14:paraId="6AF1C6FF" w14:textId="77777777" w:rsidR="001460E9" w:rsidRDefault="00F93F79" w:rsidP="00792F14">
      <w:pPr>
        <w:jc w:val="both"/>
        <w:rPr>
          <w:rFonts w:ascii="Calibri" w:hAnsi="Calibri" w:cs="Arial"/>
          <w:b/>
          <w:sz w:val="24"/>
          <w:szCs w:val="24"/>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de </w:t>
      </w:r>
      <w:r w:rsidRPr="005C6EE2">
        <w:rPr>
          <w:rFonts w:ascii="Calibri" w:hAnsi="Calibri" w:cs="Arial"/>
          <w:b/>
          <w:sz w:val="24"/>
          <w:szCs w:val="24"/>
        </w:rPr>
        <w:t>Europese</w:t>
      </w:r>
      <w:r w:rsidR="005C6EE2" w:rsidRPr="005C6EE2">
        <w:rPr>
          <w:rFonts w:ascii="Calibri" w:hAnsi="Calibri" w:cs="Arial"/>
          <w:b/>
          <w:sz w:val="24"/>
          <w:szCs w:val="24"/>
        </w:rPr>
        <w:t xml:space="preserve"> </w:t>
      </w:r>
      <w:r w:rsidRPr="005C6EE2">
        <w:rPr>
          <w:rFonts w:ascii="Calibri" w:hAnsi="Calibri" w:cs="Arial"/>
          <w:b/>
          <w:sz w:val="24"/>
          <w:szCs w:val="24"/>
        </w:rPr>
        <w:t xml:space="preserve">Aanbesteding </w:t>
      </w:r>
      <w:r w:rsidR="005C6EE2" w:rsidRPr="005C6EE2">
        <w:rPr>
          <w:rFonts w:ascii="Calibri" w:hAnsi="Calibri" w:cs="Arial"/>
          <w:b/>
          <w:sz w:val="24"/>
          <w:szCs w:val="24"/>
        </w:rPr>
        <w:t>2022-SM1402</w:t>
      </w:r>
      <w:r w:rsidRPr="005C6EE2">
        <w:rPr>
          <w:rFonts w:ascii="Calibri" w:hAnsi="Calibri" w:cs="Arial"/>
          <w:b/>
          <w:sz w:val="24"/>
          <w:szCs w:val="24"/>
        </w:rPr>
        <w:t xml:space="preserve"> ten behoeve van </w:t>
      </w:r>
      <w:r w:rsidR="005C6EE2" w:rsidRPr="005C6EE2">
        <w:rPr>
          <w:rFonts w:ascii="Calibri" w:hAnsi="Calibri" w:cs="Arial"/>
          <w:b/>
          <w:sz w:val="24"/>
          <w:szCs w:val="24"/>
        </w:rPr>
        <w:t>Stichting Auro</w:t>
      </w:r>
      <w:r w:rsidRPr="005C6EE2">
        <w:rPr>
          <w:rFonts w:ascii="Calibri" w:hAnsi="Calibri" w:cs="Arial"/>
          <w:b/>
          <w:sz w:val="24"/>
          <w:szCs w:val="24"/>
        </w:rPr>
        <w:t>.</w:t>
      </w:r>
    </w:p>
    <w:p w14:paraId="033D02F0" w14:textId="586C20CB" w:rsidR="00F93F79" w:rsidRDefault="00F93F79" w:rsidP="00792F14">
      <w:pPr>
        <w:jc w:val="both"/>
        <w:rPr>
          <w:rFonts w:asciiTheme="minorHAnsi" w:hAnsiTheme="minorHAnsi" w:cstheme="minorHAnsi"/>
          <w:sz w:val="22"/>
          <w:szCs w:val="22"/>
        </w:rPr>
      </w:pPr>
    </w:p>
    <w:p w14:paraId="56A65C58" w14:textId="77777777" w:rsidR="00F93F79" w:rsidRPr="002146DC" w:rsidRDefault="00F93F79" w:rsidP="00792F14">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7318DC9" w14:textId="77777777" w:rsidR="00F93F79" w:rsidRPr="002146DC" w:rsidRDefault="00F93F79" w:rsidP="00792F14">
      <w:pPr>
        <w:jc w:val="both"/>
        <w:rPr>
          <w:rFonts w:asciiTheme="minorHAnsi" w:hAnsiTheme="minorHAnsi" w:cstheme="minorHAnsi"/>
          <w:sz w:val="22"/>
          <w:szCs w:val="22"/>
        </w:rPr>
      </w:pPr>
    </w:p>
    <w:p w14:paraId="5319457D" w14:textId="77777777" w:rsidR="00F93F79" w:rsidRPr="002146DC" w:rsidRDefault="00F93F79" w:rsidP="00792F14">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0B8BB4B7" w14:textId="77777777" w:rsidR="00F93F79" w:rsidRPr="002146DC" w:rsidRDefault="00F93F79" w:rsidP="00792F14">
      <w:pPr>
        <w:keepNext/>
        <w:jc w:val="both"/>
        <w:outlineLvl w:val="5"/>
        <w:rPr>
          <w:rFonts w:asciiTheme="minorHAnsi" w:hAnsiTheme="minorHAnsi" w:cstheme="minorHAnsi"/>
          <w:b/>
          <w:bCs/>
          <w:sz w:val="22"/>
          <w:szCs w:val="22"/>
        </w:rPr>
      </w:pPr>
    </w:p>
    <w:p w14:paraId="09A07DF7" w14:textId="77777777" w:rsidR="00F93F79" w:rsidRPr="002146DC" w:rsidRDefault="00F93F79" w:rsidP="00792F14">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D0D2A05" w14:textId="77777777" w:rsidR="00F93F79" w:rsidRDefault="00F93F79" w:rsidP="00792F14">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D11F1FC" w14:textId="77777777" w:rsidR="00F93F79" w:rsidRPr="002146DC" w:rsidRDefault="00F93F79" w:rsidP="00792F14">
      <w:pPr>
        <w:numPr>
          <w:ilvl w:val="0"/>
          <w:numId w:val="2"/>
        </w:numPr>
        <w:jc w:val="both"/>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247D273E" w14:textId="77777777" w:rsidR="00F93F79" w:rsidRPr="002146DC" w:rsidRDefault="00F93F79" w:rsidP="00792F14">
      <w:pPr>
        <w:jc w:val="both"/>
        <w:rPr>
          <w:rFonts w:asciiTheme="minorHAnsi" w:hAnsiTheme="minorHAnsi" w:cstheme="minorHAnsi"/>
          <w:sz w:val="22"/>
          <w:szCs w:val="22"/>
        </w:rPr>
      </w:pPr>
    </w:p>
    <w:p w14:paraId="70572F11" w14:textId="77777777" w:rsidR="00F93F79" w:rsidRPr="002146DC" w:rsidRDefault="00F93F79" w:rsidP="00792F14">
      <w:pPr>
        <w:jc w:val="both"/>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5BB58C32" w14:textId="77777777" w:rsidR="00F93F79" w:rsidRPr="002146DC" w:rsidRDefault="00F93F79" w:rsidP="00792F14">
      <w:pPr>
        <w:jc w:val="both"/>
        <w:rPr>
          <w:rFonts w:asciiTheme="minorHAnsi" w:eastAsia="MS Mincho" w:hAnsiTheme="minorHAnsi" w:cstheme="minorHAnsi"/>
          <w:bCs/>
          <w:sz w:val="22"/>
          <w:szCs w:val="22"/>
        </w:rPr>
      </w:pPr>
    </w:p>
    <w:p w14:paraId="5ED03F17" w14:textId="77777777" w:rsidR="00F93F79" w:rsidRPr="00C0118D" w:rsidRDefault="00F93F79" w:rsidP="00792F14">
      <w:pPr>
        <w:numPr>
          <w:ilvl w:val="1"/>
          <w:numId w:val="2"/>
        </w:numPr>
        <w:tabs>
          <w:tab w:val="clear" w:pos="928"/>
          <w:tab w:val="num" w:pos="426"/>
        </w:tabs>
        <w:ind w:left="426" w:hanging="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61148E4" w14:textId="77777777" w:rsidR="00F93F79" w:rsidRPr="00C0118D" w:rsidRDefault="00F93F79" w:rsidP="00792F14">
      <w:pPr>
        <w:ind w:left="426"/>
        <w:jc w:val="both"/>
        <w:rPr>
          <w:rFonts w:asciiTheme="minorHAnsi" w:eastAsia="MS Mincho" w:hAnsiTheme="minorHAnsi" w:cstheme="minorHAnsi"/>
          <w:bCs/>
          <w:sz w:val="22"/>
          <w:szCs w:val="22"/>
        </w:rPr>
      </w:pPr>
    </w:p>
    <w:p w14:paraId="1026567B" w14:textId="77777777" w:rsidR="00F93F79" w:rsidRPr="00C0118D" w:rsidRDefault="00F93F79" w:rsidP="00792F14">
      <w:pPr>
        <w:ind w:left="426"/>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29D065B5" w14:textId="77777777" w:rsidR="00F93F79" w:rsidRPr="00C0118D" w:rsidRDefault="00F93F79" w:rsidP="00792F14">
      <w:pPr>
        <w:ind w:left="426"/>
        <w:jc w:val="both"/>
        <w:rPr>
          <w:rFonts w:asciiTheme="minorHAnsi" w:eastAsia="MS Mincho" w:hAnsiTheme="minorHAnsi" w:cstheme="minorHAnsi"/>
          <w:bCs/>
          <w:sz w:val="22"/>
          <w:szCs w:val="22"/>
        </w:rPr>
      </w:pPr>
    </w:p>
    <w:p w14:paraId="3ADA8CFF" w14:textId="77777777" w:rsidR="00F93F79" w:rsidRPr="000E2408" w:rsidRDefault="00F93F79" w:rsidP="00792F14">
      <w:pPr>
        <w:numPr>
          <w:ilvl w:val="0"/>
          <w:numId w:val="3"/>
        </w:numPr>
        <w:jc w:val="both"/>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5C6EE2">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6D5FEDF9" w14:textId="77777777" w:rsidR="00F93F79" w:rsidRDefault="00F93F79" w:rsidP="00792F14">
      <w:pPr>
        <w:tabs>
          <w:tab w:val="left" w:pos="2268"/>
        </w:tabs>
        <w:ind w:left="1560" w:hanging="1560"/>
        <w:jc w:val="both"/>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93F79" w14:paraId="4C562DC7"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4395369" w14:textId="77777777" w:rsidR="00F93F79" w:rsidRPr="00BF5D75" w:rsidRDefault="00F93F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641909F" w14:textId="77777777" w:rsidR="00F93F79" w:rsidRDefault="00F93F79"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93F79" w14:paraId="6523C5C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1271B9D" w14:textId="77777777" w:rsidR="00F93F79" w:rsidRPr="00BF5D75" w:rsidRDefault="00F93F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745B1439" w14:textId="77777777" w:rsidR="00F93F79" w:rsidRDefault="00F93F7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93F79" w14:paraId="1B797F4E"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866E22C" w14:textId="77777777" w:rsidR="00F93F79" w:rsidRPr="00BF5D75" w:rsidRDefault="00F93F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DFF7007" w14:textId="77777777" w:rsidR="00F93F79" w:rsidRDefault="00F93F79"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93F79" w14:paraId="2DD6650E"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F15A71C" w14:textId="77777777" w:rsidR="00F93F79" w:rsidRPr="00BF5D75" w:rsidRDefault="00F93F7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CB8937F" w14:textId="77777777" w:rsidR="00F93F79" w:rsidRDefault="00F93F7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6FFF3D0F" w14:textId="77777777" w:rsidR="00F93F79" w:rsidRDefault="00F93F7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4EFA6A0" w14:textId="77777777" w:rsidR="00F93F79" w:rsidRDefault="00F93F79" w:rsidP="00BE1A92">
      <w:pPr>
        <w:pStyle w:val="Koptekst"/>
        <w:tabs>
          <w:tab w:val="clear" w:pos="4536"/>
          <w:tab w:val="clear" w:pos="9072"/>
          <w:tab w:val="left" w:pos="1276"/>
        </w:tabs>
        <w:rPr>
          <w:rFonts w:ascii="Calibri" w:hAnsi="Calibri" w:cs="Arial"/>
          <w:sz w:val="22"/>
          <w:szCs w:val="22"/>
        </w:rPr>
        <w:sectPr w:rsidR="00F93F79" w:rsidSect="00584A86">
          <w:headerReference w:type="default" r:id="rId8"/>
          <w:footerReference w:type="default" r:id="rId9"/>
          <w:pgSz w:w="11906" w:h="16838" w:code="9"/>
          <w:pgMar w:top="1985" w:right="926" w:bottom="567" w:left="1418" w:header="708" w:footer="708" w:gutter="0"/>
          <w:pgNumType w:start="1"/>
          <w:cols w:space="708"/>
        </w:sectPr>
      </w:pPr>
    </w:p>
    <w:p w14:paraId="48D8081D" w14:textId="77777777" w:rsidR="00F93F79" w:rsidRPr="005A61C6" w:rsidRDefault="00F93F79" w:rsidP="00BE1A92">
      <w:pPr>
        <w:pStyle w:val="Koptekst"/>
        <w:tabs>
          <w:tab w:val="clear" w:pos="4536"/>
          <w:tab w:val="clear" w:pos="9072"/>
          <w:tab w:val="left" w:pos="1276"/>
        </w:tabs>
        <w:rPr>
          <w:rFonts w:ascii="Calibri" w:hAnsi="Calibri" w:cs="Arial"/>
          <w:sz w:val="22"/>
          <w:szCs w:val="22"/>
        </w:rPr>
      </w:pPr>
    </w:p>
    <w:sectPr w:rsidR="00F93F79" w:rsidRPr="005A61C6" w:rsidSect="00F93F79">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69FF3" w14:textId="77777777" w:rsidR="00F93F79" w:rsidRDefault="00F93F79">
      <w:r>
        <w:separator/>
      </w:r>
    </w:p>
  </w:endnote>
  <w:endnote w:type="continuationSeparator" w:id="0">
    <w:p w14:paraId="68863C33" w14:textId="77777777" w:rsidR="00F93F79" w:rsidRDefault="00F9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BCE4" w14:textId="77777777" w:rsidR="00F93F79" w:rsidRDefault="00F93F79">
    <w:pPr>
      <w:pStyle w:val="Voettekst"/>
    </w:pPr>
    <w:r>
      <w:rPr>
        <w:noProof/>
      </w:rPr>
      <w:drawing>
        <wp:anchor distT="0" distB="0" distL="114300" distR="114300" simplePos="0" relativeHeight="251663360" behindDoc="1" locked="0" layoutInCell="1" allowOverlap="1" wp14:anchorId="6FFEA0A7" wp14:editId="1666109F">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F208B" w14:textId="77777777" w:rsidR="00BF5D75" w:rsidRDefault="00121EB2">
    <w:pPr>
      <w:pStyle w:val="Voettekst"/>
    </w:pPr>
    <w:r>
      <w:rPr>
        <w:noProof/>
      </w:rPr>
      <w:drawing>
        <wp:anchor distT="0" distB="0" distL="114300" distR="114300" simplePos="0" relativeHeight="251660288" behindDoc="1" locked="0" layoutInCell="1" allowOverlap="1" wp14:anchorId="1B5AFD85" wp14:editId="0CBC8793">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1F06" w14:textId="77777777" w:rsidR="00F93F79" w:rsidRDefault="00F93F79">
      <w:r>
        <w:separator/>
      </w:r>
    </w:p>
  </w:footnote>
  <w:footnote w:type="continuationSeparator" w:id="0">
    <w:p w14:paraId="3DABC778" w14:textId="77777777" w:rsidR="00F93F79" w:rsidRDefault="00F93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BE70" w14:textId="77777777" w:rsidR="00F93F79" w:rsidRDefault="00F93F79">
    <w:pPr>
      <w:pStyle w:val="Koptekst"/>
    </w:pPr>
    <w:r>
      <w:rPr>
        <w:noProof/>
      </w:rPr>
      <w:drawing>
        <wp:anchor distT="0" distB="0" distL="114300" distR="114300" simplePos="0" relativeHeight="251662336" behindDoc="1" locked="0" layoutInCell="1" allowOverlap="1" wp14:anchorId="780D5102" wp14:editId="31E9C385">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F2D9" w14:textId="77777777" w:rsidR="00121EB2" w:rsidRDefault="00121EB2">
    <w:pPr>
      <w:pStyle w:val="Koptekst"/>
    </w:pPr>
    <w:r>
      <w:rPr>
        <w:noProof/>
      </w:rPr>
      <w:drawing>
        <wp:anchor distT="0" distB="0" distL="114300" distR="114300" simplePos="0" relativeHeight="251659264" behindDoc="1" locked="0" layoutInCell="1" allowOverlap="1" wp14:anchorId="6498513E" wp14:editId="42719B2E">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47CF2"/>
    <w:rsid w:val="000516AF"/>
    <w:rsid w:val="00097396"/>
    <w:rsid w:val="000A32F8"/>
    <w:rsid w:val="000B727A"/>
    <w:rsid w:val="000D3666"/>
    <w:rsid w:val="000E2408"/>
    <w:rsid w:val="00121EB2"/>
    <w:rsid w:val="00124621"/>
    <w:rsid w:val="001445B1"/>
    <w:rsid w:val="00145B5E"/>
    <w:rsid w:val="001460E9"/>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C6EE2"/>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92F14"/>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3F79"/>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69BF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234</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4</cp:revision>
  <cp:lastPrinted>2011-04-29T11:47:00Z</cp:lastPrinted>
  <dcterms:created xsi:type="dcterms:W3CDTF">2022-03-01T12:55:00Z</dcterms:created>
  <dcterms:modified xsi:type="dcterms:W3CDTF">2022-03-04T15:53:00Z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