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DA0A" w14:textId="59E3E2AD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="00350BCE">
        <w:rPr>
          <w:rFonts w:ascii="Corbel" w:hAnsi="Corbel"/>
          <w:b/>
          <w:sz w:val="24"/>
          <w:szCs w:val="24"/>
        </w:rPr>
        <w:t>sen</w:t>
      </w:r>
      <w:r w:rsidR="005F334E">
        <w:rPr>
          <w:rFonts w:ascii="Corbel" w:hAnsi="Corbel"/>
          <w:b/>
          <w:sz w:val="24"/>
          <w:szCs w:val="24"/>
        </w:rPr>
        <w:t xml:space="preserve"> voor perceel 2</w:t>
      </w:r>
    </w:p>
    <w:p w14:paraId="09F89388" w14:textId="77777777" w:rsidR="00124BF3" w:rsidRDefault="00124BF3">
      <w:pPr>
        <w:spacing w:after="200" w:line="276" w:lineRule="auto"/>
        <w:rPr>
          <w:rFonts w:ascii="Corbel" w:hAnsi="Corbel"/>
          <w:b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124BF3" w14:paraId="66DD07C0" w14:textId="77777777" w:rsidTr="005A29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0408939" w14:textId="63FA50DA" w:rsidR="00124BF3" w:rsidRPr="00E016F4" w:rsidRDefault="00124BF3" w:rsidP="005A29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 – A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ccountmanager</w:t>
            </w:r>
          </w:p>
        </w:tc>
      </w:tr>
      <w:tr w:rsidR="00124BF3" w14:paraId="1FE71FE4" w14:textId="77777777" w:rsidTr="005A2918">
        <w:trPr>
          <w:trHeight w:val="454"/>
        </w:trPr>
        <w:tc>
          <w:tcPr>
            <w:tcW w:w="4424" w:type="dxa"/>
            <w:vAlign w:val="center"/>
          </w:tcPr>
          <w:p w14:paraId="487F4BDB" w14:textId="77777777" w:rsidR="00124BF3" w:rsidRPr="00E016F4" w:rsidRDefault="00124BF3" w:rsidP="005A29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568DFB1B" w14:textId="77777777" w:rsidR="00124BF3" w:rsidRPr="00E016F4" w:rsidRDefault="00124BF3" w:rsidP="005A29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124BF3" w14:paraId="395B5142" w14:textId="77777777" w:rsidTr="005A2918">
        <w:trPr>
          <w:trHeight w:val="454"/>
        </w:trPr>
        <w:tc>
          <w:tcPr>
            <w:tcW w:w="4424" w:type="dxa"/>
            <w:vAlign w:val="center"/>
          </w:tcPr>
          <w:p w14:paraId="00BF2295" w14:textId="77777777" w:rsidR="00124BF3" w:rsidRDefault="00124BF3" w:rsidP="005A29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3F9E5CCF" w14:textId="77777777" w:rsidR="00124BF3" w:rsidRDefault="00124BF3" w:rsidP="005A29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24BF3" w14:paraId="35EAFADD" w14:textId="77777777" w:rsidTr="005A29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F493108" w14:textId="77777777" w:rsidR="00124BF3" w:rsidRPr="00E016F4" w:rsidRDefault="00124BF3" w:rsidP="005A29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124BF3" w14:paraId="2E524D1C" w14:textId="77777777" w:rsidTr="005A2918">
        <w:trPr>
          <w:trHeight w:val="2939"/>
        </w:trPr>
        <w:tc>
          <w:tcPr>
            <w:tcW w:w="8954" w:type="dxa"/>
            <w:gridSpan w:val="2"/>
          </w:tcPr>
          <w:p w14:paraId="12A6CCF9" w14:textId="77777777" w:rsidR="00124BF3" w:rsidRPr="00345252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24123A62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A5697D7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70C15EF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5B22AD8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228313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A0B4B3D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24BF3" w:rsidRPr="00E016F4" w14:paraId="0987C833" w14:textId="77777777" w:rsidTr="005A2918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2664FEDE" w14:textId="77777777" w:rsidR="00124BF3" w:rsidRDefault="00124BF3" w:rsidP="005A29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B92605F" w14:textId="77777777" w:rsidR="00124BF3" w:rsidRPr="00E016F4" w:rsidRDefault="00124BF3" w:rsidP="005A29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124BF3" w:rsidRPr="00345252" w14:paraId="1E401FF6" w14:textId="77777777" w:rsidTr="005A2918">
        <w:trPr>
          <w:trHeight w:val="2500"/>
        </w:trPr>
        <w:tc>
          <w:tcPr>
            <w:tcW w:w="8954" w:type="dxa"/>
            <w:gridSpan w:val="2"/>
          </w:tcPr>
          <w:p w14:paraId="3917FC08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WBL? Benoem relevante werkervaring en de rol in de betreffende opdracht.</w:t>
            </w:r>
          </w:p>
          <w:p w14:paraId="682C9EE3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2D85E75" w14:textId="77777777" w:rsidR="00124BF3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1AC68E0" w14:textId="77777777" w:rsidR="00124BF3" w:rsidRPr="00345252" w:rsidRDefault="00124BF3" w:rsidP="005A29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129E1BBC" w14:textId="569AC15B" w:rsidR="00124BF3" w:rsidRDefault="00124BF3">
      <w:pPr>
        <w:spacing w:after="200" w:line="276" w:lineRule="auto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br w:type="page"/>
      </w:r>
    </w:p>
    <w:p w14:paraId="61526748" w14:textId="32C6E078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lastRenderedPageBreak/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0E099AB1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1511118" w14:textId="0063FB93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350B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DA29E2"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  <w:r w:rsidR="00350B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652154">
              <w:rPr>
                <w:rFonts w:ascii="Corbel" w:hAnsi="Corbel"/>
                <w:b/>
                <w:color w:val="FFFFFF" w:themeColor="background1"/>
                <w:szCs w:val="18"/>
              </w:rPr>
              <w:t>–</w:t>
            </w:r>
            <w:r w:rsidR="00350BCE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015CCB">
              <w:rPr>
                <w:rFonts w:ascii="Corbel" w:hAnsi="Corbel"/>
                <w:b/>
                <w:color w:val="FFFFFF" w:themeColor="background1"/>
                <w:szCs w:val="18"/>
              </w:rPr>
              <w:t>A</w:t>
            </w:r>
            <w:r w:rsidR="00652154">
              <w:rPr>
                <w:rFonts w:ascii="Corbel" w:hAnsi="Corbel"/>
                <w:b/>
                <w:color w:val="FFFFFF" w:themeColor="background1"/>
                <w:szCs w:val="18"/>
              </w:rPr>
              <w:t>anspreekpunt voor de flexibele arbeidskrachten</w:t>
            </w:r>
          </w:p>
        </w:tc>
      </w:tr>
      <w:tr w:rsidR="00AA7BBA" w14:paraId="0181B438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21802B0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CFF8442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756E0EA2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67EB6C75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DACB379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00A48672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007A72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A606B0D" w14:textId="77777777" w:rsidTr="00BE6480">
        <w:trPr>
          <w:trHeight w:val="2939"/>
        </w:trPr>
        <w:tc>
          <w:tcPr>
            <w:tcW w:w="8954" w:type="dxa"/>
            <w:gridSpan w:val="2"/>
          </w:tcPr>
          <w:p w14:paraId="29DAB5CB" w14:textId="77777777" w:rsidR="0044167C" w:rsidRPr="00345252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42C67FE2" w14:textId="467CFE31" w:rsidR="00AA7BBA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24CAF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8BE83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59129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02B586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B8960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95EB2" w:rsidRPr="00E016F4" w14:paraId="6582FC79" w14:textId="77777777" w:rsidTr="004E333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BA0DC15" w14:textId="77777777" w:rsidR="004E333C" w:rsidRDefault="004E333C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12E3A66" w14:textId="2926ABFD" w:rsidR="00395EB2" w:rsidRPr="00E016F4" w:rsidRDefault="00395EB2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95EB2" w:rsidRPr="00345252" w14:paraId="3D6C8552" w14:textId="77777777" w:rsidTr="00395EB2">
        <w:trPr>
          <w:trHeight w:val="2500"/>
        </w:trPr>
        <w:tc>
          <w:tcPr>
            <w:tcW w:w="8954" w:type="dxa"/>
            <w:gridSpan w:val="2"/>
          </w:tcPr>
          <w:p w14:paraId="6D1C883F" w14:textId="0FD249CA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Sleutelfunctionaris vervuld welke relevant zijn voor de uitvoering </w:t>
            </w:r>
            <w:r w:rsidR="00BE6480">
              <w:rPr>
                <w:rFonts w:ascii="Corbel" w:hAnsi="Corbel"/>
                <w:szCs w:val="18"/>
              </w:rPr>
              <w:t xml:space="preserve">als contactpersoon bij </w:t>
            </w:r>
            <w:r w:rsidR="00350BCE">
              <w:rPr>
                <w:rFonts w:ascii="Corbel" w:hAnsi="Corbel"/>
                <w:szCs w:val="18"/>
              </w:rPr>
              <w:t xml:space="preserve">WBL? </w:t>
            </w:r>
            <w:r>
              <w:rPr>
                <w:rFonts w:ascii="Corbel" w:hAnsi="Corbel"/>
                <w:szCs w:val="18"/>
              </w:rPr>
              <w:t>Benoem relevante werkervaring en de rol in de betreffende opdracht.</w:t>
            </w:r>
          </w:p>
          <w:p w14:paraId="7AA3B977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60F0FAD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AD94D05" w14:textId="77777777" w:rsidR="00395EB2" w:rsidRPr="0034525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FF7A9C4" w14:textId="6C4DEC57" w:rsidR="00350BCE" w:rsidRDefault="00350BCE" w:rsidP="00635421">
      <w:pPr>
        <w:spacing w:after="200" w:line="276" w:lineRule="auto"/>
      </w:pPr>
    </w:p>
    <w:p w14:paraId="0470C8CF" w14:textId="77777777" w:rsidR="00350BCE" w:rsidRDefault="00350BCE">
      <w:pPr>
        <w:spacing w:after="200" w:line="276" w:lineRule="auto"/>
      </w:pPr>
      <w:r>
        <w:br w:type="page"/>
      </w:r>
    </w:p>
    <w:p w14:paraId="07199100" w14:textId="401F2F21" w:rsidR="00350BCE" w:rsidRDefault="00350BCE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350BCE" w14:paraId="72EF7FAE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ADC5D2D" w14:textId="30CEFE70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 w:rsidR="00DA29E2">
              <w:rPr>
                <w:rFonts w:ascii="Corbel" w:hAnsi="Corbel"/>
                <w:b/>
                <w:color w:val="FFFFFF" w:themeColor="background1"/>
                <w:szCs w:val="18"/>
              </w:rPr>
              <w:t>3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- </w:t>
            </w:r>
            <w:r w:rsidR="00015CCB">
              <w:rPr>
                <w:rFonts w:ascii="Corbel" w:hAnsi="Corbel"/>
                <w:b/>
                <w:color w:val="FFFFFF" w:themeColor="background1"/>
                <w:szCs w:val="18"/>
              </w:rPr>
              <w:t>A</w:t>
            </w:r>
            <w:r w:rsidR="008D1699" w:rsidRPr="008D1699">
              <w:rPr>
                <w:rFonts w:ascii="Corbel" w:hAnsi="Corbel"/>
                <w:b/>
                <w:color w:val="FFFFFF" w:themeColor="background1"/>
                <w:szCs w:val="18"/>
              </w:rPr>
              <w:t>anspreekpunt voor contractadministratie</w:t>
            </w:r>
            <w:r w:rsidR="00124BF3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(indien </w:t>
            </w:r>
            <w:r w:rsidR="00DA29E2">
              <w:rPr>
                <w:rFonts w:ascii="Corbel" w:hAnsi="Corbel"/>
                <w:b/>
                <w:color w:val="FFFFFF" w:themeColor="background1"/>
                <w:szCs w:val="18"/>
              </w:rPr>
              <w:t>dit een andere persoon is dan Sleutelfunctionaris 2)</w:t>
            </w:r>
          </w:p>
        </w:tc>
      </w:tr>
      <w:tr w:rsidR="00350BCE" w14:paraId="0E3AD7B8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69022B9F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135064E1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350BCE" w14:paraId="678561FB" w14:textId="77777777" w:rsidTr="00313A18">
        <w:trPr>
          <w:trHeight w:val="454"/>
        </w:trPr>
        <w:tc>
          <w:tcPr>
            <w:tcW w:w="4424" w:type="dxa"/>
            <w:vAlign w:val="center"/>
          </w:tcPr>
          <w:p w14:paraId="0272685E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7A1A8C4D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350BCE" w14:paraId="1A9F4DA1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030CBC45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350BCE" w14:paraId="17B25A3A" w14:textId="77777777" w:rsidTr="00313A18">
        <w:trPr>
          <w:trHeight w:val="2939"/>
        </w:trPr>
        <w:tc>
          <w:tcPr>
            <w:tcW w:w="8954" w:type="dxa"/>
            <w:gridSpan w:val="2"/>
          </w:tcPr>
          <w:p w14:paraId="6C71D38F" w14:textId="77777777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65CDFD06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A70B48F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0CBA293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28A5F6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573AFED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230DD9B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50BCE" w:rsidRPr="00E016F4" w14:paraId="3320856F" w14:textId="77777777" w:rsidTr="00313A18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303C3186" w14:textId="77777777" w:rsidR="00350BCE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10449BFA" w14:textId="77777777" w:rsidR="00350BCE" w:rsidRPr="00E016F4" w:rsidRDefault="00350BCE" w:rsidP="00313A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50BCE" w:rsidRPr="00345252" w14:paraId="1D50DF82" w14:textId="77777777" w:rsidTr="00313A18">
        <w:trPr>
          <w:trHeight w:val="2500"/>
        </w:trPr>
        <w:tc>
          <w:tcPr>
            <w:tcW w:w="8954" w:type="dxa"/>
            <w:gridSpan w:val="2"/>
          </w:tcPr>
          <w:p w14:paraId="01ABD556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WBL? Benoem relevante werkervaring en de rol in de betreffende opdracht.</w:t>
            </w:r>
          </w:p>
          <w:p w14:paraId="3823E7D5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81BAEF" w14:textId="77777777" w:rsidR="00350BCE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FED4A87" w14:textId="77777777" w:rsidR="00350BCE" w:rsidRPr="00345252" w:rsidRDefault="00350BCE" w:rsidP="00313A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4FF4C1FE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D64F" w14:textId="77777777" w:rsidR="003611D6" w:rsidRDefault="003611D6" w:rsidP="001629F4">
      <w:pPr>
        <w:spacing w:line="240" w:lineRule="auto"/>
      </w:pPr>
      <w:r>
        <w:separator/>
      </w:r>
    </w:p>
  </w:endnote>
  <w:endnote w:type="continuationSeparator" w:id="0">
    <w:p w14:paraId="236C9715" w14:textId="77777777" w:rsidR="003611D6" w:rsidRDefault="003611D6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2325D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86EAD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FAC86" w14:textId="77777777" w:rsidR="003611D6" w:rsidRDefault="003611D6" w:rsidP="001629F4">
      <w:pPr>
        <w:spacing w:line="240" w:lineRule="auto"/>
      </w:pPr>
      <w:r>
        <w:separator/>
      </w:r>
    </w:p>
  </w:footnote>
  <w:footnote w:type="continuationSeparator" w:id="0">
    <w:p w14:paraId="02910C45" w14:textId="77777777" w:rsidR="003611D6" w:rsidRDefault="003611D6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43"/>
    <w:rsid w:val="00015CCB"/>
    <w:rsid w:val="00124BF3"/>
    <w:rsid w:val="001629F4"/>
    <w:rsid w:val="00287178"/>
    <w:rsid w:val="00350BCE"/>
    <w:rsid w:val="003611D6"/>
    <w:rsid w:val="00395EB2"/>
    <w:rsid w:val="0044167C"/>
    <w:rsid w:val="004B1C7C"/>
    <w:rsid w:val="004E333C"/>
    <w:rsid w:val="005A49AA"/>
    <w:rsid w:val="005D5E60"/>
    <w:rsid w:val="005E7BFE"/>
    <w:rsid w:val="005F334E"/>
    <w:rsid w:val="00635421"/>
    <w:rsid w:val="00652154"/>
    <w:rsid w:val="006E0843"/>
    <w:rsid w:val="00723BA1"/>
    <w:rsid w:val="00866FEB"/>
    <w:rsid w:val="008D1699"/>
    <w:rsid w:val="00902D38"/>
    <w:rsid w:val="00924501"/>
    <w:rsid w:val="00943F4D"/>
    <w:rsid w:val="00A13B93"/>
    <w:rsid w:val="00A43719"/>
    <w:rsid w:val="00AA7BBA"/>
    <w:rsid w:val="00BC3158"/>
    <w:rsid w:val="00BE6480"/>
    <w:rsid w:val="00BF1799"/>
    <w:rsid w:val="00CE4DF6"/>
    <w:rsid w:val="00DA29E2"/>
    <w:rsid w:val="00E016F4"/>
    <w:rsid w:val="00F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995F"/>
  <w15:docId w15:val="{728A3BE1-0A5D-4A35-BBD7-3823C55E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D378F-4912-4421-8F56-59D8A0C8E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3</TotalTime>
  <Pages>3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Susan van der Linden</cp:lastModifiedBy>
  <cp:revision>7</cp:revision>
  <dcterms:created xsi:type="dcterms:W3CDTF">2021-08-19T09:55:00Z</dcterms:created>
  <dcterms:modified xsi:type="dcterms:W3CDTF">2021-10-15T12:38:00Z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