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085A" w14:textId="77777777" w:rsidR="00E448CF" w:rsidRPr="00121EB2" w:rsidRDefault="00E448CF"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C4048A6" w14:textId="77777777" w:rsidR="00E448CF" w:rsidRPr="00121EB2" w:rsidRDefault="00E448CF"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92FEDFB" w14:textId="77777777" w:rsidR="00E448CF" w:rsidRPr="002146DC" w:rsidRDefault="00E448CF" w:rsidP="00895F3A">
      <w:pPr>
        <w:rPr>
          <w:rFonts w:asciiTheme="minorHAnsi" w:hAnsiTheme="minorHAnsi" w:cstheme="minorHAnsi"/>
          <w:b/>
          <w:sz w:val="22"/>
          <w:szCs w:val="22"/>
        </w:rPr>
      </w:pPr>
    </w:p>
    <w:p w14:paraId="3EC9A2C1" w14:textId="10396FCD" w:rsidR="00E448CF" w:rsidRDefault="00E448CF"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w:t>
      </w:r>
      <w:r w:rsidRPr="00AD7F6A">
        <w:rPr>
          <w:rFonts w:ascii="Calibri" w:hAnsi="Calibri" w:cs="Arial"/>
          <w:b/>
          <w:sz w:val="24"/>
          <w:szCs w:val="24"/>
        </w:rPr>
        <w:t>ekking tot de Europese</w:t>
      </w:r>
      <w:r w:rsidR="00AD7F6A" w:rsidRPr="00AD7F6A">
        <w:rPr>
          <w:rFonts w:ascii="Calibri" w:hAnsi="Calibri" w:cs="Arial"/>
          <w:b/>
          <w:sz w:val="24"/>
          <w:szCs w:val="24"/>
        </w:rPr>
        <w:t xml:space="preserve"> </w:t>
      </w:r>
      <w:r w:rsidRPr="00AD7F6A">
        <w:rPr>
          <w:rFonts w:ascii="Calibri" w:hAnsi="Calibri" w:cs="Arial"/>
          <w:b/>
          <w:sz w:val="24"/>
          <w:szCs w:val="24"/>
        </w:rPr>
        <w:t>Aanbesteding</w:t>
      </w:r>
      <w:r w:rsidR="00AD7F6A" w:rsidRPr="00AD7F6A">
        <w:rPr>
          <w:rFonts w:ascii="Calibri" w:hAnsi="Calibri" w:cs="Arial"/>
          <w:b/>
          <w:sz w:val="24"/>
          <w:szCs w:val="24"/>
        </w:rPr>
        <w:t xml:space="preserve"> 2021-</w:t>
      </w:r>
      <w:r w:rsidR="00AD7F6A">
        <w:rPr>
          <w:rFonts w:ascii="Calibri" w:hAnsi="Calibri" w:cs="Arial"/>
          <w:b/>
          <w:sz w:val="24"/>
          <w:szCs w:val="24"/>
        </w:rPr>
        <w:t>SMO1850</w:t>
      </w:r>
      <w:r w:rsidRPr="00BF5D75">
        <w:rPr>
          <w:rFonts w:ascii="Calibri" w:hAnsi="Calibri" w:cs="Arial"/>
          <w:b/>
          <w:sz w:val="24"/>
          <w:szCs w:val="24"/>
        </w:rPr>
        <w:t xml:space="preserve"> ten behoeve van </w:t>
      </w:r>
      <w:r w:rsidR="00AD7F6A">
        <w:rPr>
          <w:rFonts w:ascii="Calibri" w:hAnsi="Calibri" w:cs="Arial"/>
          <w:b/>
          <w:sz w:val="24"/>
          <w:szCs w:val="24"/>
        </w:rPr>
        <w:t>Stichting Achterhoek VO</w:t>
      </w:r>
      <w:r w:rsidRPr="00BF5D75">
        <w:rPr>
          <w:rFonts w:ascii="Calibri" w:hAnsi="Calibri" w:cs="Arial"/>
          <w:b/>
          <w:sz w:val="24"/>
          <w:szCs w:val="24"/>
        </w:rPr>
        <w:t>.</w:t>
      </w:r>
      <w:r w:rsidRPr="00BF5D75">
        <w:rPr>
          <w:rFonts w:ascii="Calibri" w:hAnsi="Calibri" w:cs="Arial"/>
          <w:b/>
          <w:sz w:val="24"/>
          <w:szCs w:val="24"/>
        </w:rPr>
        <w:br/>
      </w:r>
    </w:p>
    <w:p w14:paraId="5875A798" w14:textId="77777777" w:rsidR="00E448CF" w:rsidRPr="002146DC" w:rsidRDefault="00E448CF"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4AB581F" w14:textId="77777777" w:rsidR="00E448CF" w:rsidRPr="002146DC" w:rsidRDefault="00E448CF" w:rsidP="00895F3A">
      <w:pPr>
        <w:rPr>
          <w:rFonts w:asciiTheme="minorHAnsi" w:hAnsiTheme="minorHAnsi" w:cstheme="minorHAnsi"/>
          <w:sz w:val="22"/>
          <w:szCs w:val="22"/>
        </w:rPr>
      </w:pPr>
    </w:p>
    <w:p w14:paraId="2C60784D" w14:textId="77777777" w:rsidR="00E448CF" w:rsidRPr="002146DC" w:rsidRDefault="00E448CF"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BF3F00D" w14:textId="77777777" w:rsidR="00E448CF" w:rsidRPr="002146DC" w:rsidRDefault="00E448CF" w:rsidP="00895F3A">
      <w:pPr>
        <w:keepNext/>
        <w:jc w:val="both"/>
        <w:outlineLvl w:val="5"/>
        <w:rPr>
          <w:rFonts w:asciiTheme="minorHAnsi" w:hAnsiTheme="minorHAnsi" w:cstheme="minorHAnsi"/>
          <w:b/>
          <w:bCs/>
          <w:sz w:val="22"/>
          <w:szCs w:val="22"/>
        </w:rPr>
      </w:pPr>
    </w:p>
    <w:p w14:paraId="284CE08A" w14:textId="77777777" w:rsidR="00E448CF" w:rsidRPr="002146DC" w:rsidRDefault="00E448C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84EE25B" w14:textId="77777777" w:rsidR="00E448CF" w:rsidRDefault="00E448C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754E76D3" w14:textId="77777777" w:rsidR="00E448CF" w:rsidRPr="002146DC" w:rsidRDefault="00E448C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E317E94" w14:textId="77777777" w:rsidR="00E448CF" w:rsidRPr="002146DC" w:rsidRDefault="00E448CF" w:rsidP="00895F3A">
      <w:pPr>
        <w:jc w:val="both"/>
        <w:rPr>
          <w:rFonts w:asciiTheme="minorHAnsi" w:hAnsiTheme="minorHAnsi" w:cstheme="minorHAnsi"/>
          <w:sz w:val="22"/>
          <w:szCs w:val="22"/>
        </w:rPr>
      </w:pPr>
    </w:p>
    <w:p w14:paraId="2BD1CC68" w14:textId="77777777" w:rsidR="00E448CF" w:rsidRPr="002146DC" w:rsidRDefault="00E448CF"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A9B870D" w14:textId="77777777" w:rsidR="00E448CF" w:rsidRPr="002146DC" w:rsidRDefault="00E448CF" w:rsidP="00895F3A">
      <w:pPr>
        <w:rPr>
          <w:rFonts w:asciiTheme="minorHAnsi" w:eastAsia="MS Mincho" w:hAnsiTheme="minorHAnsi" w:cstheme="minorHAnsi"/>
          <w:bCs/>
          <w:sz w:val="22"/>
          <w:szCs w:val="22"/>
        </w:rPr>
      </w:pPr>
    </w:p>
    <w:p w14:paraId="2B98CC53" w14:textId="77777777" w:rsidR="00E448CF" w:rsidRPr="00C0118D" w:rsidRDefault="00E448CF"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FE35463" w14:textId="77777777" w:rsidR="00E448CF" w:rsidRPr="00C0118D" w:rsidRDefault="00E448CF" w:rsidP="00895F3A">
      <w:pPr>
        <w:ind w:left="426"/>
        <w:rPr>
          <w:rFonts w:asciiTheme="minorHAnsi" w:eastAsia="MS Mincho" w:hAnsiTheme="minorHAnsi" w:cstheme="minorHAnsi"/>
          <w:bCs/>
          <w:sz w:val="22"/>
          <w:szCs w:val="22"/>
        </w:rPr>
      </w:pPr>
    </w:p>
    <w:p w14:paraId="6F291156" w14:textId="77777777" w:rsidR="00E448CF" w:rsidRPr="00C0118D" w:rsidRDefault="00E448CF"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58AF300" w14:textId="77777777" w:rsidR="00E448CF" w:rsidRPr="00C0118D" w:rsidRDefault="00E448CF" w:rsidP="00895F3A">
      <w:pPr>
        <w:ind w:left="426"/>
        <w:rPr>
          <w:rFonts w:asciiTheme="minorHAnsi" w:eastAsia="MS Mincho" w:hAnsiTheme="minorHAnsi" w:cstheme="minorHAnsi"/>
          <w:bCs/>
          <w:sz w:val="22"/>
          <w:szCs w:val="22"/>
        </w:rPr>
      </w:pPr>
    </w:p>
    <w:p w14:paraId="0E990A10" w14:textId="77777777" w:rsidR="00E448CF" w:rsidRPr="000E2408" w:rsidRDefault="00E448CF"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AD7F6A">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2023D118" w14:textId="77777777" w:rsidR="00E448CF" w:rsidRDefault="00E448CF"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448CF" w14:paraId="76EEDF0C"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91951EC" w14:textId="77777777" w:rsidR="00E448CF" w:rsidRPr="00BF5D75" w:rsidRDefault="00E448C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B689A28" w14:textId="77777777" w:rsidR="00E448CF" w:rsidRDefault="00E448CF"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448CF" w14:paraId="73CE292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4EFCC91" w14:textId="77777777" w:rsidR="00E448CF" w:rsidRPr="00BF5D75" w:rsidRDefault="00E448C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E879E3C" w14:textId="77777777" w:rsidR="00E448CF" w:rsidRDefault="00E448C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448CF" w14:paraId="2656204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70EAB31" w14:textId="77777777" w:rsidR="00E448CF" w:rsidRPr="00BF5D75" w:rsidRDefault="00E448C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18CA5CC8" w14:textId="77777777" w:rsidR="00E448CF" w:rsidRDefault="00E448CF"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448CF" w14:paraId="280F63A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121F3ED" w14:textId="77777777" w:rsidR="00E448CF" w:rsidRPr="00BF5D75" w:rsidRDefault="00E448C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E97AFA7" w14:textId="77777777" w:rsidR="00E448CF" w:rsidRDefault="00E448C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C3A6A5E" w14:textId="77777777" w:rsidR="00E448CF" w:rsidRDefault="00E448C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16FC148" w14:textId="77777777" w:rsidR="00E448CF" w:rsidRDefault="00E448CF" w:rsidP="00BE1A92">
      <w:pPr>
        <w:pStyle w:val="Koptekst"/>
        <w:tabs>
          <w:tab w:val="clear" w:pos="4536"/>
          <w:tab w:val="clear" w:pos="9072"/>
          <w:tab w:val="left" w:pos="1276"/>
        </w:tabs>
        <w:rPr>
          <w:rFonts w:ascii="Calibri" w:hAnsi="Calibri" w:cs="Arial"/>
          <w:sz w:val="22"/>
          <w:szCs w:val="22"/>
        </w:rPr>
        <w:sectPr w:rsidR="00E448CF" w:rsidSect="00584A86">
          <w:headerReference w:type="default" r:id="rId8"/>
          <w:footerReference w:type="default" r:id="rId9"/>
          <w:pgSz w:w="11906" w:h="16838" w:code="9"/>
          <w:pgMar w:top="1985" w:right="926" w:bottom="567" w:left="1418" w:header="708" w:footer="708" w:gutter="0"/>
          <w:pgNumType w:start="1"/>
          <w:cols w:space="708"/>
        </w:sectPr>
      </w:pPr>
    </w:p>
    <w:p w14:paraId="6756D466" w14:textId="77777777" w:rsidR="00E448CF" w:rsidRPr="005A61C6" w:rsidRDefault="00E448CF" w:rsidP="00BE1A92">
      <w:pPr>
        <w:pStyle w:val="Koptekst"/>
        <w:tabs>
          <w:tab w:val="clear" w:pos="4536"/>
          <w:tab w:val="clear" w:pos="9072"/>
          <w:tab w:val="left" w:pos="1276"/>
        </w:tabs>
        <w:rPr>
          <w:rFonts w:ascii="Calibri" w:hAnsi="Calibri" w:cs="Arial"/>
          <w:sz w:val="22"/>
          <w:szCs w:val="22"/>
        </w:rPr>
      </w:pPr>
    </w:p>
    <w:sectPr w:rsidR="00E448CF" w:rsidRPr="005A61C6" w:rsidSect="00E448CF">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4495" w14:textId="77777777" w:rsidR="00E448CF" w:rsidRDefault="00E448CF">
      <w:r>
        <w:separator/>
      </w:r>
    </w:p>
  </w:endnote>
  <w:endnote w:type="continuationSeparator" w:id="0">
    <w:p w14:paraId="572226DE" w14:textId="77777777" w:rsidR="00E448CF" w:rsidRDefault="00E4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1B22" w14:textId="77777777" w:rsidR="00E448CF" w:rsidRDefault="00E448CF">
    <w:pPr>
      <w:pStyle w:val="Voettekst"/>
    </w:pPr>
    <w:r>
      <w:rPr>
        <w:noProof/>
      </w:rPr>
      <w:drawing>
        <wp:anchor distT="0" distB="0" distL="114300" distR="114300" simplePos="0" relativeHeight="251663360" behindDoc="1" locked="0" layoutInCell="1" allowOverlap="1" wp14:anchorId="243BB1F3" wp14:editId="21267864">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228D" w14:textId="77777777" w:rsidR="00BF5D75" w:rsidRDefault="00121EB2">
    <w:pPr>
      <w:pStyle w:val="Voettekst"/>
    </w:pPr>
    <w:r>
      <w:rPr>
        <w:noProof/>
      </w:rPr>
      <w:drawing>
        <wp:anchor distT="0" distB="0" distL="114300" distR="114300" simplePos="0" relativeHeight="251660288" behindDoc="1" locked="0" layoutInCell="1" allowOverlap="1" wp14:anchorId="60A81E46" wp14:editId="2C9E3A6C">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F46F7" w14:textId="77777777" w:rsidR="00E448CF" w:rsidRDefault="00E448CF">
      <w:r>
        <w:separator/>
      </w:r>
    </w:p>
  </w:footnote>
  <w:footnote w:type="continuationSeparator" w:id="0">
    <w:p w14:paraId="5A9530E1" w14:textId="77777777" w:rsidR="00E448CF" w:rsidRDefault="00E44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77B2" w14:textId="77777777" w:rsidR="00E448CF" w:rsidRDefault="00E448CF">
    <w:pPr>
      <w:pStyle w:val="Koptekst"/>
    </w:pPr>
    <w:r>
      <w:rPr>
        <w:noProof/>
      </w:rPr>
      <w:drawing>
        <wp:anchor distT="0" distB="0" distL="114300" distR="114300" simplePos="0" relativeHeight="251662336" behindDoc="1" locked="0" layoutInCell="1" allowOverlap="1" wp14:anchorId="56826791" wp14:editId="63CC007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082B" w14:textId="77777777" w:rsidR="00121EB2" w:rsidRDefault="00121EB2">
    <w:pPr>
      <w:pStyle w:val="Koptekst"/>
    </w:pPr>
    <w:r>
      <w:rPr>
        <w:noProof/>
      </w:rPr>
      <w:drawing>
        <wp:anchor distT="0" distB="0" distL="114300" distR="114300" simplePos="0" relativeHeight="251659264" behindDoc="1" locked="0" layoutInCell="1" allowOverlap="1" wp14:anchorId="5BE5683F" wp14:editId="0ADD238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07CC5"/>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AD7F6A"/>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448CF"/>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5E134"/>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235</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2021-08-12T08:34:00Z</dcterms:created>
  <dcterms:modified xsi:type="dcterms:W3CDTF">2021-08-12T09:50:00Z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