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DE9" w:rsidRPr="00AE5EC0" w:rsidRDefault="00600DE9" w:rsidP="00AE5EC0">
      <w:pPr>
        <w:pStyle w:val="Kop1"/>
        <w:rPr>
          <w:rFonts w:cs="Times New Roman"/>
          <w:b/>
          <w:sz w:val="18"/>
        </w:rPr>
      </w:pPr>
      <w:bookmarkStart w:id="0" w:name="_Toc479597988"/>
      <w:r w:rsidRPr="00AE5EC0">
        <w:rPr>
          <w:b/>
        </w:rPr>
        <w:t>Formulier 1b - Verklaring onderaanneming</w:t>
      </w:r>
      <w:bookmarkEnd w:id="0"/>
    </w:p>
    <w:p w:rsidR="00AE5EC0" w:rsidRDefault="00AE5EC0" w:rsidP="00AE5EC0">
      <w:pPr>
        <w:spacing w:line="240" w:lineRule="atLeast"/>
      </w:pPr>
    </w:p>
    <w:p w:rsidR="00AE5EC0" w:rsidRDefault="00AE5EC0" w:rsidP="00AE5EC0">
      <w:pPr>
        <w:spacing w:line="240" w:lineRule="atLeast"/>
      </w:pPr>
      <w:r>
        <w:t xml:space="preserve">Behoort bij aanbesteding </w:t>
      </w:r>
      <w:r w:rsidR="00466072">
        <w:t xml:space="preserve">Onderhoud </w:t>
      </w:r>
      <w:proofErr w:type="spellStart"/>
      <w:r w:rsidR="00466072">
        <w:t>IBA’s</w:t>
      </w:r>
      <w:proofErr w:type="spellEnd"/>
      <w:r>
        <w:t xml:space="preserve"> </w:t>
      </w:r>
      <w:r w:rsidR="00466072">
        <w:t>–</w:t>
      </w:r>
      <w:r>
        <w:t xml:space="preserve"> </w:t>
      </w:r>
      <w:r w:rsidR="00466072">
        <w:t>INK2021.</w:t>
      </w:r>
      <w:r w:rsidR="00301B98">
        <w:t>892</w:t>
      </w:r>
      <w:bookmarkStart w:id="1" w:name="_GoBack"/>
      <w:bookmarkEnd w:id="1"/>
    </w:p>
    <w:p w:rsidR="00AE5EC0" w:rsidRDefault="00AE5EC0" w:rsidP="00600DE9"/>
    <w:p w:rsidR="00600DE9" w:rsidRDefault="00600DE9" w:rsidP="00600DE9">
      <w:r>
        <w:t xml:space="preserve">In te vullen en te ondertekenen door de onderaannemer. </w:t>
      </w:r>
      <w:r>
        <w:br/>
        <w:t>Let op</w:t>
      </w:r>
      <w:r w:rsidR="00E457D3">
        <w:t>:</w:t>
      </w:r>
      <w:r>
        <w:t xml:space="preserve"> de onderaannemer dient ook een Uniform Europees Aanbestedingsdocument in te vullen.</w:t>
      </w:r>
    </w:p>
    <w:tbl>
      <w:tblPr>
        <w:tblStyle w:val="GridTable4-Accent11"/>
        <w:tblW w:w="0" w:type="auto"/>
        <w:tblInd w:w="0" w:type="dxa"/>
        <w:tblLook w:val="0620" w:firstRow="1" w:lastRow="0" w:firstColumn="0" w:lastColumn="0" w:noHBand="1" w:noVBand="1"/>
      </w:tblPr>
      <w:tblGrid>
        <w:gridCol w:w="3539"/>
        <w:gridCol w:w="5522"/>
      </w:tblGrid>
      <w:tr w:rsidR="00600DE9" w:rsidTr="00796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  <w:hideMark/>
          </w:tcPr>
          <w:p w:rsidR="00600DE9" w:rsidRDefault="00600DE9">
            <w:pPr>
              <w:rPr>
                <w:b w:val="0"/>
              </w:rPr>
            </w:pPr>
            <w:r>
              <w:t>Vraag</w:t>
            </w:r>
          </w:p>
        </w:tc>
        <w:tc>
          <w:tcPr>
            <w:tcW w:w="5522" w:type="dxa"/>
            <w:hideMark/>
          </w:tcPr>
          <w:p w:rsidR="00600DE9" w:rsidRDefault="00600D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t>Naam inschrijver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600DE9" w:rsidRDefault="00600DE9"/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t>Naam onderaannemer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600DE9" w:rsidRDefault="00600DE9"/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t xml:space="preserve">Deel van de opdracht </w:t>
            </w:r>
            <w:r w:rsidR="00E457D3">
              <w:t xml:space="preserve">dat </w:t>
            </w:r>
            <w:r>
              <w:t>in onder</w:t>
            </w:r>
            <w:r w:rsidR="00E457D3">
              <w:t>a</w:t>
            </w:r>
            <w:r>
              <w:t>anneming wordt uitgevoerd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796916">
            <w:r>
              <w:t xml:space="preserve">Heeft </w:t>
            </w:r>
            <w:r w:rsidR="00600DE9">
              <w:t xml:space="preserve">u als onderaannemer </w:t>
            </w:r>
            <w:r>
              <w:t xml:space="preserve">grondig kennisgenomen van </w:t>
            </w:r>
            <w:r w:rsidR="00600DE9">
              <w:t xml:space="preserve">het deel van de opdracht dat </w:t>
            </w:r>
            <w:r>
              <w:t xml:space="preserve">Inschrijver aan u wil uitbesteden? 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01B98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>
              <w:instrText xml:space="preserve"> FORMCHECKBOX </w:instrText>
            </w:r>
            <w:r w:rsidR="00301B98">
              <w:fldChar w:fldCharType="separate"/>
            </w:r>
            <w:r>
              <w:rPr>
                <w:szCs w:val="20"/>
              </w:rPr>
              <w:fldChar w:fldCharType="end"/>
            </w:r>
            <w:bookmarkEnd w:id="2"/>
            <w:r>
              <w:t xml:space="preserve"> Nee</w:t>
            </w:r>
          </w:p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t>Kunt u dat deel van de opdracht uitvoeren overeenkomstig de eisen en wensen van de opdrachtgever?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01B98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01B98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CC4A5F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CC4A5F" w:rsidRDefault="00CC4A5F" w:rsidP="00CC4A5F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CC4A5F" w:rsidRDefault="00CC4A5F" w:rsidP="00CC4A5F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01B98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CC4A5F" w:rsidRDefault="00CC4A5F" w:rsidP="00CC4A5F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01B98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:rsidR="00600DE9" w:rsidRDefault="00600DE9" w:rsidP="00600DE9">
      <w:pPr>
        <w:spacing w:before="56" w:after="113"/>
        <w:rPr>
          <w:b/>
          <w:bCs/>
          <w:sz w:val="18"/>
        </w:rPr>
      </w:pPr>
    </w:p>
    <w:p w:rsidR="004A724F" w:rsidRDefault="004A724F" w:rsidP="004A724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</w:t>
      </w:r>
      <w:r w:rsidR="00F10756">
        <w:rPr>
          <w:lang w:eastAsia="en-US"/>
        </w:rPr>
        <w:t xml:space="preserve"> door onderaannemer</w:t>
      </w:r>
      <w:r>
        <w:rPr>
          <w:lang w:eastAsia="en-US"/>
        </w:rPr>
        <w:t>:</w:t>
      </w:r>
    </w:p>
    <w:p w:rsidR="004A724F" w:rsidRDefault="004A724F" w:rsidP="004A724F">
      <w:pPr>
        <w:spacing w:line="240" w:lineRule="atLeast"/>
      </w:pPr>
      <w:bookmarkStart w:id="3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4A724F" w:rsidTr="004A724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:rsidTr="004A724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:rsidTr="004A724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:rsidTr="004A724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bookmarkEnd w:id="3"/>
    </w:tbl>
    <w:p w:rsidR="004A724F" w:rsidRDefault="004A724F" w:rsidP="004A724F"/>
    <w:p w:rsidR="004A724F" w:rsidRDefault="004A724F" w:rsidP="004A724F">
      <w:pPr>
        <w:suppressAutoHyphens/>
        <w:rPr>
          <w:lang w:eastAsia="en-US"/>
        </w:rPr>
      </w:pPr>
    </w:p>
    <w:p w:rsidR="00743CDB" w:rsidRPr="00A8086E" w:rsidRDefault="00743CDB" w:rsidP="00A8086E"/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F2F" w:rsidRDefault="00071F2F" w:rsidP="00AF32D1">
      <w:pPr>
        <w:spacing w:line="240" w:lineRule="auto"/>
      </w:pPr>
      <w:r>
        <w:separator/>
      </w:r>
    </w:p>
  </w:endnote>
  <w:endnote w:type="continuationSeparator" w:id="0">
    <w:p w:rsidR="00071F2F" w:rsidRDefault="00071F2F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1B5" w:rsidRPr="00AB37D4" w:rsidRDefault="00C751B5" w:rsidP="00C751B5">
    <w:pPr>
      <w:tabs>
        <w:tab w:val="right" w:pos="9071"/>
      </w:tabs>
      <w:jc w:val="right"/>
      <w:rPr>
        <w:sz w:val="16"/>
        <w:szCs w:val="16"/>
      </w:rPr>
    </w:pPr>
    <w:r w:rsidRPr="00AB37D4">
      <w:rPr>
        <w:sz w:val="16"/>
        <w:szCs w:val="16"/>
      </w:rPr>
      <w:t>Hoogheemraadschap van Delfland</w:t>
    </w:r>
    <w:r w:rsidRPr="00AB37D4">
      <w:rPr>
        <w:sz w:val="16"/>
        <w:szCs w:val="16"/>
      </w:rPr>
      <w:tab/>
      <w:t xml:space="preserve">pagina </w:t>
    </w:r>
    <w:r w:rsidRPr="00AB37D4">
      <w:rPr>
        <w:sz w:val="16"/>
        <w:szCs w:val="16"/>
      </w:rPr>
      <w:fldChar w:fldCharType="begin"/>
    </w:r>
    <w:r w:rsidRPr="00AB37D4">
      <w:rPr>
        <w:sz w:val="16"/>
        <w:szCs w:val="16"/>
      </w:rPr>
      <w:instrText xml:space="preserve"> PAGE </w:instrText>
    </w:r>
    <w:r w:rsidRPr="00AB37D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B37D4">
      <w:rPr>
        <w:sz w:val="16"/>
        <w:szCs w:val="16"/>
      </w:rPr>
      <w:fldChar w:fldCharType="end"/>
    </w:r>
    <w:r w:rsidRPr="00AB37D4">
      <w:rPr>
        <w:sz w:val="16"/>
        <w:szCs w:val="16"/>
      </w:rPr>
      <w:t xml:space="preserve"> van </w:t>
    </w:r>
    <w:r w:rsidRPr="00AB37D4">
      <w:rPr>
        <w:sz w:val="16"/>
        <w:szCs w:val="16"/>
      </w:rPr>
      <w:fldChar w:fldCharType="begin"/>
    </w:r>
    <w:r w:rsidRPr="00AB37D4">
      <w:rPr>
        <w:sz w:val="16"/>
        <w:szCs w:val="16"/>
      </w:rPr>
      <w:instrText xml:space="preserve"> NUMPAGES </w:instrText>
    </w:r>
    <w:r w:rsidRPr="00AB37D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B37D4">
      <w:rPr>
        <w:sz w:val="16"/>
        <w:szCs w:val="16"/>
      </w:rPr>
      <w:fldChar w:fldCharType="end"/>
    </w:r>
  </w:p>
  <w:p w:rsidR="00C751B5" w:rsidRDefault="00C751B5" w:rsidP="00C751B5">
    <w:pPr>
      <w:rPr>
        <w:b/>
        <w:color w:val="44546A" w:themeColor="text2"/>
        <w:sz w:val="16"/>
        <w:szCs w:val="16"/>
      </w:rPr>
    </w:pPr>
    <w:r w:rsidRPr="00AB37D4">
      <w:rPr>
        <w:sz w:val="16"/>
        <w:szCs w:val="16"/>
      </w:rPr>
      <w:t xml:space="preserve">Beschrijvend document </w:t>
    </w:r>
    <w:r w:rsidRPr="00242773">
      <w:rPr>
        <w:sz w:val="16"/>
        <w:szCs w:val="16"/>
      </w:rPr>
      <w:t xml:space="preserve">Onderhoud </w:t>
    </w:r>
    <w:proofErr w:type="spellStart"/>
    <w:r w:rsidRPr="00242773">
      <w:rPr>
        <w:sz w:val="16"/>
        <w:szCs w:val="16"/>
      </w:rPr>
      <w:t>IBA’s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F2F" w:rsidRDefault="00071F2F" w:rsidP="00AF32D1">
      <w:pPr>
        <w:spacing w:line="240" w:lineRule="auto"/>
      </w:pPr>
      <w:r>
        <w:separator/>
      </w:r>
    </w:p>
  </w:footnote>
  <w:footnote w:type="continuationSeparator" w:id="0">
    <w:p w:rsidR="00071F2F" w:rsidRDefault="00071F2F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301B98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301B98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301B98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71F2F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D49E1"/>
    <w:rsid w:val="002E37D4"/>
    <w:rsid w:val="002F4006"/>
    <w:rsid w:val="002F4DF1"/>
    <w:rsid w:val="00301B98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6072"/>
    <w:rsid w:val="004675E5"/>
    <w:rsid w:val="004975BF"/>
    <w:rsid w:val="004A0460"/>
    <w:rsid w:val="004A724F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00DE9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96916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086E"/>
    <w:rsid w:val="00A8324C"/>
    <w:rsid w:val="00A91496"/>
    <w:rsid w:val="00AB3CD7"/>
    <w:rsid w:val="00AE17A7"/>
    <w:rsid w:val="00AE5EC0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751B5"/>
    <w:rsid w:val="00CA1629"/>
    <w:rsid w:val="00CA4B8A"/>
    <w:rsid w:val="00CA7FE0"/>
    <w:rsid w:val="00CB7CD3"/>
    <w:rsid w:val="00CC4A5F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86683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57D3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0756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F41D98D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600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fa0a1840-3a9a-4cb3-947f-d4d7fb553cb5"/>
    <ds:schemaRef ds:uri="5e441efc-6006-434a-a17f-cb80a7bc997c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2CF0FF-4F71-44A9-8EB9-F7E889FB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CF447A41.dotm</Template>
  <TotalTime>101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7</cp:revision>
  <cp:lastPrinted>2020-07-15T11:13:00Z</cp:lastPrinted>
  <dcterms:created xsi:type="dcterms:W3CDTF">2021-08-06T12:33:00Z</dcterms:created>
  <dcterms:modified xsi:type="dcterms:W3CDTF">2021-11-11T10:01:00Z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</Properties>
</file>