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F1374F">
        <w:rPr>
          <w:b/>
        </w:rPr>
        <w:t>6</w:t>
      </w:r>
      <w:bookmarkStart w:id="3" w:name="_GoBack"/>
      <w:bookmarkEnd w:id="3"/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:rsidR="00697197" w:rsidRPr="007B45B4" w:rsidRDefault="00697197" w:rsidP="00697197"/>
    <w:p w:rsidR="00262F88" w:rsidRDefault="00262F88" w:rsidP="00B3278E">
      <w:pPr>
        <w:spacing w:line="240" w:lineRule="atLeast"/>
      </w:pPr>
      <w:r>
        <w:t xml:space="preserve">Behoort bij aanbesteding </w:t>
      </w:r>
      <w:r w:rsidR="00F1374F">
        <w:t xml:space="preserve">Onderhoud </w:t>
      </w:r>
      <w:proofErr w:type="spellStart"/>
      <w:r w:rsidR="00F1374F">
        <w:t>IBA’s</w:t>
      </w:r>
      <w:proofErr w:type="spellEnd"/>
      <w:r>
        <w:t xml:space="preserve"> </w:t>
      </w:r>
      <w:r w:rsidR="00F1374F">
        <w:t>–</w:t>
      </w:r>
      <w:r>
        <w:t xml:space="preserve"> </w:t>
      </w:r>
      <w:r w:rsidR="00F1374F">
        <w:t>INK2021.892</w:t>
      </w:r>
    </w:p>
    <w:p w:rsidR="00262F88" w:rsidRDefault="00262F88" w:rsidP="00B3278E">
      <w:pPr>
        <w:spacing w:line="240" w:lineRule="atLeast"/>
      </w:pPr>
    </w:p>
    <w:p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tr w:rsidR="00B3278E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tr w:rsidR="00B3278E" w:rsidRPr="007B45B4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tr w:rsidR="00B3278E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tr w:rsidR="00B3278E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tr w:rsidR="00F1374F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F" w:rsidRPr="007B45B4" w:rsidRDefault="00F1374F">
            <w:r>
              <w:t>Formulier 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F" w:rsidRDefault="00F1374F">
            <w:r>
              <w:t>Prijsformulier PDF</w:t>
            </w:r>
          </w:p>
          <w:p w:rsidR="00F1374F" w:rsidRDefault="00F1374F">
            <w:r>
              <w:t>Prijsformulier Excel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74F" w:rsidRDefault="00F1374F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>
              <w:fldChar w:fldCharType="separate"/>
            </w:r>
            <w:r w:rsidRPr="007B45B4">
              <w:fldChar w:fldCharType="end"/>
            </w:r>
          </w:p>
          <w:p w:rsidR="00F1374F" w:rsidRPr="007B45B4" w:rsidRDefault="00F1374F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>
              <w:fldChar w:fldCharType="separate"/>
            </w:r>
            <w:r w:rsidRPr="007B45B4">
              <w:fldChar w:fldCharType="end"/>
            </w:r>
          </w:p>
        </w:tc>
      </w:tr>
      <w:tr w:rsidR="00697197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97" w:rsidRPr="007B45B4" w:rsidRDefault="00697197">
            <w:r w:rsidRPr="007B45B4">
              <w:t xml:space="preserve">Formulier </w:t>
            </w:r>
            <w:r w:rsidR="00F1374F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97" w:rsidRPr="007B45B4" w:rsidRDefault="0004130C">
            <w:r>
              <w:t xml:space="preserve">Verklaring omtrent </w:t>
            </w:r>
            <w:r w:rsidR="00697197" w:rsidRPr="007B45B4">
              <w:t>Programma van Eisen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97" w:rsidRPr="007B45B4" w:rsidRDefault="00697197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tr w:rsidR="00B3278E" w:rsidRPr="007B45B4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bookmarkStart w:id="4" w:name="_Toc191442213" w:colFirst="0" w:colLast="1"/>
            <w:r w:rsidRPr="007B45B4">
              <w:t xml:space="preserve">Formulier </w:t>
            </w:r>
            <w:r w:rsidR="00F1374F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F1374F">
              <w:fldChar w:fldCharType="separate"/>
            </w:r>
            <w:r w:rsidRPr="007B45B4">
              <w:fldChar w:fldCharType="end"/>
            </w:r>
          </w:p>
        </w:tc>
      </w:tr>
      <w:bookmarkEnd w:id="4"/>
    </w:tbl>
    <w:p w:rsidR="00B3278E" w:rsidRDefault="00B3278E" w:rsidP="00B3278E">
      <w:pPr>
        <w:spacing w:line="240" w:lineRule="atLeast"/>
      </w:pPr>
    </w:p>
    <w:p w:rsidR="009B0908" w:rsidRPr="007B45B4" w:rsidRDefault="009B0908" w:rsidP="00B3278E">
      <w:pPr>
        <w:spacing w:line="240" w:lineRule="atLeast"/>
      </w:pPr>
    </w:p>
    <w:p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  <w:bookmarkStart w:id="5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  <w:p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5"/>
    </w:tbl>
    <w:p w:rsidR="009B0908" w:rsidRDefault="009B0908" w:rsidP="009B0908"/>
    <w:p w:rsidR="009B0908" w:rsidRDefault="009B0908" w:rsidP="009B0908">
      <w:pPr>
        <w:suppressAutoHyphens/>
        <w:rPr>
          <w:lang w:eastAsia="en-US"/>
        </w:rPr>
      </w:pPr>
    </w:p>
    <w:p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374F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374F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374F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97197"/>
    <w:rsid w:val="006A2F15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374F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E82D124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5e441efc-6006-434a-a17f-cb80a7bc997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a0a1840-3a9a-4cb3-947f-d4d7fb553cb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7873B13-DFDC-4EB6-A3C2-B288185F3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CF447A41.dotm</Template>
  <TotalTime>15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5</cp:revision>
  <cp:lastPrinted>2020-07-15T11:13:00Z</cp:lastPrinted>
  <dcterms:created xsi:type="dcterms:W3CDTF">2021-08-06T12:34:00Z</dcterms:created>
  <dcterms:modified xsi:type="dcterms:W3CDTF">2021-11-11T10:04:00Z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