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7028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477D0F3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397DC1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3E206D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12E16D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02F05A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6F9BA4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56D10F0" w14:textId="77777777" w:rsidR="009D4732" w:rsidRDefault="00310BE0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Camera Observatie Systemen</w:t>
      </w:r>
    </w:p>
    <w:p w14:paraId="042F8F6C" w14:textId="77777777" w:rsidR="009D4732" w:rsidRDefault="006C1FA6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Formulier C-2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 Referentieverklaring Perceel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5668A">
        <w:rPr>
          <w:rFonts w:ascii="Corbel" w:hAnsi="Corbel" w:cs="Times New Roman"/>
          <w:b/>
          <w:color w:val="auto"/>
          <w:sz w:val="36"/>
          <w:szCs w:val="36"/>
        </w:rPr>
        <w:t>2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2F9DD99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5B1F21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6A0391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BBAE2B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B97C17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7E60DB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FA8AF0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54E491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757237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4F86ED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9C0E314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7D4604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97ED19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13C996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CD5D9B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30D038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54D98DE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CEE42AC" w14:textId="77777777" w:rsidR="009D4732" w:rsidRPr="00DD3DFA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B80944B" w14:textId="77777777" w:rsidR="009D4732" w:rsidRPr="002E6562" w:rsidRDefault="009D4732" w:rsidP="009D4732">
      <w:pPr>
        <w:pStyle w:val="K01-basistekst"/>
        <w:rPr>
          <w:rFonts w:ascii="Corbel" w:hAnsi="Corbel"/>
          <w:b/>
          <w:sz w:val="21"/>
          <w:szCs w:val="21"/>
          <w:lang w:eastAsia="en-US"/>
        </w:rPr>
      </w:pPr>
      <w:r w:rsidRPr="002E6562">
        <w:rPr>
          <w:rFonts w:ascii="Corbel" w:hAnsi="Corbel"/>
          <w:b/>
          <w:sz w:val="21"/>
          <w:szCs w:val="21"/>
          <w:lang w:eastAsia="en-US"/>
        </w:rPr>
        <w:t>Voorwaarden bij de referentieverklaring:</w:t>
      </w:r>
    </w:p>
    <w:p w14:paraId="1EC5CE3D" w14:textId="77777777" w:rsidR="009D4732" w:rsidRPr="002E6562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ab/>
      </w:r>
    </w:p>
    <w:p w14:paraId="2585B2CF" w14:textId="77777777"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De door Inschrijver aangeleverde informatie in d</w:t>
      </w:r>
      <w:r w:rsidR="006C1FA6">
        <w:rPr>
          <w:rFonts w:ascii="Corbel" w:hAnsi="Corbel"/>
          <w:sz w:val="21"/>
          <w:szCs w:val="21"/>
          <w:lang w:eastAsia="en-US"/>
        </w:rPr>
        <w:t xml:space="preserve">it Formulier </w:t>
      </w:r>
      <w:r w:rsidRPr="002E6562">
        <w:rPr>
          <w:rFonts w:ascii="Corbel" w:hAnsi="Corbel"/>
          <w:sz w:val="21"/>
          <w:szCs w:val="21"/>
          <w:lang w:eastAsia="en-US"/>
        </w:rPr>
        <w:t>kan worden geverifieerd. Inschrijver dient hiertoe alle medewerking te verlenen.</w:t>
      </w:r>
    </w:p>
    <w:p w14:paraId="15296EF7" w14:textId="77777777"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De verklaring dient door de Inschrijver rechtsgeldig ondertekend te zijn door een hiertoe bevoegd persoon.</w:t>
      </w:r>
    </w:p>
    <w:p w14:paraId="7192C34F" w14:textId="77777777"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Per kerncompetentie dient één referentie te worden ingediend. Het is Inschrijver toegestaan om meerdere kerncompetenties aan te tonen door het indienen van één referentie.</w:t>
      </w:r>
    </w:p>
    <w:p w14:paraId="265B95C7" w14:textId="77777777" w:rsidR="009D4732" w:rsidRPr="002E6562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 xml:space="preserve">De werkzaamheden waar de referenties betrekking op hebben dienen te hebben plaatsgevonden in de afgelopen drie jaar, teruggerekend vanaf de uiterste inschrijvingsdatum die voor deze aanbesteding is vastgesteld. </w:t>
      </w:r>
    </w:p>
    <w:p w14:paraId="228DB24F" w14:textId="77777777" w:rsidR="009D4732" w:rsidRPr="002E6562" w:rsidRDefault="009D4732" w:rsidP="009D4732">
      <w:pPr>
        <w:pStyle w:val="K01-basistekst"/>
        <w:rPr>
          <w:rFonts w:ascii="Corbel" w:hAnsi="Corbel"/>
          <w:sz w:val="21"/>
          <w:szCs w:val="21"/>
          <w:lang w:eastAsia="en-US"/>
        </w:rPr>
      </w:pPr>
    </w:p>
    <w:p w14:paraId="30FE5153" w14:textId="77777777" w:rsidR="009D4732" w:rsidRPr="002E6562" w:rsidRDefault="009D4732" w:rsidP="009D4732">
      <w:pPr>
        <w:pStyle w:val="K01-basistekst"/>
        <w:rPr>
          <w:rFonts w:ascii="Corbel" w:hAnsi="Corbel"/>
          <w:sz w:val="21"/>
          <w:szCs w:val="21"/>
          <w:lang w:eastAsia="en-US"/>
        </w:rPr>
      </w:pPr>
    </w:p>
    <w:p w14:paraId="2782A1B7" w14:textId="77777777" w:rsidR="009D4732" w:rsidRPr="002E6562" w:rsidRDefault="009D4732" w:rsidP="009D4732">
      <w:pPr>
        <w:pStyle w:val="K01-basistekst"/>
        <w:rPr>
          <w:rFonts w:ascii="Corbel" w:hAnsi="Corbel"/>
          <w:b/>
          <w:sz w:val="21"/>
          <w:szCs w:val="21"/>
          <w:lang w:eastAsia="en-US"/>
        </w:rPr>
      </w:pPr>
      <w:r w:rsidRPr="002E6562">
        <w:rPr>
          <w:rFonts w:ascii="Corbel" w:hAnsi="Corbel"/>
          <w:b/>
          <w:sz w:val="21"/>
          <w:szCs w:val="21"/>
          <w:lang w:eastAsia="en-US"/>
        </w:rPr>
        <w:t>Kerncompetenties:</w:t>
      </w:r>
    </w:p>
    <w:p w14:paraId="5982A4AC" w14:textId="77777777" w:rsidR="009D4732" w:rsidRPr="002E6562" w:rsidRDefault="009D4732" w:rsidP="009D4732">
      <w:pPr>
        <w:pStyle w:val="K01-basistekst"/>
        <w:rPr>
          <w:rFonts w:ascii="Corbel" w:hAnsi="Corbel"/>
          <w:sz w:val="21"/>
          <w:szCs w:val="21"/>
          <w:lang w:eastAsia="en-US"/>
        </w:rPr>
      </w:pPr>
    </w:p>
    <w:p w14:paraId="03F4475C" w14:textId="3A237C26" w:rsidR="009D4732" w:rsidRDefault="009D4732" w:rsidP="009D4732">
      <w:pPr>
        <w:pStyle w:val="K01-basistekst"/>
        <w:jc w:val="both"/>
        <w:rPr>
          <w:rFonts w:ascii="Corbel" w:hAnsi="Corbel"/>
          <w:sz w:val="21"/>
          <w:szCs w:val="21"/>
          <w:lang w:eastAsia="en-US"/>
        </w:rPr>
      </w:pPr>
      <w:r w:rsidRPr="002E6562">
        <w:rPr>
          <w:rFonts w:ascii="Corbel" w:hAnsi="Corbel"/>
          <w:sz w:val="21"/>
          <w:szCs w:val="21"/>
          <w:lang w:eastAsia="en-US"/>
        </w:rPr>
        <w:t>Uit de opgegeven referenties dient te blijken dat de Inschrijver beschikt over de navolgende kerncompetentie</w:t>
      </w:r>
      <w:r w:rsidR="00A440F1">
        <w:rPr>
          <w:rFonts w:ascii="Corbel" w:hAnsi="Corbel"/>
          <w:sz w:val="21"/>
          <w:szCs w:val="21"/>
          <w:lang w:eastAsia="en-US"/>
        </w:rPr>
        <w:t>s</w:t>
      </w:r>
      <w:r w:rsidRPr="002E6562">
        <w:rPr>
          <w:rFonts w:ascii="Corbel" w:hAnsi="Corbel"/>
          <w:sz w:val="21"/>
          <w:szCs w:val="21"/>
          <w:lang w:eastAsia="en-US"/>
        </w:rPr>
        <w:t>:</w:t>
      </w:r>
    </w:p>
    <w:p w14:paraId="222461DA" w14:textId="51A5721E" w:rsidR="00A440F1" w:rsidRDefault="00A440F1" w:rsidP="009D4732">
      <w:pPr>
        <w:pStyle w:val="K01-basistekst"/>
        <w:jc w:val="both"/>
        <w:rPr>
          <w:rFonts w:ascii="Corbel" w:hAnsi="Corbel"/>
          <w:sz w:val="21"/>
          <w:szCs w:val="21"/>
          <w:lang w:eastAsia="en-US"/>
        </w:rPr>
      </w:pPr>
    </w:p>
    <w:p w14:paraId="575A819F" w14:textId="0D3C33ED" w:rsidR="00A440F1" w:rsidRDefault="00C4682C" w:rsidP="00C4682C">
      <w:pPr>
        <w:pStyle w:val="K01-basistekst"/>
        <w:numPr>
          <w:ilvl w:val="0"/>
          <w:numId w:val="50"/>
        </w:numPr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C4682C">
        <w:rPr>
          <w:rFonts w:ascii="Corbel" w:hAnsi="Corbel"/>
          <w:noProof w:val="0"/>
          <w:sz w:val="21"/>
          <w:szCs w:val="21"/>
          <w:lang w:eastAsia="en-US"/>
        </w:rPr>
        <w:t>Inschrijver heeft ervaring met het leveren, installeren en in bedrijf stellen van minimaal 200 systeem neutrale camera’s bij een organisatie met minimaal 10 locaties, waarbij een gefaseerde uitrol plaatsvond</w:t>
      </w:r>
      <w:r>
        <w:rPr>
          <w:rFonts w:ascii="Corbel" w:hAnsi="Corbel"/>
          <w:noProof w:val="0"/>
          <w:sz w:val="21"/>
          <w:szCs w:val="21"/>
          <w:lang w:eastAsia="en-US"/>
        </w:rPr>
        <w:t xml:space="preserve">.  </w:t>
      </w:r>
    </w:p>
    <w:p w14:paraId="222136F4" w14:textId="70069820" w:rsidR="00A440F1" w:rsidRDefault="00A440F1" w:rsidP="00A440F1">
      <w:pPr>
        <w:pStyle w:val="K01-basistekst"/>
        <w:numPr>
          <w:ilvl w:val="0"/>
          <w:numId w:val="50"/>
        </w:numPr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>
        <w:rPr>
          <w:rFonts w:ascii="Corbel" w:hAnsi="Corbel"/>
          <w:noProof w:val="0"/>
          <w:sz w:val="21"/>
          <w:szCs w:val="21"/>
          <w:lang w:eastAsia="en-US"/>
        </w:rPr>
        <w:t xml:space="preserve">Inschrijver </w:t>
      </w:r>
      <w:r w:rsidRPr="006B658A">
        <w:rPr>
          <w:rFonts w:ascii="Corbel" w:hAnsi="Corbel"/>
          <w:noProof w:val="0"/>
          <w:sz w:val="21"/>
          <w:szCs w:val="21"/>
          <w:lang w:eastAsia="en-US"/>
        </w:rPr>
        <w:t>heeft medewerkers in dienst die gediplomeerd installatiedeskundige CCTV camera</w:t>
      </w:r>
      <w:r>
        <w:rPr>
          <w:rFonts w:ascii="Corbel" w:hAnsi="Corbel"/>
          <w:noProof w:val="0"/>
          <w:sz w:val="21"/>
          <w:szCs w:val="21"/>
          <w:lang w:eastAsia="en-US"/>
        </w:rPr>
        <w:t>’</w:t>
      </w:r>
      <w:r w:rsidRPr="006B658A">
        <w:rPr>
          <w:rFonts w:ascii="Corbel" w:hAnsi="Corbel"/>
          <w:noProof w:val="0"/>
          <w:sz w:val="21"/>
          <w:szCs w:val="21"/>
          <w:lang w:eastAsia="en-US"/>
        </w:rPr>
        <w:t>s zijn</w:t>
      </w:r>
      <w:r>
        <w:rPr>
          <w:rFonts w:ascii="Corbel" w:hAnsi="Corbel"/>
          <w:noProof w:val="0"/>
          <w:sz w:val="21"/>
          <w:szCs w:val="21"/>
          <w:lang w:eastAsia="en-US"/>
        </w:rPr>
        <w:t>.</w:t>
      </w:r>
      <w:r w:rsidRPr="006B658A">
        <w:rPr>
          <w:rFonts w:ascii="Corbel" w:hAnsi="Corbel"/>
          <w:noProof w:val="0"/>
          <w:sz w:val="21"/>
          <w:szCs w:val="21"/>
          <w:lang w:eastAsia="en-US"/>
        </w:rPr>
        <w:t xml:space="preserve"> </w:t>
      </w:r>
    </w:p>
    <w:p w14:paraId="5317C788" w14:textId="73EF0A98" w:rsidR="00A440F1" w:rsidRPr="00A440F1" w:rsidRDefault="00A440F1" w:rsidP="0073208A">
      <w:pPr>
        <w:pStyle w:val="K01-basistekst"/>
        <w:numPr>
          <w:ilvl w:val="0"/>
          <w:numId w:val="50"/>
        </w:numPr>
        <w:tabs>
          <w:tab w:val="left" w:pos="1600"/>
        </w:tabs>
        <w:jc w:val="both"/>
        <w:rPr>
          <w:rFonts w:ascii="Corbel" w:hAnsi="Corbel"/>
          <w:sz w:val="21"/>
          <w:szCs w:val="21"/>
          <w:lang w:eastAsia="en-US"/>
        </w:rPr>
      </w:pPr>
      <w:r w:rsidRPr="00A440F1">
        <w:rPr>
          <w:rFonts w:ascii="Corbel" w:hAnsi="Corbel"/>
          <w:noProof w:val="0"/>
          <w:sz w:val="21"/>
          <w:szCs w:val="21"/>
          <w:lang w:eastAsia="en-US"/>
        </w:rPr>
        <w:t>Inschrijver heeft medewerkers in dienst die gediplomeerd projecteringsdeskundige zijn.</w:t>
      </w:r>
    </w:p>
    <w:p w14:paraId="4D6244FA" w14:textId="77777777" w:rsidR="009D4732" w:rsidRPr="002E6562" w:rsidRDefault="009D4732" w:rsidP="009D4732">
      <w:pPr>
        <w:pStyle w:val="K01-basistekst"/>
        <w:jc w:val="both"/>
        <w:rPr>
          <w:rFonts w:ascii="Corbel" w:hAnsi="Corbel"/>
          <w:sz w:val="21"/>
          <w:szCs w:val="21"/>
          <w:lang w:eastAsia="en-US"/>
        </w:rPr>
      </w:pPr>
    </w:p>
    <w:p w14:paraId="2B361B30" w14:textId="77777777"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14:paraId="55BDBC28" w14:textId="77777777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2065"/>
        <w:gridCol w:w="3722"/>
        <w:gridCol w:w="3507"/>
      </w:tblGrid>
      <w:tr w:rsidR="009916C6" w:rsidRPr="00E43F76" w14:paraId="65721192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6AE81B74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2EF6C133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6419058C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831366" w:rsidRPr="00E43F76" w14:paraId="56A6BA62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B5E863C" w14:textId="77777777" w:rsidR="00733FB5" w:rsidRPr="009322CF" w:rsidRDefault="00733FB5" w:rsidP="00733FB5">
            <w:r w:rsidRPr="009322CF">
              <w:t>1</w:t>
            </w:r>
          </w:p>
        </w:tc>
        <w:tc>
          <w:tcPr>
            <w:tcW w:w="2065" w:type="dxa"/>
            <w:vMerge w:val="restart"/>
          </w:tcPr>
          <w:p w14:paraId="04509B4B" w14:textId="77777777" w:rsidR="00733FB5" w:rsidRPr="002E65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NAW</w:t>
            </w:r>
            <w:r w:rsidR="00005D1D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-</w:t>
            </w: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gegevens referentie</w:t>
            </w:r>
          </w:p>
        </w:tc>
        <w:tc>
          <w:tcPr>
            <w:tcW w:w="3722" w:type="dxa"/>
          </w:tcPr>
          <w:p w14:paraId="23624A83" w14:textId="77777777" w:rsidR="00733FB5" w:rsidRPr="002E6562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0CD15B42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0"/>
          </w:p>
        </w:tc>
      </w:tr>
      <w:tr w:rsidR="00831366" w:rsidRPr="00E43F76" w14:paraId="49008340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5491F69" w14:textId="77777777" w:rsidR="00733FB5" w:rsidRPr="009322CF" w:rsidRDefault="00733FB5" w:rsidP="00733FB5"/>
        </w:tc>
        <w:tc>
          <w:tcPr>
            <w:tcW w:w="2065" w:type="dxa"/>
            <w:vMerge/>
          </w:tcPr>
          <w:p w14:paraId="7146E8DE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486071CD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36FAA7B4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831366" w:rsidRPr="00E43F76" w14:paraId="0961A85C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3B80671" w14:textId="77777777" w:rsidR="00733FB5" w:rsidRPr="009322CF" w:rsidRDefault="00733FB5" w:rsidP="00733FB5"/>
        </w:tc>
        <w:tc>
          <w:tcPr>
            <w:tcW w:w="2065" w:type="dxa"/>
            <w:vMerge/>
          </w:tcPr>
          <w:p w14:paraId="35DBEEE0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5167C856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157D7797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831366" w:rsidRPr="00E43F76" w14:paraId="2B93D5BF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284965C" w14:textId="77777777" w:rsidR="009322CF" w:rsidRPr="009322CF" w:rsidRDefault="009322CF" w:rsidP="00733FB5"/>
        </w:tc>
        <w:tc>
          <w:tcPr>
            <w:tcW w:w="2065" w:type="dxa"/>
            <w:vMerge/>
          </w:tcPr>
          <w:p w14:paraId="3388FF18" w14:textId="77777777" w:rsidR="009322CF" w:rsidRPr="002E65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29AF13FD" w14:textId="77777777" w:rsidR="009322CF" w:rsidRPr="002E6562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3C9E9A57" w14:textId="77777777"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831366" w:rsidRPr="00E43F76" w14:paraId="6D0D532B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17BC791" w14:textId="77777777" w:rsidR="00733FB5" w:rsidRPr="009322CF" w:rsidRDefault="00733FB5" w:rsidP="00733FB5"/>
        </w:tc>
        <w:tc>
          <w:tcPr>
            <w:tcW w:w="2065" w:type="dxa"/>
            <w:vMerge/>
          </w:tcPr>
          <w:p w14:paraId="64A3F4F1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00F8B7A4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60A9CC3E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831366" w:rsidRPr="00E43F76" w14:paraId="6317C87B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33C8C76" w14:textId="77777777" w:rsidR="00733FB5" w:rsidRPr="009322CF" w:rsidRDefault="00D06BD5" w:rsidP="00733FB5">
            <w:r w:rsidRPr="009322CF">
              <w:t>2</w:t>
            </w:r>
          </w:p>
        </w:tc>
        <w:tc>
          <w:tcPr>
            <w:tcW w:w="2065" w:type="dxa"/>
            <w:vMerge w:val="restart"/>
          </w:tcPr>
          <w:p w14:paraId="34E55DD0" w14:textId="77777777" w:rsidR="00733FB5" w:rsidRPr="002E6562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Looptijd </w:t>
            </w:r>
            <w:r w:rsidR="008346F6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722" w:type="dxa"/>
          </w:tcPr>
          <w:p w14:paraId="5E4CD152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4407320C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831366" w:rsidRPr="00E43F76" w14:paraId="6BD23CDB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272F386" w14:textId="77777777" w:rsidR="00733FB5" w:rsidRPr="009322CF" w:rsidRDefault="00733FB5" w:rsidP="00733FB5"/>
        </w:tc>
        <w:tc>
          <w:tcPr>
            <w:tcW w:w="2065" w:type="dxa"/>
            <w:vMerge/>
          </w:tcPr>
          <w:p w14:paraId="2EF5112E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0AA0DFB7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58B32654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831366" w:rsidRPr="00E43F76" w14:paraId="5E86536B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B757D50" w14:textId="77777777" w:rsidR="00733FB5" w:rsidRPr="009322CF" w:rsidRDefault="00D06BD5" w:rsidP="00733FB5">
            <w:r w:rsidRPr="009322CF">
              <w:t>3</w:t>
            </w:r>
          </w:p>
        </w:tc>
        <w:tc>
          <w:tcPr>
            <w:tcW w:w="2065" w:type="dxa"/>
            <w:vMerge w:val="restart"/>
          </w:tcPr>
          <w:p w14:paraId="65556BA8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Eventuele onderaanneming</w:t>
            </w:r>
          </w:p>
        </w:tc>
        <w:tc>
          <w:tcPr>
            <w:tcW w:w="3722" w:type="dxa"/>
          </w:tcPr>
          <w:p w14:paraId="19100724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16EEB444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831366" w:rsidRPr="00E43F76" w14:paraId="25DDC38F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23B0AFB" w14:textId="77777777" w:rsidR="00733FB5" w:rsidRPr="009322CF" w:rsidRDefault="00733FB5" w:rsidP="00733FB5"/>
        </w:tc>
        <w:tc>
          <w:tcPr>
            <w:tcW w:w="2065" w:type="dxa"/>
            <w:vMerge/>
          </w:tcPr>
          <w:p w14:paraId="0E213A98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2BD192EA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1FDEF9B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831366" w:rsidRPr="00E43F76" w14:paraId="4DA3967F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7A40BE8" w14:textId="77777777" w:rsidR="00733FB5" w:rsidRPr="009322CF" w:rsidRDefault="00D06BD5" w:rsidP="00733FB5">
            <w:r w:rsidRPr="009322CF">
              <w:t>4</w:t>
            </w:r>
          </w:p>
        </w:tc>
        <w:tc>
          <w:tcPr>
            <w:tcW w:w="2065" w:type="dxa"/>
            <w:vMerge w:val="restart"/>
          </w:tcPr>
          <w:p w14:paraId="7B699DA4" w14:textId="77777777" w:rsidR="00733FB5" w:rsidRPr="002E6562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Inhoud van de</w:t>
            </w:r>
            <w:r w:rsidR="00733FB5"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 </w:t>
            </w: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722" w:type="dxa"/>
          </w:tcPr>
          <w:p w14:paraId="1DD19F08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0DCEB287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831366" w:rsidRPr="00E43F76" w14:paraId="2E6EC5A9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7D15B7C" w14:textId="77777777" w:rsidR="00733FB5" w:rsidRPr="009322CF" w:rsidRDefault="00733FB5" w:rsidP="00733FB5"/>
        </w:tc>
        <w:tc>
          <w:tcPr>
            <w:tcW w:w="2065" w:type="dxa"/>
            <w:vMerge/>
          </w:tcPr>
          <w:p w14:paraId="55AF5340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4219A8B9" w14:textId="77777777" w:rsidR="00733FB5" w:rsidRPr="002E6562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6D6A9F5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A440F1" w:rsidRPr="00E43F76" w14:paraId="032384FD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AA1B923" w14:textId="77777777" w:rsidR="00A440F1" w:rsidRPr="009322CF" w:rsidRDefault="00A440F1" w:rsidP="00733FB5">
            <w:r w:rsidRPr="009322CF">
              <w:t>5</w:t>
            </w:r>
          </w:p>
        </w:tc>
        <w:tc>
          <w:tcPr>
            <w:tcW w:w="2065" w:type="dxa"/>
          </w:tcPr>
          <w:p w14:paraId="59485E43" w14:textId="77777777" w:rsidR="00A440F1" w:rsidRPr="002E6562" w:rsidRDefault="00A440F1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229" w:type="dxa"/>
            <w:gridSpan w:val="2"/>
          </w:tcPr>
          <w:p w14:paraId="4855156B" w14:textId="77777777" w:rsidR="00A440F1" w:rsidRPr="002E6562" w:rsidRDefault="00A440F1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A440F1" w:rsidRPr="00E43F76" w14:paraId="2922690B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4B18C98" w14:textId="77777777" w:rsidR="00A440F1" w:rsidRPr="009322CF" w:rsidRDefault="00A440F1" w:rsidP="00733FB5"/>
        </w:tc>
        <w:tc>
          <w:tcPr>
            <w:tcW w:w="2065" w:type="dxa"/>
          </w:tcPr>
          <w:p w14:paraId="2A6B5CEB" w14:textId="77777777" w:rsidR="00A440F1" w:rsidRPr="002E6562" w:rsidRDefault="00A440F1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Kerncompetentie 1:</w:t>
            </w:r>
          </w:p>
          <w:p w14:paraId="73D86898" w14:textId="77777777" w:rsidR="00A440F1" w:rsidRPr="002E6562" w:rsidRDefault="00A440F1" w:rsidP="00831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503179E1" w14:textId="14DB6AAA" w:rsidR="00A440F1" w:rsidRPr="002E6562" w:rsidRDefault="00C4682C" w:rsidP="00F00949">
            <w:pPr>
              <w:pStyle w:val="K01-basistekst"/>
              <w:tabs>
                <w:tab w:val="left" w:pos="16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C4682C">
              <w:rPr>
                <w:rFonts w:ascii="Corbel" w:hAnsi="Corbel"/>
                <w:sz w:val="21"/>
                <w:szCs w:val="21"/>
                <w:lang w:eastAsia="en-US"/>
              </w:rPr>
              <w:t>Inschrijver heeft ervaring met het leveren, installeren en in bedrijf stellen van minimaal 200 systeem neutrale camera’s bij een organisatie met minimaal 10 locaties, waarbij een gefaseerde uitrol plaatsvond;</w:t>
            </w:r>
          </w:p>
        </w:tc>
        <w:tc>
          <w:tcPr>
            <w:tcW w:w="3507" w:type="dxa"/>
          </w:tcPr>
          <w:p w14:paraId="151D8921" w14:textId="77777777" w:rsidR="00A440F1" w:rsidRPr="009322CF" w:rsidRDefault="00A440F1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A440F1" w:rsidRPr="00E43F76" w14:paraId="098D3246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FAAC18E" w14:textId="77777777" w:rsidR="00A440F1" w:rsidRPr="009322CF" w:rsidRDefault="00A440F1" w:rsidP="00733FB5"/>
        </w:tc>
        <w:tc>
          <w:tcPr>
            <w:tcW w:w="2065" w:type="dxa"/>
          </w:tcPr>
          <w:p w14:paraId="5245BBDE" w14:textId="11BB90A0" w:rsidR="00A440F1" w:rsidRPr="002E6562" w:rsidRDefault="00A440F1" w:rsidP="00A44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noProof/>
                <w:sz w:val="21"/>
                <w:szCs w:val="21"/>
                <w:lang w:eastAsia="en-US"/>
              </w:rPr>
              <w:t>2</w:t>
            </w:r>
            <w:r w:rsidRPr="002E6562">
              <w:rPr>
                <w:rFonts w:ascii="Corbel" w:hAnsi="Corbel"/>
                <w:noProof/>
                <w:sz w:val="21"/>
                <w:szCs w:val="21"/>
                <w:lang w:eastAsia="en-US"/>
              </w:rPr>
              <w:t>:</w:t>
            </w:r>
          </w:p>
          <w:p w14:paraId="14D03626" w14:textId="77777777" w:rsidR="00A440F1" w:rsidRPr="002E6562" w:rsidRDefault="00A440F1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</w:p>
        </w:tc>
        <w:tc>
          <w:tcPr>
            <w:tcW w:w="3722" w:type="dxa"/>
          </w:tcPr>
          <w:p w14:paraId="12BA0B9A" w14:textId="1DAAD6D2" w:rsidR="00A440F1" w:rsidRDefault="00A440F1" w:rsidP="00A440F1">
            <w:pPr>
              <w:pStyle w:val="K01-basistekst"/>
              <w:tabs>
                <w:tab w:val="left" w:pos="16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 w:val="0"/>
                <w:sz w:val="21"/>
                <w:szCs w:val="21"/>
                <w:lang w:eastAsia="en-US"/>
              </w:rPr>
            </w:pPr>
            <w:r w:rsidRPr="00A440F1">
              <w:rPr>
                <w:rFonts w:ascii="Corbel" w:hAnsi="Corbel"/>
                <w:noProof w:val="0"/>
                <w:sz w:val="21"/>
                <w:szCs w:val="21"/>
                <w:lang w:eastAsia="en-US"/>
              </w:rPr>
              <w:t>Inschrijver heeft medewerkers in dienst die gediplomeerd installatiedeskundige CCTV camera’s zijn.</w:t>
            </w:r>
          </w:p>
        </w:tc>
        <w:tc>
          <w:tcPr>
            <w:tcW w:w="3507" w:type="dxa"/>
          </w:tcPr>
          <w:p w14:paraId="065BC47A" w14:textId="4EF81364" w:rsidR="00A440F1" w:rsidRPr="009322CF" w:rsidRDefault="00C4682C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Start w:id="10" w:name="_GoBack"/>
            <w:bookmarkEnd w:id="10"/>
            <w:r w:rsidRPr="00C4682C">
              <w:t xml:space="preserve">     </w:t>
            </w:r>
          </w:p>
        </w:tc>
      </w:tr>
      <w:tr w:rsidR="00A440F1" w:rsidRPr="00E43F76" w14:paraId="695B7416" w14:textId="77777777" w:rsidTr="00DE7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CD91647" w14:textId="77777777" w:rsidR="00A440F1" w:rsidRPr="009322CF" w:rsidRDefault="00A440F1" w:rsidP="00733FB5"/>
        </w:tc>
        <w:tc>
          <w:tcPr>
            <w:tcW w:w="2065" w:type="dxa"/>
          </w:tcPr>
          <w:p w14:paraId="1F386947" w14:textId="037D8412" w:rsidR="00A440F1" w:rsidRPr="002E6562" w:rsidRDefault="00A440F1" w:rsidP="00A44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/>
                <w:sz w:val="21"/>
                <w:szCs w:val="21"/>
                <w:lang w:eastAsia="en-US"/>
              </w:rPr>
            </w:pPr>
            <w:r w:rsidRPr="00A440F1">
              <w:rPr>
                <w:rFonts w:ascii="Corbel" w:hAnsi="Corbel"/>
                <w:noProof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noProof/>
                <w:sz w:val="21"/>
                <w:szCs w:val="21"/>
                <w:lang w:eastAsia="en-US"/>
              </w:rPr>
              <w:t>3</w:t>
            </w:r>
            <w:r w:rsidRPr="00A440F1">
              <w:rPr>
                <w:rFonts w:ascii="Corbel" w:hAnsi="Corbel"/>
                <w:noProof/>
                <w:sz w:val="21"/>
                <w:szCs w:val="21"/>
                <w:lang w:eastAsia="en-US"/>
              </w:rPr>
              <w:t>:</w:t>
            </w:r>
          </w:p>
        </w:tc>
        <w:tc>
          <w:tcPr>
            <w:tcW w:w="3722" w:type="dxa"/>
          </w:tcPr>
          <w:p w14:paraId="522B8735" w14:textId="78356B3E" w:rsidR="00A440F1" w:rsidRDefault="00A440F1" w:rsidP="00A440F1">
            <w:pPr>
              <w:pStyle w:val="K01-basistekst"/>
              <w:tabs>
                <w:tab w:val="left" w:pos="16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noProof w:val="0"/>
                <w:sz w:val="21"/>
                <w:szCs w:val="21"/>
                <w:lang w:eastAsia="en-US"/>
              </w:rPr>
            </w:pPr>
            <w:r w:rsidRPr="00A440F1">
              <w:rPr>
                <w:rFonts w:ascii="Corbel" w:hAnsi="Corbel"/>
                <w:noProof w:val="0"/>
                <w:sz w:val="21"/>
                <w:szCs w:val="21"/>
                <w:lang w:eastAsia="en-US"/>
              </w:rPr>
              <w:t>Inschrijver heeft medewerkers in dienst die gediplomeerd projecteringsdeskundige zijn.</w:t>
            </w:r>
          </w:p>
        </w:tc>
        <w:tc>
          <w:tcPr>
            <w:tcW w:w="3507" w:type="dxa"/>
          </w:tcPr>
          <w:p w14:paraId="6AEEE1DB" w14:textId="5C0F7390" w:rsidR="00A440F1" w:rsidRPr="009322CF" w:rsidRDefault="00C4682C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28248B5C" w14:textId="77777777" w:rsidR="004C2656" w:rsidRPr="009322CF" w:rsidRDefault="004C2656" w:rsidP="009322CF"/>
    <w:p w14:paraId="1D032363" w14:textId="77777777" w:rsidR="00544173" w:rsidRPr="009322CF" w:rsidRDefault="00544173" w:rsidP="009322CF"/>
    <w:p w14:paraId="1C715413" w14:textId="77777777" w:rsidR="008346F6" w:rsidRDefault="008346F6" w:rsidP="009322CF"/>
    <w:p w14:paraId="42B31ED7" w14:textId="77777777" w:rsidR="002E6562" w:rsidRDefault="002E6562" w:rsidP="009322CF"/>
    <w:p w14:paraId="6CB2F1F3" w14:textId="77777777" w:rsidR="002E6562" w:rsidRDefault="002E6562" w:rsidP="009322CF"/>
    <w:p w14:paraId="27F8DAEF" w14:textId="77777777" w:rsidR="002E6562" w:rsidRDefault="002E6562" w:rsidP="009322CF"/>
    <w:p w14:paraId="10F3CCC8" w14:textId="77777777" w:rsidR="002E6562" w:rsidRDefault="002E6562" w:rsidP="009322CF"/>
    <w:p w14:paraId="7403D2D8" w14:textId="77777777" w:rsidR="002E6562" w:rsidRDefault="002E6562" w:rsidP="009322CF"/>
    <w:p w14:paraId="51BC9F87" w14:textId="77777777" w:rsidR="002E6562" w:rsidRDefault="002E6562" w:rsidP="009322CF"/>
    <w:p w14:paraId="4C40F002" w14:textId="77777777" w:rsidR="002E6562" w:rsidRDefault="002E6562" w:rsidP="009322CF"/>
    <w:p w14:paraId="72446121" w14:textId="77777777" w:rsidR="002E6562" w:rsidRDefault="002E6562" w:rsidP="009322CF"/>
    <w:p w14:paraId="444F181D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295CE462" w14:textId="77777777" w:rsidR="00A01388" w:rsidRPr="004E5D5D" w:rsidRDefault="00A01388" w:rsidP="00A01388"/>
    <w:p w14:paraId="6BB240E4" w14:textId="77777777"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 xml:space="preserve">Naam Inschrijver: 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30705AFF" w14:textId="77777777"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 xml:space="preserve">Naam persoon: 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615FBF54" w14:textId="77777777"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>Datum: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313BD96D" w14:textId="77777777"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</w:p>
    <w:p w14:paraId="6010F141" w14:textId="77777777" w:rsidR="00A01388" w:rsidRPr="002E6562" w:rsidRDefault="00A01388" w:rsidP="00A01388">
      <w:pPr>
        <w:spacing w:before="280"/>
        <w:rPr>
          <w:rFonts w:ascii="Corbel" w:hAnsi="Corbel"/>
          <w:noProof/>
          <w:sz w:val="21"/>
          <w:szCs w:val="21"/>
          <w:lang w:eastAsia="en-US"/>
        </w:rPr>
      </w:pPr>
    </w:p>
    <w:p w14:paraId="05042F78" w14:textId="77777777" w:rsidR="00A01388" w:rsidRPr="004C22D0" w:rsidRDefault="00A01388" w:rsidP="00A01388">
      <w:pPr>
        <w:rPr>
          <w:rFonts w:cs="Verdana"/>
          <w:spacing w:val="2"/>
          <w:w w:val="98"/>
          <w:sz w:val="20"/>
          <w:lang w:val="fr-FR" w:eastAsia="ar-SA"/>
        </w:rPr>
      </w:pPr>
      <w:r w:rsidRPr="002E6562">
        <w:rPr>
          <w:rFonts w:ascii="Corbel" w:hAnsi="Corbel"/>
          <w:noProof/>
          <w:sz w:val="21"/>
          <w:szCs w:val="21"/>
          <w:lang w:eastAsia="en-US"/>
        </w:rPr>
        <w:t>Handtekening:</w:t>
      </w:r>
      <w:r w:rsidRPr="002E6562">
        <w:rPr>
          <w:rFonts w:ascii="Corbel" w:hAnsi="Corbel"/>
          <w:noProof/>
          <w:sz w:val="21"/>
          <w:szCs w:val="21"/>
          <w:lang w:eastAsia="en-US"/>
        </w:rPr>
        <w:tab/>
        <w:t>………………………………………………………………………….</w:t>
      </w:r>
      <w:r w:rsidRPr="004C22D0">
        <w:rPr>
          <w:rFonts w:eastAsia="Calibri"/>
          <w:b/>
          <w:sz w:val="20"/>
          <w:lang w:eastAsia="en-US"/>
        </w:rPr>
        <w:br/>
      </w:r>
    </w:p>
    <w:p w14:paraId="0C9DD4CE" w14:textId="77777777" w:rsidR="00A01388" w:rsidRPr="004C22D0" w:rsidRDefault="00A01388" w:rsidP="00A01388">
      <w:pPr>
        <w:rPr>
          <w:rFonts w:cs="Tahoma"/>
          <w:sz w:val="20"/>
        </w:rPr>
      </w:pPr>
    </w:p>
    <w:p w14:paraId="1DF99DE2" w14:textId="77777777" w:rsidR="00A01388" w:rsidRPr="004C22D0" w:rsidRDefault="00A01388" w:rsidP="00A01388">
      <w:pPr>
        <w:rPr>
          <w:rFonts w:cs="Tahoma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4C22D0" w14:paraId="5A3C68A4" w14:textId="77777777" w:rsidTr="0095668A">
        <w:tc>
          <w:tcPr>
            <w:tcW w:w="9054" w:type="dxa"/>
          </w:tcPr>
          <w:p w14:paraId="0C2A9FAD" w14:textId="77777777" w:rsidR="00A01388" w:rsidRPr="004C22D0" w:rsidRDefault="00A01388" w:rsidP="006C1FA6">
            <w:pPr>
              <w:rPr>
                <w:sz w:val="20"/>
              </w:rPr>
            </w:pPr>
            <w:r w:rsidRPr="004C22D0">
              <w:rPr>
                <w:rFonts w:cs="Tahoma"/>
                <w:sz w:val="20"/>
              </w:rPr>
              <w:t>D</w:t>
            </w:r>
            <w:r w:rsidR="006C1FA6">
              <w:rPr>
                <w:rFonts w:cs="Tahoma"/>
                <w:sz w:val="20"/>
              </w:rPr>
              <w:t xml:space="preserve">it Formulier </w:t>
            </w:r>
            <w:r w:rsidRPr="004C22D0">
              <w:rPr>
                <w:rFonts w:cs="Tahoma"/>
                <w:sz w:val="20"/>
              </w:rPr>
              <w:t>dient te worden ondertekend door een daartoe rechtsgeldig bevoegd persoon.</w:t>
            </w:r>
          </w:p>
        </w:tc>
      </w:tr>
    </w:tbl>
    <w:p w14:paraId="5A874FA4" w14:textId="77777777" w:rsidR="00A01388" w:rsidRPr="004C22D0" w:rsidRDefault="00A01388" w:rsidP="00A01388">
      <w:pPr>
        <w:rPr>
          <w:sz w:val="20"/>
        </w:rPr>
      </w:pPr>
    </w:p>
    <w:p w14:paraId="14072E48" w14:textId="77777777" w:rsidR="009916C6" w:rsidRPr="009322CF" w:rsidRDefault="009916C6" w:rsidP="009322CF"/>
    <w:sectPr w:rsidR="009916C6" w:rsidRPr="009322CF" w:rsidSect="0084122B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F0B98A" w16cid:durableId="228497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ECB76" w14:textId="77777777" w:rsidR="00D623C5" w:rsidRDefault="00D623C5">
      <w:r>
        <w:separator/>
      </w:r>
    </w:p>
    <w:p w14:paraId="76A05112" w14:textId="77777777" w:rsidR="00D623C5" w:rsidRDefault="00D623C5"/>
    <w:p w14:paraId="7F530C42" w14:textId="77777777" w:rsidR="00D623C5" w:rsidRDefault="00D623C5"/>
  </w:endnote>
  <w:endnote w:type="continuationSeparator" w:id="0">
    <w:p w14:paraId="11C9136E" w14:textId="77777777" w:rsidR="00D623C5" w:rsidRDefault="00D623C5">
      <w:r>
        <w:continuationSeparator/>
      </w:r>
    </w:p>
    <w:p w14:paraId="69FB1F5A" w14:textId="77777777" w:rsidR="00D623C5" w:rsidRDefault="00D623C5"/>
    <w:p w14:paraId="61EEA8F8" w14:textId="77777777" w:rsidR="00D623C5" w:rsidRDefault="00D623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909E7" w14:textId="357AB27D" w:rsidR="00346130" w:rsidRPr="008D2C82" w:rsidRDefault="00346130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 Perceel 2, </w:t>
    </w:r>
    <w:r w:rsidRPr="008D2C82">
      <w:rPr>
        <w:rFonts w:cs="Arial"/>
        <w:sz w:val="16"/>
        <w:szCs w:val="16"/>
      </w:rPr>
      <w:t>AICT-2019-</w:t>
    </w:r>
    <w:r w:rsidR="00395B94">
      <w:rPr>
        <w:rFonts w:cs="Arial"/>
        <w:sz w:val="16"/>
        <w:szCs w:val="16"/>
      </w:rPr>
      <w:t>100190</w:t>
    </w:r>
    <w:r w:rsidR="00310BE0">
      <w:rPr>
        <w:rFonts w:cs="Arial"/>
        <w:sz w:val="16"/>
        <w:szCs w:val="16"/>
      </w:rPr>
      <w:t>62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C4682C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C4682C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36706" w14:textId="77777777" w:rsidR="00D623C5" w:rsidRDefault="00D623C5">
      <w:r>
        <w:separator/>
      </w:r>
    </w:p>
    <w:p w14:paraId="5FB441B8" w14:textId="77777777" w:rsidR="00D623C5" w:rsidRDefault="00D623C5"/>
    <w:p w14:paraId="214A294E" w14:textId="77777777" w:rsidR="00D623C5" w:rsidRDefault="00D623C5"/>
  </w:footnote>
  <w:footnote w:type="continuationSeparator" w:id="0">
    <w:p w14:paraId="0EBFE824" w14:textId="77777777" w:rsidR="00D623C5" w:rsidRDefault="00D623C5">
      <w:r>
        <w:continuationSeparator/>
      </w:r>
    </w:p>
    <w:p w14:paraId="73395995" w14:textId="77777777" w:rsidR="00D623C5" w:rsidRDefault="00D623C5"/>
    <w:p w14:paraId="7A2EA548" w14:textId="77777777" w:rsidR="00D623C5" w:rsidRDefault="00D623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1D056" w14:textId="77777777" w:rsidR="00346130" w:rsidRDefault="00346130"/>
  <w:p w14:paraId="172237F4" w14:textId="77777777" w:rsidR="00346130" w:rsidRDefault="003461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5EE32" w14:textId="77777777" w:rsidR="00346130" w:rsidRDefault="00346130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8775876" wp14:editId="55897D09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4FCBD4" w14:textId="77777777" w:rsidR="00346130" w:rsidRDefault="00346130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BE8B3" w14:textId="77777777" w:rsidR="00346130" w:rsidRDefault="00346130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D46CD41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9"/>
  </w:num>
  <w:num w:numId="7">
    <w:abstractNumId w:val="0"/>
  </w:num>
  <w:num w:numId="8">
    <w:abstractNumId w:val="28"/>
  </w:num>
  <w:num w:numId="9">
    <w:abstractNumId w:val="13"/>
  </w:num>
  <w:num w:numId="10">
    <w:abstractNumId w:val="9"/>
  </w:num>
  <w:num w:numId="11">
    <w:abstractNumId w:val="47"/>
  </w:num>
  <w:num w:numId="12">
    <w:abstractNumId w:val="33"/>
  </w:num>
  <w:num w:numId="13">
    <w:abstractNumId w:val="30"/>
  </w:num>
  <w:num w:numId="14">
    <w:abstractNumId w:val="5"/>
  </w:num>
  <w:num w:numId="15">
    <w:abstractNumId w:val="32"/>
  </w:num>
  <w:num w:numId="16">
    <w:abstractNumId w:val="17"/>
  </w:num>
  <w:num w:numId="17">
    <w:abstractNumId w:val="42"/>
  </w:num>
  <w:num w:numId="18">
    <w:abstractNumId w:val="20"/>
  </w:num>
  <w:num w:numId="19">
    <w:abstractNumId w:val="24"/>
  </w:num>
  <w:num w:numId="20">
    <w:abstractNumId w:val="43"/>
  </w:num>
  <w:num w:numId="21">
    <w:abstractNumId w:val="29"/>
  </w:num>
  <w:num w:numId="22">
    <w:abstractNumId w:val="18"/>
  </w:num>
  <w:num w:numId="23">
    <w:abstractNumId w:val="44"/>
  </w:num>
  <w:num w:numId="24">
    <w:abstractNumId w:val="38"/>
  </w:num>
  <w:num w:numId="25">
    <w:abstractNumId w:val="14"/>
  </w:num>
  <w:num w:numId="26">
    <w:abstractNumId w:val="6"/>
  </w:num>
  <w:num w:numId="27">
    <w:abstractNumId w:val="21"/>
  </w:num>
  <w:num w:numId="28">
    <w:abstractNumId w:val="2"/>
  </w:num>
  <w:num w:numId="29">
    <w:abstractNumId w:val="31"/>
  </w:num>
  <w:num w:numId="30">
    <w:abstractNumId w:val="36"/>
  </w:num>
  <w:num w:numId="31">
    <w:abstractNumId w:val="10"/>
  </w:num>
  <w:num w:numId="32">
    <w:abstractNumId w:val="34"/>
  </w:num>
  <w:num w:numId="33">
    <w:abstractNumId w:val="40"/>
  </w:num>
  <w:num w:numId="34">
    <w:abstractNumId w:val="3"/>
  </w:num>
  <w:num w:numId="35">
    <w:abstractNumId w:val="41"/>
  </w:num>
  <w:num w:numId="36">
    <w:abstractNumId w:val="27"/>
  </w:num>
  <w:num w:numId="37">
    <w:abstractNumId w:val="39"/>
  </w:num>
  <w:num w:numId="38">
    <w:abstractNumId w:val="22"/>
  </w:num>
  <w:num w:numId="39">
    <w:abstractNumId w:val="35"/>
  </w:num>
  <w:num w:numId="40">
    <w:abstractNumId w:val="15"/>
  </w:num>
  <w:num w:numId="41">
    <w:abstractNumId w:val="45"/>
  </w:num>
  <w:num w:numId="42">
    <w:abstractNumId w:val="9"/>
  </w:num>
  <w:num w:numId="43">
    <w:abstractNumId w:val="9"/>
  </w:num>
  <w:num w:numId="44">
    <w:abstractNumId w:val="12"/>
  </w:num>
  <w:num w:numId="45">
    <w:abstractNumId w:val="25"/>
  </w:num>
  <w:num w:numId="46">
    <w:abstractNumId w:val="37"/>
  </w:num>
  <w:num w:numId="47">
    <w:abstractNumId w:val="46"/>
  </w:num>
  <w:num w:numId="48">
    <w:abstractNumId w:val="23"/>
  </w:num>
  <w:num w:numId="49">
    <w:abstractNumId w:val="11"/>
  </w:num>
  <w:num w:numId="5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C56A3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30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562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0BE0"/>
    <w:rsid w:val="00312397"/>
    <w:rsid w:val="00312421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46130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5B94"/>
    <w:rsid w:val="00396897"/>
    <w:rsid w:val="003A0E07"/>
    <w:rsid w:val="003A1E4A"/>
    <w:rsid w:val="003A2AD5"/>
    <w:rsid w:val="003A4E07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14C4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1FA6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7160"/>
    <w:rsid w:val="007710FC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366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25C1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668A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2CE0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40F1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22C2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2C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4323"/>
    <w:rsid w:val="00D4637B"/>
    <w:rsid w:val="00D46E60"/>
    <w:rsid w:val="00D50E8A"/>
    <w:rsid w:val="00D51D98"/>
    <w:rsid w:val="00D54779"/>
    <w:rsid w:val="00D54B55"/>
    <w:rsid w:val="00D55206"/>
    <w:rsid w:val="00D5526A"/>
    <w:rsid w:val="00D623C5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E72F6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1599"/>
    <w:rsid w:val="00E639F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949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3829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60F757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40941E-342A-457D-8507-5210B829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8</TotalTime>
  <Pages>4</Pages>
  <Words>344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3067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Jong, Paul de</cp:lastModifiedBy>
  <cp:revision>5</cp:revision>
  <cp:lastPrinted>2013-11-08T11:03:00Z</cp:lastPrinted>
  <dcterms:created xsi:type="dcterms:W3CDTF">2020-06-05T08:08:00Z</dcterms:created>
  <dcterms:modified xsi:type="dcterms:W3CDTF">2021-02-14T17:18:00Z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