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7205CFFE" w:rsidR="00175B3A" w:rsidRDefault="00277403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61492">
        <w:rPr>
          <w:rFonts w:ascii="Arial" w:hAnsi="Arial" w:cs="Arial"/>
          <w:sz w:val="20"/>
          <w:szCs w:val="20"/>
        </w:rPr>
        <w:t>7.</w:t>
      </w:r>
      <w:r w:rsidR="008863A3">
        <w:rPr>
          <w:rFonts w:ascii="Arial" w:hAnsi="Arial" w:cs="Arial"/>
          <w:sz w:val="20"/>
          <w:szCs w:val="20"/>
        </w:rPr>
        <w:t>6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8863A3">
        <w:rPr>
          <w:rFonts w:ascii="Arial" w:hAnsi="Arial" w:cs="Arial"/>
          <w:sz w:val="20"/>
          <w:szCs w:val="20"/>
        </w:rPr>
        <w:t>Levering Elektriciteit en gas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63CE821A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8863A3">
        <w:rPr>
          <w:rFonts w:ascii="Arial" w:eastAsia="Calibri" w:hAnsi="Arial" w:cs="Arial"/>
          <w:sz w:val="20"/>
          <w:szCs w:val="20"/>
        </w:rPr>
        <w:t xml:space="preserve">Levering Elektriciteit en gas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 of mede hoofdopdrachtnemer/combinant)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5815D" w14:textId="77777777" w:rsidR="007B2A99" w:rsidRDefault="007B2A99">
      <w:r>
        <w:separator/>
      </w:r>
    </w:p>
  </w:endnote>
  <w:endnote w:type="continuationSeparator" w:id="0">
    <w:p w14:paraId="42DABA55" w14:textId="77777777" w:rsidR="007B2A99" w:rsidRDefault="007B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fldSimple w:instr=" NUMPAGES ">
      <w:r w:rsidR="00C3699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173BE" w14:textId="77777777" w:rsidR="007B2A99" w:rsidRDefault="007B2A99">
      <w:r>
        <w:separator/>
      </w:r>
    </w:p>
  </w:footnote>
  <w:footnote w:type="continuationSeparator" w:id="0">
    <w:p w14:paraId="5CA2B433" w14:textId="77777777" w:rsidR="007B2A99" w:rsidRDefault="007B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4804986A" w:rsidR="003474F5" w:rsidRDefault="003474F5" w:rsidP="00261AE4">
          <w:pPr>
            <w:pStyle w:val="HROpleidingen"/>
            <w:spacing w:after="120"/>
            <w:ind w:right="-1401"/>
            <w:jc w:val="center"/>
          </w:pPr>
          <w:r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7357E7D5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B008C"/>
    <w:rsid w:val="000C032F"/>
    <w:rsid w:val="000D5E8B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26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33DCC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C99"/>
    <w:rsid w:val="005A3F4E"/>
    <w:rsid w:val="005B5E2D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7110B9"/>
    <w:rsid w:val="007240AD"/>
    <w:rsid w:val="00726D9C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3A3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43E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7B6D97A219CA2240A9596F7C19E5BCA300FAB31EF6DD086E4EAA5F4B51B4E76932" ma:contentTypeVersion="38" ma:contentTypeDescription="" ma:contentTypeScope="" ma:versionID="3ca55b3d5665368877cc89b57a80042b">
  <xsd:schema xmlns:xsd="http://www.w3.org/2001/XMLSchema" xmlns:xs="http://www.w3.org/2001/XMLSchema" xmlns:p="http://schemas.microsoft.com/office/2006/metadata/properties" xmlns:ns2="d6bbc2d1-482a-4c29-b303-b1810eeb040b" xmlns:ns3="359c7a6b-03b1-4dea-bc45-fc58fc825722" targetNamespace="http://schemas.microsoft.com/office/2006/metadata/properties" ma:root="true" ma:fieldsID="c972f405257aa76874ed779d3e7b33a2" ns2:_="" ns3:_="">
    <xsd:import namespace="d6bbc2d1-482a-4c29-b303-b1810eeb040b"/>
    <xsd:import namespace="359c7a6b-03b1-4dea-bc45-fc58fc825722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ge0bf3e4aade45a29e5e49763c92758f" minOccurs="0"/>
                <xsd:element ref="ns2:l72b65e41614461b9b237d2ca8dc3bfa" minOccurs="0"/>
                <xsd:element ref="ns2:pd50c43e94894024a73443235b9c5599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TaxCatchAll" minOccurs="0"/>
                <xsd:element ref="ns2:jf3007396e7347cea609257d9eaa4ca6" minOccurs="0"/>
                <xsd:element ref="ns2:a634f7bc081b4eba84449e18cebea45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Elzebroek, Joshu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hidden="true" ma:internalName="Sitenaam" ma:readOnly="false">
      <xsd:simpleType>
        <xsd:restriction base="dms:Text">
          <xsd:maxLength value="255"/>
        </xsd:restriction>
      </xsd:simple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10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3" nillable="true" ma:taxonomy="true" ma:internalName="l72b65e41614461b9b237d2ca8dc3bfa" ma:taxonomyFieldName="Identificatiekenmerk" ma:displayName="Identificatiekenmerk" ma:readOnly="false" ma:default="2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4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5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6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7" nillable="true" ma:taxonomy="true" ma:internalName="c9555a5d75ea45459c485b5bc5619d47" ma:taxonomyFieldName="Organisatie" ma:displayName="Organisatie" ma:readOnly="false" ma:default="3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ee1a14d-e383-4f29-aee0-8f2ad16234dc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3007396e7347cea609257d9eaa4ca6" ma:index="24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26" nillable="true" ma:taxonomy="true" ma:internalName="a634f7bc081b4eba84449e18cebea45d" ma:taxonomyFieldName="Project" ma:displayName="Project" ma:readOnly="false" ma:default="4;#e-HRM Systeem|5f4ce311-12e6-4844-b93a-4e2f09bcc38d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7a6b-03b1-4dea-bc45-fc58fc825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d6bbc2d1-482a-4c29-b303-b1810eeb040b">
      <Value>14</Value>
      <Value>8</Value>
      <Value>6</Value>
      <Value>5</Value>
      <Value>4</Value>
      <Value>3</Value>
      <Value>2</Value>
      <Value>1</Value>
    </TaxCatchAll>
    <Sitenaam xmlns="d6bbc2d1-482a-4c29-b303-b1810eeb040b" xsi:nil="true"/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0.0 - Bestuur en ondersteuning</TermName>
          <TermId xmlns="http://schemas.microsoft.com/office/infopath/2007/PartnerControls">fad8819e-2af6-4873-a860-9291055f713c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e-HRM Systeem</TermName>
          <TermId xmlns="http://schemas.microsoft.com/office/infopath/2007/PartnerControls">5f4ce311-12e6-4844-b93a-4e2f09bcc38d</TermId>
        </TermInfo>
      </Terms>
    </a634f7bc081b4eba84449e18cebea45d>
    <jf3007396e7347cea609257d9eaa4ca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4840c3a3-0fa5-49e8-aef2-246e8219a9c9</TermId>
        </TermInfo>
      </Terms>
    </jf3007396e7347cea609257d9eaa4ca6>
    <Ontstaanscontext xmlns="d6bbc2d1-482a-4c29-b303-b1810eeb040b">Elzebroek, Joshua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DOWR-I</TermName>
          <TermId xmlns="http://schemas.microsoft.com/office/infopath/2007/PartnerControls">62634c9e-e756-4d8e-b642-37c32fb12e40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Pakket van eisen</TermName>
          <TermId xmlns="http://schemas.microsoft.com/office/infopath/2007/PartnerControls">37a4c8a6-e80b-40af-bc23-f4e3493fb139</TermId>
        </TermInfo>
      </Terms>
    </pd50c43e94894024a73443235b9c5599>
  </documentManagement>
</p:properties>
</file>

<file path=customXml/itemProps1.xml><?xml version="1.0" encoding="utf-8"?>
<ds:datastoreItem xmlns:ds="http://schemas.openxmlformats.org/officeDocument/2006/customXml" ds:itemID="{E856BBB8-7287-44CB-854D-5DDFA0A62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E784B-49AA-4769-8580-8F1233B8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359c7a6b-03b1-4dea-bc45-fc58fc825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  <ds:schemaRef ds:uri="d6bbc2d1-482a-4c29-b303-b1810eeb0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2</TotalTime>
  <Pages>1</Pages>
  <Words>416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4</cp:revision>
  <cp:lastPrinted>2020-08-27T10:56:00Z</cp:lastPrinted>
  <dcterms:created xsi:type="dcterms:W3CDTF">2021-09-07T13:56:00Z</dcterms:created>
  <dcterms:modified xsi:type="dcterms:W3CDTF">2021-09-07T14:12:00Z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0x0101007B6D97A219CA2240A9596F7C19E5BCA300FAB31EF6DD086E4EAA5F4B51B4E76932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