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AE48AF" w14:textId="11DFA2F0" w:rsidR="007A0BF6" w:rsidRPr="00F02CFA" w:rsidRDefault="007A0BF6" w:rsidP="00B900E6">
      <w:pPr>
        <w:pStyle w:val="Kop1"/>
        <w:numPr>
          <w:ilvl w:val="0"/>
          <w:numId w:val="0"/>
        </w:numPr>
        <w:ind w:left="360" w:hanging="360"/>
      </w:pPr>
      <w:bookmarkStart w:id="0" w:name="_Ref363127134"/>
      <w:bookmarkStart w:id="1" w:name="_Toc451338037"/>
      <w:bookmarkStart w:id="2" w:name="_Toc480802482"/>
      <w:bookmarkStart w:id="3" w:name="_Toc72245286"/>
      <w:bookmarkStart w:id="4" w:name="_Toc72526660"/>
      <w:bookmarkStart w:id="5" w:name="_GoBack"/>
      <w:bookmarkEnd w:id="5"/>
      <w:r w:rsidRPr="00F02CFA">
        <w:t>Bijlage 2.</w:t>
      </w:r>
      <w:r w:rsidRPr="00F02CFA">
        <w:tab/>
        <w:t xml:space="preserve">Verklaring van </w:t>
      </w:r>
      <w:bookmarkEnd w:id="0"/>
      <w:bookmarkEnd w:id="1"/>
      <w:r w:rsidRPr="00F02CFA">
        <w:t>aanmelding</w:t>
      </w:r>
      <w:bookmarkEnd w:id="2"/>
      <w:bookmarkEnd w:id="3"/>
      <w:bookmarkEnd w:id="4"/>
    </w:p>
    <w:p w14:paraId="2DAE48B0" w14:textId="77777777" w:rsidR="007A0BF6" w:rsidRPr="00F02CFA" w:rsidRDefault="007A0BF6" w:rsidP="007A0BF6">
      <w:pPr>
        <w:jc w:val="both"/>
        <w:rPr>
          <w:rFonts w:ascii="Times New Roman" w:hAnsi="Times New Roman"/>
          <w:sz w:val="22"/>
          <w:szCs w:val="22"/>
        </w:rPr>
      </w:pPr>
      <w:r w:rsidRPr="00F02CFA">
        <w:rPr>
          <w:rFonts w:ascii="Times New Roman" w:hAnsi="Times New Roman"/>
          <w:b/>
          <w:i/>
          <w:sz w:val="22"/>
          <w:szCs w:val="22"/>
        </w:rPr>
        <w:t>U dient deze Verklaring van aanmelding in te vullen en te ondertekenen. Indien u zich aanmeldt als combinatie dienen alle combinanten (deelnemers aan een combinatie) deze verklaring bij aanmelding te hebben ondertekend.</w:t>
      </w:r>
    </w:p>
    <w:p w14:paraId="2DAE48B1" w14:textId="77777777" w:rsidR="007A0BF6" w:rsidRPr="00F02CFA" w:rsidRDefault="007A0BF6" w:rsidP="007A0BF6">
      <w:pPr>
        <w:rPr>
          <w:rFonts w:ascii="Times New Roman" w:hAnsi="Times New Roman"/>
          <w:sz w:val="22"/>
          <w:szCs w:val="22"/>
        </w:rPr>
      </w:pPr>
    </w:p>
    <w:p w14:paraId="2DAE48B2" w14:textId="77777777" w:rsidR="007A0BF6" w:rsidRPr="00F02CFA" w:rsidRDefault="007A0BF6" w:rsidP="007A0BF6">
      <w:r w:rsidRPr="00F02CFA">
        <w:t>De ondergetekende(n) verklaart (verklaren) naar waarheid namens Gegadigde/Combinant:</w:t>
      </w:r>
    </w:p>
    <w:p w14:paraId="2DAE48B3" w14:textId="77777777" w:rsidR="007A0BF6" w:rsidRPr="00F02CFA" w:rsidRDefault="007A0BF6" w:rsidP="007A0BF6">
      <w:pPr>
        <w:rPr>
          <w:rFonts w:ascii="Times New Roman" w:hAnsi="Times New Roman"/>
          <w:sz w:val="22"/>
          <w:szCs w:val="22"/>
        </w:rPr>
      </w:pPr>
    </w:p>
    <w:p w14:paraId="2DAE48B4" w14:textId="77777777" w:rsidR="007A0BF6" w:rsidRPr="00F02CFA" w:rsidRDefault="007A0BF6" w:rsidP="007A0BF6">
      <w:pPr>
        <w:rPr>
          <w:rFonts w:ascii="Times New Roman" w:hAnsi="Times New Roman"/>
          <w:sz w:val="22"/>
          <w:szCs w:val="22"/>
        </w:rPr>
      </w:pPr>
    </w:p>
    <w:p w14:paraId="2DAE48B5" w14:textId="77777777" w:rsidR="007A0BF6" w:rsidRPr="00F02CFA" w:rsidRDefault="007A0BF6" w:rsidP="007A0BF6">
      <w:pPr>
        <w:numPr>
          <w:ilvl w:val="1"/>
          <w:numId w:val="11"/>
        </w:numPr>
        <w:ind w:left="852"/>
        <w:jc w:val="both"/>
      </w:pPr>
      <w:r w:rsidRPr="00F02CFA">
        <w:t>dat Gegadigde/Combinatie volledig en zonder voorbehoud door middel van de onderhavige aanmelding instemt met en voldoet aan de voorwaarden voor deze aanbesteding(sprocedure) zoals beschreven in de Selectieleidraad</w:t>
      </w:r>
    </w:p>
    <w:p w14:paraId="2DAE48B6" w14:textId="77777777" w:rsidR="007A0BF6" w:rsidRPr="00F02CFA" w:rsidRDefault="007A0BF6" w:rsidP="007A0BF6">
      <w:pPr>
        <w:jc w:val="both"/>
      </w:pPr>
    </w:p>
    <w:p w14:paraId="2DAE48B7" w14:textId="77777777" w:rsidR="007A0BF6" w:rsidRPr="00F02CFA" w:rsidRDefault="007A0BF6" w:rsidP="007A0BF6">
      <w:pPr>
        <w:numPr>
          <w:ilvl w:val="1"/>
          <w:numId w:val="11"/>
        </w:numPr>
        <w:ind w:left="852"/>
        <w:jc w:val="both"/>
      </w:pPr>
      <w:r w:rsidRPr="00F02CFA">
        <w:t>dat Gegadigde/Combinatie instemt met en voldoet aan de antwoorden zoals gegeven in de Nota’s van Inlichtingen;</w:t>
      </w:r>
    </w:p>
    <w:p w14:paraId="2DAE48C1" w14:textId="77777777" w:rsidR="007A0BF6" w:rsidRPr="00F02CFA" w:rsidRDefault="007A0BF6" w:rsidP="007A0BF6">
      <w:pPr>
        <w:jc w:val="both"/>
        <w:rPr>
          <w:rFonts w:ascii="Times New Roman" w:hAnsi="Times New Roman"/>
          <w:sz w:val="22"/>
          <w:szCs w:val="22"/>
        </w:rPr>
      </w:pPr>
    </w:p>
    <w:p w14:paraId="2DAE48C2" w14:textId="77777777" w:rsidR="007A0BF6" w:rsidRPr="00F02CFA" w:rsidRDefault="007A0BF6" w:rsidP="007A0BF6">
      <w:pPr>
        <w:jc w:val="both"/>
        <w:rPr>
          <w:rFonts w:ascii="Times New Roman" w:hAnsi="Times New Roman"/>
          <w:sz w:val="22"/>
          <w:szCs w:val="22"/>
        </w:rPr>
      </w:pPr>
      <w:r w:rsidRPr="00F02CFA">
        <w:rPr>
          <w:rFonts w:ascii="Times New Roman" w:hAnsi="Times New Roman"/>
          <w:sz w:val="22"/>
          <w:szCs w:val="22"/>
        </w:rPr>
        <w:t>Aldus opgemaakt en naar waarheid rechtsgeldig (bevoegd) ondertekend:</w:t>
      </w:r>
    </w:p>
    <w:p w14:paraId="2DAE48C3" w14:textId="77777777" w:rsidR="007A0BF6" w:rsidRPr="00F02CFA" w:rsidRDefault="007A0BF6" w:rsidP="007A0BF6">
      <w:pPr>
        <w:jc w:val="both"/>
        <w:rPr>
          <w:rFonts w:ascii="Times New Roman" w:hAnsi="Times New Roman"/>
          <w:sz w:val="22"/>
          <w:szCs w:val="22"/>
        </w:rPr>
      </w:pPr>
    </w:p>
    <w:p w14:paraId="2DAE48C4" w14:textId="77777777" w:rsidR="007A0BF6" w:rsidRPr="00F02CFA" w:rsidRDefault="007A0BF6" w:rsidP="007A0BF6">
      <w:pPr>
        <w:jc w:val="both"/>
        <w:rPr>
          <w:rFonts w:ascii="Times New Roman" w:hAnsi="Times New Roman"/>
          <w:sz w:val="22"/>
          <w:szCs w:val="22"/>
        </w:rPr>
      </w:pPr>
      <w:r w:rsidRPr="00F02CFA">
        <w:rPr>
          <w:rFonts w:ascii="Times New Roman" w:hAnsi="Times New Roman"/>
          <w:sz w:val="22"/>
          <w:szCs w:val="22"/>
        </w:rPr>
        <w:t>Op: &lt;datum&gt;</w:t>
      </w:r>
    </w:p>
    <w:p w14:paraId="2DAE48C5" w14:textId="77777777" w:rsidR="007A0BF6" w:rsidRPr="00F02CFA" w:rsidRDefault="007A0BF6" w:rsidP="007A0BF6">
      <w:pPr>
        <w:jc w:val="both"/>
        <w:rPr>
          <w:rFonts w:ascii="Times New Roman" w:hAnsi="Times New Roman"/>
          <w:sz w:val="22"/>
          <w:szCs w:val="22"/>
        </w:rPr>
      </w:pPr>
      <w:r w:rsidRPr="00F02CFA">
        <w:rPr>
          <w:rFonts w:ascii="Times New Roman" w:hAnsi="Times New Roman"/>
          <w:sz w:val="22"/>
          <w:szCs w:val="22"/>
        </w:rPr>
        <w:t>Te: &lt;plaats&gt;</w:t>
      </w:r>
    </w:p>
    <w:p w14:paraId="2DAE48C6" w14:textId="77777777" w:rsidR="007A0BF6" w:rsidRPr="00F02CFA" w:rsidRDefault="007A0BF6" w:rsidP="007A0BF6">
      <w:pPr>
        <w:jc w:val="both"/>
        <w:rPr>
          <w:rFonts w:ascii="Times New Roman" w:hAnsi="Times New Roman"/>
          <w:sz w:val="22"/>
          <w:szCs w:val="22"/>
        </w:rPr>
      </w:pPr>
    </w:p>
    <w:p w14:paraId="2DAE48C7" w14:textId="77777777" w:rsidR="007A0BF6" w:rsidRPr="00F02CFA" w:rsidRDefault="007A0BF6" w:rsidP="007A0BF6">
      <w:pPr>
        <w:jc w:val="both"/>
        <w:rPr>
          <w:rFonts w:ascii="Times New Roman" w:hAnsi="Times New Roman"/>
          <w:sz w:val="22"/>
          <w:szCs w:val="22"/>
        </w:rPr>
      </w:pPr>
      <w:r w:rsidRPr="00F02CFA">
        <w:rPr>
          <w:rFonts w:ascii="Times New Roman" w:hAnsi="Times New Roman"/>
          <w:sz w:val="22"/>
          <w:szCs w:val="22"/>
        </w:rPr>
        <w:t>&lt;naam functionaris&gt;</w:t>
      </w:r>
    </w:p>
    <w:p w14:paraId="2DAE48C8" w14:textId="77777777" w:rsidR="007A0BF6" w:rsidRPr="00F02CFA" w:rsidRDefault="007A0BF6" w:rsidP="007A0BF6">
      <w:pPr>
        <w:jc w:val="both"/>
        <w:rPr>
          <w:rFonts w:ascii="Times New Roman" w:hAnsi="Times New Roman"/>
          <w:sz w:val="22"/>
          <w:szCs w:val="22"/>
        </w:rPr>
      </w:pPr>
      <w:r w:rsidRPr="00F02CFA">
        <w:rPr>
          <w:rFonts w:ascii="Times New Roman" w:hAnsi="Times New Roman"/>
          <w:sz w:val="22"/>
          <w:szCs w:val="22"/>
        </w:rPr>
        <w:t>&lt;handtekening&gt;</w:t>
      </w:r>
    </w:p>
    <w:p w14:paraId="2DAE48C9" w14:textId="77777777" w:rsidR="007A0BF6" w:rsidRPr="00F02CFA" w:rsidRDefault="007A0BF6" w:rsidP="007A0BF6">
      <w:pPr>
        <w:jc w:val="both"/>
        <w:rPr>
          <w:rFonts w:ascii="Times New Roman" w:hAnsi="Times New Roman"/>
          <w:sz w:val="22"/>
          <w:szCs w:val="22"/>
        </w:rPr>
      </w:pPr>
    </w:p>
    <w:p w14:paraId="2DAE48CA" w14:textId="77777777" w:rsidR="007A0BF6" w:rsidRPr="00F02CFA" w:rsidRDefault="007A0BF6" w:rsidP="007A0BF6">
      <w:pPr>
        <w:jc w:val="both"/>
        <w:rPr>
          <w:rFonts w:ascii="Times New Roman" w:hAnsi="Times New Roman"/>
          <w:sz w:val="22"/>
          <w:szCs w:val="22"/>
        </w:rPr>
      </w:pPr>
    </w:p>
    <w:p w14:paraId="2DAE48CB" w14:textId="77777777" w:rsidR="007A0BF6" w:rsidRPr="00F02CFA" w:rsidRDefault="007A0BF6" w:rsidP="007A0BF6">
      <w:pPr>
        <w:jc w:val="both"/>
        <w:rPr>
          <w:rFonts w:ascii="Times New Roman" w:hAnsi="Times New Roman"/>
          <w:sz w:val="22"/>
          <w:szCs w:val="22"/>
        </w:rPr>
      </w:pPr>
      <w:r w:rsidRPr="00F02CFA">
        <w:rPr>
          <w:rFonts w:ascii="Times New Roman" w:hAnsi="Times New Roman"/>
          <w:sz w:val="22"/>
          <w:szCs w:val="22"/>
        </w:rPr>
        <w:t>Combinant (indien van toepassing)</w:t>
      </w:r>
    </w:p>
    <w:p w14:paraId="2DAE48CC" w14:textId="77777777" w:rsidR="007A0BF6" w:rsidRPr="00F02CFA" w:rsidRDefault="007A0BF6" w:rsidP="007A0BF6">
      <w:pPr>
        <w:jc w:val="both"/>
        <w:rPr>
          <w:rFonts w:ascii="Times New Roman" w:hAnsi="Times New Roman"/>
          <w:sz w:val="22"/>
          <w:szCs w:val="22"/>
        </w:rPr>
      </w:pPr>
      <w:r w:rsidRPr="00F02CFA">
        <w:rPr>
          <w:rFonts w:ascii="Times New Roman" w:hAnsi="Times New Roman"/>
          <w:sz w:val="22"/>
          <w:szCs w:val="22"/>
        </w:rPr>
        <w:t>Op: &lt;datum&gt;</w:t>
      </w:r>
    </w:p>
    <w:p w14:paraId="2DAE48CD" w14:textId="77777777" w:rsidR="007A0BF6" w:rsidRPr="00F02CFA" w:rsidRDefault="007A0BF6" w:rsidP="007A0BF6">
      <w:pPr>
        <w:jc w:val="both"/>
        <w:rPr>
          <w:rFonts w:ascii="Times New Roman" w:hAnsi="Times New Roman"/>
          <w:sz w:val="22"/>
          <w:szCs w:val="22"/>
        </w:rPr>
      </w:pPr>
      <w:r w:rsidRPr="00F02CFA">
        <w:rPr>
          <w:rFonts w:ascii="Times New Roman" w:hAnsi="Times New Roman"/>
          <w:sz w:val="22"/>
          <w:szCs w:val="22"/>
        </w:rPr>
        <w:t>Te: &lt;plaats&gt;</w:t>
      </w:r>
    </w:p>
    <w:p w14:paraId="2DAE48CE" w14:textId="77777777" w:rsidR="007A0BF6" w:rsidRPr="00F02CFA" w:rsidRDefault="007A0BF6" w:rsidP="007A0BF6">
      <w:pPr>
        <w:jc w:val="both"/>
        <w:rPr>
          <w:rFonts w:ascii="Times New Roman" w:hAnsi="Times New Roman"/>
          <w:sz w:val="22"/>
          <w:szCs w:val="22"/>
        </w:rPr>
      </w:pPr>
    </w:p>
    <w:p w14:paraId="2DAE48CF" w14:textId="77777777" w:rsidR="007A0BF6" w:rsidRPr="00F02CFA" w:rsidRDefault="007A0BF6" w:rsidP="007A0BF6">
      <w:pPr>
        <w:jc w:val="both"/>
        <w:rPr>
          <w:rFonts w:ascii="Times New Roman" w:hAnsi="Times New Roman"/>
          <w:sz w:val="22"/>
          <w:szCs w:val="22"/>
        </w:rPr>
      </w:pPr>
      <w:r w:rsidRPr="00F02CFA">
        <w:rPr>
          <w:rFonts w:ascii="Times New Roman" w:hAnsi="Times New Roman"/>
          <w:sz w:val="22"/>
          <w:szCs w:val="22"/>
        </w:rPr>
        <w:t>&lt;naam functionaris&gt;</w:t>
      </w:r>
    </w:p>
    <w:p w14:paraId="2DAE48D0" w14:textId="77777777" w:rsidR="007A0BF6" w:rsidRPr="00F02CFA" w:rsidRDefault="007A0BF6" w:rsidP="007A0BF6">
      <w:pPr>
        <w:jc w:val="both"/>
        <w:rPr>
          <w:rFonts w:ascii="Times New Roman" w:hAnsi="Times New Roman"/>
          <w:sz w:val="22"/>
          <w:szCs w:val="22"/>
        </w:rPr>
      </w:pPr>
      <w:r w:rsidRPr="00F02CFA">
        <w:rPr>
          <w:rFonts w:ascii="Times New Roman" w:hAnsi="Times New Roman"/>
          <w:sz w:val="22"/>
          <w:szCs w:val="22"/>
        </w:rPr>
        <w:t>&lt;handtekening&gt;</w:t>
      </w:r>
    </w:p>
    <w:p w14:paraId="2DAE48D1" w14:textId="77777777" w:rsidR="007A0BF6" w:rsidRPr="00F02CFA" w:rsidRDefault="007A0BF6" w:rsidP="007A0BF6">
      <w:pPr>
        <w:jc w:val="both"/>
        <w:rPr>
          <w:rFonts w:ascii="Times New Roman" w:hAnsi="Times New Roman"/>
          <w:sz w:val="22"/>
          <w:szCs w:val="22"/>
        </w:rPr>
      </w:pPr>
    </w:p>
    <w:p w14:paraId="2DAE48D2" w14:textId="77777777" w:rsidR="007A0BF6" w:rsidRPr="00F02CFA" w:rsidRDefault="007A0BF6" w:rsidP="007A0BF6">
      <w:pPr>
        <w:jc w:val="both"/>
        <w:rPr>
          <w:rFonts w:ascii="Times New Roman" w:hAnsi="Times New Roman"/>
          <w:b/>
          <w:i/>
          <w:sz w:val="22"/>
          <w:szCs w:val="22"/>
        </w:rPr>
      </w:pPr>
      <w:r w:rsidRPr="00F02CFA">
        <w:rPr>
          <w:rFonts w:ascii="Times New Roman" w:hAnsi="Times New Roman"/>
          <w:b/>
          <w:i/>
          <w:sz w:val="22"/>
          <w:szCs w:val="22"/>
        </w:rPr>
        <w:t>NB: Bevoegd zijn personen die in uittreksel Kamer van Koophandel staan vermeld als bevoegd bestuurder of die een volmacht hebben gekregen van een persoon die staat vermeld. Let op dat sommige bevoegdheden beperkt zijn tot bepaalde bedragen. Zie paragraaf 3.4.4. voor een uitgebreide toelichting.</w:t>
      </w:r>
    </w:p>
    <w:p w14:paraId="2DAE48D3" w14:textId="7613E499" w:rsidR="007A0BF6" w:rsidRPr="00F02CFA" w:rsidRDefault="007A0BF6" w:rsidP="00B900E6">
      <w:pPr>
        <w:pStyle w:val="Kop1"/>
        <w:numPr>
          <w:ilvl w:val="0"/>
          <w:numId w:val="0"/>
        </w:numPr>
        <w:ind w:left="360" w:hanging="360"/>
      </w:pPr>
      <w:r w:rsidRPr="00F02CFA">
        <w:br w:type="page"/>
      </w:r>
      <w:bookmarkStart w:id="6" w:name="_Toc306096633"/>
      <w:bookmarkStart w:id="7" w:name="_Ref363136578"/>
      <w:bookmarkStart w:id="8" w:name="_Toc451338038"/>
      <w:bookmarkStart w:id="9" w:name="_Ref451340106"/>
      <w:bookmarkStart w:id="10" w:name="_Ref451340551"/>
      <w:bookmarkStart w:id="11" w:name="_Toc480802483"/>
      <w:bookmarkStart w:id="12" w:name="_Toc72245287"/>
      <w:bookmarkStart w:id="13" w:name="_Toc72526661"/>
      <w:r w:rsidRPr="00F02CFA">
        <w:lastRenderedPageBreak/>
        <w:t>Bijlage 3.</w:t>
      </w:r>
      <w:r w:rsidRPr="00F02CFA">
        <w:tab/>
        <w:t>Format referentieopdrachten</w:t>
      </w:r>
      <w:bookmarkEnd w:id="6"/>
      <w:bookmarkEnd w:id="7"/>
      <w:bookmarkEnd w:id="8"/>
      <w:bookmarkEnd w:id="9"/>
      <w:bookmarkEnd w:id="10"/>
      <w:bookmarkEnd w:id="11"/>
      <w:bookmarkEnd w:id="12"/>
      <w:bookmarkEnd w:id="13"/>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
        <w:gridCol w:w="1836"/>
        <w:gridCol w:w="1169"/>
        <w:gridCol w:w="1893"/>
        <w:gridCol w:w="2943"/>
      </w:tblGrid>
      <w:tr w:rsidR="007A0BF6" w:rsidRPr="00F02CFA" w14:paraId="2DAE48D6" w14:textId="77777777" w:rsidTr="00B900E6">
        <w:trPr>
          <w:trHeight w:val="453"/>
        </w:trPr>
        <w:tc>
          <w:tcPr>
            <w:tcW w:w="3799" w:type="dxa"/>
            <w:gridSpan w:val="3"/>
            <w:vAlign w:val="center"/>
          </w:tcPr>
          <w:p w14:paraId="2DAE48D4" w14:textId="77777777" w:rsidR="007A0BF6" w:rsidRPr="00F02CFA" w:rsidRDefault="007A0BF6" w:rsidP="007A0BF6">
            <w:pPr>
              <w:jc w:val="both"/>
              <w:rPr>
                <w:b/>
              </w:rPr>
            </w:pPr>
            <w:r w:rsidRPr="00F02CFA">
              <w:rPr>
                <w:b/>
              </w:rPr>
              <w:t>Naam Gegadigde:</w:t>
            </w:r>
          </w:p>
        </w:tc>
        <w:tc>
          <w:tcPr>
            <w:tcW w:w="5023" w:type="dxa"/>
            <w:gridSpan w:val="2"/>
            <w:vAlign w:val="center"/>
          </w:tcPr>
          <w:p w14:paraId="2DAE48D5" w14:textId="77777777" w:rsidR="007A0BF6" w:rsidRPr="00F02CFA" w:rsidRDefault="007A0BF6" w:rsidP="007A0BF6">
            <w:pPr>
              <w:jc w:val="both"/>
            </w:pPr>
          </w:p>
        </w:tc>
      </w:tr>
      <w:tr w:rsidR="007A0BF6" w:rsidRPr="00F02CFA" w14:paraId="2DAE48D8" w14:textId="77777777" w:rsidTr="00B900E6">
        <w:trPr>
          <w:trHeight w:val="350"/>
        </w:trPr>
        <w:tc>
          <w:tcPr>
            <w:tcW w:w="8822" w:type="dxa"/>
            <w:gridSpan w:val="5"/>
            <w:vAlign w:val="center"/>
          </w:tcPr>
          <w:p w14:paraId="2DAE48D7" w14:textId="77777777" w:rsidR="007A0BF6" w:rsidRPr="00F02CFA" w:rsidRDefault="007A0BF6" w:rsidP="007A0BF6">
            <w:pPr>
              <w:jc w:val="both"/>
              <w:rPr>
                <w:b/>
              </w:rPr>
            </w:pPr>
            <w:r w:rsidRPr="00F02CFA">
              <w:rPr>
                <w:b/>
              </w:rPr>
              <w:t xml:space="preserve">Perceelnummer: </w:t>
            </w:r>
          </w:p>
        </w:tc>
      </w:tr>
      <w:tr w:rsidR="007A0BF6" w:rsidRPr="00F02CFA" w14:paraId="2DAE48DA" w14:textId="77777777" w:rsidTr="00B900E6">
        <w:trPr>
          <w:trHeight w:val="682"/>
        </w:trPr>
        <w:tc>
          <w:tcPr>
            <w:tcW w:w="8822" w:type="dxa"/>
            <w:gridSpan w:val="5"/>
            <w:vAlign w:val="center"/>
          </w:tcPr>
          <w:p w14:paraId="2DAE48D9" w14:textId="77777777" w:rsidR="007A0BF6" w:rsidRPr="00F02CFA" w:rsidRDefault="007A0BF6" w:rsidP="007A0BF6">
            <w:pPr>
              <w:jc w:val="both"/>
              <w:rPr>
                <w:b/>
              </w:rPr>
            </w:pPr>
            <w:r w:rsidRPr="00F02CFA">
              <w:rPr>
                <w:b/>
              </w:rPr>
              <w:t xml:space="preserve">Referentie nr. …: </w:t>
            </w:r>
          </w:p>
        </w:tc>
      </w:tr>
      <w:tr w:rsidR="007A0BF6" w:rsidRPr="00F02CFA" w14:paraId="2DAE48E1" w14:textId="77777777" w:rsidTr="00B900E6">
        <w:tc>
          <w:tcPr>
            <w:tcW w:w="778" w:type="dxa"/>
            <w:vMerge w:val="restart"/>
          </w:tcPr>
          <w:p w14:paraId="2DAE48DB" w14:textId="77777777" w:rsidR="007A0BF6" w:rsidRPr="00F02CFA" w:rsidRDefault="007A0BF6" w:rsidP="007A0BF6">
            <w:pPr>
              <w:jc w:val="both"/>
            </w:pPr>
            <w:r w:rsidRPr="00F02CFA">
              <w:t>1.</w:t>
            </w:r>
          </w:p>
        </w:tc>
        <w:tc>
          <w:tcPr>
            <w:tcW w:w="1838" w:type="dxa"/>
            <w:vMerge w:val="restart"/>
          </w:tcPr>
          <w:p w14:paraId="2DAE48DC" w14:textId="77777777" w:rsidR="007A0BF6" w:rsidRPr="00F02CFA" w:rsidRDefault="007A0BF6" w:rsidP="007A0BF6">
            <w:pPr>
              <w:jc w:val="both"/>
            </w:pPr>
            <w:r w:rsidRPr="00F02CFA">
              <w:t>Gegevens</w:t>
            </w:r>
          </w:p>
          <w:p w14:paraId="2DAE48DD" w14:textId="77777777" w:rsidR="007A0BF6" w:rsidRPr="00F02CFA" w:rsidRDefault="007A0BF6" w:rsidP="007A0BF6">
            <w:pPr>
              <w:jc w:val="both"/>
            </w:pPr>
            <w:r w:rsidRPr="00F02CFA">
              <w:t>referentieopdracht</w:t>
            </w:r>
          </w:p>
        </w:tc>
        <w:tc>
          <w:tcPr>
            <w:tcW w:w="3126" w:type="dxa"/>
            <w:gridSpan w:val="2"/>
          </w:tcPr>
          <w:p w14:paraId="2DAE48DE" w14:textId="77777777" w:rsidR="007A0BF6" w:rsidRPr="00F02CFA" w:rsidRDefault="007A0BF6" w:rsidP="007A0BF6">
            <w:pPr>
              <w:jc w:val="both"/>
            </w:pPr>
            <w:r w:rsidRPr="00F02CFA">
              <w:t>Naam organisatie voor wie de referentieopdracht is uitgevoerd.</w:t>
            </w:r>
          </w:p>
          <w:p w14:paraId="2DAE48DF" w14:textId="77777777" w:rsidR="007A0BF6" w:rsidRPr="00F02CFA" w:rsidRDefault="007A0BF6" w:rsidP="007A0BF6">
            <w:pPr>
              <w:jc w:val="both"/>
            </w:pPr>
          </w:p>
        </w:tc>
        <w:tc>
          <w:tcPr>
            <w:tcW w:w="3080" w:type="dxa"/>
          </w:tcPr>
          <w:p w14:paraId="2DAE48E0" w14:textId="77777777" w:rsidR="007A0BF6" w:rsidRPr="00F02CFA" w:rsidRDefault="007A0BF6" w:rsidP="007A0BF6">
            <w:pPr>
              <w:jc w:val="both"/>
            </w:pPr>
          </w:p>
        </w:tc>
      </w:tr>
      <w:tr w:rsidR="007A0BF6" w:rsidRPr="00F02CFA" w14:paraId="2DAE48E7" w14:textId="77777777" w:rsidTr="00B900E6">
        <w:tc>
          <w:tcPr>
            <w:tcW w:w="778" w:type="dxa"/>
            <w:vMerge/>
          </w:tcPr>
          <w:p w14:paraId="2DAE48E2" w14:textId="77777777" w:rsidR="007A0BF6" w:rsidRPr="00F02CFA" w:rsidRDefault="007A0BF6" w:rsidP="007A0BF6">
            <w:pPr>
              <w:jc w:val="both"/>
            </w:pPr>
          </w:p>
        </w:tc>
        <w:tc>
          <w:tcPr>
            <w:tcW w:w="1838" w:type="dxa"/>
            <w:vMerge/>
          </w:tcPr>
          <w:p w14:paraId="2DAE48E3" w14:textId="77777777" w:rsidR="007A0BF6" w:rsidRPr="00F02CFA" w:rsidRDefault="007A0BF6" w:rsidP="007A0BF6">
            <w:pPr>
              <w:jc w:val="both"/>
            </w:pPr>
          </w:p>
        </w:tc>
        <w:tc>
          <w:tcPr>
            <w:tcW w:w="3126" w:type="dxa"/>
            <w:gridSpan w:val="2"/>
          </w:tcPr>
          <w:p w14:paraId="2DAE48E4" w14:textId="77777777" w:rsidR="007A0BF6" w:rsidRPr="00F02CFA" w:rsidRDefault="007A0BF6" w:rsidP="007A0BF6">
            <w:pPr>
              <w:jc w:val="both"/>
            </w:pPr>
            <w:r w:rsidRPr="00F02CFA">
              <w:t>Naam contactpersoon</w:t>
            </w:r>
          </w:p>
          <w:p w14:paraId="2DAE48E5" w14:textId="77777777" w:rsidR="007A0BF6" w:rsidRPr="00F02CFA" w:rsidRDefault="007A0BF6" w:rsidP="007A0BF6">
            <w:pPr>
              <w:jc w:val="both"/>
            </w:pPr>
          </w:p>
        </w:tc>
        <w:tc>
          <w:tcPr>
            <w:tcW w:w="3080" w:type="dxa"/>
          </w:tcPr>
          <w:p w14:paraId="2DAE48E6" w14:textId="77777777" w:rsidR="007A0BF6" w:rsidRPr="00F02CFA" w:rsidRDefault="007A0BF6" w:rsidP="007A0BF6">
            <w:pPr>
              <w:jc w:val="both"/>
            </w:pPr>
          </w:p>
        </w:tc>
      </w:tr>
      <w:tr w:rsidR="007A0BF6" w:rsidRPr="00F02CFA" w14:paraId="2DAE48ED" w14:textId="77777777" w:rsidTr="00B900E6">
        <w:tc>
          <w:tcPr>
            <w:tcW w:w="778" w:type="dxa"/>
            <w:vMerge/>
          </w:tcPr>
          <w:p w14:paraId="2DAE48E8" w14:textId="77777777" w:rsidR="007A0BF6" w:rsidRPr="00F02CFA" w:rsidRDefault="007A0BF6" w:rsidP="007A0BF6">
            <w:pPr>
              <w:jc w:val="both"/>
            </w:pPr>
          </w:p>
        </w:tc>
        <w:tc>
          <w:tcPr>
            <w:tcW w:w="1838" w:type="dxa"/>
            <w:vMerge/>
          </w:tcPr>
          <w:p w14:paraId="2DAE48E9" w14:textId="77777777" w:rsidR="007A0BF6" w:rsidRPr="00F02CFA" w:rsidRDefault="007A0BF6" w:rsidP="007A0BF6">
            <w:pPr>
              <w:jc w:val="both"/>
            </w:pPr>
          </w:p>
        </w:tc>
        <w:tc>
          <w:tcPr>
            <w:tcW w:w="3126" w:type="dxa"/>
            <w:gridSpan w:val="2"/>
          </w:tcPr>
          <w:p w14:paraId="2DAE48EA" w14:textId="77777777" w:rsidR="007A0BF6" w:rsidRPr="00F02CFA" w:rsidRDefault="007A0BF6" w:rsidP="007A0BF6">
            <w:pPr>
              <w:jc w:val="both"/>
            </w:pPr>
            <w:r w:rsidRPr="00F02CFA">
              <w:t>Telefoonnummer</w:t>
            </w:r>
          </w:p>
          <w:p w14:paraId="2DAE48EB" w14:textId="77777777" w:rsidR="007A0BF6" w:rsidRPr="00F02CFA" w:rsidRDefault="007A0BF6" w:rsidP="007A0BF6">
            <w:pPr>
              <w:jc w:val="both"/>
            </w:pPr>
          </w:p>
        </w:tc>
        <w:tc>
          <w:tcPr>
            <w:tcW w:w="3080" w:type="dxa"/>
          </w:tcPr>
          <w:p w14:paraId="2DAE48EC" w14:textId="77777777" w:rsidR="007A0BF6" w:rsidRPr="00F02CFA" w:rsidRDefault="007A0BF6" w:rsidP="007A0BF6">
            <w:pPr>
              <w:jc w:val="both"/>
            </w:pPr>
          </w:p>
        </w:tc>
      </w:tr>
      <w:tr w:rsidR="007A0BF6" w:rsidRPr="00F02CFA" w14:paraId="2DAE48F3" w14:textId="77777777" w:rsidTr="00B900E6">
        <w:tc>
          <w:tcPr>
            <w:tcW w:w="778" w:type="dxa"/>
            <w:vMerge/>
          </w:tcPr>
          <w:p w14:paraId="2DAE48EE" w14:textId="77777777" w:rsidR="007A0BF6" w:rsidRPr="00F02CFA" w:rsidRDefault="007A0BF6" w:rsidP="007A0BF6">
            <w:pPr>
              <w:jc w:val="both"/>
            </w:pPr>
          </w:p>
        </w:tc>
        <w:tc>
          <w:tcPr>
            <w:tcW w:w="1838" w:type="dxa"/>
            <w:vMerge/>
          </w:tcPr>
          <w:p w14:paraId="2DAE48EF" w14:textId="77777777" w:rsidR="007A0BF6" w:rsidRPr="00F02CFA" w:rsidRDefault="007A0BF6" w:rsidP="007A0BF6">
            <w:pPr>
              <w:jc w:val="both"/>
            </w:pPr>
          </w:p>
        </w:tc>
        <w:tc>
          <w:tcPr>
            <w:tcW w:w="3126" w:type="dxa"/>
            <w:gridSpan w:val="2"/>
          </w:tcPr>
          <w:p w14:paraId="2DAE48F0" w14:textId="77777777" w:rsidR="007A0BF6" w:rsidRPr="00F02CFA" w:rsidRDefault="007A0BF6" w:rsidP="007A0BF6">
            <w:pPr>
              <w:jc w:val="both"/>
            </w:pPr>
            <w:r w:rsidRPr="00F02CFA">
              <w:t>Naam en omschrijving van de referentieopdracht</w:t>
            </w:r>
          </w:p>
          <w:p w14:paraId="2DAE48F1" w14:textId="77777777" w:rsidR="007A0BF6" w:rsidRPr="00F02CFA" w:rsidRDefault="007A0BF6" w:rsidP="007A0BF6">
            <w:pPr>
              <w:jc w:val="both"/>
            </w:pPr>
          </w:p>
        </w:tc>
        <w:tc>
          <w:tcPr>
            <w:tcW w:w="3080" w:type="dxa"/>
          </w:tcPr>
          <w:p w14:paraId="2DAE48F2" w14:textId="77777777" w:rsidR="007A0BF6" w:rsidRPr="00F02CFA" w:rsidRDefault="007A0BF6" w:rsidP="007A0BF6">
            <w:pPr>
              <w:jc w:val="both"/>
            </w:pPr>
          </w:p>
        </w:tc>
      </w:tr>
      <w:tr w:rsidR="007A0BF6" w:rsidRPr="00F02CFA" w14:paraId="2DAE48F9" w14:textId="77777777" w:rsidTr="00B900E6">
        <w:tc>
          <w:tcPr>
            <w:tcW w:w="778" w:type="dxa"/>
            <w:vMerge w:val="restart"/>
          </w:tcPr>
          <w:p w14:paraId="2DAE48F4" w14:textId="77777777" w:rsidR="007A0BF6" w:rsidRPr="00F02CFA" w:rsidRDefault="007A0BF6" w:rsidP="007A0BF6">
            <w:pPr>
              <w:jc w:val="both"/>
            </w:pPr>
            <w:r w:rsidRPr="00F02CFA">
              <w:t>2.</w:t>
            </w:r>
          </w:p>
        </w:tc>
        <w:tc>
          <w:tcPr>
            <w:tcW w:w="1838" w:type="dxa"/>
            <w:vMerge w:val="restart"/>
          </w:tcPr>
          <w:p w14:paraId="2DAE48F5" w14:textId="77777777" w:rsidR="007A0BF6" w:rsidRPr="00F02CFA" w:rsidRDefault="007A0BF6" w:rsidP="007A0BF6">
            <w:pPr>
              <w:jc w:val="both"/>
            </w:pPr>
            <w:r w:rsidRPr="00F02CFA">
              <w:t>Omzet van de referentieopdracht</w:t>
            </w:r>
          </w:p>
        </w:tc>
        <w:tc>
          <w:tcPr>
            <w:tcW w:w="3126" w:type="dxa"/>
            <w:gridSpan w:val="2"/>
          </w:tcPr>
          <w:p w14:paraId="2DAE48F7" w14:textId="79D5C818" w:rsidR="007A0BF6" w:rsidRPr="00F02CFA" w:rsidRDefault="007A0BF6" w:rsidP="00037723">
            <w:pPr>
              <w:jc w:val="both"/>
            </w:pPr>
            <w:r w:rsidRPr="00F02CFA">
              <w:t>Het bedrag aan omzet van de referentieopdracht</w:t>
            </w:r>
          </w:p>
        </w:tc>
        <w:tc>
          <w:tcPr>
            <w:tcW w:w="3080" w:type="dxa"/>
          </w:tcPr>
          <w:p w14:paraId="2DAE48F8" w14:textId="77777777" w:rsidR="007A0BF6" w:rsidRPr="00F02CFA" w:rsidRDefault="007A0BF6" w:rsidP="007A0BF6">
            <w:pPr>
              <w:jc w:val="both"/>
            </w:pPr>
          </w:p>
        </w:tc>
      </w:tr>
      <w:tr w:rsidR="007A0BF6" w:rsidRPr="00F02CFA" w14:paraId="2DAE48FF" w14:textId="77777777" w:rsidTr="00B900E6">
        <w:tc>
          <w:tcPr>
            <w:tcW w:w="778" w:type="dxa"/>
            <w:vMerge/>
          </w:tcPr>
          <w:p w14:paraId="2DAE48FA" w14:textId="77777777" w:rsidR="007A0BF6" w:rsidRPr="00F02CFA" w:rsidRDefault="007A0BF6" w:rsidP="007A0BF6">
            <w:pPr>
              <w:jc w:val="both"/>
            </w:pPr>
          </w:p>
        </w:tc>
        <w:tc>
          <w:tcPr>
            <w:tcW w:w="1838" w:type="dxa"/>
            <w:vMerge/>
          </w:tcPr>
          <w:p w14:paraId="2DAE48FB" w14:textId="77777777" w:rsidR="007A0BF6" w:rsidRPr="00F02CFA" w:rsidRDefault="007A0BF6" w:rsidP="007A0BF6">
            <w:pPr>
              <w:jc w:val="both"/>
            </w:pPr>
          </w:p>
        </w:tc>
        <w:tc>
          <w:tcPr>
            <w:tcW w:w="3126" w:type="dxa"/>
            <w:gridSpan w:val="2"/>
          </w:tcPr>
          <w:p w14:paraId="2DAE48FD" w14:textId="1A46E68F" w:rsidR="007A0BF6" w:rsidRPr="00F02CFA" w:rsidRDefault="007A0BF6" w:rsidP="00037723">
            <w:pPr>
              <w:jc w:val="both"/>
            </w:pPr>
            <w:r w:rsidRPr="00F02CFA">
              <w:t>De eventuele waarde van het gedeelte dat in onderaanneming is uitgevoerd</w:t>
            </w:r>
          </w:p>
        </w:tc>
        <w:tc>
          <w:tcPr>
            <w:tcW w:w="3080" w:type="dxa"/>
          </w:tcPr>
          <w:p w14:paraId="2DAE48FE" w14:textId="77777777" w:rsidR="007A0BF6" w:rsidRPr="00F02CFA" w:rsidRDefault="007A0BF6" w:rsidP="007A0BF6">
            <w:pPr>
              <w:jc w:val="both"/>
            </w:pPr>
          </w:p>
        </w:tc>
      </w:tr>
      <w:tr w:rsidR="007A0BF6" w:rsidRPr="00F02CFA" w14:paraId="2DAE4905" w14:textId="77777777" w:rsidTr="00B900E6">
        <w:tc>
          <w:tcPr>
            <w:tcW w:w="778" w:type="dxa"/>
            <w:vMerge w:val="restart"/>
          </w:tcPr>
          <w:p w14:paraId="2DAE4900" w14:textId="77777777" w:rsidR="007A0BF6" w:rsidRPr="00F02CFA" w:rsidRDefault="007A0BF6" w:rsidP="007A0BF6">
            <w:pPr>
              <w:jc w:val="both"/>
            </w:pPr>
            <w:r w:rsidRPr="00F02CFA">
              <w:t>3.</w:t>
            </w:r>
          </w:p>
        </w:tc>
        <w:tc>
          <w:tcPr>
            <w:tcW w:w="1838" w:type="dxa"/>
            <w:vMerge w:val="restart"/>
          </w:tcPr>
          <w:p w14:paraId="2DAE4901" w14:textId="77777777" w:rsidR="007A0BF6" w:rsidRPr="00F02CFA" w:rsidRDefault="007A0BF6" w:rsidP="007A0BF6">
            <w:pPr>
              <w:jc w:val="both"/>
            </w:pPr>
            <w:r w:rsidRPr="00F02CFA">
              <w:t>Looptijd van de referentieopdracht</w:t>
            </w:r>
          </w:p>
        </w:tc>
        <w:tc>
          <w:tcPr>
            <w:tcW w:w="3126" w:type="dxa"/>
            <w:gridSpan w:val="2"/>
          </w:tcPr>
          <w:p w14:paraId="2DAE4902" w14:textId="2D07B7BE" w:rsidR="007A0BF6" w:rsidRPr="00F02CFA" w:rsidRDefault="007A0BF6" w:rsidP="007A0BF6">
            <w:pPr>
              <w:jc w:val="both"/>
            </w:pPr>
            <w:r w:rsidRPr="00F02CFA">
              <w:t>Datum</w:t>
            </w:r>
            <w:r w:rsidR="00E22C31" w:rsidRPr="00F02CFA">
              <w:t xml:space="preserve"> </w:t>
            </w:r>
            <w:r w:rsidRPr="00F02CFA">
              <w:t>aanvang referentieopdracht</w:t>
            </w:r>
          </w:p>
          <w:p w14:paraId="2DAE4903" w14:textId="77777777" w:rsidR="007A0BF6" w:rsidRPr="00F02CFA" w:rsidRDefault="007A0BF6" w:rsidP="007A0BF6">
            <w:pPr>
              <w:jc w:val="both"/>
            </w:pPr>
          </w:p>
        </w:tc>
        <w:tc>
          <w:tcPr>
            <w:tcW w:w="3080" w:type="dxa"/>
          </w:tcPr>
          <w:p w14:paraId="2DAE4904" w14:textId="77777777" w:rsidR="007A0BF6" w:rsidRPr="00F02CFA" w:rsidRDefault="007A0BF6" w:rsidP="007A0BF6">
            <w:pPr>
              <w:jc w:val="both"/>
            </w:pPr>
          </w:p>
        </w:tc>
      </w:tr>
      <w:tr w:rsidR="007A0BF6" w:rsidRPr="00F02CFA" w14:paraId="2DAE490B" w14:textId="77777777" w:rsidTr="00B900E6">
        <w:tc>
          <w:tcPr>
            <w:tcW w:w="778" w:type="dxa"/>
            <w:vMerge/>
          </w:tcPr>
          <w:p w14:paraId="2DAE4906" w14:textId="77777777" w:rsidR="007A0BF6" w:rsidRPr="00F02CFA" w:rsidRDefault="007A0BF6" w:rsidP="007A0BF6">
            <w:pPr>
              <w:jc w:val="both"/>
            </w:pPr>
          </w:p>
        </w:tc>
        <w:tc>
          <w:tcPr>
            <w:tcW w:w="1838" w:type="dxa"/>
            <w:vMerge/>
          </w:tcPr>
          <w:p w14:paraId="2DAE4907" w14:textId="77777777" w:rsidR="007A0BF6" w:rsidRPr="00F02CFA" w:rsidRDefault="007A0BF6" w:rsidP="007A0BF6">
            <w:pPr>
              <w:jc w:val="both"/>
            </w:pPr>
          </w:p>
        </w:tc>
        <w:tc>
          <w:tcPr>
            <w:tcW w:w="3126" w:type="dxa"/>
            <w:gridSpan w:val="2"/>
          </w:tcPr>
          <w:p w14:paraId="2DAE4908" w14:textId="77777777" w:rsidR="007A0BF6" w:rsidRPr="00F02CFA" w:rsidRDefault="007A0BF6" w:rsidP="007A0BF6">
            <w:r w:rsidRPr="00F02CFA">
              <w:t>Datum afronding referentieopdracht</w:t>
            </w:r>
          </w:p>
          <w:p w14:paraId="2DAE4909" w14:textId="77777777" w:rsidR="007A0BF6" w:rsidRPr="00F02CFA" w:rsidRDefault="007A0BF6" w:rsidP="007A0BF6"/>
        </w:tc>
        <w:tc>
          <w:tcPr>
            <w:tcW w:w="3080" w:type="dxa"/>
          </w:tcPr>
          <w:p w14:paraId="2DAE490A" w14:textId="77777777" w:rsidR="007A0BF6" w:rsidRPr="00F02CFA" w:rsidRDefault="007A0BF6" w:rsidP="007A0BF6">
            <w:pPr>
              <w:jc w:val="both"/>
            </w:pPr>
          </w:p>
        </w:tc>
      </w:tr>
      <w:tr w:rsidR="007A0BF6" w:rsidRPr="00F02CFA" w14:paraId="2DAE4911" w14:textId="77777777" w:rsidTr="00B900E6">
        <w:tc>
          <w:tcPr>
            <w:tcW w:w="778" w:type="dxa"/>
            <w:vMerge w:val="restart"/>
          </w:tcPr>
          <w:p w14:paraId="2DAE490C" w14:textId="77777777" w:rsidR="007A0BF6" w:rsidRPr="00F02CFA" w:rsidRDefault="007A0BF6" w:rsidP="007A0BF6">
            <w:pPr>
              <w:jc w:val="both"/>
            </w:pPr>
            <w:r w:rsidRPr="00F02CFA">
              <w:t>4.</w:t>
            </w:r>
          </w:p>
        </w:tc>
        <w:tc>
          <w:tcPr>
            <w:tcW w:w="1838" w:type="dxa"/>
            <w:vMerge w:val="restart"/>
          </w:tcPr>
          <w:p w14:paraId="2DAE490D" w14:textId="77777777" w:rsidR="007A0BF6" w:rsidRPr="00F02CFA" w:rsidRDefault="007A0BF6" w:rsidP="007A0BF6">
            <w:pPr>
              <w:jc w:val="both"/>
            </w:pPr>
            <w:r w:rsidRPr="00F02CFA">
              <w:t>Eventuele onderaanneming</w:t>
            </w:r>
          </w:p>
        </w:tc>
        <w:tc>
          <w:tcPr>
            <w:tcW w:w="3126" w:type="dxa"/>
            <w:gridSpan w:val="2"/>
          </w:tcPr>
          <w:p w14:paraId="2DAE490E" w14:textId="77777777" w:rsidR="007A0BF6" w:rsidRPr="00F02CFA" w:rsidRDefault="007A0BF6" w:rsidP="007A0BF6">
            <w:pPr>
              <w:jc w:val="both"/>
            </w:pPr>
            <w:r w:rsidRPr="00F02CFA">
              <w:t>Naam onderaannemers</w:t>
            </w:r>
          </w:p>
          <w:p w14:paraId="2DAE490F" w14:textId="77777777" w:rsidR="007A0BF6" w:rsidRPr="00F02CFA" w:rsidRDefault="007A0BF6" w:rsidP="007A0BF6">
            <w:pPr>
              <w:jc w:val="both"/>
            </w:pPr>
          </w:p>
        </w:tc>
        <w:tc>
          <w:tcPr>
            <w:tcW w:w="3080" w:type="dxa"/>
          </w:tcPr>
          <w:p w14:paraId="2DAE4910" w14:textId="77777777" w:rsidR="007A0BF6" w:rsidRPr="00F02CFA" w:rsidRDefault="007A0BF6" w:rsidP="007A0BF6">
            <w:pPr>
              <w:jc w:val="both"/>
            </w:pPr>
          </w:p>
        </w:tc>
      </w:tr>
      <w:tr w:rsidR="007A0BF6" w:rsidRPr="00F02CFA" w14:paraId="2DAE4917" w14:textId="77777777" w:rsidTr="00B900E6">
        <w:tc>
          <w:tcPr>
            <w:tcW w:w="778" w:type="dxa"/>
            <w:vMerge/>
          </w:tcPr>
          <w:p w14:paraId="2DAE4912" w14:textId="77777777" w:rsidR="007A0BF6" w:rsidRPr="00F02CFA" w:rsidRDefault="007A0BF6" w:rsidP="007A0BF6">
            <w:pPr>
              <w:jc w:val="both"/>
            </w:pPr>
          </w:p>
        </w:tc>
        <w:tc>
          <w:tcPr>
            <w:tcW w:w="1838" w:type="dxa"/>
            <w:vMerge/>
          </w:tcPr>
          <w:p w14:paraId="2DAE4913" w14:textId="77777777" w:rsidR="007A0BF6" w:rsidRPr="00F02CFA" w:rsidRDefault="007A0BF6" w:rsidP="007A0BF6">
            <w:pPr>
              <w:jc w:val="both"/>
            </w:pPr>
          </w:p>
        </w:tc>
        <w:tc>
          <w:tcPr>
            <w:tcW w:w="3126" w:type="dxa"/>
            <w:gridSpan w:val="2"/>
          </w:tcPr>
          <w:p w14:paraId="2DAE4914" w14:textId="77777777" w:rsidR="007A0BF6" w:rsidRPr="00F02CFA" w:rsidRDefault="007A0BF6" w:rsidP="007A0BF6">
            <w:pPr>
              <w:jc w:val="both"/>
            </w:pPr>
            <w:r w:rsidRPr="00F02CFA">
              <w:t>Adres onderaannemer(s)</w:t>
            </w:r>
          </w:p>
          <w:p w14:paraId="2DAE4915" w14:textId="77777777" w:rsidR="007A0BF6" w:rsidRPr="00F02CFA" w:rsidRDefault="007A0BF6" w:rsidP="007A0BF6">
            <w:pPr>
              <w:jc w:val="both"/>
            </w:pPr>
          </w:p>
        </w:tc>
        <w:tc>
          <w:tcPr>
            <w:tcW w:w="3080" w:type="dxa"/>
          </w:tcPr>
          <w:p w14:paraId="2DAE4916" w14:textId="77777777" w:rsidR="007A0BF6" w:rsidRPr="00F02CFA" w:rsidRDefault="007A0BF6" w:rsidP="007A0BF6">
            <w:pPr>
              <w:jc w:val="both"/>
            </w:pPr>
          </w:p>
        </w:tc>
      </w:tr>
      <w:tr w:rsidR="007A0BF6" w:rsidRPr="00F02CFA" w14:paraId="2DAE4920" w14:textId="77777777" w:rsidTr="00B900E6">
        <w:tc>
          <w:tcPr>
            <w:tcW w:w="778" w:type="dxa"/>
          </w:tcPr>
          <w:p w14:paraId="2DAE4918" w14:textId="77777777" w:rsidR="007A0BF6" w:rsidRPr="00F02CFA" w:rsidRDefault="007A0BF6" w:rsidP="007A0BF6">
            <w:pPr>
              <w:jc w:val="both"/>
            </w:pPr>
            <w:r w:rsidRPr="00F02CFA">
              <w:t xml:space="preserve">5. </w:t>
            </w:r>
          </w:p>
        </w:tc>
        <w:tc>
          <w:tcPr>
            <w:tcW w:w="1838" w:type="dxa"/>
          </w:tcPr>
          <w:p w14:paraId="2DAE4919" w14:textId="77777777" w:rsidR="007A0BF6" w:rsidRPr="00F02CFA" w:rsidRDefault="007A0BF6" w:rsidP="007A0BF6">
            <w:pPr>
              <w:jc w:val="both"/>
            </w:pPr>
            <w:r w:rsidRPr="00F02CFA">
              <w:t>Kerncompetentie</w:t>
            </w:r>
          </w:p>
        </w:tc>
        <w:tc>
          <w:tcPr>
            <w:tcW w:w="3126" w:type="dxa"/>
            <w:gridSpan w:val="2"/>
          </w:tcPr>
          <w:p w14:paraId="2DAE491A" w14:textId="3FCD51F3" w:rsidR="007A0BF6" w:rsidRPr="00F02CFA" w:rsidRDefault="007A0BF6" w:rsidP="007A0BF6">
            <w:pPr>
              <w:jc w:val="both"/>
            </w:pPr>
            <w:r w:rsidRPr="00F02CFA">
              <w:t>Deze referentie ziet op de volgende kerncompetentie (kruis aan):</w:t>
            </w:r>
          </w:p>
          <w:p w14:paraId="42CDBAB5" w14:textId="60733B23" w:rsidR="003D0653" w:rsidRPr="00F02CFA" w:rsidRDefault="003D0653" w:rsidP="007A0BF6">
            <w:pPr>
              <w:jc w:val="both"/>
            </w:pPr>
          </w:p>
          <w:p w14:paraId="3FB0A96C" w14:textId="1F3D5612" w:rsidR="003D0653" w:rsidRPr="00F02CFA" w:rsidRDefault="003D0653" w:rsidP="007A0BF6">
            <w:pPr>
              <w:jc w:val="both"/>
            </w:pPr>
            <w:r w:rsidRPr="00F02CFA">
              <w:t>Kerncompetentie 3a: ja/nee</w:t>
            </w:r>
          </w:p>
          <w:p w14:paraId="764C56F8" w14:textId="5BDEF67E" w:rsidR="003D0653" w:rsidRPr="00F02CFA" w:rsidRDefault="003D0653" w:rsidP="007A0BF6">
            <w:pPr>
              <w:jc w:val="both"/>
            </w:pPr>
            <w:r w:rsidRPr="00F02CFA">
              <w:t>Kerncompetentie 3b: ja/nee</w:t>
            </w:r>
          </w:p>
          <w:p w14:paraId="03AEB570" w14:textId="14F978D8" w:rsidR="003D0653" w:rsidRPr="00F02CFA" w:rsidRDefault="003D0653" w:rsidP="007A0BF6">
            <w:pPr>
              <w:jc w:val="both"/>
            </w:pPr>
            <w:r w:rsidRPr="00F02CFA">
              <w:t>Selectiecriterium 1: ja/nee</w:t>
            </w:r>
          </w:p>
          <w:p w14:paraId="7D4E4590" w14:textId="5782269D" w:rsidR="003D0653" w:rsidRPr="00F02CFA" w:rsidRDefault="003D0653" w:rsidP="007A0BF6">
            <w:pPr>
              <w:jc w:val="both"/>
            </w:pPr>
            <w:r w:rsidRPr="00F02CFA">
              <w:t>Selectiecriterium 2: ja/nee</w:t>
            </w:r>
          </w:p>
          <w:p w14:paraId="57B9825C" w14:textId="7C10B388" w:rsidR="007A0BF6" w:rsidRPr="00F02CFA" w:rsidRDefault="003D0653" w:rsidP="003D0653">
            <w:pPr>
              <w:jc w:val="both"/>
            </w:pPr>
            <w:r w:rsidRPr="00F02CFA">
              <w:t>Selectiecriterium 3: ja/nee</w:t>
            </w:r>
          </w:p>
          <w:p w14:paraId="2DAE491E" w14:textId="1871904C" w:rsidR="003D0653" w:rsidRPr="00F02CFA" w:rsidRDefault="003D0653" w:rsidP="00037723">
            <w:pPr>
              <w:jc w:val="both"/>
            </w:pPr>
          </w:p>
        </w:tc>
        <w:tc>
          <w:tcPr>
            <w:tcW w:w="3080" w:type="dxa"/>
          </w:tcPr>
          <w:p w14:paraId="2DAE491F" w14:textId="77777777" w:rsidR="007A0BF6" w:rsidRPr="00F02CFA" w:rsidRDefault="007A0BF6" w:rsidP="007A0BF6">
            <w:pPr>
              <w:jc w:val="both"/>
            </w:pPr>
          </w:p>
        </w:tc>
      </w:tr>
      <w:tr w:rsidR="007A0BF6" w:rsidRPr="00F02CFA" w14:paraId="2DAE4929" w14:textId="77777777" w:rsidTr="00B900E6">
        <w:tc>
          <w:tcPr>
            <w:tcW w:w="778" w:type="dxa"/>
            <w:vMerge w:val="restart"/>
          </w:tcPr>
          <w:p w14:paraId="2DAE4921" w14:textId="77777777" w:rsidR="007A0BF6" w:rsidRPr="00F02CFA" w:rsidRDefault="007A0BF6" w:rsidP="007A0BF6">
            <w:pPr>
              <w:jc w:val="both"/>
            </w:pPr>
            <w:r w:rsidRPr="00F02CFA">
              <w:t>6.</w:t>
            </w:r>
          </w:p>
        </w:tc>
        <w:tc>
          <w:tcPr>
            <w:tcW w:w="1838" w:type="dxa"/>
            <w:vMerge w:val="restart"/>
          </w:tcPr>
          <w:p w14:paraId="2DAE4922" w14:textId="77777777" w:rsidR="007A0BF6" w:rsidRPr="00F02CFA" w:rsidRDefault="007A0BF6" w:rsidP="007A0BF6">
            <w:pPr>
              <w:jc w:val="both"/>
            </w:pPr>
            <w:r w:rsidRPr="00F02CFA">
              <w:t>Werkzaamheden referentieopdracht</w:t>
            </w:r>
          </w:p>
        </w:tc>
        <w:tc>
          <w:tcPr>
            <w:tcW w:w="3126" w:type="dxa"/>
            <w:gridSpan w:val="2"/>
          </w:tcPr>
          <w:p w14:paraId="2DAE4923" w14:textId="77777777" w:rsidR="007A0BF6" w:rsidRPr="00F02CFA" w:rsidRDefault="007A0BF6" w:rsidP="007A0BF6">
            <w:pPr>
              <w:jc w:val="both"/>
            </w:pPr>
            <w:r w:rsidRPr="00F02CFA">
              <w:t>Korte beschrijving van de werkzaamheden.</w:t>
            </w:r>
          </w:p>
          <w:p w14:paraId="2DAE4926" w14:textId="2997FDD2" w:rsidR="007A0BF6" w:rsidRPr="00F02CFA" w:rsidRDefault="007A0BF6" w:rsidP="008E542C">
            <w:pPr>
              <w:jc w:val="both"/>
            </w:pPr>
            <w:r w:rsidRPr="00F02CFA">
              <w:t xml:space="preserve">Ga hierbij </w:t>
            </w:r>
            <w:r w:rsidR="008E542C" w:rsidRPr="00F02CFA">
              <w:t>in op de aspecten als benoemd bij het criterium.</w:t>
            </w:r>
          </w:p>
          <w:p w14:paraId="2DAE4927" w14:textId="77777777" w:rsidR="007A0BF6" w:rsidRPr="00F02CFA" w:rsidRDefault="007A0BF6" w:rsidP="007A0BF6">
            <w:pPr>
              <w:jc w:val="both"/>
            </w:pPr>
          </w:p>
        </w:tc>
        <w:tc>
          <w:tcPr>
            <w:tcW w:w="3080" w:type="dxa"/>
          </w:tcPr>
          <w:p w14:paraId="2DAE4928" w14:textId="77777777" w:rsidR="007A0BF6" w:rsidRPr="00F02CFA" w:rsidRDefault="007A0BF6" w:rsidP="007A0BF6">
            <w:pPr>
              <w:jc w:val="both"/>
            </w:pPr>
          </w:p>
        </w:tc>
      </w:tr>
      <w:tr w:rsidR="007A0BF6" w:rsidRPr="00F02CFA" w14:paraId="2DAE492F" w14:textId="77777777" w:rsidTr="00B900E6">
        <w:trPr>
          <w:trHeight w:val="829"/>
        </w:trPr>
        <w:tc>
          <w:tcPr>
            <w:tcW w:w="778" w:type="dxa"/>
            <w:vMerge/>
          </w:tcPr>
          <w:p w14:paraId="2DAE492A" w14:textId="77777777" w:rsidR="007A0BF6" w:rsidRPr="00F02CFA" w:rsidRDefault="007A0BF6" w:rsidP="007A0BF6">
            <w:pPr>
              <w:jc w:val="both"/>
            </w:pPr>
          </w:p>
        </w:tc>
        <w:tc>
          <w:tcPr>
            <w:tcW w:w="1838" w:type="dxa"/>
            <w:vMerge/>
          </w:tcPr>
          <w:p w14:paraId="2DAE492B" w14:textId="77777777" w:rsidR="007A0BF6" w:rsidRPr="00F02CFA" w:rsidRDefault="007A0BF6" w:rsidP="007A0BF6">
            <w:pPr>
              <w:jc w:val="both"/>
            </w:pPr>
          </w:p>
        </w:tc>
        <w:tc>
          <w:tcPr>
            <w:tcW w:w="3126" w:type="dxa"/>
            <w:gridSpan w:val="2"/>
          </w:tcPr>
          <w:p w14:paraId="2DAE492C" w14:textId="77777777" w:rsidR="007A0BF6" w:rsidRPr="00F02CFA" w:rsidRDefault="007A0BF6" w:rsidP="007A0BF6">
            <w:pPr>
              <w:jc w:val="both"/>
            </w:pPr>
            <w:r w:rsidRPr="00F02CFA">
              <w:t>Korte beschrijving van de in onderaanneming uitgevoerde</w:t>
            </w:r>
          </w:p>
          <w:p w14:paraId="2DAE492D" w14:textId="77777777" w:rsidR="007A0BF6" w:rsidRPr="00F02CFA" w:rsidRDefault="007A0BF6" w:rsidP="007A0BF6">
            <w:pPr>
              <w:jc w:val="both"/>
            </w:pPr>
            <w:r w:rsidRPr="00F02CFA">
              <w:t>Werkzaamheden</w:t>
            </w:r>
          </w:p>
        </w:tc>
        <w:tc>
          <w:tcPr>
            <w:tcW w:w="3080" w:type="dxa"/>
          </w:tcPr>
          <w:p w14:paraId="2DAE492E" w14:textId="77777777" w:rsidR="007A0BF6" w:rsidRPr="00F02CFA" w:rsidRDefault="007A0BF6" w:rsidP="007A0BF6">
            <w:pPr>
              <w:jc w:val="both"/>
            </w:pPr>
          </w:p>
        </w:tc>
      </w:tr>
    </w:tbl>
    <w:p w14:paraId="2DAE4930" w14:textId="77777777" w:rsidR="007A0BF6" w:rsidRPr="00F02CFA" w:rsidRDefault="007A0BF6" w:rsidP="007A0BF6">
      <w:pPr>
        <w:jc w:val="both"/>
      </w:pPr>
    </w:p>
    <w:p w14:paraId="2DAE4931" w14:textId="77777777" w:rsidR="007A0BF6" w:rsidRPr="00F02CFA" w:rsidRDefault="007A0BF6" w:rsidP="007A0BF6">
      <w:pPr>
        <w:jc w:val="both"/>
      </w:pPr>
      <w:r w:rsidRPr="00F02CFA">
        <w:t xml:space="preserve">Dit document dient u </w:t>
      </w:r>
      <w:r w:rsidRPr="00F02CFA">
        <w:rPr>
          <w:b/>
        </w:rPr>
        <w:t>per referentieopdracht</w:t>
      </w:r>
      <w:r w:rsidRPr="00F02CFA">
        <w:t xml:space="preserve"> in te vullen.</w:t>
      </w:r>
    </w:p>
    <w:p w14:paraId="2DAE4932" w14:textId="77777777" w:rsidR="007A0BF6" w:rsidRPr="00F02CFA" w:rsidRDefault="007A0BF6" w:rsidP="007A0BF6">
      <w:pPr>
        <w:jc w:val="both"/>
      </w:pPr>
    </w:p>
    <w:p w14:paraId="2DAE4933" w14:textId="77777777" w:rsidR="007A0BF6" w:rsidRPr="00F02CFA" w:rsidRDefault="007A0BF6" w:rsidP="007A0BF6">
      <w:pPr>
        <w:jc w:val="both"/>
      </w:pPr>
      <w:r w:rsidRPr="00F02CFA">
        <w:t>Aldus opgemaakt en naar waarheid rechtsgeldig (bevoegd) ondertekend:</w:t>
      </w:r>
    </w:p>
    <w:p w14:paraId="2DAE4934" w14:textId="77777777" w:rsidR="007A0BF6" w:rsidRPr="00F02CFA" w:rsidRDefault="007A0BF6" w:rsidP="007A0BF6">
      <w:pPr>
        <w:jc w:val="both"/>
      </w:pPr>
    </w:p>
    <w:p w14:paraId="2DAE4935" w14:textId="77777777" w:rsidR="007A0BF6" w:rsidRPr="00F02CFA" w:rsidRDefault="007A0BF6" w:rsidP="007A0BF6">
      <w:pPr>
        <w:jc w:val="both"/>
      </w:pPr>
      <w:r w:rsidRPr="00F02CFA">
        <w:t>Op: &lt;datum&gt;</w:t>
      </w:r>
    </w:p>
    <w:p w14:paraId="2DAE4936" w14:textId="77777777" w:rsidR="007A0BF6" w:rsidRPr="00F02CFA" w:rsidRDefault="007A0BF6" w:rsidP="007A0BF6">
      <w:pPr>
        <w:jc w:val="both"/>
      </w:pPr>
      <w:r w:rsidRPr="00F02CFA">
        <w:t>Te: &lt;plaats&gt;</w:t>
      </w:r>
    </w:p>
    <w:p w14:paraId="2DAE4937" w14:textId="77777777" w:rsidR="007A0BF6" w:rsidRPr="00F02CFA" w:rsidRDefault="007A0BF6" w:rsidP="007A0BF6">
      <w:pPr>
        <w:jc w:val="both"/>
      </w:pPr>
    </w:p>
    <w:p w14:paraId="2DAE4938" w14:textId="77777777" w:rsidR="007A0BF6" w:rsidRPr="00F02CFA" w:rsidRDefault="007A0BF6" w:rsidP="007A0BF6">
      <w:pPr>
        <w:jc w:val="both"/>
      </w:pPr>
      <w:r w:rsidRPr="00F02CFA">
        <w:t>Gegadigde/Combinant 1</w:t>
      </w:r>
    </w:p>
    <w:p w14:paraId="2DAE4939" w14:textId="77777777" w:rsidR="007A0BF6" w:rsidRPr="00F02CFA" w:rsidRDefault="007A0BF6" w:rsidP="007A0BF6">
      <w:pPr>
        <w:jc w:val="both"/>
      </w:pPr>
      <w:r w:rsidRPr="00F02CFA">
        <w:t>&lt;naam functionaris&gt;</w:t>
      </w:r>
    </w:p>
    <w:p w14:paraId="2DAE493A" w14:textId="77777777" w:rsidR="007A0BF6" w:rsidRPr="00F02CFA" w:rsidRDefault="007A0BF6" w:rsidP="007A0BF6">
      <w:pPr>
        <w:jc w:val="both"/>
      </w:pPr>
      <w:r w:rsidRPr="00F02CFA">
        <w:t>&lt;handtekening&gt;</w:t>
      </w:r>
    </w:p>
    <w:p w14:paraId="2DAE493B" w14:textId="77777777" w:rsidR="007A0BF6" w:rsidRPr="00F02CFA" w:rsidRDefault="007A0BF6" w:rsidP="007A0BF6">
      <w:pPr>
        <w:jc w:val="both"/>
      </w:pPr>
    </w:p>
    <w:p w14:paraId="2DAE493C" w14:textId="77777777" w:rsidR="007A0BF6" w:rsidRPr="00F02CFA" w:rsidRDefault="007A0BF6" w:rsidP="007A0BF6">
      <w:pPr>
        <w:jc w:val="both"/>
      </w:pPr>
      <w:r w:rsidRPr="00F02CFA">
        <w:t>Combinant 2 (indien van toepassing)</w:t>
      </w:r>
    </w:p>
    <w:p w14:paraId="2DAE493D" w14:textId="77777777" w:rsidR="007A0BF6" w:rsidRPr="00F02CFA" w:rsidRDefault="007A0BF6" w:rsidP="007A0BF6">
      <w:pPr>
        <w:jc w:val="both"/>
      </w:pPr>
      <w:r w:rsidRPr="00F02CFA">
        <w:t>Op: &lt;datum&gt;</w:t>
      </w:r>
    </w:p>
    <w:p w14:paraId="2DAE493E" w14:textId="77777777" w:rsidR="007A0BF6" w:rsidRPr="00F02CFA" w:rsidRDefault="007A0BF6" w:rsidP="007A0BF6">
      <w:pPr>
        <w:jc w:val="both"/>
      </w:pPr>
      <w:r w:rsidRPr="00F02CFA">
        <w:t>Te: &lt;plaats&gt;</w:t>
      </w:r>
    </w:p>
    <w:p w14:paraId="2DAE493F" w14:textId="77777777" w:rsidR="007A0BF6" w:rsidRPr="00F02CFA" w:rsidRDefault="007A0BF6" w:rsidP="007A0BF6">
      <w:pPr>
        <w:jc w:val="both"/>
      </w:pPr>
    </w:p>
    <w:p w14:paraId="2DAE4940" w14:textId="77777777" w:rsidR="007A0BF6" w:rsidRPr="00F02CFA" w:rsidRDefault="007A0BF6" w:rsidP="007A0BF6">
      <w:pPr>
        <w:jc w:val="both"/>
      </w:pPr>
      <w:r w:rsidRPr="00F02CFA">
        <w:t>&lt;naam functionaris&gt;</w:t>
      </w:r>
    </w:p>
    <w:p w14:paraId="2DAE4941" w14:textId="77777777" w:rsidR="007A0BF6" w:rsidRPr="00F02CFA" w:rsidRDefault="007A0BF6" w:rsidP="007A0BF6">
      <w:pPr>
        <w:jc w:val="both"/>
      </w:pPr>
      <w:r w:rsidRPr="00F02CFA">
        <w:t>&lt;handtekening&gt;</w:t>
      </w:r>
    </w:p>
    <w:p w14:paraId="2DAE4942" w14:textId="77777777" w:rsidR="007A0BF6" w:rsidRPr="00F02CFA" w:rsidRDefault="007A0BF6" w:rsidP="007A0BF6">
      <w:pPr>
        <w:jc w:val="both"/>
      </w:pPr>
    </w:p>
    <w:p w14:paraId="2DAE4943" w14:textId="77777777" w:rsidR="007A0BF6" w:rsidRPr="00F02CFA" w:rsidRDefault="007A0BF6" w:rsidP="007A0BF6">
      <w:pPr>
        <w:jc w:val="both"/>
      </w:pPr>
    </w:p>
    <w:p w14:paraId="2DAE4944" w14:textId="77777777" w:rsidR="007A0BF6" w:rsidRPr="00F02CFA" w:rsidRDefault="007A0BF6" w:rsidP="007A0BF6">
      <w:pPr>
        <w:jc w:val="both"/>
      </w:pPr>
    </w:p>
    <w:p w14:paraId="2DAE4945" w14:textId="77777777" w:rsidR="007A0BF6" w:rsidRPr="00F02CFA" w:rsidRDefault="007A0BF6" w:rsidP="007A0BF6">
      <w:pPr>
        <w:jc w:val="both"/>
      </w:pPr>
    </w:p>
    <w:p w14:paraId="2DAE4946" w14:textId="77777777" w:rsidR="007A0BF6" w:rsidRPr="00F02CFA" w:rsidRDefault="007A0BF6" w:rsidP="007A0BF6">
      <w:pPr>
        <w:spacing w:line="240" w:lineRule="auto"/>
        <w:jc w:val="both"/>
        <w:rPr>
          <w:rFonts w:asciiTheme="majorHAnsi" w:eastAsia="Times New Roman" w:hAnsiTheme="majorHAnsi"/>
          <w:sz w:val="30"/>
          <w:szCs w:val="22"/>
          <w:lang w:eastAsia="nl-NL"/>
        </w:rPr>
      </w:pPr>
      <w:r w:rsidRPr="00F02CFA">
        <w:rPr>
          <w:rFonts w:asciiTheme="majorHAnsi" w:eastAsia="Times New Roman" w:hAnsiTheme="majorHAnsi"/>
          <w:color w:val="FF0000"/>
          <w:sz w:val="30"/>
          <w:szCs w:val="22"/>
          <w:lang w:eastAsia="nl-NL"/>
        </w:rPr>
        <w:br w:type="page"/>
      </w:r>
    </w:p>
    <w:p w14:paraId="2DAE4990" w14:textId="297C665E" w:rsidR="007A0BF6" w:rsidRPr="00F02CFA" w:rsidRDefault="007A0BF6" w:rsidP="00B900E6">
      <w:pPr>
        <w:pStyle w:val="Kop1"/>
        <w:numPr>
          <w:ilvl w:val="0"/>
          <w:numId w:val="0"/>
        </w:numPr>
        <w:ind w:left="360" w:hanging="360"/>
      </w:pPr>
      <w:bookmarkStart w:id="14" w:name="_Ref363127921"/>
      <w:bookmarkStart w:id="15" w:name="_Toc451338042"/>
      <w:bookmarkStart w:id="16" w:name="_Toc480802485"/>
      <w:bookmarkStart w:id="17" w:name="_Toc72245289"/>
      <w:bookmarkStart w:id="18" w:name="_Toc72526662"/>
      <w:bookmarkStart w:id="19" w:name="_Ref363136658"/>
      <w:bookmarkStart w:id="20" w:name="_Toc451338041"/>
      <w:r w:rsidRPr="00F02CFA">
        <w:lastRenderedPageBreak/>
        <w:t xml:space="preserve">Bijlage </w:t>
      </w:r>
      <w:r w:rsidR="00BC1272" w:rsidRPr="00F02CFA">
        <w:t>4</w:t>
      </w:r>
      <w:r w:rsidRPr="00F02CFA">
        <w:t>.</w:t>
      </w:r>
      <w:r w:rsidRPr="00F02CFA">
        <w:tab/>
        <w:t>Checklist</w:t>
      </w:r>
      <w:bookmarkEnd w:id="14"/>
      <w:bookmarkEnd w:id="15"/>
      <w:bookmarkEnd w:id="16"/>
      <w:bookmarkEnd w:id="17"/>
      <w:bookmarkEnd w:id="18"/>
    </w:p>
    <w:bookmarkEnd w:id="19"/>
    <w:bookmarkEnd w:id="20"/>
    <w:p w14:paraId="2DAE4991" w14:textId="77777777" w:rsidR="007A0BF6" w:rsidRPr="00F02CFA" w:rsidRDefault="007A0BF6" w:rsidP="007A0BF6">
      <w:pPr>
        <w:jc w:val="both"/>
      </w:pPr>
      <w:r w:rsidRPr="00F02CFA">
        <w:t>Bij uw aanmelding dient u de volgende documenten te voegen:</w:t>
      </w:r>
    </w:p>
    <w:p w14:paraId="2DAE4994" w14:textId="77777777" w:rsidR="007A0BF6" w:rsidRPr="00F02CFA" w:rsidRDefault="007A0BF6" w:rsidP="007A0BF6">
      <w:pPr>
        <w:jc w:val="both"/>
      </w:pPr>
    </w:p>
    <w:tbl>
      <w:tblPr>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6"/>
        <w:gridCol w:w="1560"/>
        <w:gridCol w:w="1417"/>
      </w:tblGrid>
      <w:tr w:rsidR="00087C3E" w:rsidRPr="00F02CFA" w14:paraId="2DAE4999" w14:textId="77777777" w:rsidTr="00706E57">
        <w:tc>
          <w:tcPr>
            <w:tcW w:w="5386" w:type="dxa"/>
            <w:shd w:val="clear" w:color="auto" w:fill="auto"/>
          </w:tcPr>
          <w:p w14:paraId="2DAE4996" w14:textId="77777777" w:rsidR="00087C3E" w:rsidRPr="00F02CFA" w:rsidRDefault="00087C3E" w:rsidP="007A0BF6">
            <w:pPr>
              <w:widowControl w:val="0"/>
              <w:spacing w:before="120" w:after="120"/>
              <w:rPr>
                <w:b/>
              </w:rPr>
            </w:pPr>
            <w:bookmarkStart w:id="21" w:name="_Hlk72514139"/>
            <w:r w:rsidRPr="00F02CFA">
              <w:rPr>
                <w:b/>
              </w:rPr>
              <w:t>Documenten</w:t>
            </w:r>
          </w:p>
        </w:tc>
        <w:tc>
          <w:tcPr>
            <w:tcW w:w="1560" w:type="dxa"/>
          </w:tcPr>
          <w:p w14:paraId="2DAE4997" w14:textId="77777777" w:rsidR="00087C3E" w:rsidRPr="00F02CFA" w:rsidRDefault="00087C3E" w:rsidP="007A0BF6">
            <w:pPr>
              <w:widowControl w:val="0"/>
              <w:spacing w:before="120" w:after="120"/>
              <w:jc w:val="both"/>
              <w:rPr>
                <w:b/>
              </w:rPr>
            </w:pPr>
            <w:r w:rsidRPr="00F02CFA">
              <w:rPr>
                <w:b/>
              </w:rPr>
              <w:t>Rechtsgeldig ondertekend</w:t>
            </w:r>
          </w:p>
        </w:tc>
        <w:tc>
          <w:tcPr>
            <w:tcW w:w="1417" w:type="dxa"/>
            <w:shd w:val="clear" w:color="auto" w:fill="auto"/>
          </w:tcPr>
          <w:p w14:paraId="2DAE4998" w14:textId="77777777" w:rsidR="00087C3E" w:rsidRPr="00F02CFA" w:rsidRDefault="00087C3E" w:rsidP="007A0BF6">
            <w:pPr>
              <w:widowControl w:val="0"/>
              <w:spacing w:before="120" w:after="120"/>
              <w:jc w:val="both"/>
              <w:rPr>
                <w:b/>
              </w:rPr>
            </w:pPr>
            <w:r w:rsidRPr="00F02CFA">
              <w:rPr>
                <w:b/>
              </w:rPr>
              <w:t>Bijgevoegd</w:t>
            </w:r>
          </w:p>
        </w:tc>
      </w:tr>
      <w:tr w:rsidR="00087C3E" w:rsidRPr="00F02CFA" w14:paraId="2DAE49A5" w14:textId="77777777" w:rsidTr="00706E57">
        <w:tc>
          <w:tcPr>
            <w:tcW w:w="5386" w:type="dxa"/>
            <w:shd w:val="clear" w:color="auto" w:fill="auto"/>
          </w:tcPr>
          <w:p w14:paraId="2DAE49A1" w14:textId="3A8C9834" w:rsidR="00087C3E" w:rsidRPr="00F02CFA" w:rsidRDefault="00087C3E" w:rsidP="007A0BF6">
            <w:pPr>
              <w:widowControl w:val="0"/>
              <w:spacing w:before="120" w:after="120"/>
              <w:rPr>
                <w:color w:val="000000" w:themeColor="text1"/>
              </w:rPr>
            </w:pPr>
            <w:r w:rsidRPr="00F02CFA">
              <w:rPr>
                <w:color w:val="000000" w:themeColor="text1"/>
              </w:rPr>
              <w:t>Uniform Europees Aanbestedingsdocument (</w:t>
            </w:r>
            <w:r w:rsidRPr="00F02CFA">
              <w:rPr>
                <w:color w:val="000000" w:themeColor="text1"/>
              </w:rPr>
              <w:fldChar w:fldCharType="begin"/>
            </w:r>
            <w:r w:rsidRPr="00F02CFA">
              <w:rPr>
                <w:color w:val="000000" w:themeColor="text1"/>
              </w:rPr>
              <w:instrText xml:space="preserve"> REF _Ref451340119 \r \h </w:instrText>
            </w:r>
            <w:r w:rsidR="00F02CFA">
              <w:rPr>
                <w:color w:val="000000" w:themeColor="text1"/>
              </w:rPr>
              <w:instrText xml:space="preserve"> \* MERGEFORMAT </w:instrText>
            </w:r>
            <w:r w:rsidRPr="00F02CFA">
              <w:rPr>
                <w:color w:val="000000" w:themeColor="text1"/>
              </w:rPr>
            </w:r>
            <w:r w:rsidRPr="00F02CFA">
              <w:rPr>
                <w:color w:val="000000" w:themeColor="text1"/>
              </w:rPr>
              <w:fldChar w:fldCharType="separate"/>
            </w:r>
            <w:r w:rsidR="00953ADA">
              <w:rPr>
                <w:color w:val="000000" w:themeColor="text1"/>
              </w:rPr>
              <w:t>0</w:t>
            </w:r>
            <w:r w:rsidRPr="00F02CFA">
              <w:rPr>
                <w:color w:val="000000" w:themeColor="text1"/>
              </w:rPr>
              <w:fldChar w:fldCharType="end"/>
            </w:r>
            <w:r w:rsidRPr="00F02CFA">
              <w:rPr>
                <w:color w:val="000000" w:themeColor="text1"/>
              </w:rPr>
              <w:t xml:space="preserve">). </w:t>
            </w:r>
          </w:p>
          <w:p w14:paraId="2DAE49A2" w14:textId="77777777" w:rsidR="00087C3E" w:rsidRPr="00F02CFA" w:rsidRDefault="00087C3E" w:rsidP="007A0BF6">
            <w:pPr>
              <w:widowControl w:val="0"/>
              <w:spacing w:before="120" w:after="120"/>
            </w:pPr>
            <w:r w:rsidRPr="00F02CFA">
              <w:rPr>
                <w:color w:val="000000" w:themeColor="text1"/>
                <w:spacing w:val="5"/>
              </w:rPr>
              <w:t>Het</w:t>
            </w:r>
            <w:r w:rsidRPr="00F02CFA">
              <w:rPr>
                <w:color w:val="000000" w:themeColor="text1"/>
              </w:rPr>
              <w:t xml:space="preserve"> </w:t>
            </w:r>
            <w:r w:rsidRPr="00F02CFA">
              <w:rPr>
                <w:color w:val="000000" w:themeColor="text1"/>
                <w:spacing w:val="5"/>
              </w:rPr>
              <w:t xml:space="preserve">dient ingevuld te worden en rechtsgeldig </w:t>
            </w:r>
            <w:r w:rsidRPr="00F02CFA">
              <w:rPr>
                <w:color w:val="000000" w:themeColor="text1"/>
              </w:rPr>
              <w:t xml:space="preserve">te worden </w:t>
            </w:r>
            <w:r w:rsidRPr="00F02CFA">
              <w:rPr>
                <w:color w:val="000000" w:themeColor="text1"/>
                <w:spacing w:val="5"/>
              </w:rPr>
              <w:t xml:space="preserve">ondertekend. </w:t>
            </w:r>
            <w:r w:rsidRPr="00F02CFA">
              <w:rPr>
                <w:color w:val="000000" w:themeColor="text1"/>
              </w:rPr>
              <w:t xml:space="preserve">Indien u inschrijft in combinatie dienen </w:t>
            </w:r>
            <w:r w:rsidRPr="00F02CFA">
              <w:rPr>
                <w:color w:val="000000" w:themeColor="text1"/>
                <w:u w:val="single"/>
              </w:rPr>
              <w:t>alle combinantleden elk afzonderlijk</w:t>
            </w:r>
            <w:r w:rsidRPr="00F02CFA">
              <w:rPr>
                <w:color w:val="000000" w:themeColor="text1"/>
              </w:rPr>
              <w:t xml:space="preserve"> een Uniform Europees Aanbestedingsdocument in te vullen en te ondertekenen. [vul in welke info van onderaannemer wordt verwacht, zie par. 3.3.5 en par. 5]</w:t>
            </w:r>
          </w:p>
        </w:tc>
        <w:tc>
          <w:tcPr>
            <w:tcW w:w="1560" w:type="dxa"/>
          </w:tcPr>
          <w:p w14:paraId="2DAE49A3" w14:textId="77777777" w:rsidR="00087C3E" w:rsidRPr="00F02CFA" w:rsidRDefault="00087C3E" w:rsidP="007A0BF6">
            <w:pPr>
              <w:widowControl w:val="0"/>
              <w:spacing w:before="120" w:after="120"/>
              <w:jc w:val="both"/>
              <w:rPr>
                <w:b/>
              </w:rPr>
            </w:pPr>
            <w:r w:rsidRPr="00F02CFA">
              <w:rPr>
                <w:b/>
              </w:rPr>
              <w:t>x</w:t>
            </w:r>
          </w:p>
        </w:tc>
        <w:tc>
          <w:tcPr>
            <w:tcW w:w="1417" w:type="dxa"/>
            <w:shd w:val="clear" w:color="auto" w:fill="auto"/>
          </w:tcPr>
          <w:p w14:paraId="2DAE49A4" w14:textId="0B37C280" w:rsidR="00087C3E" w:rsidRPr="00F02CFA" w:rsidRDefault="00087C3E" w:rsidP="007A0BF6">
            <w:pPr>
              <w:widowControl w:val="0"/>
              <w:spacing w:before="120" w:after="120"/>
              <w:jc w:val="both"/>
              <w:rPr>
                <w:b/>
              </w:rPr>
            </w:pPr>
          </w:p>
        </w:tc>
      </w:tr>
      <w:tr w:rsidR="00087C3E" w:rsidRPr="00F02CFA" w14:paraId="2DAE49AB" w14:textId="77777777" w:rsidTr="00706E57">
        <w:tc>
          <w:tcPr>
            <w:tcW w:w="5386" w:type="dxa"/>
            <w:shd w:val="clear" w:color="auto" w:fill="auto"/>
          </w:tcPr>
          <w:p w14:paraId="2DAE49A7" w14:textId="2EA46338" w:rsidR="00087C3E" w:rsidRPr="00F02CFA" w:rsidRDefault="00087C3E" w:rsidP="007A0BF6">
            <w:pPr>
              <w:widowControl w:val="0"/>
              <w:spacing w:before="120" w:after="120"/>
            </w:pPr>
            <w:r w:rsidRPr="00F02CFA">
              <w:t>Verklaring van aanmelding (</w:t>
            </w:r>
            <w:r w:rsidRPr="00F02CFA">
              <w:fldChar w:fldCharType="begin"/>
            </w:r>
            <w:r w:rsidRPr="00F02CFA">
              <w:instrText xml:space="preserve"> REF _Ref363127134 \r \h </w:instrText>
            </w:r>
            <w:r w:rsidR="00F02CFA">
              <w:instrText xml:space="preserve"> \* MERGEFORMAT </w:instrText>
            </w:r>
            <w:r w:rsidRPr="00F02CFA">
              <w:fldChar w:fldCharType="separate"/>
            </w:r>
            <w:r w:rsidR="00953ADA">
              <w:t>0</w:t>
            </w:r>
            <w:r w:rsidRPr="00F02CFA">
              <w:fldChar w:fldCharType="end"/>
            </w:r>
            <w:r w:rsidRPr="00F02CFA">
              <w:t xml:space="preserve">). </w:t>
            </w:r>
          </w:p>
          <w:p w14:paraId="2DAE49A8" w14:textId="77777777" w:rsidR="00087C3E" w:rsidRPr="00F02CFA" w:rsidRDefault="00087C3E" w:rsidP="007A0BF6">
            <w:pPr>
              <w:widowControl w:val="0"/>
              <w:spacing w:before="120" w:after="120"/>
            </w:pPr>
            <w:r w:rsidRPr="00F02CFA">
              <w:rPr>
                <w:spacing w:val="5"/>
              </w:rPr>
              <w:t xml:space="preserve">De </w:t>
            </w:r>
            <w:r w:rsidRPr="00F02CFA">
              <w:t xml:space="preserve">Verklaring van aanmelding </w:t>
            </w:r>
            <w:r w:rsidRPr="00F02CFA">
              <w:rPr>
                <w:spacing w:val="5"/>
              </w:rPr>
              <w:t xml:space="preserve">dient ingevuld te worden en rechtsgeldig </w:t>
            </w:r>
            <w:r w:rsidRPr="00F02CFA">
              <w:t xml:space="preserve">te worden </w:t>
            </w:r>
            <w:r w:rsidRPr="00F02CFA">
              <w:rPr>
                <w:spacing w:val="5"/>
              </w:rPr>
              <w:t xml:space="preserve">ondertekend. Indien u inschrijft in combinatie dienen </w:t>
            </w:r>
            <w:r w:rsidRPr="00F02CFA">
              <w:rPr>
                <w:spacing w:val="5"/>
                <w:u w:val="single"/>
              </w:rPr>
              <w:t>alle combinantleden</w:t>
            </w:r>
            <w:r w:rsidRPr="00F02CFA">
              <w:rPr>
                <w:spacing w:val="5"/>
              </w:rPr>
              <w:t xml:space="preserve"> deze verklaring gezamenlijk in te vullen en te ondertekenen.</w:t>
            </w:r>
          </w:p>
        </w:tc>
        <w:tc>
          <w:tcPr>
            <w:tcW w:w="1560" w:type="dxa"/>
          </w:tcPr>
          <w:p w14:paraId="2DAE49A9" w14:textId="77777777" w:rsidR="00087C3E" w:rsidRPr="00F02CFA" w:rsidRDefault="00087C3E" w:rsidP="007A0BF6">
            <w:pPr>
              <w:widowControl w:val="0"/>
              <w:spacing w:before="120" w:after="120"/>
              <w:jc w:val="both"/>
            </w:pPr>
            <w:r w:rsidRPr="00F02CFA">
              <w:t>x</w:t>
            </w:r>
          </w:p>
        </w:tc>
        <w:tc>
          <w:tcPr>
            <w:tcW w:w="1417" w:type="dxa"/>
            <w:shd w:val="clear" w:color="auto" w:fill="auto"/>
          </w:tcPr>
          <w:p w14:paraId="2DAE49AA" w14:textId="77777777" w:rsidR="00087C3E" w:rsidRPr="00F02CFA" w:rsidRDefault="00087C3E" w:rsidP="007A0BF6">
            <w:pPr>
              <w:widowControl w:val="0"/>
              <w:spacing w:before="120" w:after="120"/>
              <w:jc w:val="both"/>
            </w:pPr>
          </w:p>
        </w:tc>
      </w:tr>
      <w:tr w:rsidR="00087C3E" w:rsidRPr="00F02CFA" w14:paraId="522C065D" w14:textId="77777777" w:rsidTr="00087C3E">
        <w:tc>
          <w:tcPr>
            <w:tcW w:w="5386" w:type="dxa"/>
            <w:shd w:val="clear" w:color="auto" w:fill="auto"/>
          </w:tcPr>
          <w:p w14:paraId="507A6D5D" w14:textId="31FC59E8" w:rsidR="00087C3E" w:rsidRPr="00F02CFA" w:rsidRDefault="00087C3E" w:rsidP="007A0BF6">
            <w:pPr>
              <w:widowControl w:val="0"/>
              <w:spacing w:before="120" w:after="120"/>
            </w:pPr>
            <w:r w:rsidRPr="00F02CFA">
              <w:rPr>
                <w:lang w:val="en-GB"/>
              </w:rPr>
              <w:t>Bewijsmiddel: Partner Priva Blue-ID (tbv eis 7)</w:t>
            </w:r>
          </w:p>
        </w:tc>
        <w:tc>
          <w:tcPr>
            <w:tcW w:w="1560" w:type="dxa"/>
          </w:tcPr>
          <w:p w14:paraId="03C26AF2" w14:textId="77777777" w:rsidR="00087C3E" w:rsidRPr="00F02CFA" w:rsidRDefault="00087C3E" w:rsidP="007A0BF6">
            <w:pPr>
              <w:widowControl w:val="0"/>
              <w:spacing w:before="120" w:after="120"/>
              <w:jc w:val="both"/>
            </w:pPr>
          </w:p>
        </w:tc>
        <w:tc>
          <w:tcPr>
            <w:tcW w:w="1417" w:type="dxa"/>
            <w:shd w:val="clear" w:color="auto" w:fill="auto"/>
          </w:tcPr>
          <w:p w14:paraId="548D7771" w14:textId="0ED8775F" w:rsidR="00087C3E" w:rsidRPr="00F02CFA" w:rsidRDefault="00C24606" w:rsidP="007A0BF6">
            <w:pPr>
              <w:widowControl w:val="0"/>
              <w:spacing w:before="120" w:after="120"/>
              <w:jc w:val="both"/>
            </w:pPr>
            <w:r w:rsidRPr="00F02CFA">
              <w:t>x</w:t>
            </w:r>
          </w:p>
        </w:tc>
      </w:tr>
      <w:tr w:rsidR="00087C3E" w:rsidRPr="00F02CFA" w14:paraId="2DAE49B0" w14:textId="77777777" w:rsidTr="00706E57">
        <w:tc>
          <w:tcPr>
            <w:tcW w:w="5386" w:type="dxa"/>
            <w:shd w:val="clear" w:color="auto" w:fill="auto"/>
          </w:tcPr>
          <w:p w14:paraId="2DAE49AD" w14:textId="703C93DC" w:rsidR="00087C3E" w:rsidRPr="00F02CFA" w:rsidRDefault="00087C3E" w:rsidP="007A0BF6">
            <w:pPr>
              <w:widowControl w:val="0"/>
              <w:spacing w:before="120" w:after="120"/>
            </w:pPr>
            <w:r w:rsidRPr="00F02CFA">
              <w:t>Referentieopdrachten (</w:t>
            </w:r>
            <w:r w:rsidRPr="00F02CFA">
              <w:fldChar w:fldCharType="begin"/>
            </w:r>
            <w:r w:rsidRPr="00F02CFA">
              <w:instrText xml:space="preserve"> REF _Ref451340106 \r \h  \* MERGEFORMAT </w:instrText>
            </w:r>
            <w:r w:rsidRPr="00F02CFA">
              <w:fldChar w:fldCharType="separate"/>
            </w:r>
            <w:r w:rsidR="00953ADA">
              <w:t>0</w:t>
            </w:r>
            <w:r w:rsidRPr="00F02CFA">
              <w:fldChar w:fldCharType="end"/>
            </w:r>
            <w:r w:rsidRPr="00F02CFA">
              <w:t>)</w:t>
            </w:r>
          </w:p>
        </w:tc>
        <w:tc>
          <w:tcPr>
            <w:tcW w:w="1560" w:type="dxa"/>
          </w:tcPr>
          <w:p w14:paraId="2DAE49AE" w14:textId="77777777" w:rsidR="00087C3E" w:rsidRPr="00F02CFA" w:rsidRDefault="00087C3E" w:rsidP="007A0BF6">
            <w:pPr>
              <w:widowControl w:val="0"/>
              <w:spacing w:before="120" w:after="120"/>
              <w:jc w:val="both"/>
            </w:pPr>
            <w:r w:rsidRPr="00F02CFA">
              <w:t>x</w:t>
            </w:r>
          </w:p>
        </w:tc>
        <w:tc>
          <w:tcPr>
            <w:tcW w:w="1417" w:type="dxa"/>
            <w:shd w:val="clear" w:color="auto" w:fill="auto"/>
          </w:tcPr>
          <w:p w14:paraId="2DAE49AF" w14:textId="77777777" w:rsidR="00087C3E" w:rsidRPr="00F02CFA" w:rsidRDefault="00087C3E" w:rsidP="007A0BF6">
            <w:pPr>
              <w:widowControl w:val="0"/>
              <w:spacing w:before="120" w:after="120"/>
              <w:jc w:val="both"/>
            </w:pPr>
          </w:p>
        </w:tc>
      </w:tr>
      <w:bookmarkEnd w:id="21"/>
    </w:tbl>
    <w:p w14:paraId="2DAE49B6" w14:textId="77777777" w:rsidR="007A0BF6" w:rsidRPr="00F02CFA" w:rsidRDefault="007A0BF6" w:rsidP="007A0BF6">
      <w:pPr>
        <w:jc w:val="both"/>
      </w:pPr>
    </w:p>
    <w:p w14:paraId="2DAE49B7" w14:textId="7F170851" w:rsidR="007A0BF6" w:rsidRPr="00F02CFA" w:rsidRDefault="007A0BF6" w:rsidP="00F218C2">
      <w:pPr>
        <w:spacing w:line="240" w:lineRule="auto"/>
      </w:pPr>
      <w:r w:rsidRPr="00F02CFA">
        <w:br w:type="page"/>
      </w:r>
    </w:p>
    <w:p w14:paraId="2DAE49B8" w14:textId="31A70868" w:rsidR="007A0BF6" w:rsidRPr="00F02CFA" w:rsidRDefault="007A0BF6">
      <w:pPr>
        <w:jc w:val="both"/>
      </w:pPr>
    </w:p>
    <w:p w14:paraId="2DAE49B9" w14:textId="47CE4313" w:rsidR="007A0BF6" w:rsidRPr="00F02CFA" w:rsidRDefault="007A0BF6" w:rsidP="00F218C2">
      <w:pPr>
        <w:pStyle w:val="Kop1"/>
        <w:numPr>
          <w:ilvl w:val="0"/>
          <w:numId w:val="0"/>
        </w:numPr>
        <w:ind w:left="360" w:hanging="360"/>
      </w:pPr>
      <w:bookmarkStart w:id="22" w:name="_Toc451338044"/>
      <w:bookmarkStart w:id="23" w:name="_Ref451339349"/>
      <w:bookmarkStart w:id="24" w:name="_Ref464734056"/>
      <w:bookmarkStart w:id="25" w:name="_Ref477787747"/>
      <w:bookmarkStart w:id="26" w:name="_Ref478454779"/>
      <w:bookmarkStart w:id="27" w:name="_Toc480802486"/>
      <w:bookmarkStart w:id="28" w:name="_Toc72245290"/>
      <w:bookmarkStart w:id="29" w:name="_Toc72526663"/>
      <w:r w:rsidRPr="00F02CFA">
        <w:t xml:space="preserve">Bijlage </w:t>
      </w:r>
      <w:r w:rsidR="00F218C2" w:rsidRPr="00F02CFA">
        <w:t>5</w:t>
      </w:r>
      <w:r w:rsidRPr="00F02CFA">
        <w:t>.</w:t>
      </w:r>
      <w:r w:rsidRPr="00F02CFA">
        <w:tab/>
        <w:t>Model volmacht</w:t>
      </w:r>
      <w:bookmarkEnd w:id="22"/>
      <w:bookmarkEnd w:id="23"/>
      <w:bookmarkEnd w:id="24"/>
      <w:bookmarkEnd w:id="25"/>
      <w:bookmarkEnd w:id="26"/>
      <w:bookmarkEnd w:id="27"/>
      <w:bookmarkEnd w:id="28"/>
      <w:bookmarkEnd w:id="29"/>
    </w:p>
    <w:p w14:paraId="2DAE49BA" w14:textId="5829BEE6" w:rsidR="007A0BF6" w:rsidRPr="00F02CFA" w:rsidRDefault="007A0BF6" w:rsidP="00F218C2">
      <w:pPr>
        <w:jc w:val="both"/>
      </w:pPr>
      <w:r w:rsidRPr="00F02CFA">
        <w:t xml:space="preserve">De ondergetekende(n) geeft/geven hierbij een onherroepelijke volmacht aan _______________________(naam gevolmachtigde) om namens _______________________(naam Gegadigde) en ingeschreven in het handelsregister onder het nummer  _____________ (bijvoorbeeld het KvK nummer), de aanvraag tot deelneming voor de aanbesteding _____________ en de eventuele inschrijving, in te dienen. De gevolmachtigde is daarmee tevens tekenbevoegd om de bij de aanmelding en inschrijving behorende bijlagen en aanbiedingsbrief te ondertekenen. </w:t>
      </w:r>
    </w:p>
    <w:p w14:paraId="2DAE49BB" w14:textId="548D60C2" w:rsidR="007A0BF6" w:rsidRPr="00F02CFA" w:rsidRDefault="007A0BF6" w:rsidP="00F218C2">
      <w:pPr>
        <w:jc w:val="both"/>
      </w:pPr>
    </w:p>
    <w:p w14:paraId="2DAE49BC" w14:textId="18107083" w:rsidR="007A0BF6" w:rsidRPr="00F02CFA" w:rsidRDefault="007A0BF6" w:rsidP="00F218C2">
      <w:pPr>
        <w:jc w:val="both"/>
      </w:pPr>
      <w:r w:rsidRPr="00F02CFA">
        <w:t xml:space="preserve">Ten bewijze waarvan deze beperkte volmacht is ondertekend. </w:t>
      </w:r>
    </w:p>
    <w:p w14:paraId="2DAE49BD" w14:textId="49B901EB" w:rsidR="007A0BF6" w:rsidRPr="00F02CFA" w:rsidRDefault="007A0BF6" w:rsidP="00F218C2">
      <w:pPr>
        <w:jc w:val="both"/>
      </w:pPr>
    </w:p>
    <w:tbl>
      <w:tblPr>
        <w:tblW w:w="8897"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4188"/>
        <w:gridCol w:w="4709"/>
      </w:tblGrid>
      <w:tr w:rsidR="007A0BF6" w:rsidRPr="00F02CFA" w14:paraId="2DAE49C1" w14:textId="5F2527AC" w:rsidTr="007A0BF6">
        <w:tc>
          <w:tcPr>
            <w:tcW w:w="4188" w:type="dxa"/>
            <w:vAlign w:val="center"/>
          </w:tcPr>
          <w:p w14:paraId="2DAE49BE" w14:textId="55F8B4D0" w:rsidR="007A0BF6" w:rsidRPr="00F02CFA" w:rsidRDefault="007A0BF6" w:rsidP="00F218C2">
            <w:r w:rsidRPr="00F02CFA">
              <w:t>Datum</w:t>
            </w:r>
          </w:p>
        </w:tc>
        <w:tc>
          <w:tcPr>
            <w:tcW w:w="4709" w:type="dxa"/>
            <w:vAlign w:val="center"/>
          </w:tcPr>
          <w:p w14:paraId="2DAE49BF" w14:textId="413D746B" w:rsidR="007A0BF6" w:rsidRPr="00F02CFA" w:rsidRDefault="007A0BF6" w:rsidP="00F218C2"/>
          <w:p w14:paraId="2DAE49C0" w14:textId="6DA7F314" w:rsidR="007A0BF6" w:rsidRPr="00F02CFA" w:rsidRDefault="007A0BF6" w:rsidP="00F218C2"/>
        </w:tc>
      </w:tr>
      <w:tr w:rsidR="007A0BF6" w:rsidRPr="00F02CFA" w14:paraId="2DAE49C5" w14:textId="7403C76B" w:rsidTr="007A0BF6">
        <w:tc>
          <w:tcPr>
            <w:tcW w:w="4188" w:type="dxa"/>
            <w:vAlign w:val="center"/>
          </w:tcPr>
          <w:p w14:paraId="2DAE49C2" w14:textId="6F9B7807" w:rsidR="007A0BF6" w:rsidRPr="00F02CFA" w:rsidRDefault="007A0BF6" w:rsidP="00F218C2">
            <w:r w:rsidRPr="00F02CFA">
              <w:t>Plaats</w:t>
            </w:r>
          </w:p>
        </w:tc>
        <w:tc>
          <w:tcPr>
            <w:tcW w:w="4709" w:type="dxa"/>
            <w:vAlign w:val="center"/>
          </w:tcPr>
          <w:p w14:paraId="2DAE49C3" w14:textId="3A58989C" w:rsidR="007A0BF6" w:rsidRPr="00F02CFA" w:rsidRDefault="007A0BF6" w:rsidP="00F218C2"/>
          <w:p w14:paraId="2DAE49C4" w14:textId="73E35A15" w:rsidR="007A0BF6" w:rsidRPr="00F02CFA" w:rsidRDefault="007A0BF6" w:rsidP="00F218C2"/>
        </w:tc>
      </w:tr>
      <w:tr w:rsidR="007A0BF6" w:rsidRPr="00F02CFA" w14:paraId="2DAE49C8" w14:textId="031C62AD" w:rsidTr="007A0BF6">
        <w:tc>
          <w:tcPr>
            <w:tcW w:w="4188" w:type="dxa"/>
            <w:vAlign w:val="center"/>
          </w:tcPr>
          <w:p w14:paraId="2DAE49C6" w14:textId="1DDFAE22" w:rsidR="007A0BF6" w:rsidRPr="00F02CFA" w:rsidRDefault="007A0BF6" w:rsidP="00F218C2">
            <w:r w:rsidRPr="00F02CFA">
              <w:t>Naam rechtsgeldig vertegenwoordiger 1 conform het handelsregister</w:t>
            </w:r>
          </w:p>
        </w:tc>
        <w:tc>
          <w:tcPr>
            <w:tcW w:w="4709" w:type="dxa"/>
            <w:vAlign w:val="center"/>
          </w:tcPr>
          <w:p w14:paraId="2DAE49C7" w14:textId="29281E3A" w:rsidR="007A0BF6" w:rsidRPr="00F02CFA" w:rsidRDefault="007A0BF6" w:rsidP="00F218C2"/>
        </w:tc>
      </w:tr>
      <w:tr w:rsidR="007A0BF6" w:rsidRPr="00F02CFA" w14:paraId="2DAE49CB" w14:textId="0581EFE8" w:rsidTr="007A0BF6">
        <w:tc>
          <w:tcPr>
            <w:tcW w:w="4188" w:type="dxa"/>
            <w:vAlign w:val="center"/>
          </w:tcPr>
          <w:p w14:paraId="2DAE49C9" w14:textId="3919A198" w:rsidR="007A0BF6" w:rsidRPr="00F02CFA" w:rsidRDefault="007A0BF6" w:rsidP="00F218C2">
            <w:r w:rsidRPr="00F02CFA">
              <w:t>Bevoegdheid volgens het handelsregister</w:t>
            </w:r>
          </w:p>
        </w:tc>
        <w:tc>
          <w:tcPr>
            <w:tcW w:w="4709" w:type="dxa"/>
            <w:vAlign w:val="center"/>
          </w:tcPr>
          <w:p w14:paraId="2DAE49CA" w14:textId="0B84ECED" w:rsidR="007A0BF6" w:rsidRPr="00F02CFA" w:rsidRDefault="007A0BF6" w:rsidP="00F218C2">
            <w:r w:rsidRPr="00F02CFA">
              <w:t>&lt; bijvoorbeeld: zelfstandig bevoegd/ gezamenlijk bevoegd / bevoegd tot transacties van XX Euro&gt;</w:t>
            </w:r>
          </w:p>
        </w:tc>
      </w:tr>
      <w:tr w:rsidR="007A0BF6" w:rsidRPr="00F02CFA" w14:paraId="2DAE49D1" w14:textId="3AD0402A" w:rsidTr="007A0BF6">
        <w:tc>
          <w:tcPr>
            <w:tcW w:w="4188" w:type="dxa"/>
            <w:vAlign w:val="center"/>
          </w:tcPr>
          <w:p w14:paraId="2DAE49CC" w14:textId="17E30DA7" w:rsidR="007A0BF6" w:rsidRPr="00F02CFA" w:rsidRDefault="007A0BF6" w:rsidP="00F218C2">
            <w:r w:rsidRPr="00F02CFA">
              <w:t>Handtekening rechtsgeldige vertegenwoordiger 1</w:t>
            </w:r>
          </w:p>
        </w:tc>
        <w:tc>
          <w:tcPr>
            <w:tcW w:w="4709" w:type="dxa"/>
            <w:vAlign w:val="center"/>
          </w:tcPr>
          <w:p w14:paraId="2DAE49CD" w14:textId="7C8F7B88" w:rsidR="007A0BF6" w:rsidRPr="00F02CFA" w:rsidRDefault="007A0BF6" w:rsidP="00F218C2"/>
          <w:p w14:paraId="2DAE49CE" w14:textId="278315A1" w:rsidR="007A0BF6" w:rsidRPr="00F02CFA" w:rsidRDefault="007A0BF6" w:rsidP="00F218C2"/>
          <w:p w14:paraId="2DAE49CF" w14:textId="6AE199D4" w:rsidR="007A0BF6" w:rsidRPr="00F02CFA" w:rsidRDefault="007A0BF6" w:rsidP="00F218C2"/>
          <w:p w14:paraId="2DAE49D0" w14:textId="6BD739C6" w:rsidR="007A0BF6" w:rsidRPr="00F02CFA" w:rsidRDefault="007A0BF6" w:rsidP="00F218C2"/>
        </w:tc>
      </w:tr>
      <w:tr w:rsidR="007A0BF6" w:rsidRPr="00F02CFA" w14:paraId="2DAE49D4" w14:textId="7FA26F5F" w:rsidTr="007A0BF6">
        <w:tc>
          <w:tcPr>
            <w:tcW w:w="4188" w:type="dxa"/>
            <w:tcBorders>
              <w:top w:val="single" w:sz="4" w:space="0" w:color="000000"/>
              <w:left w:val="single" w:sz="4" w:space="0" w:color="000000"/>
              <w:bottom w:val="single" w:sz="4" w:space="0" w:color="000000"/>
              <w:right w:val="single" w:sz="4" w:space="0" w:color="000000"/>
            </w:tcBorders>
            <w:vAlign w:val="center"/>
          </w:tcPr>
          <w:p w14:paraId="2DAE49D2" w14:textId="7481CA8C" w:rsidR="007A0BF6" w:rsidRPr="00F02CFA" w:rsidRDefault="007A0BF6" w:rsidP="00F218C2">
            <w:r w:rsidRPr="00F02CFA">
              <w:t>Naam rechtsgeldig vertegenwoordiger 2 conform het handelsregister (bij gezamenlijke bevoegdheid)</w:t>
            </w:r>
          </w:p>
        </w:tc>
        <w:tc>
          <w:tcPr>
            <w:tcW w:w="4709" w:type="dxa"/>
            <w:tcBorders>
              <w:top w:val="single" w:sz="4" w:space="0" w:color="000000"/>
              <w:left w:val="single" w:sz="4" w:space="0" w:color="000000"/>
              <w:bottom w:val="single" w:sz="4" w:space="0" w:color="000000"/>
              <w:right w:val="single" w:sz="4" w:space="0" w:color="000000"/>
            </w:tcBorders>
            <w:vAlign w:val="center"/>
          </w:tcPr>
          <w:p w14:paraId="2DAE49D3" w14:textId="324441F0" w:rsidR="007A0BF6" w:rsidRPr="00F02CFA" w:rsidRDefault="007A0BF6" w:rsidP="00F218C2"/>
        </w:tc>
      </w:tr>
      <w:tr w:rsidR="007A0BF6" w:rsidRPr="00F02CFA" w14:paraId="2DAE49D7" w14:textId="5DBDAD5C" w:rsidTr="007A0BF6">
        <w:tc>
          <w:tcPr>
            <w:tcW w:w="4188" w:type="dxa"/>
            <w:tcBorders>
              <w:top w:val="single" w:sz="4" w:space="0" w:color="000000"/>
              <w:left w:val="single" w:sz="4" w:space="0" w:color="000000"/>
              <w:bottom w:val="single" w:sz="4" w:space="0" w:color="000000"/>
              <w:right w:val="single" w:sz="4" w:space="0" w:color="000000"/>
            </w:tcBorders>
            <w:vAlign w:val="center"/>
          </w:tcPr>
          <w:p w14:paraId="2DAE49D5" w14:textId="79717D62" w:rsidR="007A0BF6" w:rsidRPr="00F02CFA" w:rsidRDefault="007A0BF6" w:rsidP="00F218C2">
            <w:r w:rsidRPr="00F02CFA">
              <w:t>Bevoegdheid volgens het handelsregister</w:t>
            </w:r>
          </w:p>
        </w:tc>
        <w:tc>
          <w:tcPr>
            <w:tcW w:w="4709" w:type="dxa"/>
            <w:tcBorders>
              <w:top w:val="single" w:sz="4" w:space="0" w:color="000000"/>
              <w:left w:val="single" w:sz="4" w:space="0" w:color="000000"/>
              <w:bottom w:val="single" w:sz="4" w:space="0" w:color="000000"/>
              <w:right w:val="single" w:sz="4" w:space="0" w:color="000000"/>
            </w:tcBorders>
            <w:vAlign w:val="center"/>
          </w:tcPr>
          <w:p w14:paraId="2DAE49D6" w14:textId="7681699D" w:rsidR="007A0BF6" w:rsidRPr="00F02CFA" w:rsidRDefault="007A0BF6" w:rsidP="00F218C2">
            <w:r w:rsidRPr="00F02CFA">
              <w:t>&lt; bijvoorbeeld: zelfstandig bevoegd/ gezamenlijk bevoegd / bevoegd tot transacties van XX Euro&gt;</w:t>
            </w:r>
          </w:p>
        </w:tc>
      </w:tr>
      <w:tr w:rsidR="007A0BF6" w:rsidRPr="00F02CFA" w14:paraId="2DAE49DD" w14:textId="523AC390" w:rsidTr="007A0BF6">
        <w:tc>
          <w:tcPr>
            <w:tcW w:w="4188" w:type="dxa"/>
            <w:tcBorders>
              <w:top w:val="single" w:sz="4" w:space="0" w:color="000000"/>
              <w:left w:val="single" w:sz="4" w:space="0" w:color="000000"/>
              <w:bottom w:val="single" w:sz="4" w:space="0" w:color="000000"/>
              <w:right w:val="single" w:sz="4" w:space="0" w:color="000000"/>
            </w:tcBorders>
            <w:vAlign w:val="center"/>
          </w:tcPr>
          <w:p w14:paraId="2DAE49D8" w14:textId="2092C5DF" w:rsidR="007A0BF6" w:rsidRPr="00F02CFA" w:rsidRDefault="007A0BF6" w:rsidP="00F218C2">
            <w:r w:rsidRPr="00F02CFA">
              <w:t>Handtekening rechtsgeldige vertegenwoordiger 2</w:t>
            </w:r>
          </w:p>
        </w:tc>
        <w:tc>
          <w:tcPr>
            <w:tcW w:w="4709" w:type="dxa"/>
            <w:tcBorders>
              <w:top w:val="single" w:sz="4" w:space="0" w:color="000000"/>
              <w:left w:val="single" w:sz="4" w:space="0" w:color="000000"/>
              <w:bottom w:val="single" w:sz="4" w:space="0" w:color="000000"/>
              <w:right w:val="single" w:sz="4" w:space="0" w:color="000000"/>
            </w:tcBorders>
            <w:vAlign w:val="center"/>
          </w:tcPr>
          <w:p w14:paraId="2DAE49D9" w14:textId="39BDC79D" w:rsidR="007A0BF6" w:rsidRPr="00F02CFA" w:rsidRDefault="007A0BF6" w:rsidP="00F218C2"/>
          <w:p w14:paraId="2DAE49DA" w14:textId="409FB670" w:rsidR="007A0BF6" w:rsidRPr="00F02CFA" w:rsidRDefault="007A0BF6" w:rsidP="00F218C2"/>
          <w:p w14:paraId="2DAE49DB" w14:textId="4A26CFD0" w:rsidR="007A0BF6" w:rsidRPr="00F02CFA" w:rsidRDefault="007A0BF6" w:rsidP="00F218C2"/>
          <w:p w14:paraId="2DAE49DC" w14:textId="4DFF3255" w:rsidR="007A0BF6" w:rsidRPr="00F02CFA" w:rsidRDefault="007A0BF6" w:rsidP="00F218C2"/>
        </w:tc>
      </w:tr>
    </w:tbl>
    <w:p w14:paraId="2DAE49DE" w14:textId="4CDEA6E6" w:rsidR="007A0BF6" w:rsidRPr="00F218C2" w:rsidRDefault="007A0BF6" w:rsidP="00F218C2">
      <w:pPr>
        <w:rPr>
          <w:i/>
        </w:rPr>
      </w:pPr>
      <w:r w:rsidRPr="00F02CFA">
        <w:rPr>
          <w:i/>
        </w:rPr>
        <w:t>(tabel uitbreiden indien er pas sprake is van rechtsgeldige vertegenwoordiging bij meer dan twee gezamenlijk bevoegde personen)</w:t>
      </w:r>
    </w:p>
    <w:p w14:paraId="2DAE49DF" w14:textId="14B5A4F1" w:rsidR="007A0BF6" w:rsidRPr="007A0BF6" w:rsidRDefault="007A0BF6" w:rsidP="00F218C2">
      <w:pPr>
        <w:jc w:val="both"/>
      </w:pPr>
    </w:p>
    <w:p w14:paraId="2DAE49E0" w14:textId="17856DCC" w:rsidR="007A0BF6" w:rsidRPr="007A0BF6" w:rsidRDefault="007A0BF6" w:rsidP="00F218C2"/>
    <w:p w14:paraId="2DAE49E1" w14:textId="74D1E015" w:rsidR="007A0BF6" w:rsidRPr="007A0BF6" w:rsidRDefault="007A0BF6" w:rsidP="00F218C2"/>
    <w:p w14:paraId="2DAE49E2" w14:textId="328E6F94" w:rsidR="007A0BF6" w:rsidRPr="007A0BF6" w:rsidRDefault="007A0BF6" w:rsidP="00F218C2"/>
    <w:p w14:paraId="2DAE49E3" w14:textId="1D5B549D" w:rsidR="007A0BF6" w:rsidRPr="007A0BF6" w:rsidRDefault="007A0BF6" w:rsidP="00F218C2"/>
    <w:p w14:paraId="2DAE49E4" w14:textId="77777777" w:rsidR="007A0BF6" w:rsidRPr="000807E0" w:rsidRDefault="007A0BF6" w:rsidP="00F218C2"/>
    <w:sectPr w:rsidR="007A0BF6" w:rsidRPr="000807E0" w:rsidSect="007A0BF6">
      <w:headerReference w:type="even" r:id="rId12"/>
      <w:headerReference w:type="default" r:id="rId13"/>
      <w:footerReference w:type="even" r:id="rId14"/>
      <w:footerReference w:type="default" r:id="rId15"/>
      <w:headerReference w:type="first" r:id="rId16"/>
      <w:footerReference w:type="first" r:id="rId17"/>
      <w:pgSz w:w="11906" w:h="16838"/>
      <w:pgMar w:top="567" w:right="1486" w:bottom="1814" w:left="1814" w:header="992"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65A6C3" w14:textId="77777777" w:rsidR="000D333B" w:rsidRDefault="000D333B" w:rsidP="004C03F0">
      <w:pPr>
        <w:spacing w:line="240" w:lineRule="auto"/>
      </w:pPr>
      <w:r>
        <w:separator/>
      </w:r>
    </w:p>
  </w:endnote>
  <w:endnote w:type="continuationSeparator" w:id="0">
    <w:p w14:paraId="639ED13D" w14:textId="77777777" w:rsidR="000D333B" w:rsidRDefault="000D333B"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27A7A" w14:textId="77777777" w:rsidR="006312F6" w:rsidRDefault="006312F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7805182"/>
      <w:dataBinding w:prefixMappings="xmlns:ns0='http://www.keyscript.nl/huisstijl/UxDocumentForm' " w:xpath="/ns0:variabelen[1]/ns0:UxDocumentForm[1]/ns0:uxTitelField[1]" w:storeItemID="{30024A26-C9DD-46C4-8607-F1118F24DCAD}"/>
      <w:text/>
    </w:sdtPr>
    <w:sdtEndPr/>
    <w:sdtContent>
      <w:p w14:paraId="2DAE49EC" w14:textId="0A036608" w:rsidR="00F47233" w:rsidRDefault="00551C28" w:rsidP="00881BEC">
        <w:pPr>
          <w:pStyle w:val="DHRandinfoKop"/>
          <w:spacing w:before="40"/>
        </w:pPr>
        <w:r>
          <w:t>Selectieleidraad Optimalisatie Priva Blue-ID 21.503-OCW</w:t>
        </w:r>
      </w:p>
    </w:sdtContent>
  </w:sdt>
  <w:sdt>
    <w:sdtPr>
      <w:rPr>
        <w:b/>
      </w:rPr>
      <w:id w:val="-755352829"/>
      <w:showingPlcHdr/>
      <w:dataBinding w:prefixMappings="xmlns:ns0='http://www.keyscript.nl/huisstijl/UxDocumentForm' " w:xpath="/ns0:variabelen[1]/ns0:UxDocumentForm[1]/ns0:uxSubtitelField[1]" w:storeItemID="{30024A26-C9DD-46C4-8607-F1118F24DCAD}"/>
      <w:text/>
    </w:sdtPr>
    <w:sdtEndPr/>
    <w:sdtContent>
      <w:p w14:paraId="2DAE49ED" w14:textId="3D827198" w:rsidR="00F47233" w:rsidRPr="00071DFD" w:rsidRDefault="00F47233" w:rsidP="00881BEC">
        <w:pPr>
          <w:pStyle w:val="DHRandinfoSubkop"/>
          <w:rPr>
            <w:b/>
          </w:rPr>
        </w:pPr>
        <w:r>
          <w:rPr>
            <w:b/>
          </w:rPr>
          <w:t xml:space="preserve">     </w:t>
        </w:r>
      </w:p>
    </w:sdtContent>
  </w:sdt>
  <w:p w14:paraId="2DAE49EE" w14:textId="77777777" w:rsidR="00F47233" w:rsidRPr="00817FCC" w:rsidRDefault="00F47233" w:rsidP="00881BEC">
    <w:pPr>
      <w:pStyle w:val="Voettekst"/>
      <w:tabs>
        <w:tab w:val="right" w:pos="8620"/>
      </w:tabs>
      <w:spacing w:after="240"/>
      <w:ind w:right="-817"/>
      <w:rPr>
        <w:rStyle w:val="DHPaginaCijfer"/>
      </w:rPr>
    </w:pPr>
    <w:r>
      <w:rPr>
        <w:rStyle w:val="DHPaginaCijfer"/>
      </w:rPr>
      <w:tab/>
    </w:r>
    <w:r>
      <w:rPr>
        <w:rStyle w:val="DHPaginaCijfer"/>
      </w:rPr>
      <w:tab/>
    </w:r>
    <w:r w:rsidRPr="00817FCC">
      <w:rPr>
        <w:rStyle w:val="DHPaginaCijfer"/>
      </w:rPr>
      <w:fldChar w:fldCharType="begin"/>
    </w:r>
    <w:r w:rsidRPr="00817FCC">
      <w:rPr>
        <w:rStyle w:val="DHPaginaCijfer"/>
      </w:rPr>
      <w:instrText>PAGE  \* Arabic  \* MERGEFORMAT</w:instrText>
    </w:r>
    <w:r w:rsidRPr="00817FCC">
      <w:rPr>
        <w:rStyle w:val="DHPaginaCijfer"/>
      </w:rPr>
      <w:fldChar w:fldCharType="separate"/>
    </w:r>
    <w:r>
      <w:rPr>
        <w:rStyle w:val="DHPaginaCijfer"/>
        <w:noProof/>
      </w:rPr>
      <w:t>25</w:t>
    </w:r>
    <w:r w:rsidRPr="00817FCC">
      <w:rPr>
        <w:rStyle w:val="DHPaginaCijfer"/>
      </w:rPr>
      <w:fldChar w:fldCharType="end"/>
    </w:r>
    <w:r w:rsidRPr="00817FCC">
      <w:rPr>
        <w:rStyle w:val="DHPaginaCijfer"/>
      </w:rPr>
      <w:t>/</w:t>
    </w:r>
    <w:r w:rsidRPr="00817FCC">
      <w:rPr>
        <w:rStyle w:val="DHPaginaCijfer"/>
      </w:rPr>
      <w:fldChar w:fldCharType="begin"/>
    </w:r>
    <w:r w:rsidRPr="00817FCC">
      <w:rPr>
        <w:rStyle w:val="DHPaginaCijfer"/>
      </w:rPr>
      <w:instrText>NUMPAGES  \* Arabic  \* MERGEFORMAT</w:instrText>
    </w:r>
    <w:r w:rsidRPr="00817FCC">
      <w:rPr>
        <w:rStyle w:val="DHPaginaCijfer"/>
      </w:rPr>
      <w:fldChar w:fldCharType="separate"/>
    </w:r>
    <w:r>
      <w:rPr>
        <w:rStyle w:val="DHPaginaCijfer"/>
        <w:noProof/>
      </w:rPr>
      <w:t>41</w:t>
    </w:r>
    <w:r w:rsidRPr="00817FCC">
      <w:rPr>
        <w:rStyle w:val="DHPaginaCijf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E49F0" w14:textId="77777777" w:rsidR="00F47233" w:rsidRDefault="00F47233" w:rsidP="00F26249">
    <w:pPr>
      <w:spacing w:line="620" w:lineRule="exact"/>
    </w:pPr>
  </w:p>
  <w:tbl>
    <w:tblPr>
      <w:tblStyle w:val="Tabelraster"/>
      <w:tblW w:w="9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694"/>
      <w:gridCol w:w="2150"/>
      <w:gridCol w:w="2421"/>
      <w:gridCol w:w="2156"/>
    </w:tblGrid>
    <w:tr w:rsidR="00F47233" w:rsidRPr="00F82B1C" w14:paraId="2DAE4A00" w14:textId="77777777" w:rsidTr="00881BEC">
      <w:trPr>
        <w:trHeight w:val="1320"/>
      </w:trPr>
      <w:tc>
        <w:tcPr>
          <w:tcW w:w="2694" w:type="dxa"/>
        </w:tcPr>
        <w:p w14:paraId="2DAE49F1" w14:textId="77777777" w:rsidR="00F47233" w:rsidRDefault="00F47233" w:rsidP="00BD5048">
          <w:pPr>
            <w:pStyle w:val="DHRandinfoKop"/>
            <w:rPr>
              <w:noProof/>
            </w:rPr>
          </w:pPr>
          <w:r>
            <w:rPr>
              <w:noProof/>
            </w:rPr>
            <w:t>Datum</w:t>
          </w:r>
        </w:p>
        <w:sdt>
          <w:sdtPr>
            <w:rPr>
              <w:noProof/>
            </w:rPr>
            <w:id w:val="-1147581174"/>
            <w:dataBinding w:prefixMappings="xmlns:ns0='http://www.keyscript.nl/huisstijl/UxDocumentForm' " w:xpath="/ns0:variabelen[1]/ns0:UxDocumentForm[1]/ns0:uxDatumField[1]" w:storeItemID="{30024A26-C9DD-46C4-8607-F1118F24DCAD}"/>
            <w:text/>
          </w:sdtPr>
          <w:sdtEndPr/>
          <w:sdtContent>
            <w:p w14:paraId="2DAE49F2" w14:textId="6C678300" w:rsidR="00F47233" w:rsidRPr="00F82B1C" w:rsidRDefault="00F47233" w:rsidP="00DD032B">
              <w:pPr>
                <w:pStyle w:val="DHRandInfoInvultekst"/>
                <w:rPr>
                  <w:noProof/>
                </w:rPr>
              </w:pPr>
              <w:r>
                <w:rPr>
                  <w:noProof/>
                </w:rPr>
                <w:t>Mei 2020</w:t>
              </w:r>
            </w:p>
          </w:sdtContent>
        </w:sdt>
        <w:p w14:paraId="2DAE49F3" w14:textId="77777777" w:rsidR="00F47233" w:rsidRPr="007B7006" w:rsidRDefault="00F47233" w:rsidP="007B7006">
          <w:pPr>
            <w:pStyle w:val="DHRandinfoKop"/>
            <w:spacing w:line="20" w:lineRule="exact"/>
            <w:rPr>
              <w:noProof/>
              <w:vanish/>
              <w:color w:val="FFFFFF"/>
            </w:rPr>
          </w:pPr>
          <w:bookmarkStart w:id="31" w:name="bmVersie"/>
          <w:r w:rsidRPr="007B7006">
            <w:rPr>
              <w:noProof/>
              <w:vanish/>
              <w:color w:val="FFFFFF"/>
            </w:rPr>
            <w:t>Versie</w:t>
          </w:r>
        </w:p>
        <w:sdt>
          <w:sdtPr>
            <w:rPr>
              <w:noProof/>
              <w:vanish/>
              <w:color w:val="FFFFFF"/>
            </w:rPr>
            <w:id w:val="-1983954"/>
            <w:showingPlcHdr/>
            <w:dataBinding w:prefixMappings="xmlns:ns0='http://www.keyscript.nl/huisstijl/UxDocumentForm' " w:xpath="/ns0:variabelen[1]/ns0:UxDocumentForm[1]/ns0:uxVersieField[1]" w:storeItemID="{30024A26-C9DD-46C4-8607-F1118F24DCAD}"/>
            <w:text/>
          </w:sdtPr>
          <w:sdtEndPr/>
          <w:sdtContent>
            <w:p w14:paraId="2DAE49F4" w14:textId="77777777" w:rsidR="00F47233" w:rsidRPr="007B7006" w:rsidRDefault="00F47233" w:rsidP="007B7006">
              <w:pPr>
                <w:pStyle w:val="DHRandInfoInvultekst"/>
                <w:spacing w:line="20" w:lineRule="exact"/>
                <w:rPr>
                  <w:noProof/>
                  <w:vanish/>
                  <w:color w:val="FFFFFF"/>
                </w:rPr>
              </w:pPr>
              <w:r w:rsidRPr="007B7006">
                <w:rPr>
                  <w:rStyle w:val="Tekstvantijdelijkeaanduiding"/>
                  <w:vanish/>
                  <w:color w:val="FFFFFF"/>
                </w:rPr>
                <w:t>Typ tekst</w:t>
              </w:r>
            </w:p>
          </w:sdtContent>
        </w:sdt>
        <w:p w14:paraId="2DAE49F5" w14:textId="77777777" w:rsidR="00F47233" w:rsidRPr="007B7006" w:rsidRDefault="00F47233" w:rsidP="007B7006">
          <w:pPr>
            <w:pStyle w:val="DHRandinfoKop"/>
          </w:pPr>
          <w:bookmarkStart w:id="32" w:name="bmAuteur"/>
          <w:bookmarkEnd w:id="31"/>
          <w:r w:rsidRPr="007B7006">
            <w:t>Auteur</w:t>
          </w:r>
        </w:p>
        <w:sdt>
          <w:sdtPr>
            <w:id w:val="-1022085710"/>
            <w:dataBinding w:prefixMappings="xmlns:ns0='http://www.keyscript.nl/huisstijl/UxDocumentForm' " w:xpath="/ns0:variabelen[1]/ns0:UxDocumentForm[1]/ns0:uxAuteurField[1]" w:storeItemID="{30024A26-C9DD-46C4-8607-F1118F24DCAD}"/>
            <w:text/>
          </w:sdtPr>
          <w:sdtEndPr/>
          <w:sdtContent>
            <w:p w14:paraId="2DAE49F6" w14:textId="77777777" w:rsidR="00F47233" w:rsidRPr="007B7006" w:rsidRDefault="00F47233" w:rsidP="00881BEC">
              <w:pPr>
                <w:pStyle w:val="DHRandInfoInvultekst"/>
              </w:pPr>
              <w:r>
                <w:t>Gemeente Den Haag afdeling Inkoop</w:t>
              </w:r>
            </w:p>
          </w:sdtContent>
        </w:sdt>
        <w:bookmarkEnd w:id="32" w:displacedByCustomXml="prev"/>
      </w:tc>
      <w:tc>
        <w:tcPr>
          <w:tcW w:w="2150" w:type="dxa"/>
        </w:tcPr>
        <w:p w14:paraId="2DAE49F7" w14:textId="77777777" w:rsidR="00F47233" w:rsidRPr="007B7006" w:rsidRDefault="00F47233" w:rsidP="007B7006">
          <w:pPr>
            <w:pStyle w:val="DHRandinfoKop"/>
            <w:spacing w:line="20" w:lineRule="exact"/>
            <w:rPr>
              <w:noProof/>
              <w:vanish/>
              <w:color w:val="FFFFFF"/>
            </w:rPr>
          </w:pPr>
          <w:bookmarkStart w:id="33" w:name="bmOpdrachtnaam"/>
          <w:r w:rsidRPr="007B7006">
            <w:rPr>
              <w:noProof/>
              <w:vanish/>
              <w:color w:val="FFFFFF"/>
            </w:rPr>
            <w:t>Opdrachtnaam</w:t>
          </w:r>
        </w:p>
        <w:sdt>
          <w:sdtPr>
            <w:rPr>
              <w:noProof/>
              <w:vanish/>
              <w:color w:val="FFFFFF"/>
            </w:rPr>
            <w:id w:val="-86616102"/>
            <w:showingPlcHdr/>
            <w:dataBinding w:prefixMappings="xmlns:ns0='http://www.keyscript.nl/huisstijl/UxDocumentForm' " w:xpath="/ns0:variabelen[1]/ns0:UxDocumentForm[1]/ns0:uxOpdrachtnaamField[1]" w:storeItemID="{30024A26-C9DD-46C4-8607-F1118F24DCAD}"/>
            <w:text/>
          </w:sdtPr>
          <w:sdtEndPr/>
          <w:sdtContent>
            <w:p w14:paraId="2DAE49F8" w14:textId="77777777" w:rsidR="00F47233" w:rsidRPr="007B7006" w:rsidRDefault="00F47233" w:rsidP="007B7006">
              <w:pPr>
                <w:pStyle w:val="DHRandInfoInvultekst"/>
                <w:spacing w:line="20" w:lineRule="exact"/>
                <w:rPr>
                  <w:noProof/>
                  <w:vanish/>
                  <w:color w:val="FFFFFF"/>
                </w:rPr>
              </w:pPr>
              <w:r w:rsidRPr="007B7006">
                <w:rPr>
                  <w:rStyle w:val="Tekstvantijdelijkeaanduiding"/>
                  <w:vanish/>
                  <w:color w:val="FFFFFF"/>
                </w:rPr>
                <w:t>Typ tekst</w:t>
              </w:r>
            </w:p>
          </w:sdtContent>
        </w:sdt>
        <w:p w14:paraId="2DAE49F9" w14:textId="77777777" w:rsidR="00F47233" w:rsidRPr="007B7006" w:rsidRDefault="00F47233" w:rsidP="007B7006">
          <w:pPr>
            <w:pStyle w:val="DHRandinfoKop"/>
            <w:spacing w:line="20" w:lineRule="exact"/>
            <w:rPr>
              <w:noProof/>
              <w:vanish/>
              <w:color w:val="FFFFFF"/>
            </w:rPr>
          </w:pPr>
          <w:bookmarkStart w:id="34" w:name="bmOpdrachtgever"/>
          <w:bookmarkEnd w:id="33"/>
          <w:r w:rsidRPr="007B7006">
            <w:rPr>
              <w:noProof/>
              <w:vanish/>
              <w:color w:val="FFFFFF"/>
            </w:rPr>
            <w:t>Opdrachtgever</w:t>
          </w:r>
        </w:p>
        <w:sdt>
          <w:sdtPr>
            <w:rPr>
              <w:noProof/>
              <w:vanish/>
              <w:color w:val="FFFFFF"/>
            </w:rPr>
            <w:id w:val="-1781328351"/>
            <w:showingPlcHdr/>
            <w:dataBinding w:prefixMappings="xmlns:ns0='http://www.keyscript.nl/huisstijl/UxDocumentForm' " w:xpath="/ns0:variabelen[1]/ns0:UxDocumentForm[1]/ns0:uxOpdrachtgeverField[1]" w:storeItemID="{30024A26-C9DD-46C4-8607-F1118F24DCAD}"/>
            <w:text/>
          </w:sdtPr>
          <w:sdtEndPr/>
          <w:sdtContent>
            <w:p w14:paraId="2DAE49FA" w14:textId="77777777" w:rsidR="00F47233" w:rsidRPr="007B7006" w:rsidRDefault="00F47233" w:rsidP="007B7006">
              <w:pPr>
                <w:pStyle w:val="DHRandInfoInvultekst"/>
                <w:spacing w:line="20" w:lineRule="exact"/>
                <w:rPr>
                  <w:noProof/>
                  <w:vanish/>
                  <w:color w:val="FFFFFF"/>
                </w:rPr>
              </w:pPr>
              <w:r w:rsidRPr="007B7006">
                <w:rPr>
                  <w:rStyle w:val="Tekstvantijdelijkeaanduiding"/>
                  <w:vanish/>
                  <w:color w:val="FFFFFF"/>
                </w:rPr>
                <w:t>Typ tekst</w:t>
              </w:r>
            </w:p>
          </w:sdtContent>
        </w:sdt>
        <w:p w14:paraId="2DAE49FB" w14:textId="77777777" w:rsidR="00F47233" w:rsidRPr="007B7006" w:rsidRDefault="00F47233" w:rsidP="007B7006">
          <w:pPr>
            <w:pStyle w:val="DHRandinfoKop"/>
            <w:spacing w:line="20" w:lineRule="exact"/>
            <w:rPr>
              <w:noProof/>
              <w:vanish/>
              <w:color w:val="FFFFFF"/>
            </w:rPr>
          </w:pPr>
          <w:bookmarkStart w:id="35" w:name="bmOpdrachtnummer"/>
          <w:bookmarkEnd w:id="34"/>
          <w:r w:rsidRPr="007B7006">
            <w:rPr>
              <w:noProof/>
              <w:vanish/>
              <w:color w:val="FFFFFF"/>
            </w:rPr>
            <w:t>Opdrachtnummer</w:t>
          </w:r>
        </w:p>
        <w:sdt>
          <w:sdtPr>
            <w:rPr>
              <w:noProof/>
              <w:vanish/>
              <w:color w:val="FFFFFF"/>
            </w:rPr>
            <w:id w:val="651943377"/>
            <w:showingPlcHdr/>
            <w:dataBinding w:prefixMappings="xmlns:ns0='http://www.keyscript.nl/huisstijl/UxDocumentForm' " w:xpath="/ns0:variabelen[1]/ns0:UxDocumentForm[1]/ns0:uxOpdrachtnummerField[1]" w:storeItemID="{30024A26-C9DD-46C4-8607-F1118F24DCAD}"/>
            <w:text/>
          </w:sdtPr>
          <w:sdtEndPr/>
          <w:sdtContent>
            <w:p w14:paraId="2DAE49FC" w14:textId="77777777" w:rsidR="00F47233" w:rsidRPr="00F82B1C" w:rsidRDefault="00F47233" w:rsidP="007B7006">
              <w:pPr>
                <w:pStyle w:val="DHRandInfoInvultekst"/>
                <w:spacing w:line="20" w:lineRule="exact"/>
                <w:rPr>
                  <w:noProof/>
                </w:rPr>
              </w:pPr>
              <w:r w:rsidRPr="007B7006">
                <w:rPr>
                  <w:rStyle w:val="Tekstvantijdelijkeaanduiding"/>
                  <w:vanish/>
                  <w:color w:val="FFFFFF"/>
                </w:rPr>
                <w:t>Typ tekst</w:t>
              </w:r>
            </w:p>
          </w:sdtContent>
        </w:sdt>
        <w:bookmarkEnd w:id="35" w:displacedByCustomXml="prev"/>
      </w:tc>
      <w:tc>
        <w:tcPr>
          <w:tcW w:w="2421" w:type="dxa"/>
        </w:tcPr>
        <w:p w14:paraId="2DAE49FD" w14:textId="77777777" w:rsidR="00F47233" w:rsidRPr="007B7006" w:rsidRDefault="00F47233" w:rsidP="007B7006">
          <w:pPr>
            <w:pStyle w:val="DHRandinfoKop"/>
            <w:spacing w:line="20" w:lineRule="exact"/>
            <w:rPr>
              <w:noProof/>
              <w:vanish/>
              <w:color w:val="FFFFFF"/>
            </w:rPr>
          </w:pPr>
          <w:bookmarkStart w:id="36" w:name="bmStatus"/>
          <w:r w:rsidRPr="007B7006">
            <w:rPr>
              <w:noProof/>
              <w:vanish/>
              <w:color w:val="FFFFFF"/>
            </w:rPr>
            <w:t>Status</w:t>
          </w:r>
        </w:p>
        <w:sdt>
          <w:sdtPr>
            <w:rPr>
              <w:noProof/>
              <w:vanish/>
              <w:color w:val="FFFFFF"/>
            </w:rPr>
            <w:id w:val="-1007899862"/>
            <w:showingPlcHdr/>
            <w:dataBinding w:prefixMappings="xmlns:ns0='http://www.keyscript.nl/huisstijl/UxDocumentForm' " w:xpath="/ns0:variabelen[1]/ns0:UxDocumentForm[1]/ns0:uxStatusField[1]" w:storeItemID="{30024A26-C9DD-46C4-8607-F1118F24DCAD}"/>
            <w:text/>
          </w:sdtPr>
          <w:sdtEndPr/>
          <w:sdtContent>
            <w:p w14:paraId="2DAE49FE" w14:textId="77777777" w:rsidR="00F47233" w:rsidRPr="00F82B1C" w:rsidRDefault="00F47233" w:rsidP="007B7006">
              <w:pPr>
                <w:pStyle w:val="DHRandInfoInvultekst"/>
                <w:spacing w:line="20" w:lineRule="exact"/>
                <w:rPr>
                  <w:noProof/>
                </w:rPr>
              </w:pPr>
              <w:r w:rsidRPr="007B7006">
                <w:rPr>
                  <w:rStyle w:val="Tekstvantijdelijkeaanduiding"/>
                  <w:vanish/>
                  <w:color w:val="FFFFFF"/>
                </w:rPr>
                <w:t>Typ tekst</w:t>
              </w:r>
            </w:p>
          </w:sdtContent>
        </w:sdt>
        <w:bookmarkEnd w:id="36" w:displacedByCustomXml="prev"/>
      </w:tc>
      <w:tc>
        <w:tcPr>
          <w:tcW w:w="2156" w:type="dxa"/>
        </w:tcPr>
        <w:p w14:paraId="2DAE49FF" w14:textId="77777777" w:rsidR="00F47233" w:rsidRPr="00F82B1C" w:rsidRDefault="00F47233" w:rsidP="00BD5048">
          <w:pPr>
            <w:pStyle w:val="DHRandinfoKop"/>
            <w:rPr>
              <w:noProof/>
            </w:rPr>
          </w:pPr>
        </w:p>
      </w:tc>
    </w:tr>
  </w:tbl>
  <w:p w14:paraId="2DAE4A01" w14:textId="77777777" w:rsidR="00F47233" w:rsidRDefault="00F4723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0EE503" w14:textId="77777777" w:rsidR="000D333B" w:rsidRDefault="000D333B" w:rsidP="00D56D37">
      <w:pPr>
        <w:pBdr>
          <w:top w:val="single" w:sz="8" w:space="1" w:color="auto"/>
        </w:pBdr>
        <w:spacing w:line="20" w:lineRule="exact"/>
        <w:ind w:right="6407"/>
      </w:pPr>
    </w:p>
  </w:footnote>
  <w:footnote w:type="continuationSeparator" w:id="0">
    <w:p w14:paraId="69649D76" w14:textId="77777777" w:rsidR="000D333B" w:rsidRDefault="000D333B" w:rsidP="004C03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3DBFF" w14:textId="77777777" w:rsidR="006312F6" w:rsidRDefault="006312F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0" w:name="bmSubtitelKoptekst" w:displacedByCustomXml="next"/>
  <w:sdt>
    <w:sdtPr>
      <w:rPr>
        <w:vanish/>
        <w:color w:val="FFFFFF"/>
      </w:rPr>
      <w:id w:val="2092493631"/>
      <w:dataBinding w:prefixMappings="xmlns:ns0='http://www.keyscript.nl/huisstijl/UxDocumentForm' " w:xpath="/ns0:variabelen[1]/ns0:UxDocumentForm[1]/ns0:uxSubtitelField[1]" w:storeItemID="{30024A26-C9DD-46C4-8607-F1118F24DCAD}"/>
      <w:text/>
    </w:sdtPr>
    <w:sdtEndPr/>
    <w:sdtContent>
      <w:p w14:paraId="2DAE49EB" w14:textId="18776FAB" w:rsidR="00F47233" w:rsidRPr="007B7006" w:rsidRDefault="00F47233" w:rsidP="007B7006">
        <w:pPr>
          <w:pStyle w:val="DHRandinfoSubkop"/>
          <w:spacing w:line="20" w:lineRule="exact"/>
          <w:rPr>
            <w:vanish/>
            <w:color w:val="FFFFFF"/>
          </w:rPr>
        </w:pPr>
        <w:r>
          <w:rPr>
            <w:vanish/>
            <w:color w:val="FFFFFF"/>
          </w:rPr>
          <w:t>20XX-20XX</w:t>
        </w:r>
      </w:p>
    </w:sdtContent>
  </w:sdt>
  <w:bookmarkEnd w:id="3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E49EF" w14:textId="77777777" w:rsidR="00F47233" w:rsidRDefault="00F47233" w:rsidP="00495798">
    <w:pPr>
      <w:pStyle w:val="Koptekst"/>
      <w:spacing w:after="3680"/>
    </w:pPr>
    <w:r>
      <w:rPr>
        <w:noProof/>
        <w:lang w:eastAsia="nl-NL"/>
      </w:rPr>
      <w:drawing>
        <wp:anchor distT="0" distB="0" distL="114300" distR="114300" simplePos="0" relativeHeight="251663360" behindDoc="1" locked="0" layoutInCell="1" allowOverlap="1" wp14:anchorId="2DAE4A02" wp14:editId="2DAE4A03">
          <wp:simplePos x="0" y="0"/>
          <wp:positionH relativeFrom="page">
            <wp:posOffset>133801</wp:posOffset>
          </wp:positionH>
          <wp:positionV relativeFrom="page">
            <wp:posOffset>9525</wp:posOffset>
          </wp:positionV>
          <wp:extent cx="3383098" cy="1424399"/>
          <wp:effectExtent l="0" t="0" r="8255" b="4445"/>
          <wp:wrapNone/>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3098" cy="14243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C36BB8"/>
    <w:multiLevelType w:val="hybridMultilevel"/>
    <w:tmpl w:val="8E7E1D30"/>
    <w:lvl w:ilvl="0" w:tplc="FD9C181E">
      <w:numFmt w:val="bullet"/>
      <w:lvlText w:val="-"/>
      <w:lvlJc w:val="left"/>
      <w:pPr>
        <w:ind w:left="720" w:hanging="360"/>
      </w:pPr>
      <w:rPr>
        <w:rFonts w:ascii="Georgia" w:eastAsiaTheme="minorHAnsi"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A97629C"/>
    <w:multiLevelType w:val="hybridMultilevel"/>
    <w:tmpl w:val="E092EA7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69B5D73"/>
    <w:multiLevelType w:val="hybridMultilevel"/>
    <w:tmpl w:val="DF22B6C2"/>
    <w:lvl w:ilvl="0" w:tplc="04130001">
      <w:start w:val="1"/>
      <w:numFmt w:val="bullet"/>
      <w:pStyle w:val="Quick1"/>
      <w:lvlText w:val=""/>
      <w:lvlJc w:val="left"/>
      <w:pPr>
        <w:tabs>
          <w:tab w:val="num" w:pos="1060"/>
        </w:tabs>
        <w:ind w:left="1060" w:hanging="360"/>
      </w:pPr>
      <w:rPr>
        <w:rFonts w:ascii="Symbol" w:hAnsi="Symbol" w:hint="default"/>
      </w:rPr>
    </w:lvl>
    <w:lvl w:ilvl="1" w:tplc="0413000B">
      <w:start w:val="1"/>
      <w:numFmt w:val="bullet"/>
      <w:lvlText w:val=""/>
      <w:lvlJc w:val="left"/>
      <w:pPr>
        <w:tabs>
          <w:tab w:val="num" w:pos="1780"/>
        </w:tabs>
        <w:ind w:left="1780" w:hanging="360"/>
      </w:pPr>
      <w:rPr>
        <w:rFonts w:ascii="Wingdings" w:hAnsi="Wingdings" w:hint="default"/>
      </w:rPr>
    </w:lvl>
    <w:lvl w:ilvl="2" w:tplc="04130005" w:tentative="1">
      <w:start w:val="1"/>
      <w:numFmt w:val="bullet"/>
      <w:lvlText w:val=""/>
      <w:lvlJc w:val="left"/>
      <w:pPr>
        <w:tabs>
          <w:tab w:val="num" w:pos="2500"/>
        </w:tabs>
        <w:ind w:left="2500" w:hanging="360"/>
      </w:pPr>
      <w:rPr>
        <w:rFonts w:ascii="Wingdings" w:hAnsi="Wingdings" w:hint="default"/>
      </w:rPr>
    </w:lvl>
    <w:lvl w:ilvl="3" w:tplc="04130001" w:tentative="1">
      <w:start w:val="1"/>
      <w:numFmt w:val="bullet"/>
      <w:lvlText w:val=""/>
      <w:lvlJc w:val="left"/>
      <w:pPr>
        <w:tabs>
          <w:tab w:val="num" w:pos="3220"/>
        </w:tabs>
        <w:ind w:left="3220" w:hanging="360"/>
      </w:pPr>
      <w:rPr>
        <w:rFonts w:ascii="Symbol" w:hAnsi="Symbol" w:hint="default"/>
      </w:rPr>
    </w:lvl>
    <w:lvl w:ilvl="4" w:tplc="04130003" w:tentative="1">
      <w:start w:val="1"/>
      <w:numFmt w:val="bullet"/>
      <w:lvlText w:val="o"/>
      <w:lvlJc w:val="left"/>
      <w:pPr>
        <w:tabs>
          <w:tab w:val="num" w:pos="3940"/>
        </w:tabs>
        <w:ind w:left="3940" w:hanging="360"/>
      </w:pPr>
      <w:rPr>
        <w:rFonts w:ascii="Courier New" w:hAnsi="Courier New" w:hint="default"/>
      </w:rPr>
    </w:lvl>
    <w:lvl w:ilvl="5" w:tplc="04130005" w:tentative="1">
      <w:start w:val="1"/>
      <w:numFmt w:val="bullet"/>
      <w:lvlText w:val=""/>
      <w:lvlJc w:val="left"/>
      <w:pPr>
        <w:tabs>
          <w:tab w:val="num" w:pos="4660"/>
        </w:tabs>
        <w:ind w:left="4660" w:hanging="360"/>
      </w:pPr>
      <w:rPr>
        <w:rFonts w:ascii="Wingdings" w:hAnsi="Wingdings" w:hint="default"/>
      </w:rPr>
    </w:lvl>
    <w:lvl w:ilvl="6" w:tplc="04130001" w:tentative="1">
      <w:start w:val="1"/>
      <w:numFmt w:val="bullet"/>
      <w:lvlText w:val=""/>
      <w:lvlJc w:val="left"/>
      <w:pPr>
        <w:tabs>
          <w:tab w:val="num" w:pos="5380"/>
        </w:tabs>
        <w:ind w:left="5380" w:hanging="360"/>
      </w:pPr>
      <w:rPr>
        <w:rFonts w:ascii="Symbol" w:hAnsi="Symbol" w:hint="default"/>
      </w:rPr>
    </w:lvl>
    <w:lvl w:ilvl="7" w:tplc="04130003" w:tentative="1">
      <w:start w:val="1"/>
      <w:numFmt w:val="bullet"/>
      <w:lvlText w:val="o"/>
      <w:lvlJc w:val="left"/>
      <w:pPr>
        <w:tabs>
          <w:tab w:val="num" w:pos="6100"/>
        </w:tabs>
        <w:ind w:left="6100" w:hanging="360"/>
      </w:pPr>
      <w:rPr>
        <w:rFonts w:ascii="Courier New" w:hAnsi="Courier New" w:hint="default"/>
      </w:rPr>
    </w:lvl>
    <w:lvl w:ilvl="8" w:tplc="04130005" w:tentative="1">
      <w:start w:val="1"/>
      <w:numFmt w:val="bullet"/>
      <w:lvlText w:val=""/>
      <w:lvlJc w:val="left"/>
      <w:pPr>
        <w:tabs>
          <w:tab w:val="num" w:pos="6820"/>
        </w:tabs>
        <w:ind w:left="6820" w:hanging="360"/>
      </w:pPr>
      <w:rPr>
        <w:rFonts w:ascii="Wingdings" w:hAnsi="Wingdings" w:hint="default"/>
      </w:rPr>
    </w:lvl>
  </w:abstractNum>
  <w:abstractNum w:abstractNumId="13" w15:restartNumberingAfterBreak="0">
    <w:nsid w:val="1BD56F3F"/>
    <w:multiLevelType w:val="hybridMultilevel"/>
    <w:tmpl w:val="8F6A4F4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CA0BEB"/>
    <w:multiLevelType w:val="hybridMultilevel"/>
    <w:tmpl w:val="86FE31DC"/>
    <w:lvl w:ilvl="0" w:tplc="C234C0FE">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3F819C6"/>
    <w:multiLevelType w:val="hybridMultilevel"/>
    <w:tmpl w:val="DB362AFE"/>
    <w:lvl w:ilvl="0" w:tplc="04130017">
      <w:start w:val="1"/>
      <w:numFmt w:val="lowerLetter"/>
      <w:lvlText w:val="%1)"/>
      <w:lvlJc w:val="left"/>
      <w:pPr>
        <w:ind w:left="860" w:hanging="360"/>
      </w:pPr>
    </w:lvl>
    <w:lvl w:ilvl="1" w:tplc="04130019" w:tentative="1">
      <w:start w:val="1"/>
      <w:numFmt w:val="lowerLetter"/>
      <w:lvlText w:val="%2."/>
      <w:lvlJc w:val="left"/>
      <w:pPr>
        <w:ind w:left="1580" w:hanging="360"/>
      </w:pPr>
    </w:lvl>
    <w:lvl w:ilvl="2" w:tplc="0413001B" w:tentative="1">
      <w:start w:val="1"/>
      <w:numFmt w:val="lowerRoman"/>
      <w:lvlText w:val="%3."/>
      <w:lvlJc w:val="right"/>
      <w:pPr>
        <w:ind w:left="2300" w:hanging="180"/>
      </w:pPr>
    </w:lvl>
    <w:lvl w:ilvl="3" w:tplc="0413000F" w:tentative="1">
      <w:start w:val="1"/>
      <w:numFmt w:val="decimal"/>
      <w:lvlText w:val="%4."/>
      <w:lvlJc w:val="left"/>
      <w:pPr>
        <w:ind w:left="3020" w:hanging="360"/>
      </w:pPr>
    </w:lvl>
    <w:lvl w:ilvl="4" w:tplc="04130019" w:tentative="1">
      <w:start w:val="1"/>
      <w:numFmt w:val="lowerLetter"/>
      <w:lvlText w:val="%5."/>
      <w:lvlJc w:val="left"/>
      <w:pPr>
        <w:ind w:left="3740" w:hanging="360"/>
      </w:pPr>
    </w:lvl>
    <w:lvl w:ilvl="5" w:tplc="0413001B" w:tentative="1">
      <w:start w:val="1"/>
      <w:numFmt w:val="lowerRoman"/>
      <w:lvlText w:val="%6."/>
      <w:lvlJc w:val="right"/>
      <w:pPr>
        <w:ind w:left="4460" w:hanging="180"/>
      </w:pPr>
    </w:lvl>
    <w:lvl w:ilvl="6" w:tplc="0413000F" w:tentative="1">
      <w:start w:val="1"/>
      <w:numFmt w:val="decimal"/>
      <w:lvlText w:val="%7."/>
      <w:lvlJc w:val="left"/>
      <w:pPr>
        <w:ind w:left="5180" w:hanging="360"/>
      </w:pPr>
    </w:lvl>
    <w:lvl w:ilvl="7" w:tplc="04130019" w:tentative="1">
      <w:start w:val="1"/>
      <w:numFmt w:val="lowerLetter"/>
      <w:lvlText w:val="%8."/>
      <w:lvlJc w:val="left"/>
      <w:pPr>
        <w:ind w:left="5900" w:hanging="360"/>
      </w:pPr>
    </w:lvl>
    <w:lvl w:ilvl="8" w:tplc="0413001B" w:tentative="1">
      <w:start w:val="1"/>
      <w:numFmt w:val="lowerRoman"/>
      <w:lvlText w:val="%9."/>
      <w:lvlJc w:val="right"/>
      <w:pPr>
        <w:ind w:left="6620" w:hanging="180"/>
      </w:pPr>
    </w:lvl>
  </w:abstractNum>
  <w:abstractNum w:abstractNumId="16" w15:restartNumberingAfterBreak="0">
    <w:nsid w:val="2F9510F1"/>
    <w:multiLevelType w:val="hybridMultilevel"/>
    <w:tmpl w:val="2E027678"/>
    <w:lvl w:ilvl="0" w:tplc="04130017">
      <w:start w:val="1"/>
      <w:numFmt w:val="lowerLetter"/>
      <w:lvlText w:val="%1)"/>
      <w:lvlJc w:val="left"/>
      <w:pPr>
        <w:ind w:left="860" w:hanging="360"/>
      </w:pPr>
    </w:lvl>
    <w:lvl w:ilvl="1" w:tplc="04130019" w:tentative="1">
      <w:start w:val="1"/>
      <w:numFmt w:val="lowerLetter"/>
      <w:lvlText w:val="%2."/>
      <w:lvlJc w:val="left"/>
      <w:pPr>
        <w:ind w:left="1580" w:hanging="360"/>
      </w:pPr>
    </w:lvl>
    <w:lvl w:ilvl="2" w:tplc="0413001B" w:tentative="1">
      <w:start w:val="1"/>
      <w:numFmt w:val="lowerRoman"/>
      <w:lvlText w:val="%3."/>
      <w:lvlJc w:val="right"/>
      <w:pPr>
        <w:ind w:left="2300" w:hanging="180"/>
      </w:pPr>
    </w:lvl>
    <w:lvl w:ilvl="3" w:tplc="0413000F" w:tentative="1">
      <w:start w:val="1"/>
      <w:numFmt w:val="decimal"/>
      <w:lvlText w:val="%4."/>
      <w:lvlJc w:val="left"/>
      <w:pPr>
        <w:ind w:left="3020" w:hanging="360"/>
      </w:pPr>
    </w:lvl>
    <w:lvl w:ilvl="4" w:tplc="04130019" w:tentative="1">
      <w:start w:val="1"/>
      <w:numFmt w:val="lowerLetter"/>
      <w:lvlText w:val="%5."/>
      <w:lvlJc w:val="left"/>
      <w:pPr>
        <w:ind w:left="3740" w:hanging="360"/>
      </w:pPr>
    </w:lvl>
    <w:lvl w:ilvl="5" w:tplc="0413001B" w:tentative="1">
      <w:start w:val="1"/>
      <w:numFmt w:val="lowerRoman"/>
      <w:lvlText w:val="%6."/>
      <w:lvlJc w:val="right"/>
      <w:pPr>
        <w:ind w:left="4460" w:hanging="180"/>
      </w:pPr>
    </w:lvl>
    <w:lvl w:ilvl="6" w:tplc="0413000F" w:tentative="1">
      <w:start w:val="1"/>
      <w:numFmt w:val="decimal"/>
      <w:lvlText w:val="%7."/>
      <w:lvlJc w:val="left"/>
      <w:pPr>
        <w:ind w:left="5180" w:hanging="360"/>
      </w:pPr>
    </w:lvl>
    <w:lvl w:ilvl="7" w:tplc="04130019" w:tentative="1">
      <w:start w:val="1"/>
      <w:numFmt w:val="lowerLetter"/>
      <w:lvlText w:val="%8."/>
      <w:lvlJc w:val="left"/>
      <w:pPr>
        <w:ind w:left="5900" w:hanging="360"/>
      </w:pPr>
    </w:lvl>
    <w:lvl w:ilvl="8" w:tplc="0413001B" w:tentative="1">
      <w:start w:val="1"/>
      <w:numFmt w:val="lowerRoman"/>
      <w:lvlText w:val="%9."/>
      <w:lvlJc w:val="right"/>
      <w:pPr>
        <w:ind w:left="6620" w:hanging="180"/>
      </w:pPr>
    </w:lvl>
  </w:abstractNum>
  <w:abstractNum w:abstractNumId="17" w15:restartNumberingAfterBreak="0">
    <w:nsid w:val="350C4918"/>
    <w:multiLevelType w:val="singleLevel"/>
    <w:tmpl w:val="C7A4843E"/>
    <w:lvl w:ilvl="0">
      <w:start w:val="3"/>
      <w:numFmt w:val="bullet"/>
      <w:lvlText w:val="-"/>
      <w:lvlJc w:val="left"/>
      <w:pPr>
        <w:tabs>
          <w:tab w:val="num" w:pos="710"/>
        </w:tabs>
        <w:ind w:left="710" w:hanging="360"/>
      </w:pPr>
      <w:rPr>
        <w:rFonts w:ascii="Times New Roman" w:hAnsi="Times New Roman" w:hint="default"/>
      </w:rPr>
    </w:lvl>
  </w:abstractNum>
  <w:abstractNum w:abstractNumId="18"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9" w15:restartNumberingAfterBreak="0">
    <w:nsid w:val="3E797231"/>
    <w:multiLevelType w:val="multilevel"/>
    <w:tmpl w:val="D9341AA0"/>
    <w:lvl w:ilvl="0">
      <w:start w:val="1"/>
      <w:numFmt w:val="decimal"/>
      <w:lvlText w:val="%1."/>
      <w:lvlJc w:val="left"/>
      <w:pPr>
        <w:ind w:left="720" w:hanging="360"/>
      </w:pPr>
    </w:lvl>
    <w:lvl w:ilvl="1">
      <w:start w:val="5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15B1171"/>
    <w:multiLevelType w:val="hybridMultilevel"/>
    <w:tmpl w:val="D6E4798C"/>
    <w:lvl w:ilvl="0" w:tplc="EC7E3E78">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2" w15:restartNumberingAfterBreak="0">
    <w:nsid w:val="41C445B2"/>
    <w:multiLevelType w:val="hybridMultilevel"/>
    <w:tmpl w:val="37809786"/>
    <w:lvl w:ilvl="0" w:tplc="5F98E52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9AD368B"/>
    <w:multiLevelType w:val="hybridMultilevel"/>
    <w:tmpl w:val="AF863702"/>
    <w:lvl w:ilvl="0" w:tplc="3048C6CA">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4" w15:restartNumberingAfterBreak="0">
    <w:nsid w:val="4B30362B"/>
    <w:multiLevelType w:val="hybridMultilevel"/>
    <w:tmpl w:val="A920DA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0702085"/>
    <w:multiLevelType w:val="hybridMultilevel"/>
    <w:tmpl w:val="10141810"/>
    <w:lvl w:ilvl="0" w:tplc="667E500A">
      <w:start w:val="3"/>
      <w:numFmt w:val="bullet"/>
      <w:lvlText w:val="-"/>
      <w:lvlJc w:val="left"/>
      <w:pPr>
        <w:ind w:left="720" w:hanging="360"/>
      </w:pPr>
      <w:rPr>
        <w:rFonts w:ascii="Georgia" w:eastAsiaTheme="minorHAnsi"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B1B5E0A"/>
    <w:multiLevelType w:val="hybridMultilevel"/>
    <w:tmpl w:val="584A9836"/>
    <w:lvl w:ilvl="0" w:tplc="380EFFAE">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CE43858"/>
    <w:multiLevelType w:val="hybridMultilevel"/>
    <w:tmpl w:val="77988A6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993"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30"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31"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9"/>
  </w:num>
  <w:num w:numId="12">
    <w:abstractNumId w:val="20"/>
  </w:num>
  <w:num w:numId="13">
    <w:abstractNumId w:val="18"/>
  </w:num>
  <w:num w:numId="14">
    <w:abstractNumId w:val="31"/>
  </w:num>
  <w:num w:numId="15">
    <w:abstractNumId w:val="26"/>
  </w:num>
  <w:num w:numId="16">
    <w:abstractNumId w:val="30"/>
  </w:num>
  <w:num w:numId="17">
    <w:abstractNumId w:val="28"/>
  </w:num>
  <w:num w:numId="18">
    <w:abstractNumId w:val="23"/>
  </w:num>
  <w:num w:numId="19">
    <w:abstractNumId w:val="17"/>
  </w:num>
  <w:num w:numId="20">
    <w:abstractNumId w:val="11"/>
  </w:num>
  <w:num w:numId="21">
    <w:abstractNumId w:val="19"/>
  </w:num>
  <w:num w:numId="22">
    <w:abstractNumId w:val="32"/>
  </w:num>
  <w:num w:numId="23">
    <w:abstractNumId w:val="12"/>
  </w:num>
  <w:num w:numId="24">
    <w:abstractNumId w:val="21"/>
  </w:num>
  <w:num w:numId="25">
    <w:abstractNumId w:val="13"/>
  </w:num>
  <w:num w:numId="26">
    <w:abstractNumId w:val="14"/>
  </w:num>
  <w:num w:numId="27">
    <w:abstractNumId w:val="15"/>
  </w:num>
  <w:num w:numId="28">
    <w:abstractNumId w:val="16"/>
  </w:num>
  <w:num w:numId="29">
    <w:abstractNumId w:val="10"/>
  </w:num>
  <w:num w:numId="30">
    <w:abstractNumId w:val="24"/>
  </w:num>
  <w:num w:numId="31">
    <w:abstractNumId w:val="22"/>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7B7006"/>
    <w:rsid w:val="000032F1"/>
    <w:rsid w:val="000036C8"/>
    <w:rsid w:val="00016950"/>
    <w:rsid w:val="00030598"/>
    <w:rsid w:val="0003291B"/>
    <w:rsid w:val="000344B7"/>
    <w:rsid w:val="00037723"/>
    <w:rsid w:val="00043500"/>
    <w:rsid w:val="00044CD8"/>
    <w:rsid w:val="00052440"/>
    <w:rsid w:val="000548D1"/>
    <w:rsid w:val="00056003"/>
    <w:rsid w:val="00061DD3"/>
    <w:rsid w:val="0006530A"/>
    <w:rsid w:val="0007161B"/>
    <w:rsid w:val="000755DA"/>
    <w:rsid w:val="00082C4A"/>
    <w:rsid w:val="00083258"/>
    <w:rsid w:val="000875B2"/>
    <w:rsid w:val="00087C3E"/>
    <w:rsid w:val="0009522E"/>
    <w:rsid w:val="000A075F"/>
    <w:rsid w:val="000A085D"/>
    <w:rsid w:val="000A107F"/>
    <w:rsid w:val="000A3F3B"/>
    <w:rsid w:val="000A509F"/>
    <w:rsid w:val="000A6EB9"/>
    <w:rsid w:val="000C2A5B"/>
    <w:rsid w:val="000C4474"/>
    <w:rsid w:val="000D2402"/>
    <w:rsid w:val="000D333B"/>
    <w:rsid w:val="000D46CE"/>
    <w:rsid w:val="000D4AD2"/>
    <w:rsid w:val="000D5E19"/>
    <w:rsid w:val="000E40D7"/>
    <w:rsid w:val="000F23FA"/>
    <w:rsid w:val="00104444"/>
    <w:rsid w:val="0010468E"/>
    <w:rsid w:val="00113702"/>
    <w:rsid w:val="0012380D"/>
    <w:rsid w:val="00123E34"/>
    <w:rsid w:val="0015199D"/>
    <w:rsid w:val="00156C14"/>
    <w:rsid w:val="00162EF7"/>
    <w:rsid w:val="001926F9"/>
    <w:rsid w:val="00196DD1"/>
    <w:rsid w:val="001974C9"/>
    <w:rsid w:val="001A3036"/>
    <w:rsid w:val="001A4320"/>
    <w:rsid w:val="001B3405"/>
    <w:rsid w:val="001C1F09"/>
    <w:rsid w:val="001C4959"/>
    <w:rsid w:val="001C5906"/>
    <w:rsid w:val="001E6CBD"/>
    <w:rsid w:val="001F4524"/>
    <w:rsid w:val="00204B27"/>
    <w:rsid w:val="0020629C"/>
    <w:rsid w:val="0021138E"/>
    <w:rsid w:val="00215101"/>
    <w:rsid w:val="00220255"/>
    <w:rsid w:val="002206CA"/>
    <w:rsid w:val="002239BC"/>
    <w:rsid w:val="00225E72"/>
    <w:rsid w:val="002269B8"/>
    <w:rsid w:val="00234920"/>
    <w:rsid w:val="0023657B"/>
    <w:rsid w:val="00252314"/>
    <w:rsid w:val="00253B6C"/>
    <w:rsid w:val="002623D9"/>
    <w:rsid w:val="00262C8D"/>
    <w:rsid w:val="00266875"/>
    <w:rsid w:val="002719D8"/>
    <w:rsid w:val="0027233C"/>
    <w:rsid w:val="00286677"/>
    <w:rsid w:val="00290F5C"/>
    <w:rsid w:val="00292FF4"/>
    <w:rsid w:val="002A37DC"/>
    <w:rsid w:val="002B2699"/>
    <w:rsid w:val="002B43C5"/>
    <w:rsid w:val="002B48B5"/>
    <w:rsid w:val="002B5F0A"/>
    <w:rsid w:val="002C6308"/>
    <w:rsid w:val="002E2499"/>
    <w:rsid w:val="002E581F"/>
    <w:rsid w:val="002E6E05"/>
    <w:rsid w:val="002F3382"/>
    <w:rsid w:val="002F417B"/>
    <w:rsid w:val="002F47CD"/>
    <w:rsid w:val="00301D59"/>
    <w:rsid w:val="00302F42"/>
    <w:rsid w:val="003046ED"/>
    <w:rsid w:val="003118F4"/>
    <w:rsid w:val="003126CC"/>
    <w:rsid w:val="00316159"/>
    <w:rsid w:val="00332DD1"/>
    <w:rsid w:val="0033686A"/>
    <w:rsid w:val="003375D8"/>
    <w:rsid w:val="00354612"/>
    <w:rsid w:val="00354784"/>
    <w:rsid w:val="0035487E"/>
    <w:rsid w:val="00371442"/>
    <w:rsid w:val="00377833"/>
    <w:rsid w:val="00394C08"/>
    <w:rsid w:val="003A0DC0"/>
    <w:rsid w:val="003A2252"/>
    <w:rsid w:val="003B4B03"/>
    <w:rsid w:val="003B5D4F"/>
    <w:rsid w:val="003C1F28"/>
    <w:rsid w:val="003D0653"/>
    <w:rsid w:val="003D1F30"/>
    <w:rsid w:val="003D25E5"/>
    <w:rsid w:val="003E00F3"/>
    <w:rsid w:val="0040114A"/>
    <w:rsid w:val="0040694A"/>
    <w:rsid w:val="00411EEA"/>
    <w:rsid w:val="00412BA7"/>
    <w:rsid w:val="0041365D"/>
    <w:rsid w:val="00423B70"/>
    <w:rsid w:val="0044393B"/>
    <w:rsid w:val="0044626A"/>
    <w:rsid w:val="00454B69"/>
    <w:rsid w:val="00456F44"/>
    <w:rsid w:val="00467E16"/>
    <w:rsid w:val="00472C6A"/>
    <w:rsid w:val="00495798"/>
    <w:rsid w:val="004972F7"/>
    <w:rsid w:val="004A1BD2"/>
    <w:rsid w:val="004A2C31"/>
    <w:rsid w:val="004B12B7"/>
    <w:rsid w:val="004C03F0"/>
    <w:rsid w:val="004E4EEE"/>
    <w:rsid w:val="004E5E56"/>
    <w:rsid w:val="004E71F1"/>
    <w:rsid w:val="004E7F0F"/>
    <w:rsid w:val="00503537"/>
    <w:rsid w:val="00515E8A"/>
    <w:rsid w:val="005245F6"/>
    <w:rsid w:val="00527C41"/>
    <w:rsid w:val="00535A79"/>
    <w:rsid w:val="005403E7"/>
    <w:rsid w:val="00551C28"/>
    <w:rsid w:val="005528D6"/>
    <w:rsid w:val="005536A7"/>
    <w:rsid w:val="00572792"/>
    <w:rsid w:val="00582F5E"/>
    <w:rsid w:val="0058508E"/>
    <w:rsid w:val="00585C48"/>
    <w:rsid w:val="00585E0C"/>
    <w:rsid w:val="005928AF"/>
    <w:rsid w:val="00593DAC"/>
    <w:rsid w:val="00594BD5"/>
    <w:rsid w:val="005B01AD"/>
    <w:rsid w:val="005B641A"/>
    <w:rsid w:val="005B7BE0"/>
    <w:rsid w:val="005C6870"/>
    <w:rsid w:val="005D2FFA"/>
    <w:rsid w:val="005D3B9E"/>
    <w:rsid w:val="005D59F6"/>
    <w:rsid w:val="005E0E76"/>
    <w:rsid w:val="005E423B"/>
    <w:rsid w:val="005E72B9"/>
    <w:rsid w:val="00603190"/>
    <w:rsid w:val="00612C9C"/>
    <w:rsid w:val="00616224"/>
    <w:rsid w:val="006312F6"/>
    <w:rsid w:val="00631F12"/>
    <w:rsid w:val="00642791"/>
    <w:rsid w:val="00647612"/>
    <w:rsid w:val="00660246"/>
    <w:rsid w:val="006612EA"/>
    <w:rsid w:val="0066334E"/>
    <w:rsid w:val="00665DE2"/>
    <w:rsid w:val="00665F06"/>
    <w:rsid w:val="006863E9"/>
    <w:rsid w:val="00691633"/>
    <w:rsid w:val="0069210A"/>
    <w:rsid w:val="006A3F52"/>
    <w:rsid w:val="006A6CB4"/>
    <w:rsid w:val="006B4638"/>
    <w:rsid w:val="006B475A"/>
    <w:rsid w:val="006C0BDA"/>
    <w:rsid w:val="006C34EA"/>
    <w:rsid w:val="006C5412"/>
    <w:rsid w:val="006C7E98"/>
    <w:rsid w:val="006D020C"/>
    <w:rsid w:val="006D4955"/>
    <w:rsid w:val="006E4942"/>
    <w:rsid w:val="006F01D1"/>
    <w:rsid w:val="006F4C92"/>
    <w:rsid w:val="0070287F"/>
    <w:rsid w:val="00702F07"/>
    <w:rsid w:val="0070371C"/>
    <w:rsid w:val="00706E57"/>
    <w:rsid w:val="00713C58"/>
    <w:rsid w:val="00716EA1"/>
    <w:rsid w:val="007171B2"/>
    <w:rsid w:val="007221BC"/>
    <w:rsid w:val="007258DE"/>
    <w:rsid w:val="00727BA8"/>
    <w:rsid w:val="00735ED9"/>
    <w:rsid w:val="00754B3E"/>
    <w:rsid w:val="00756E18"/>
    <w:rsid w:val="007610DD"/>
    <w:rsid w:val="00770701"/>
    <w:rsid w:val="00781585"/>
    <w:rsid w:val="00784526"/>
    <w:rsid w:val="007848DB"/>
    <w:rsid w:val="00785DB3"/>
    <w:rsid w:val="00792FEF"/>
    <w:rsid w:val="007A0BF6"/>
    <w:rsid w:val="007A1B1F"/>
    <w:rsid w:val="007A4733"/>
    <w:rsid w:val="007A7758"/>
    <w:rsid w:val="007B52DD"/>
    <w:rsid w:val="007B7006"/>
    <w:rsid w:val="007C7352"/>
    <w:rsid w:val="007D610C"/>
    <w:rsid w:val="007E19E4"/>
    <w:rsid w:val="007E3791"/>
    <w:rsid w:val="007E4919"/>
    <w:rsid w:val="007E5E14"/>
    <w:rsid w:val="007E74F1"/>
    <w:rsid w:val="007F7D06"/>
    <w:rsid w:val="00817FCC"/>
    <w:rsid w:val="008250E7"/>
    <w:rsid w:val="00825634"/>
    <w:rsid w:val="00835B95"/>
    <w:rsid w:val="00835BAD"/>
    <w:rsid w:val="00840317"/>
    <w:rsid w:val="00842FDB"/>
    <w:rsid w:val="008478C3"/>
    <w:rsid w:val="00850E30"/>
    <w:rsid w:val="008521C0"/>
    <w:rsid w:val="008538FE"/>
    <w:rsid w:val="00856E07"/>
    <w:rsid w:val="00881BEC"/>
    <w:rsid w:val="00883509"/>
    <w:rsid w:val="00885B42"/>
    <w:rsid w:val="008916D6"/>
    <w:rsid w:val="0089360C"/>
    <w:rsid w:val="008A28BE"/>
    <w:rsid w:val="008A3CAC"/>
    <w:rsid w:val="008A45F9"/>
    <w:rsid w:val="008A698E"/>
    <w:rsid w:val="008B04E4"/>
    <w:rsid w:val="008C3111"/>
    <w:rsid w:val="008D292C"/>
    <w:rsid w:val="008D4CCF"/>
    <w:rsid w:val="008D55D8"/>
    <w:rsid w:val="008E1E62"/>
    <w:rsid w:val="008E542C"/>
    <w:rsid w:val="008F3CAD"/>
    <w:rsid w:val="008F4645"/>
    <w:rsid w:val="0090621C"/>
    <w:rsid w:val="009111C7"/>
    <w:rsid w:val="00913858"/>
    <w:rsid w:val="00914906"/>
    <w:rsid w:val="0091650C"/>
    <w:rsid w:val="00917C89"/>
    <w:rsid w:val="00920168"/>
    <w:rsid w:val="009204D5"/>
    <w:rsid w:val="00922EEB"/>
    <w:rsid w:val="00923E13"/>
    <w:rsid w:val="009258B4"/>
    <w:rsid w:val="00925D80"/>
    <w:rsid w:val="009270A6"/>
    <w:rsid w:val="00941E14"/>
    <w:rsid w:val="00942F10"/>
    <w:rsid w:val="0094313D"/>
    <w:rsid w:val="0094454F"/>
    <w:rsid w:val="009448A6"/>
    <w:rsid w:val="00945664"/>
    <w:rsid w:val="00953ADA"/>
    <w:rsid w:val="009665D8"/>
    <w:rsid w:val="009700A4"/>
    <w:rsid w:val="009806E2"/>
    <w:rsid w:val="00980B89"/>
    <w:rsid w:val="009814E2"/>
    <w:rsid w:val="00984D28"/>
    <w:rsid w:val="00992E1E"/>
    <w:rsid w:val="009954BA"/>
    <w:rsid w:val="009A57D7"/>
    <w:rsid w:val="009A5F3A"/>
    <w:rsid w:val="009A68F2"/>
    <w:rsid w:val="009B5AA9"/>
    <w:rsid w:val="009C2830"/>
    <w:rsid w:val="009C4321"/>
    <w:rsid w:val="009C5E87"/>
    <w:rsid w:val="009D6C41"/>
    <w:rsid w:val="009E156B"/>
    <w:rsid w:val="009F5FCA"/>
    <w:rsid w:val="00A10C70"/>
    <w:rsid w:val="00A16092"/>
    <w:rsid w:val="00A1694F"/>
    <w:rsid w:val="00A215B1"/>
    <w:rsid w:val="00A332DA"/>
    <w:rsid w:val="00A40CFE"/>
    <w:rsid w:val="00A41A79"/>
    <w:rsid w:val="00A5190F"/>
    <w:rsid w:val="00A51BF9"/>
    <w:rsid w:val="00A52874"/>
    <w:rsid w:val="00A54E4D"/>
    <w:rsid w:val="00A551CF"/>
    <w:rsid w:val="00A625A4"/>
    <w:rsid w:val="00A64210"/>
    <w:rsid w:val="00A65DD1"/>
    <w:rsid w:val="00A67D01"/>
    <w:rsid w:val="00A67E94"/>
    <w:rsid w:val="00A7239F"/>
    <w:rsid w:val="00A8122C"/>
    <w:rsid w:val="00A82F0E"/>
    <w:rsid w:val="00A84600"/>
    <w:rsid w:val="00A8776A"/>
    <w:rsid w:val="00AB395D"/>
    <w:rsid w:val="00AC0A17"/>
    <w:rsid w:val="00AC6953"/>
    <w:rsid w:val="00AE0BD9"/>
    <w:rsid w:val="00AF03BC"/>
    <w:rsid w:val="00AF31CE"/>
    <w:rsid w:val="00B00FC5"/>
    <w:rsid w:val="00B22565"/>
    <w:rsid w:val="00B27745"/>
    <w:rsid w:val="00B27DCB"/>
    <w:rsid w:val="00B37C5A"/>
    <w:rsid w:val="00B4668D"/>
    <w:rsid w:val="00B505F3"/>
    <w:rsid w:val="00B525B9"/>
    <w:rsid w:val="00B54DAD"/>
    <w:rsid w:val="00B65746"/>
    <w:rsid w:val="00B67A4C"/>
    <w:rsid w:val="00B70433"/>
    <w:rsid w:val="00B73DFF"/>
    <w:rsid w:val="00B83EC9"/>
    <w:rsid w:val="00B900E6"/>
    <w:rsid w:val="00B96239"/>
    <w:rsid w:val="00BA11BA"/>
    <w:rsid w:val="00BA13B1"/>
    <w:rsid w:val="00BA2071"/>
    <w:rsid w:val="00BC1272"/>
    <w:rsid w:val="00BD5048"/>
    <w:rsid w:val="00BE0F5C"/>
    <w:rsid w:val="00BE15E1"/>
    <w:rsid w:val="00BF72DE"/>
    <w:rsid w:val="00C051FB"/>
    <w:rsid w:val="00C117F9"/>
    <w:rsid w:val="00C21DFC"/>
    <w:rsid w:val="00C24606"/>
    <w:rsid w:val="00C3158C"/>
    <w:rsid w:val="00C4206E"/>
    <w:rsid w:val="00C44ACD"/>
    <w:rsid w:val="00C51E3D"/>
    <w:rsid w:val="00C5473A"/>
    <w:rsid w:val="00C645FE"/>
    <w:rsid w:val="00C64D50"/>
    <w:rsid w:val="00C65F9B"/>
    <w:rsid w:val="00C8169E"/>
    <w:rsid w:val="00C8257F"/>
    <w:rsid w:val="00C93267"/>
    <w:rsid w:val="00CA2F47"/>
    <w:rsid w:val="00CA7228"/>
    <w:rsid w:val="00CC43F9"/>
    <w:rsid w:val="00CD5DA6"/>
    <w:rsid w:val="00CE0CAA"/>
    <w:rsid w:val="00CE4219"/>
    <w:rsid w:val="00D07BDD"/>
    <w:rsid w:val="00D20C61"/>
    <w:rsid w:val="00D2387F"/>
    <w:rsid w:val="00D24502"/>
    <w:rsid w:val="00D36CBD"/>
    <w:rsid w:val="00D47B04"/>
    <w:rsid w:val="00D5248E"/>
    <w:rsid w:val="00D53A19"/>
    <w:rsid w:val="00D56ABF"/>
    <w:rsid w:val="00D56D37"/>
    <w:rsid w:val="00D63E82"/>
    <w:rsid w:val="00D6476F"/>
    <w:rsid w:val="00D657DF"/>
    <w:rsid w:val="00D74858"/>
    <w:rsid w:val="00DA20DA"/>
    <w:rsid w:val="00DA3150"/>
    <w:rsid w:val="00DA5BF9"/>
    <w:rsid w:val="00DA60A6"/>
    <w:rsid w:val="00DA667F"/>
    <w:rsid w:val="00DC517A"/>
    <w:rsid w:val="00DC7BD5"/>
    <w:rsid w:val="00DC7E1A"/>
    <w:rsid w:val="00DD032B"/>
    <w:rsid w:val="00DD4C2D"/>
    <w:rsid w:val="00DD76A6"/>
    <w:rsid w:val="00DE49D8"/>
    <w:rsid w:val="00E05E84"/>
    <w:rsid w:val="00E22C31"/>
    <w:rsid w:val="00E25041"/>
    <w:rsid w:val="00E26481"/>
    <w:rsid w:val="00E36F0C"/>
    <w:rsid w:val="00E404CF"/>
    <w:rsid w:val="00E40FBF"/>
    <w:rsid w:val="00E43A58"/>
    <w:rsid w:val="00E44BBE"/>
    <w:rsid w:val="00E563EF"/>
    <w:rsid w:val="00E56719"/>
    <w:rsid w:val="00E579E7"/>
    <w:rsid w:val="00E60DB4"/>
    <w:rsid w:val="00E96466"/>
    <w:rsid w:val="00EA15CF"/>
    <w:rsid w:val="00EA71FF"/>
    <w:rsid w:val="00EB578C"/>
    <w:rsid w:val="00EB724D"/>
    <w:rsid w:val="00ED0D46"/>
    <w:rsid w:val="00ED7B62"/>
    <w:rsid w:val="00EE2B00"/>
    <w:rsid w:val="00EE3181"/>
    <w:rsid w:val="00EF210B"/>
    <w:rsid w:val="00F02CFA"/>
    <w:rsid w:val="00F20770"/>
    <w:rsid w:val="00F218C2"/>
    <w:rsid w:val="00F2233F"/>
    <w:rsid w:val="00F23ED4"/>
    <w:rsid w:val="00F26249"/>
    <w:rsid w:val="00F303C3"/>
    <w:rsid w:val="00F36F76"/>
    <w:rsid w:val="00F375A1"/>
    <w:rsid w:val="00F47233"/>
    <w:rsid w:val="00F509A6"/>
    <w:rsid w:val="00F6686F"/>
    <w:rsid w:val="00F81483"/>
    <w:rsid w:val="00F82B1C"/>
    <w:rsid w:val="00F87DCC"/>
    <w:rsid w:val="00F90AE7"/>
    <w:rsid w:val="00F9205E"/>
    <w:rsid w:val="00FA02A4"/>
    <w:rsid w:val="00FB294E"/>
    <w:rsid w:val="00FB63D8"/>
    <w:rsid w:val="00FC2E8A"/>
    <w:rsid w:val="00FC60CB"/>
    <w:rsid w:val="00FD56B8"/>
    <w:rsid w:val="00FD5D69"/>
    <w:rsid w:val="00FD5DCC"/>
    <w:rsid w:val="00FD6428"/>
    <w:rsid w:val="00FE241D"/>
    <w:rsid w:val="00FF1732"/>
    <w:rsid w:val="00FF4FCB"/>
    <w:rsid w:val="00FF5501"/>
    <w:rsid w:val="00FF6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AE44FF"/>
  <w15:docId w15:val="{A98482EF-DAE5-444A-A2A5-2FB94AB65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3B6C"/>
    <w:pPr>
      <w:spacing w:line="260" w:lineRule="atLeast"/>
    </w:pPr>
    <w:rPr>
      <w:rFonts w:asciiTheme="minorHAnsi" w:hAnsiTheme="minorHAnsi"/>
      <w:sz w:val="19"/>
    </w:rPr>
  </w:style>
  <w:style w:type="paragraph" w:styleId="Kop1">
    <w:name w:val="heading 1"/>
    <w:aliases w:val="Section Heading,Hoofdstuk,hoofdstuk,sectionHeading"/>
    <w:basedOn w:val="Standaard"/>
    <w:next w:val="Standaard"/>
    <w:link w:val="Kop1Char"/>
    <w:qFormat/>
    <w:rsid w:val="00BC1272"/>
    <w:pPr>
      <w:keepNext/>
      <w:keepLines/>
      <w:numPr>
        <w:numId w:val="16"/>
      </w:numPr>
      <w:spacing w:before="240" w:after="120" w:line="390" w:lineRule="atLeast"/>
      <w:ind w:left="357" w:hanging="357"/>
      <w:outlineLvl w:val="0"/>
    </w:pPr>
    <w:rPr>
      <w:rFonts w:asciiTheme="majorHAnsi" w:eastAsiaTheme="majorEastAsia" w:hAnsiTheme="majorHAnsi" w:cstheme="majorBidi"/>
      <w:bCs/>
      <w:color w:val="000000" w:themeColor="text1"/>
      <w:sz w:val="30"/>
      <w:szCs w:val="28"/>
    </w:rPr>
  </w:style>
  <w:style w:type="paragraph" w:styleId="Kop2">
    <w:name w:val="heading 2"/>
    <w:aliases w:val="Reset numbering,Bijlage,paragraaf,Paragraaf"/>
    <w:basedOn w:val="Standaard"/>
    <w:next w:val="Standaard"/>
    <w:link w:val="Kop2Char"/>
    <w:unhideWhenUsed/>
    <w:qFormat/>
    <w:rsid w:val="00BF72DE"/>
    <w:pPr>
      <w:keepNext/>
      <w:keepLines/>
      <w:numPr>
        <w:ilvl w:val="1"/>
        <w:numId w:val="16"/>
      </w:numPr>
      <w:spacing w:before="480" w:after="12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aliases w:val="Level 1 - 1,Voorwoord,053,h3,subparagraaf,Sub-paragraaf"/>
    <w:basedOn w:val="Standaard"/>
    <w:next w:val="Standaard"/>
    <w:link w:val="Kop3Char"/>
    <w:unhideWhenUsed/>
    <w:qFormat/>
    <w:rsid w:val="00BF72DE"/>
    <w:pPr>
      <w:keepNext/>
      <w:keepLines/>
      <w:numPr>
        <w:ilvl w:val="2"/>
        <w:numId w:val="16"/>
      </w:numPr>
      <w:spacing w:before="480" w:after="12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qFormat/>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qFormat/>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qFormat/>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qFormat/>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aliases w:val="Section Heading Char,Hoofdstuk Char,hoofdstuk Char,sectionHeading Char"/>
    <w:basedOn w:val="Standaardalinea-lettertype"/>
    <w:link w:val="Kop1"/>
    <w:rsid w:val="00BC1272"/>
    <w:rPr>
      <w:rFonts w:asciiTheme="majorHAnsi" w:eastAsiaTheme="majorEastAsia" w:hAnsiTheme="majorHAnsi" w:cstheme="majorBidi"/>
      <w:bCs/>
      <w:color w:val="000000" w:themeColor="text1"/>
      <w:sz w:val="30"/>
      <w:szCs w:val="28"/>
    </w:rPr>
  </w:style>
  <w:style w:type="character" w:customStyle="1" w:styleId="Kop2Char">
    <w:name w:val="Kop 2 Char"/>
    <w:aliases w:val="Reset numbering Char,Bijlage Char,paragraaf Char,Paragraaf Char"/>
    <w:basedOn w:val="Standaardalinea-lettertype"/>
    <w:link w:val="Kop2"/>
    <w:rsid w:val="00BF72DE"/>
    <w:rPr>
      <w:rFonts w:asciiTheme="majorHAnsi" w:eastAsiaTheme="majorEastAsia" w:hAnsiTheme="majorHAnsi" w:cstheme="majorBidi"/>
      <w:bCs/>
      <w:color w:val="000000" w:themeColor="text1"/>
      <w:sz w:val="22"/>
      <w:szCs w:val="26"/>
    </w:rPr>
  </w:style>
  <w:style w:type="character" w:customStyle="1" w:styleId="Kop3Char">
    <w:name w:val="Kop 3 Char"/>
    <w:aliases w:val="Level 1 - 1 Char,Voorwoord Char,053 Char,h3 Char,subparagraaf Char,Sub-paragraaf Char"/>
    <w:basedOn w:val="Standaardalinea-lettertype"/>
    <w:link w:val="Kop3"/>
    <w:rsid w:val="00BF72DE"/>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unhideWhenUsed/>
    <w:qFormat/>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rsid w:val="004C03F0"/>
    <w:rPr>
      <w:rFonts w:asciiTheme="minorHAnsi" w:hAnsiTheme="minorHAnsi"/>
      <w:sz w:val="18"/>
    </w:rPr>
  </w:style>
  <w:style w:type="paragraph" w:styleId="Voettekst">
    <w:name w:val="footer"/>
    <w:basedOn w:val="Standaard"/>
    <w:link w:val="VoettekstChar"/>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nhideWhenUsed/>
    <w:rsid w:val="00E96466"/>
  </w:style>
  <w:style w:type="paragraph" w:styleId="Tekstzonderopmaak">
    <w:name w:val="Plain Text"/>
    <w:basedOn w:val="Standaard"/>
    <w:link w:val="TekstzonderopmaakChar"/>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insprong">
    <w:name w:val="insprong"/>
    <w:basedOn w:val="Standaard"/>
    <w:rsid w:val="007A0BF6"/>
    <w:pPr>
      <w:tabs>
        <w:tab w:val="left" w:pos="280"/>
      </w:tabs>
      <w:spacing w:line="240" w:lineRule="atLeast"/>
      <w:ind w:left="280" w:hanging="280"/>
    </w:pPr>
    <w:rPr>
      <w:rFonts w:ascii="Times New Roman" w:eastAsia="Times New Roman" w:hAnsi="Times New Roman"/>
      <w:color w:val="000000"/>
      <w:sz w:val="22"/>
      <w:lang w:eastAsia="nl-NL"/>
    </w:rPr>
  </w:style>
  <w:style w:type="paragraph" w:customStyle="1" w:styleId="Default">
    <w:name w:val="Default"/>
    <w:rsid w:val="007A0BF6"/>
    <w:pPr>
      <w:autoSpaceDE w:val="0"/>
      <w:autoSpaceDN w:val="0"/>
      <w:adjustRightInd w:val="0"/>
    </w:pPr>
    <w:rPr>
      <w:rFonts w:eastAsia="Times New Roman"/>
      <w:color w:val="000000"/>
      <w:sz w:val="24"/>
      <w:szCs w:val="24"/>
      <w:lang w:eastAsia="nl-NL"/>
    </w:rPr>
  </w:style>
  <w:style w:type="paragraph" w:customStyle="1" w:styleId="bijlage">
    <w:name w:val="bijlage"/>
    <w:basedOn w:val="Standaard"/>
    <w:link w:val="bijlageChar"/>
    <w:qFormat/>
    <w:rsid w:val="007A0BF6"/>
    <w:pPr>
      <w:numPr>
        <w:numId w:val="22"/>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7A0BF6"/>
    <w:rPr>
      <w:rFonts w:asciiTheme="majorHAnsi" w:eastAsia="Times New Roman" w:hAnsiTheme="majorHAnsi"/>
      <w:sz w:val="30"/>
      <w:szCs w:val="22"/>
      <w:lang w:eastAsia="nl-NL"/>
    </w:rPr>
  </w:style>
  <w:style w:type="paragraph" w:customStyle="1" w:styleId="Quick1">
    <w:name w:val="Quick 1."/>
    <w:basedOn w:val="Standaard"/>
    <w:rsid w:val="007A0BF6"/>
    <w:pPr>
      <w:widowControl w:val="0"/>
      <w:numPr>
        <w:numId w:val="23"/>
      </w:numPr>
      <w:spacing w:line="240" w:lineRule="auto"/>
      <w:ind w:left="720" w:hanging="720"/>
      <w:jc w:val="both"/>
    </w:pPr>
    <w:rPr>
      <w:rFonts w:ascii="Arial Narrow" w:eastAsia="Times New Roman" w:hAnsi="Arial Narrow" w:cs="Arial Narrow"/>
      <w:sz w:val="24"/>
      <w:szCs w:val="24"/>
      <w:lang w:val="en-US" w:eastAsia="nl-NL"/>
    </w:rPr>
  </w:style>
  <w:style w:type="paragraph" w:customStyle="1" w:styleId="DPIndent1">
    <w:name w:val="DP_Indent1"/>
    <w:basedOn w:val="Standaard"/>
    <w:rsid w:val="007A0BF6"/>
    <w:pPr>
      <w:ind w:left="851"/>
    </w:pPr>
    <w:rPr>
      <w:rFonts w:ascii="Verdana" w:eastAsia="Times New Roman" w:hAnsi="Verdana"/>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723251">
      <w:bodyDiv w:val="1"/>
      <w:marLeft w:val="0"/>
      <w:marRight w:val="0"/>
      <w:marTop w:val="0"/>
      <w:marBottom w:val="0"/>
      <w:divBdr>
        <w:top w:val="none" w:sz="0" w:space="0" w:color="auto"/>
        <w:left w:val="none" w:sz="0" w:space="0" w:color="auto"/>
        <w:bottom w:val="none" w:sz="0" w:space="0" w:color="auto"/>
        <w:right w:val="none" w:sz="0" w:space="0" w:color="auto"/>
      </w:divBdr>
    </w:div>
    <w:div w:id="917053095">
      <w:bodyDiv w:val="1"/>
      <w:marLeft w:val="0"/>
      <w:marRight w:val="0"/>
      <w:marTop w:val="0"/>
      <w:marBottom w:val="0"/>
      <w:divBdr>
        <w:top w:val="none" w:sz="0" w:space="0" w:color="auto"/>
        <w:left w:val="none" w:sz="0" w:space="0" w:color="auto"/>
        <w:bottom w:val="none" w:sz="0" w:space="0" w:color="auto"/>
        <w:right w:val="none" w:sz="0" w:space="0" w:color="auto"/>
      </w:divBdr>
    </w:div>
    <w:div w:id="1669137095">
      <w:bodyDiv w:val="1"/>
      <w:marLeft w:val="0"/>
      <w:marRight w:val="0"/>
      <w:marTop w:val="0"/>
      <w:marBottom w:val="0"/>
      <w:divBdr>
        <w:top w:val="none" w:sz="0" w:space="0" w:color="auto"/>
        <w:left w:val="none" w:sz="0" w:space="0" w:color="auto"/>
        <w:bottom w:val="none" w:sz="0" w:space="0" w:color="auto"/>
        <w:right w:val="none" w:sz="0" w:space="0" w:color="auto"/>
      </w:divBdr>
    </w:div>
    <w:div w:id="1669212937">
      <w:bodyDiv w:val="1"/>
      <w:marLeft w:val="0"/>
      <w:marRight w:val="0"/>
      <w:marTop w:val="0"/>
      <w:marBottom w:val="0"/>
      <w:divBdr>
        <w:top w:val="none" w:sz="0" w:space="0" w:color="auto"/>
        <w:left w:val="none" w:sz="0" w:space="0" w:color="auto"/>
        <w:bottom w:val="none" w:sz="0" w:space="0" w:color="auto"/>
        <w:right w:val="none" w:sz="0" w:space="0" w:color="auto"/>
      </w:divBdr>
    </w:div>
    <w:div w:id="202729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A0636B4F4E8D419488ECF0424A0D40" ma:contentTypeVersion="2" ma:contentTypeDescription="Een nieuw document maken." ma:contentTypeScope="" ma:versionID="48ef1fc25cc15e88476c59c9c43bc523">
  <xsd:schema xmlns:xsd="http://www.w3.org/2001/XMLSchema" xmlns:xs="http://www.w3.org/2001/XMLSchema" xmlns:p="http://schemas.microsoft.com/office/2006/metadata/properties" xmlns:ns2="7d2aa325-5134-4d17-891d-213673c9bbaa" targetNamespace="http://schemas.microsoft.com/office/2006/metadata/properties" ma:root="true" ma:fieldsID="dadde4043183c8de904793f56304df41" ns2:_="">
    <xsd:import namespace="7d2aa325-5134-4d17-891d-213673c9bba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2aa325-5134-4d17-891d-213673c9bb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Variabelen uit subform UxDocumentForm-->
<variabelen xmlns="http://www.keyscript.nl/huisstijl/UxDocumentForm">
  <UxDocumentForm>
    <uxOpdrachtnummerField/>
    <uxOpdrachtgeverField/>
    <uxAuteurField>Gemeente Den Haag afdeling Inkoop</uxAuteurField>
    <uxOpdrachtnaamField/>
    <uxVersieField/>
    <uxDatumField>Mei 2020</uxDatumField>
    <uxSubtitelField/>
    <uxTitelField>Selectieleidraad Optimalisatie Priva Blue-ID 21.503-OCW</uxTitelField>
    <uxStatusField/>
    <uxTwoColumnOption>false</uxTwoColumnOption>
  </UxDocumentForm>
</variabele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A0AB0-D967-47FB-8206-D4F2F9403A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2aa325-5134-4d17-891d-213673c9bb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024A26-C9DD-46C4-8607-F1118F24DCAD}">
  <ds:schemaRefs>
    <ds:schemaRef ds:uri="http://www.keyscript.nl/huisstijl/UxDocumentForm"/>
  </ds:schemaRefs>
</ds:datastoreItem>
</file>

<file path=customXml/itemProps3.xml><?xml version="1.0" encoding="utf-8"?>
<ds:datastoreItem xmlns:ds="http://schemas.openxmlformats.org/officeDocument/2006/customXml" ds:itemID="{09EE7005-FBE5-45B6-A4AB-0B790E3D2668}">
  <ds:schemaRefs>
    <ds:schemaRef ds:uri="http://schemas.microsoft.com/sharepoint/v3/contenttype/forms"/>
  </ds:schemaRefs>
</ds:datastoreItem>
</file>

<file path=customXml/itemProps4.xml><?xml version="1.0" encoding="utf-8"?>
<ds:datastoreItem xmlns:ds="http://schemas.openxmlformats.org/officeDocument/2006/customXml" ds:itemID="{A63ECB68-8C92-46FF-916A-34D254D69F8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9898F4F-BB30-4A8F-BE58-89411C44A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2</TotalTime>
  <Pages>5</Pages>
  <Words>747</Words>
  <Characters>4111</Characters>
  <Application>Microsoft Office Word</Application>
  <DocSecurity>4</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Format selectieleidraad versie 1.3 jan 2018</vt:lpstr>
      <vt:lpstr/>
    </vt:vector>
  </TitlesOfParts>
  <Company>Gemeente Den Haag / IDC</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selectieleidraad versie 1.3 jan 2018</dc:title>
  <dc:creator>Stefan Heij</dc:creator>
  <cp:keywords/>
  <cp:lastModifiedBy>Erik van Lohuizen</cp:lastModifiedBy>
  <cp:revision>2</cp:revision>
  <cp:lastPrinted>2021-06-04T13:09:00Z</cp:lastPrinted>
  <dcterms:created xsi:type="dcterms:W3CDTF">2021-06-04T14:09:00Z</dcterms:created>
  <dcterms:modified xsi:type="dcterms:W3CDTF">2021-06-04T14:09:00Z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0x0101006DA0636B4F4E8D419488ECF0424A0D40</vt:lpwstr>
  </property>
  <property fmtid="{D5CDD505-2E9C-101B-9397-08002B2CF9AE}" pid="11" name="Jaar">
    <vt:lpwstr>1;#2018|6a528f31-394a-48e3-bac4-3c58d5ecc0e6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39b9d19b-5a0d-4bd8-aeee-eaf7d1ff0ac1</vt:lpwstr>
  </property>
  <property fmtid="{D5CDD505-2E9C-101B-9397-08002B2CF9AE}" pid="15" name="TaxKeyword">
    <vt:lpwstr/>
  </property>
  <property fmtid="{D5CDD505-2E9C-101B-9397-08002B2CF9AE}" pid="16" name="Teamtrefwoorden">
    <vt:lpwstr>59;#Format|825ed0df-d969-4a6a-a95c-d1519e18baae</vt:lpwstr>
  </property>
  <property fmtid="{D5CDD505-2E9C-101B-9397-08002B2CF9AE}" pid="17" name="Documentsoort">
    <vt:lpwstr>13;#Beleidsdocument|70267d87-ce61-40c3-b119-e0ecc30f9747</vt:lpwstr>
  </property>
  <property fmtid="{D5CDD505-2E9C-101B-9397-08002B2CF9AE}" pid="18" name="_docset_NoMedatataSyncRequired">
    <vt:lpwstr>False</vt:lpwstr>
  </property>
  <property fmtid="{D5CDD505-2E9C-101B-9397-08002B2CF9AE}" pid="19" name="DocumentSetDescription">
    <vt:lpwstr/>
  </property>
  <property fmtid="{D5CDD505-2E9C-101B-9397-08002B2CF9AE}" pid="20" name="Behandelaar">
    <vt:lpwstr/>
  </property>
  <property fmtid="{D5CDD505-2E9C-101B-9397-08002B2CF9AE}" pid="21" name="iadc89b14e6f46d3bf0676593dca1557">
    <vt:lpwstr/>
  </property>
  <property fmtid="{D5CDD505-2E9C-101B-9397-08002B2CF9AE}" pid="22" name="Dossiertype">
    <vt:lpwstr/>
  </property>
</Properties>
</file>