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C10" w:rsidRPr="00D25389" w:rsidRDefault="00B82C10" w:rsidP="00B82C10">
      <w:pPr>
        <w:pStyle w:val="BijlagegenummerdAD"/>
        <w:numPr>
          <w:ilvl w:val="0"/>
          <w:numId w:val="0"/>
        </w:numPr>
        <w:ind w:left="360" w:hanging="360"/>
        <w:rPr>
          <w:rFonts w:cs="Arial"/>
        </w:rPr>
      </w:pPr>
      <w:bookmarkStart w:id="0" w:name="_Toc32304505"/>
      <w:r>
        <w:rPr>
          <w:rFonts w:cs="Arial"/>
        </w:rPr>
        <w:t>Bijlage 8AD.</w:t>
      </w:r>
      <w:r>
        <w:rPr>
          <w:rFonts w:cs="Arial"/>
        </w:rPr>
        <w:tab/>
      </w:r>
      <w:r w:rsidRPr="00D25389">
        <w:rPr>
          <w:rFonts w:cs="Arial"/>
        </w:rPr>
        <w:t>Formulier nota van inlichtingen</w:t>
      </w:r>
      <w:bookmarkEnd w:id="0"/>
    </w:p>
    <w:p w:rsidR="00B82C10" w:rsidRPr="00D25389" w:rsidRDefault="00B82C10" w:rsidP="00B82C10">
      <w:r w:rsidRPr="00D25389">
        <w:t xml:space="preserve">Inschrijvers kunnen </w:t>
      </w:r>
      <w:r w:rsidRPr="00D25389">
        <w:rPr>
          <w:b/>
        </w:rPr>
        <w:t>vragen indienen n.a.v. de ontvangen stukken</w:t>
      </w:r>
      <w:r w:rsidRPr="00D25389">
        <w:t xml:space="preserve">. Deze vragen dient inschrijver met behulp van onderstaande tabel, via TenderNed, als </w:t>
      </w:r>
      <w:r w:rsidRPr="00D25389">
        <w:rPr>
          <w:b/>
        </w:rPr>
        <w:t>Word-document, via ‘berichten’, te uploaden</w:t>
      </w:r>
      <w:r w:rsidRPr="00D25389">
        <w:t>.</w:t>
      </w:r>
    </w:p>
    <w:p w:rsidR="00B82C10" w:rsidRPr="00D25389" w:rsidRDefault="00B82C10" w:rsidP="00B82C10"/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2503"/>
        <w:gridCol w:w="5553"/>
        <w:gridCol w:w="787"/>
      </w:tblGrid>
      <w:tr w:rsidR="00B82C10" w:rsidRPr="00D25389" w:rsidTr="00E940FB">
        <w:trPr>
          <w:cantSplit/>
          <w:trHeight w:val="1329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82C10" w:rsidRPr="00D25389" w:rsidRDefault="00B82C10" w:rsidP="00E940FB">
            <w:pPr>
              <w:rPr>
                <w:b/>
                <w:bCs/>
              </w:rPr>
            </w:pPr>
            <w:r w:rsidRPr="00D25389">
              <w:rPr>
                <w:b/>
                <w:bCs/>
              </w:rPr>
              <w:t>Vraagnr.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82C10" w:rsidRPr="00D25389" w:rsidRDefault="00B82C10" w:rsidP="00E940FB">
            <w:pPr>
              <w:rPr>
                <w:b/>
                <w:bCs/>
              </w:rPr>
            </w:pPr>
            <w:r w:rsidRPr="00D25389">
              <w:rPr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82C10" w:rsidRPr="00D25389" w:rsidRDefault="00B82C10" w:rsidP="00E940FB">
            <w:pPr>
              <w:rPr>
                <w:b/>
                <w:bCs/>
              </w:rPr>
            </w:pPr>
            <w:r w:rsidRPr="00D25389">
              <w:rPr>
                <w:b/>
                <w:bCs/>
              </w:rPr>
              <w:t>Vraag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extDirection w:val="btLr"/>
            <w:vAlign w:val="center"/>
          </w:tcPr>
          <w:p w:rsidR="00B82C10" w:rsidRPr="00D25389" w:rsidRDefault="00B82C10" w:rsidP="00E940FB">
            <w:pPr>
              <w:ind w:left="113" w:right="113"/>
              <w:rPr>
                <w:b/>
                <w:bCs/>
              </w:rPr>
            </w:pPr>
            <w:proofErr w:type="spellStart"/>
            <w:r w:rsidRPr="00D25389">
              <w:rPr>
                <w:b/>
                <w:bCs/>
              </w:rPr>
              <w:t>Conf</w:t>
            </w:r>
            <w:proofErr w:type="spellEnd"/>
            <w:r w:rsidRPr="00D25389">
              <w:rPr>
                <w:b/>
                <w:bCs/>
              </w:rPr>
              <w:t>. Art.</w:t>
            </w:r>
          </w:p>
          <w:p w:rsidR="00B82C10" w:rsidRPr="00D25389" w:rsidRDefault="00B82C10" w:rsidP="00E940FB">
            <w:pPr>
              <w:ind w:left="113" w:right="113"/>
              <w:rPr>
                <w:b/>
                <w:bCs/>
              </w:rPr>
            </w:pPr>
            <w:r w:rsidRPr="00D25389">
              <w:rPr>
                <w:b/>
                <w:bCs/>
              </w:rPr>
              <w:t>2.53 AW?</w:t>
            </w:r>
          </w:p>
        </w:tc>
      </w:tr>
      <w:tr w:rsidR="00B82C10" w:rsidRPr="00D25389" w:rsidTr="00E940FB"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tcBorders>
              <w:top w:val="single" w:sz="4" w:space="0" w:color="auto"/>
            </w:tcBorders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  <w:tcBorders>
              <w:top w:val="single" w:sz="4" w:space="0" w:color="auto"/>
            </w:tcBorders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  <w:tr w:rsidR="00B82C10" w:rsidRPr="00D25389" w:rsidTr="00E940FB">
        <w:tc>
          <w:tcPr>
            <w:tcW w:w="538" w:type="pct"/>
            <w:shd w:val="clear" w:color="auto" w:fill="auto"/>
          </w:tcPr>
          <w:p w:rsidR="00B82C10" w:rsidRPr="00D25389" w:rsidRDefault="00B82C10" w:rsidP="00B82C10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:rsidR="00B82C10" w:rsidRPr="00D25389" w:rsidRDefault="00B82C10" w:rsidP="00E940FB"/>
        </w:tc>
        <w:tc>
          <w:tcPr>
            <w:tcW w:w="2802" w:type="pct"/>
            <w:shd w:val="clear" w:color="auto" w:fill="auto"/>
          </w:tcPr>
          <w:p w:rsidR="00B82C10" w:rsidRPr="00D25389" w:rsidRDefault="00B82C10" w:rsidP="00E940FB"/>
        </w:tc>
        <w:tc>
          <w:tcPr>
            <w:tcW w:w="398" w:type="pct"/>
          </w:tcPr>
          <w:p w:rsidR="00B82C10" w:rsidRPr="00D25389" w:rsidRDefault="00B82C10" w:rsidP="00E940FB">
            <w:pPr>
              <w:jc w:val="center"/>
            </w:pPr>
            <w:r w:rsidRPr="00D25389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instrText xml:space="preserve"> FORMCHECKBOX </w:instrText>
            </w:r>
            <w:r>
              <w:fldChar w:fldCharType="separate"/>
            </w:r>
            <w:r w:rsidRPr="00D25389">
              <w:fldChar w:fldCharType="end"/>
            </w:r>
          </w:p>
        </w:tc>
      </w:tr>
    </w:tbl>
    <w:p w:rsidR="00B82C10" w:rsidRPr="00D25389" w:rsidRDefault="00B82C10" w:rsidP="00B82C10">
      <w:pPr>
        <w:rPr>
          <w:i/>
        </w:rPr>
      </w:pPr>
      <w:r w:rsidRPr="00D25389">
        <w:rPr>
          <w:i/>
        </w:rPr>
        <w:t>Bij meer vragen, tabel zelf aanvullen.</w:t>
      </w:r>
    </w:p>
    <w:p w:rsidR="00B82C10" w:rsidRPr="00D25389" w:rsidRDefault="00B82C10" w:rsidP="00B82C10"/>
    <w:p w:rsidR="00B82C10" w:rsidRPr="00D25389" w:rsidRDefault="00B82C10" w:rsidP="00B82C10">
      <w:pPr>
        <w:rPr>
          <w:b/>
          <w:u w:val="single"/>
        </w:rPr>
      </w:pPr>
      <w:r w:rsidRPr="00D25389">
        <w:rPr>
          <w:b/>
          <w:u w:val="single"/>
        </w:rPr>
        <w:t>Let op in geval van art. 2.53 AW motiveren in de vraag waarom dit van toepassing moet zijn!</w:t>
      </w:r>
    </w:p>
    <w:p w:rsidR="00B82C10" w:rsidRPr="00D25389" w:rsidRDefault="00B82C10" w:rsidP="00B82C10"/>
    <w:p w:rsidR="00B82C10" w:rsidRPr="00D25389" w:rsidRDefault="00B82C10" w:rsidP="00B82C10">
      <w:r w:rsidRPr="00D25389">
        <w:t xml:space="preserve">Inschrijvers kunnen ook </w:t>
      </w:r>
      <w:r w:rsidRPr="00D25389">
        <w:rPr>
          <w:b/>
        </w:rPr>
        <w:t xml:space="preserve">opmerkingen </w:t>
      </w:r>
      <w:r w:rsidRPr="002F6ECA">
        <w:rPr>
          <w:b/>
        </w:rPr>
        <w:t xml:space="preserve">indienen en / of wijzigingen voorstellen inzake de </w:t>
      </w:r>
      <w:r w:rsidRPr="002F6ECA">
        <w:rPr>
          <w:b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2F6ECA">
        <w:rPr>
          <w:b/>
        </w:rPr>
        <w:instrText xml:space="preserve"> FORMTEXT </w:instrText>
      </w:r>
      <w:r w:rsidRPr="002F6ECA">
        <w:rPr>
          <w:b/>
        </w:rPr>
      </w:r>
      <w:r w:rsidRPr="002F6ECA">
        <w:rPr>
          <w:b/>
        </w:rPr>
        <w:fldChar w:fldCharType="separate"/>
      </w:r>
      <w:r w:rsidRPr="002F6ECA">
        <w:rPr>
          <w:b/>
          <w:noProof/>
        </w:rPr>
        <w:t>concept overeenkomst</w:t>
      </w:r>
      <w:r w:rsidRPr="002F6ECA">
        <w:rPr>
          <w:b/>
        </w:rPr>
        <w:fldChar w:fldCharType="end"/>
      </w:r>
      <w:r w:rsidRPr="002F6ECA">
        <w:rPr>
          <w:b/>
        </w:rPr>
        <w:t xml:space="preserve"> </w:t>
      </w:r>
      <w:r w:rsidRPr="002F6ECA">
        <w:rPr>
          <w:b/>
        </w:rPr>
        <w:fldChar w:fldCharType="begin">
          <w:ffData>
            <w:name w:val=""/>
            <w:enabled/>
            <w:calcOnExit w:val="0"/>
            <w:textInput>
              <w:default w:val="en/of"/>
            </w:textInput>
          </w:ffData>
        </w:fldChar>
      </w:r>
      <w:r w:rsidRPr="002F6ECA">
        <w:rPr>
          <w:b/>
        </w:rPr>
        <w:instrText xml:space="preserve"> FORMTEXT </w:instrText>
      </w:r>
      <w:r w:rsidRPr="002F6ECA">
        <w:rPr>
          <w:b/>
        </w:rPr>
      </w:r>
      <w:r w:rsidRPr="002F6ECA">
        <w:rPr>
          <w:b/>
        </w:rPr>
        <w:fldChar w:fldCharType="separate"/>
      </w:r>
      <w:r w:rsidRPr="002F6ECA">
        <w:rPr>
          <w:b/>
          <w:noProof/>
        </w:rPr>
        <w:t>en/of</w:t>
      </w:r>
      <w:r w:rsidRPr="002F6ECA">
        <w:rPr>
          <w:b/>
        </w:rPr>
        <w:fldChar w:fldCharType="end"/>
      </w:r>
      <w:r w:rsidRPr="002F6ECA">
        <w:rPr>
          <w:b/>
        </w:rPr>
        <w:t xml:space="preserve"> </w:t>
      </w:r>
      <w:r w:rsidRPr="002F6ECA">
        <w:rPr>
          <w:b/>
        </w:rPr>
        <w:fldChar w:fldCharType="begin">
          <w:ffData>
            <w:name w:val=""/>
            <w:enabled/>
            <w:calcOnExit w:val="0"/>
            <w:textInput>
              <w:default w:val="algemene inkoopvoorwaarden (AIV)"/>
            </w:textInput>
          </w:ffData>
        </w:fldChar>
      </w:r>
      <w:r w:rsidRPr="002F6ECA">
        <w:rPr>
          <w:b/>
        </w:rPr>
        <w:instrText xml:space="preserve"> FORMTEXT </w:instrText>
      </w:r>
      <w:r w:rsidRPr="002F6ECA">
        <w:rPr>
          <w:b/>
        </w:rPr>
      </w:r>
      <w:r w:rsidRPr="002F6ECA">
        <w:rPr>
          <w:b/>
        </w:rPr>
        <w:fldChar w:fldCharType="separate"/>
      </w:r>
      <w:r w:rsidRPr="002F6ECA">
        <w:rPr>
          <w:b/>
          <w:noProof/>
        </w:rPr>
        <w:t>algemene inkoopvoorwaarden (AIV)</w:t>
      </w:r>
      <w:r w:rsidRPr="002F6ECA">
        <w:rPr>
          <w:b/>
        </w:rPr>
        <w:fldChar w:fldCharType="end"/>
      </w:r>
      <w:r w:rsidRPr="002F6ECA">
        <w:t>. Deze opmerkingen</w:t>
      </w:r>
      <w:r w:rsidRPr="00D25389">
        <w:t xml:space="preserve"> dient inschrijver met behulp van onderstaande tabel, via TenderNed, als </w:t>
      </w:r>
      <w:r w:rsidRPr="00D25389">
        <w:rPr>
          <w:b/>
        </w:rPr>
        <w:t>Word-document, via ‘berichten’, te uploaden</w:t>
      </w:r>
      <w:r w:rsidRPr="00D25389">
        <w:t>.</w:t>
      </w:r>
    </w:p>
    <w:p w:rsidR="00B82C10" w:rsidRPr="00D25389" w:rsidRDefault="00B82C10" w:rsidP="00B82C10"/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7808"/>
      </w:tblGrid>
      <w:tr w:rsidR="00B82C10" w:rsidRPr="00D25389" w:rsidTr="00E940FB">
        <w:tc>
          <w:tcPr>
            <w:tcW w:w="1048" w:type="pct"/>
            <w:tcBorders>
              <w:bottom w:val="single" w:sz="4" w:space="0" w:color="auto"/>
            </w:tcBorders>
            <w:shd w:val="clear" w:color="auto" w:fill="BFBFBF"/>
          </w:tcPr>
          <w:p w:rsidR="00B82C10" w:rsidRPr="00D25389" w:rsidRDefault="00B82C10" w:rsidP="00E940FB">
            <w:pPr>
              <w:rPr>
                <w:b/>
              </w:rPr>
            </w:pPr>
            <w:r w:rsidRPr="00D25389">
              <w:rPr>
                <w:b/>
              </w:rPr>
              <w:t>Artikel</w:t>
            </w:r>
          </w:p>
        </w:tc>
        <w:tc>
          <w:tcPr>
            <w:tcW w:w="3952" w:type="pct"/>
            <w:shd w:val="clear" w:color="auto" w:fill="BFBFBF"/>
          </w:tcPr>
          <w:p w:rsidR="00B82C10" w:rsidRPr="00D25389" w:rsidRDefault="00B82C10" w:rsidP="00E940FB">
            <w:pPr>
              <w:rPr>
                <w:b/>
              </w:rPr>
            </w:pPr>
            <w:r w:rsidRPr="00D25389">
              <w:rPr>
                <w:b/>
              </w:rPr>
              <w:t>Tekstsuggesties/-voorstellen</w:t>
            </w:r>
          </w:p>
        </w:tc>
      </w:tr>
      <w:tr w:rsidR="00B82C10" w:rsidRPr="00D25389" w:rsidTr="00E940FB">
        <w:tc>
          <w:tcPr>
            <w:tcW w:w="1048" w:type="pct"/>
            <w:shd w:val="clear" w:color="auto" w:fill="auto"/>
          </w:tcPr>
          <w:p w:rsidR="00B82C10" w:rsidRPr="00D25389" w:rsidRDefault="00B82C10" w:rsidP="00E940FB"/>
        </w:tc>
        <w:tc>
          <w:tcPr>
            <w:tcW w:w="3952" w:type="pct"/>
            <w:shd w:val="clear" w:color="auto" w:fill="auto"/>
          </w:tcPr>
          <w:p w:rsidR="00B82C10" w:rsidRPr="00D25389" w:rsidRDefault="00B82C10" w:rsidP="00E940FB"/>
        </w:tc>
      </w:tr>
      <w:tr w:rsidR="00B82C10" w:rsidRPr="00D25389" w:rsidTr="00E940FB">
        <w:tc>
          <w:tcPr>
            <w:tcW w:w="1048" w:type="pct"/>
            <w:shd w:val="clear" w:color="auto" w:fill="auto"/>
          </w:tcPr>
          <w:p w:rsidR="00B82C10" w:rsidRPr="00D25389" w:rsidRDefault="00B82C10" w:rsidP="00E940FB"/>
        </w:tc>
        <w:tc>
          <w:tcPr>
            <w:tcW w:w="3952" w:type="pct"/>
            <w:shd w:val="clear" w:color="auto" w:fill="auto"/>
          </w:tcPr>
          <w:p w:rsidR="00B82C10" w:rsidRPr="00D25389" w:rsidRDefault="00B82C10" w:rsidP="00E940FB"/>
        </w:tc>
      </w:tr>
      <w:tr w:rsidR="00B82C10" w:rsidRPr="00D25389" w:rsidTr="00E940FB">
        <w:tc>
          <w:tcPr>
            <w:tcW w:w="1048" w:type="pct"/>
            <w:shd w:val="clear" w:color="auto" w:fill="auto"/>
          </w:tcPr>
          <w:p w:rsidR="00B82C10" w:rsidRPr="00D25389" w:rsidRDefault="00B82C10" w:rsidP="00E940FB"/>
        </w:tc>
        <w:tc>
          <w:tcPr>
            <w:tcW w:w="3952" w:type="pct"/>
            <w:shd w:val="clear" w:color="auto" w:fill="auto"/>
          </w:tcPr>
          <w:p w:rsidR="00B82C10" w:rsidRPr="00D25389" w:rsidRDefault="00B82C10" w:rsidP="00E940FB"/>
        </w:tc>
      </w:tr>
      <w:tr w:rsidR="00B82C10" w:rsidRPr="00D25389" w:rsidTr="00E940FB">
        <w:tc>
          <w:tcPr>
            <w:tcW w:w="1048" w:type="pct"/>
            <w:shd w:val="clear" w:color="auto" w:fill="auto"/>
          </w:tcPr>
          <w:p w:rsidR="00B82C10" w:rsidRPr="00D25389" w:rsidRDefault="00B82C10" w:rsidP="00E940FB"/>
        </w:tc>
        <w:tc>
          <w:tcPr>
            <w:tcW w:w="3952" w:type="pct"/>
            <w:shd w:val="clear" w:color="auto" w:fill="auto"/>
          </w:tcPr>
          <w:p w:rsidR="00B82C10" w:rsidRPr="00D25389" w:rsidRDefault="00B82C10" w:rsidP="00E940FB"/>
        </w:tc>
      </w:tr>
    </w:tbl>
    <w:p w:rsidR="00B82C10" w:rsidRPr="00D25389" w:rsidRDefault="00B82C10" w:rsidP="00B82C10">
      <w:pPr>
        <w:rPr>
          <w:i/>
        </w:rPr>
      </w:pPr>
      <w:r w:rsidRPr="00D25389">
        <w:rPr>
          <w:i/>
        </w:rPr>
        <w:t>Bij meer suggesties/voorstellen, tabel zelf aanvullen.</w:t>
      </w:r>
    </w:p>
    <w:p w:rsidR="001922B7" w:rsidRPr="00AC2695" w:rsidRDefault="001922B7">
      <w:bookmarkStart w:id="1" w:name="_GoBack"/>
      <w:bookmarkEnd w:id="1"/>
    </w:p>
    <w:sectPr w:rsidR="001922B7" w:rsidRPr="00AC2695" w:rsidSect="00857D6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740C57"/>
    <w:multiLevelType w:val="hybridMultilevel"/>
    <w:tmpl w:val="36DE43E2"/>
    <w:lvl w:ilvl="0" w:tplc="C102E01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10"/>
    <w:rsid w:val="001922B7"/>
    <w:rsid w:val="004B084D"/>
    <w:rsid w:val="007B6B8E"/>
    <w:rsid w:val="00857D61"/>
    <w:rsid w:val="008D2918"/>
    <w:rsid w:val="00AC2695"/>
    <w:rsid w:val="00B757DF"/>
    <w:rsid w:val="00B82C10"/>
    <w:rsid w:val="00B913E8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B27367"/>
  <w15:chartTrackingRefBased/>
  <w15:docId w15:val="{1891B4B0-4088-4D28-8A9D-9F2D7F5B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paragraph" w:styleId="Lijstalinea">
    <w:name w:val="List Paragraph"/>
    <w:basedOn w:val="Standaard"/>
    <w:next w:val="Standaard"/>
    <w:uiPriority w:val="34"/>
    <w:qFormat/>
    <w:rsid w:val="00B82C10"/>
    <w:pPr>
      <w:suppressAutoHyphens w:val="0"/>
      <w:spacing w:line="276" w:lineRule="auto"/>
    </w:pPr>
    <w:rPr>
      <w:rFonts w:cs="Times New Roman"/>
      <w:szCs w:val="20"/>
      <w:lang w:eastAsia="en-US"/>
    </w:rPr>
  </w:style>
  <w:style w:type="paragraph" w:customStyle="1" w:styleId="BijlagegenummerdAD">
    <w:name w:val="Bijlage genummerd AD"/>
    <w:basedOn w:val="Standaard"/>
    <w:next w:val="Standaard"/>
    <w:qFormat/>
    <w:rsid w:val="00B82C10"/>
    <w:pPr>
      <w:numPr>
        <w:numId w:val="3"/>
      </w:numPr>
      <w:suppressAutoHyphens w:val="0"/>
      <w:spacing w:after="500" w:line="276" w:lineRule="auto"/>
    </w:pPr>
    <w:rPr>
      <w:rFonts w:cs="Times New Roman"/>
      <w:b/>
      <w:sz w:val="2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4ED7DB09.dotm</Template>
  <TotalTime>1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Teunissen-van den Ham, Jeanine</dc:creator>
  <cp:keywords/>
  <dc:description/>
  <cp:lastModifiedBy>Teunissen-van den Ham, Jeanine</cp:lastModifiedBy>
  <cp:revision>2</cp:revision>
  <dcterms:created xsi:type="dcterms:W3CDTF">2020-02-11T13:30:00Z</dcterms:created>
  <dcterms:modified xsi:type="dcterms:W3CDTF">2020-02-11T13:31:00Z</dcterms:modified>
</cp:coreProperties>
</file>