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0FB2D" w14:textId="1ABC00F8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E2287E">
        <w:rPr>
          <w:b/>
        </w:rPr>
        <w:t>6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5896E635" w14:textId="77777777" w:rsidR="00697197" w:rsidRPr="007B45B4" w:rsidRDefault="00697197" w:rsidP="00697197"/>
    <w:p w14:paraId="6E2E5C29" w14:textId="059DCBD1" w:rsidR="00262F88" w:rsidRDefault="00262F88" w:rsidP="00B3278E">
      <w:pPr>
        <w:spacing w:line="240" w:lineRule="atLeast"/>
      </w:pPr>
      <w:r>
        <w:t xml:space="preserve">Behoort bij aanbesteding </w:t>
      </w:r>
      <w:r w:rsidR="00E2287E">
        <w:t>NEN2767-1+C1:2019 – INK20</w:t>
      </w:r>
      <w:r w:rsidR="00651CC3">
        <w:t>21</w:t>
      </w:r>
      <w:r w:rsidR="00E2287E">
        <w:t>.</w:t>
      </w:r>
      <w:r w:rsidR="004A71D2">
        <w:t>891</w:t>
      </w:r>
    </w:p>
    <w:p w14:paraId="6FCB2327" w14:textId="77777777" w:rsidR="00262F88" w:rsidRDefault="00262F88" w:rsidP="00B3278E">
      <w:pPr>
        <w:spacing w:line="240" w:lineRule="atLeast"/>
      </w:pPr>
    </w:p>
    <w:p w14:paraId="5B60F68A" w14:textId="723B80DA" w:rsidR="00B3278E" w:rsidRPr="007B45B4" w:rsidRDefault="00B3278E" w:rsidP="00B3278E">
      <w:pPr>
        <w:spacing w:line="240" w:lineRule="atLeast"/>
      </w:pPr>
      <w:r w:rsidRPr="007B45B4">
        <w:t>Deze checklist vult u volledig in en voegt u toe aan uw offerte. U kruist ‘Toegevoegd’ aan indien het betreffende stuk is toegevoegd.</w:t>
      </w:r>
    </w:p>
    <w:p w14:paraId="31DEFC74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19AE2076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5287AC55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39EB0994" w14:textId="45F1BE23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08DB3E4C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5DF1A0AE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338715E2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FBE6" w14:textId="5B817164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86C4" w14:textId="2D258A4E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>(indien van toepassing ook 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C960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32056F3D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F46CE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4685" w14:textId="66180C58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A358F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4AE360C9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B28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08C2" w14:textId="439E7EAF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E266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604C2D0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D112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4F0C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38FB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54E39B73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5FEF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1A69" w14:textId="257E036D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</w:t>
            </w:r>
            <w:r w:rsidR="00E85E40">
              <w:t>inclusief Tevredenheidsverklaring</w:t>
            </w:r>
            <w:bookmarkStart w:id="3" w:name="_GoBack"/>
            <w:bookmarkEnd w:id="3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E5AB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697197" w:rsidRPr="007B45B4" w14:paraId="63CB232E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8A1C" w14:textId="7A303A9F" w:rsidR="00697197" w:rsidRPr="007B45B4" w:rsidRDefault="00E2287E">
            <w:r>
              <w:t>Formulier 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0B18" w14:textId="3C42C650" w:rsidR="00697197" w:rsidRPr="007B45B4" w:rsidRDefault="0016589E">
            <w:r w:rsidRPr="007B45B4">
              <w:t xml:space="preserve">Prijsformulier - (in pdf en </w:t>
            </w:r>
            <w:proofErr w:type="spellStart"/>
            <w:r w:rsidRPr="007B45B4">
              <w:t>excel</w:t>
            </w:r>
            <w:proofErr w:type="spellEnd"/>
            <w:r w:rsidRPr="007B45B4">
              <w:t xml:space="preserve">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7707" w14:textId="72D6CA03" w:rsidR="00E2287E" w:rsidRPr="007B45B4" w:rsidRDefault="00E2287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6381F59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C03A" w14:textId="2EFD5BE1" w:rsidR="00B3278E" w:rsidRPr="007B45B4" w:rsidRDefault="00B3278E">
            <w:r w:rsidRPr="007B45B4">
              <w:t xml:space="preserve">Formulier </w:t>
            </w:r>
            <w:r w:rsidR="00E2287E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4510" w14:textId="49A0E374" w:rsidR="00B3278E" w:rsidRPr="007B45B4" w:rsidRDefault="0016589E">
            <w:r w:rsidRPr="007B45B4">
              <w:t>Programma van Eisen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6867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1A6A1CF4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4A56" w14:textId="25E8A3BA" w:rsidR="00B3278E" w:rsidRPr="007B45B4" w:rsidRDefault="00B3278E">
            <w:bookmarkStart w:id="4" w:name="_Toc191442213" w:colFirst="0" w:colLast="1"/>
            <w:r w:rsidRPr="007B45B4">
              <w:t xml:space="preserve">Formulier </w:t>
            </w:r>
            <w:r w:rsidR="00E2287E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9724" w14:textId="77777777" w:rsidR="00B3278E" w:rsidRPr="007B45B4" w:rsidRDefault="00B3278E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0803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091D17">
              <w:fldChar w:fldCharType="separate"/>
            </w:r>
            <w:r w:rsidRPr="007B45B4">
              <w:fldChar w:fldCharType="end"/>
            </w:r>
          </w:p>
        </w:tc>
      </w:tr>
      <w:bookmarkEnd w:id="4"/>
    </w:tbl>
    <w:p w14:paraId="73E58984" w14:textId="77777777" w:rsidR="00B3278E" w:rsidRPr="007B45B4" w:rsidRDefault="00B3278E" w:rsidP="00B3278E">
      <w:pPr>
        <w:spacing w:line="240" w:lineRule="atLeast"/>
      </w:pPr>
    </w:p>
    <w:p w14:paraId="47D98319" w14:textId="77777777" w:rsidR="00B3278E" w:rsidRPr="007B45B4" w:rsidRDefault="00B3278E" w:rsidP="00B3278E">
      <w:pPr>
        <w:spacing w:line="240" w:lineRule="atLeast"/>
      </w:pPr>
    </w:p>
    <w:p w14:paraId="7E872295" w14:textId="77777777" w:rsidR="00B3278E" w:rsidRPr="007B45B4" w:rsidRDefault="00B3278E" w:rsidP="00B3278E">
      <w:pPr>
        <w:spacing w:line="240" w:lineRule="atLeast"/>
      </w:pPr>
      <w:r w:rsidRPr="007B45B4">
        <w:t>Getekend voor akkoord door rechtsgeldig vertegenwoordiger: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7103"/>
      </w:tblGrid>
      <w:tr w:rsidR="00B3278E" w:rsidRPr="007B45B4" w14:paraId="6F021D24" w14:textId="77777777" w:rsidTr="007B45B4">
        <w:trPr>
          <w:trHeight w:val="44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996E" w14:textId="77777777" w:rsidR="00B3278E" w:rsidRPr="007B45B4" w:rsidRDefault="00B3278E">
            <w:pPr>
              <w:spacing w:line="240" w:lineRule="atLeast"/>
            </w:pPr>
            <w:r w:rsidRPr="007B45B4">
              <w:t>Naam onderneming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C8A2" w14:textId="77777777" w:rsidR="00B3278E" w:rsidRPr="007B45B4" w:rsidRDefault="00B3278E">
            <w:pPr>
              <w:spacing w:line="240" w:lineRule="atLeast"/>
            </w:pPr>
          </w:p>
          <w:p w14:paraId="30B5C71E" w14:textId="77777777" w:rsidR="00B3278E" w:rsidRPr="007B45B4" w:rsidRDefault="00B3278E">
            <w:pPr>
              <w:spacing w:line="240" w:lineRule="atLeast"/>
            </w:pPr>
          </w:p>
          <w:p w14:paraId="48A4A2B0" w14:textId="77777777" w:rsidR="00B3278E" w:rsidRPr="007B45B4" w:rsidRDefault="00B3278E">
            <w:pPr>
              <w:spacing w:line="240" w:lineRule="atLeast"/>
            </w:pPr>
          </w:p>
        </w:tc>
      </w:tr>
      <w:tr w:rsidR="00B3278E" w:rsidRPr="007B45B4" w14:paraId="7E4B63BD" w14:textId="77777777" w:rsidTr="007B45B4">
        <w:trPr>
          <w:trHeight w:val="41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DACD" w14:textId="77777777" w:rsidR="00B3278E" w:rsidRPr="007B45B4" w:rsidRDefault="00B3278E">
            <w:pPr>
              <w:spacing w:line="240" w:lineRule="atLeast"/>
            </w:pPr>
            <w:r w:rsidRPr="007B45B4">
              <w:t>Naam tekenbevoegde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B388" w14:textId="77777777" w:rsidR="00B3278E" w:rsidRPr="007B45B4" w:rsidRDefault="00B3278E">
            <w:pPr>
              <w:spacing w:line="240" w:lineRule="atLeast"/>
            </w:pPr>
          </w:p>
          <w:p w14:paraId="5DF61FB4" w14:textId="77777777" w:rsidR="00B3278E" w:rsidRPr="007B45B4" w:rsidRDefault="00B3278E">
            <w:pPr>
              <w:spacing w:line="240" w:lineRule="atLeast"/>
            </w:pPr>
          </w:p>
          <w:p w14:paraId="462B182D" w14:textId="77777777" w:rsidR="00B3278E" w:rsidRPr="007B45B4" w:rsidRDefault="00B3278E">
            <w:pPr>
              <w:spacing w:line="240" w:lineRule="atLeast"/>
            </w:pPr>
          </w:p>
        </w:tc>
      </w:tr>
      <w:tr w:rsidR="00B3278E" w:rsidRPr="007B45B4" w14:paraId="1C26F83A" w14:textId="77777777" w:rsidTr="007B45B4">
        <w:trPr>
          <w:trHeight w:val="41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515B" w14:textId="77777777" w:rsidR="00B3278E" w:rsidRPr="007B45B4" w:rsidRDefault="00B3278E">
            <w:pPr>
              <w:spacing w:line="240" w:lineRule="atLeast"/>
            </w:pPr>
            <w:r w:rsidRPr="007B45B4">
              <w:t>Handtekening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E819" w14:textId="77777777" w:rsidR="00B3278E" w:rsidRPr="007B45B4" w:rsidRDefault="00B3278E">
            <w:pPr>
              <w:spacing w:line="240" w:lineRule="atLeast"/>
            </w:pPr>
            <w:r w:rsidRPr="007B45B4">
              <w:t xml:space="preserve"> </w:t>
            </w:r>
          </w:p>
          <w:p w14:paraId="58ABF154" w14:textId="77777777" w:rsidR="00B3278E" w:rsidRPr="007B45B4" w:rsidRDefault="00B3278E">
            <w:pPr>
              <w:spacing w:line="240" w:lineRule="atLeast"/>
            </w:pPr>
          </w:p>
          <w:p w14:paraId="57561315" w14:textId="77777777" w:rsidR="00B3278E" w:rsidRPr="007B45B4" w:rsidRDefault="00B3278E">
            <w:pPr>
              <w:spacing w:line="240" w:lineRule="atLeast"/>
            </w:pPr>
          </w:p>
        </w:tc>
      </w:tr>
      <w:tr w:rsidR="00B3278E" w:rsidRPr="007B45B4" w14:paraId="22DB62ED" w14:textId="77777777" w:rsidTr="007B45B4">
        <w:trPr>
          <w:trHeight w:val="42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9C9E" w14:textId="77777777" w:rsidR="00B3278E" w:rsidRPr="007B45B4" w:rsidRDefault="00B3278E">
            <w:pPr>
              <w:spacing w:line="240" w:lineRule="atLeast"/>
            </w:pPr>
            <w:r w:rsidRPr="007B45B4">
              <w:t>Datum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212F" w14:textId="77777777" w:rsidR="00B3278E" w:rsidRPr="007B45B4" w:rsidRDefault="00B3278E">
            <w:pPr>
              <w:spacing w:line="240" w:lineRule="atLeast"/>
            </w:pPr>
          </w:p>
          <w:p w14:paraId="698BBBFF" w14:textId="77777777" w:rsidR="00B3278E" w:rsidRPr="007B45B4" w:rsidRDefault="00B3278E">
            <w:pPr>
              <w:spacing w:line="240" w:lineRule="atLeast"/>
            </w:pPr>
          </w:p>
          <w:p w14:paraId="30B8211F" w14:textId="77777777" w:rsidR="00B3278E" w:rsidRPr="007B45B4" w:rsidRDefault="00B3278E">
            <w:pPr>
              <w:spacing w:line="240" w:lineRule="atLeast"/>
            </w:pPr>
          </w:p>
        </w:tc>
      </w:tr>
    </w:tbl>
    <w:p w14:paraId="556EEE92" w14:textId="77777777" w:rsidR="00B3278E" w:rsidRPr="007B45B4" w:rsidRDefault="00B3278E" w:rsidP="00B3278E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81412" w14:textId="77777777" w:rsidR="00091D17" w:rsidRDefault="00091D17" w:rsidP="00AF32D1">
      <w:pPr>
        <w:spacing w:line="240" w:lineRule="auto"/>
      </w:pPr>
      <w:r>
        <w:separator/>
      </w:r>
    </w:p>
  </w:endnote>
  <w:endnote w:type="continuationSeparator" w:id="0">
    <w:p w14:paraId="445C9C2B" w14:textId="77777777" w:rsidR="00091D17" w:rsidRDefault="00091D1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04619" w14:textId="77777777" w:rsidR="00091D17" w:rsidRDefault="00091D17" w:rsidP="00AF32D1">
      <w:pPr>
        <w:spacing w:line="240" w:lineRule="auto"/>
      </w:pPr>
      <w:r>
        <w:separator/>
      </w:r>
    </w:p>
  </w:footnote>
  <w:footnote w:type="continuationSeparator" w:id="0">
    <w:p w14:paraId="5D1CA3DF" w14:textId="77777777" w:rsidR="00091D17" w:rsidRDefault="00091D1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1A4F3" w14:textId="1B479A15" w:rsidR="00AF32D1" w:rsidRDefault="00091D17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4631F" w14:textId="7BD24FDC" w:rsidR="00AF32D1" w:rsidRDefault="00091D17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AE39" w14:textId="49457882" w:rsidR="00AF32D1" w:rsidRDefault="00091D17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91D17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89E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A71D2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1CC3"/>
    <w:rsid w:val="00657BBB"/>
    <w:rsid w:val="006802C3"/>
    <w:rsid w:val="00686CB6"/>
    <w:rsid w:val="00697197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34C9C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66114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34B81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278E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2287E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85E40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97D694-411C-4963-91DA-38C66466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6ECA276F.dotm</Template>
  <TotalTime>26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13</cp:revision>
  <cp:lastPrinted>2020-07-15T11:13:00Z</cp:lastPrinted>
  <dcterms:created xsi:type="dcterms:W3CDTF">2021-06-04T11:48:00Z</dcterms:created>
  <dcterms:modified xsi:type="dcterms:W3CDTF">2021-11-04T10:31:00Z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