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0F499B" w14:textId="7D42EFD3" w:rsidR="00E80C6D" w:rsidRPr="00753C92" w:rsidRDefault="006F1C1F" w:rsidP="00206242">
      <w:pPr>
        <w:rPr>
          <w:color w:val="76923C" w:themeColor="accent3" w:themeShade="BF"/>
          <w:sz w:val="24"/>
        </w:rPr>
      </w:pPr>
      <w:r>
        <w:rPr>
          <w:b/>
          <w:color w:val="76923C" w:themeColor="accent3" w:themeShade="BF"/>
          <w:sz w:val="24"/>
        </w:rPr>
        <w:t>Bijlage 03</w:t>
      </w:r>
      <w:r w:rsidR="00F86431" w:rsidRPr="00753C92">
        <w:rPr>
          <w:b/>
          <w:color w:val="76923C" w:themeColor="accent3" w:themeShade="BF"/>
          <w:sz w:val="24"/>
        </w:rPr>
        <w:t>: Referentieformulier</w:t>
      </w:r>
    </w:p>
    <w:p w14:paraId="0B879E79" w14:textId="77777777" w:rsidR="00206242" w:rsidRDefault="00206242" w:rsidP="002062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206242" w:rsidRPr="008B2ED2" w14:paraId="37025BEC" w14:textId="77777777" w:rsidTr="00753C92">
        <w:tc>
          <w:tcPr>
            <w:tcW w:w="3369" w:type="dxa"/>
            <w:shd w:val="clear" w:color="auto" w:fill="EAF1DD" w:themeFill="accent3" w:themeFillTint="33"/>
          </w:tcPr>
          <w:p w14:paraId="6CD72F4B" w14:textId="77777777" w:rsidR="00206242" w:rsidRPr="008B2ED2" w:rsidRDefault="00206242" w:rsidP="00206242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Naam inschrijver</w:t>
            </w:r>
          </w:p>
          <w:p w14:paraId="163E37F3" w14:textId="77777777" w:rsidR="00206242" w:rsidRPr="008B2ED2" w:rsidRDefault="00206242" w:rsidP="00206242">
            <w:pPr>
              <w:rPr>
                <w:sz w:val="18"/>
                <w:szCs w:val="18"/>
              </w:rPr>
            </w:pPr>
          </w:p>
        </w:tc>
        <w:tc>
          <w:tcPr>
            <w:tcW w:w="5843" w:type="dxa"/>
            <w:shd w:val="clear" w:color="auto" w:fill="auto"/>
          </w:tcPr>
          <w:p w14:paraId="6BF527BD" w14:textId="77777777" w:rsidR="00206242" w:rsidRPr="008B2ED2" w:rsidRDefault="00206242" w:rsidP="00206242">
            <w:pPr>
              <w:rPr>
                <w:sz w:val="18"/>
                <w:szCs w:val="18"/>
              </w:rPr>
            </w:pPr>
          </w:p>
        </w:tc>
      </w:tr>
      <w:tr w:rsidR="00206242" w:rsidRPr="008B2ED2" w14:paraId="38224131" w14:textId="77777777" w:rsidTr="00753C92">
        <w:tc>
          <w:tcPr>
            <w:tcW w:w="3369" w:type="dxa"/>
            <w:shd w:val="clear" w:color="auto" w:fill="EAF1DD" w:themeFill="accent3" w:themeFillTint="33"/>
          </w:tcPr>
          <w:p w14:paraId="708D33B0" w14:textId="732CEC2D" w:rsidR="00206242" w:rsidRPr="00BE7AD2" w:rsidRDefault="00BE7AD2" w:rsidP="00206242">
            <w:pPr>
              <w:rPr>
                <w:b/>
                <w:sz w:val="20"/>
                <w:szCs w:val="18"/>
              </w:rPr>
            </w:pPr>
            <w:r w:rsidRPr="00BE7AD2">
              <w:rPr>
                <w:b/>
                <w:sz w:val="20"/>
                <w:szCs w:val="18"/>
              </w:rPr>
              <w:t>Kerncompetentie 1</w:t>
            </w:r>
          </w:p>
          <w:p w14:paraId="7404E7A9" w14:textId="77777777" w:rsidR="00206242" w:rsidRPr="008B2ED2" w:rsidRDefault="00206242" w:rsidP="00206242">
            <w:pPr>
              <w:rPr>
                <w:sz w:val="18"/>
                <w:szCs w:val="18"/>
              </w:rPr>
            </w:pPr>
          </w:p>
        </w:tc>
        <w:tc>
          <w:tcPr>
            <w:tcW w:w="5843" w:type="dxa"/>
            <w:shd w:val="clear" w:color="auto" w:fill="auto"/>
          </w:tcPr>
          <w:p w14:paraId="66B8BEDF" w14:textId="77777777" w:rsidR="00206242" w:rsidRDefault="00BE7AD2" w:rsidP="00206242">
            <w:pPr>
              <w:rPr>
                <w:rFonts w:cs="Times New Roman"/>
                <w:iCs/>
                <w:sz w:val="18"/>
              </w:rPr>
            </w:pPr>
            <w:r w:rsidRPr="00BE7AD2">
              <w:rPr>
                <w:rFonts w:cs="Times New Roman"/>
                <w:iCs/>
                <w:sz w:val="18"/>
              </w:rPr>
              <w:t>Inschrijver heeft kennis van en ervaring met het uitvoeren van opdracht(en) zoals in deze aanbesteding gevraagd.</w:t>
            </w:r>
          </w:p>
          <w:p w14:paraId="7B3840FE" w14:textId="3C8111AF" w:rsidR="00BE7AD2" w:rsidRPr="008B2ED2" w:rsidRDefault="00BE7AD2" w:rsidP="00206242">
            <w:pPr>
              <w:rPr>
                <w:sz w:val="18"/>
                <w:szCs w:val="18"/>
              </w:rPr>
            </w:pPr>
          </w:p>
        </w:tc>
      </w:tr>
      <w:tr w:rsidR="00206242" w:rsidRPr="008B2ED2" w14:paraId="0A499469" w14:textId="77777777" w:rsidTr="00753C92">
        <w:tc>
          <w:tcPr>
            <w:tcW w:w="3369" w:type="dxa"/>
            <w:shd w:val="clear" w:color="auto" w:fill="EAF1DD" w:themeFill="accent3" w:themeFillTint="33"/>
          </w:tcPr>
          <w:p w14:paraId="152BC474" w14:textId="77777777" w:rsidR="00206242" w:rsidRPr="008B2ED2" w:rsidRDefault="00206242" w:rsidP="00206242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Adres referentie</w:t>
            </w:r>
            <w:r w:rsidRPr="008B2ED2">
              <w:rPr>
                <w:sz w:val="18"/>
                <w:szCs w:val="18"/>
              </w:rPr>
              <w:tab/>
            </w:r>
          </w:p>
          <w:p w14:paraId="4B1C4CD7" w14:textId="77777777" w:rsidR="00206242" w:rsidRPr="008B2ED2" w:rsidRDefault="00206242" w:rsidP="00206242">
            <w:pPr>
              <w:rPr>
                <w:sz w:val="18"/>
                <w:szCs w:val="18"/>
              </w:rPr>
            </w:pPr>
          </w:p>
        </w:tc>
        <w:tc>
          <w:tcPr>
            <w:tcW w:w="5843" w:type="dxa"/>
            <w:shd w:val="clear" w:color="auto" w:fill="auto"/>
          </w:tcPr>
          <w:p w14:paraId="17BC9E83" w14:textId="77777777" w:rsidR="005A49A8" w:rsidRDefault="005A49A8" w:rsidP="00206242">
            <w:pPr>
              <w:rPr>
                <w:sz w:val="18"/>
                <w:szCs w:val="18"/>
              </w:rPr>
            </w:pPr>
          </w:p>
          <w:p w14:paraId="3A19C93A" w14:textId="77777777" w:rsidR="005A49A8" w:rsidRPr="008B2ED2" w:rsidRDefault="005A49A8" w:rsidP="00206242">
            <w:pPr>
              <w:rPr>
                <w:sz w:val="18"/>
                <w:szCs w:val="18"/>
              </w:rPr>
            </w:pPr>
          </w:p>
        </w:tc>
      </w:tr>
      <w:tr w:rsidR="00206242" w:rsidRPr="008B2ED2" w14:paraId="769C050F" w14:textId="77777777" w:rsidTr="00753C92">
        <w:tc>
          <w:tcPr>
            <w:tcW w:w="3369" w:type="dxa"/>
            <w:shd w:val="clear" w:color="auto" w:fill="EAF1DD" w:themeFill="accent3" w:themeFillTint="33"/>
          </w:tcPr>
          <w:p w14:paraId="43CF278F" w14:textId="77777777" w:rsidR="00206242" w:rsidRPr="008B2ED2" w:rsidRDefault="00206242" w:rsidP="00206242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 xml:space="preserve">Postcode + </w:t>
            </w:r>
            <w:r w:rsidR="00E52084">
              <w:rPr>
                <w:sz w:val="18"/>
                <w:szCs w:val="18"/>
              </w:rPr>
              <w:t>vestigings</w:t>
            </w:r>
            <w:r w:rsidRPr="008B2ED2">
              <w:rPr>
                <w:sz w:val="18"/>
                <w:szCs w:val="18"/>
              </w:rPr>
              <w:t>plaats referentie</w:t>
            </w:r>
            <w:r w:rsidRPr="008B2ED2">
              <w:rPr>
                <w:sz w:val="18"/>
                <w:szCs w:val="18"/>
              </w:rPr>
              <w:tab/>
            </w:r>
          </w:p>
          <w:p w14:paraId="7D2D6140" w14:textId="77777777" w:rsidR="00206242" w:rsidRPr="008B2ED2" w:rsidRDefault="00206242" w:rsidP="00206242">
            <w:pPr>
              <w:rPr>
                <w:sz w:val="18"/>
                <w:szCs w:val="18"/>
              </w:rPr>
            </w:pPr>
          </w:p>
        </w:tc>
        <w:tc>
          <w:tcPr>
            <w:tcW w:w="5843" w:type="dxa"/>
            <w:shd w:val="clear" w:color="auto" w:fill="auto"/>
          </w:tcPr>
          <w:p w14:paraId="50F8DF51" w14:textId="77777777" w:rsidR="00206242" w:rsidRPr="008B2ED2" w:rsidRDefault="00206242" w:rsidP="00206242">
            <w:pPr>
              <w:rPr>
                <w:sz w:val="18"/>
                <w:szCs w:val="18"/>
              </w:rPr>
            </w:pPr>
          </w:p>
        </w:tc>
      </w:tr>
      <w:tr w:rsidR="00206242" w:rsidRPr="008B2ED2" w14:paraId="490E8D9C" w14:textId="77777777" w:rsidTr="00753C92">
        <w:tc>
          <w:tcPr>
            <w:tcW w:w="3369" w:type="dxa"/>
            <w:shd w:val="clear" w:color="auto" w:fill="EAF1DD" w:themeFill="accent3" w:themeFillTint="33"/>
          </w:tcPr>
          <w:p w14:paraId="5A7AFA19" w14:textId="77777777" w:rsidR="00206242" w:rsidRPr="008B2ED2" w:rsidRDefault="00206242" w:rsidP="00206242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Naam contactpersoon referentie</w:t>
            </w:r>
            <w:r w:rsidRPr="008B2ED2">
              <w:rPr>
                <w:sz w:val="18"/>
                <w:szCs w:val="18"/>
              </w:rPr>
              <w:tab/>
            </w:r>
          </w:p>
          <w:p w14:paraId="3AD96F6B" w14:textId="77777777" w:rsidR="00206242" w:rsidRPr="008B2ED2" w:rsidRDefault="00206242" w:rsidP="00206242">
            <w:pPr>
              <w:rPr>
                <w:sz w:val="18"/>
                <w:szCs w:val="18"/>
              </w:rPr>
            </w:pPr>
          </w:p>
        </w:tc>
        <w:tc>
          <w:tcPr>
            <w:tcW w:w="5843" w:type="dxa"/>
            <w:shd w:val="clear" w:color="auto" w:fill="auto"/>
          </w:tcPr>
          <w:p w14:paraId="429429A6" w14:textId="77777777" w:rsidR="00206242" w:rsidRPr="008B2ED2" w:rsidRDefault="00206242" w:rsidP="00206242">
            <w:pPr>
              <w:rPr>
                <w:sz w:val="18"/>
                <w:szCs w:val="18"/>
              </w:rPr>
            </w:pPr>
          </w:p>
        </w:tc>
      </w:tr>
      <w:tr w:rsidR="00206242" w:rsidRPr="008B2ED2" w14:paraId="58CFFEB7" w14:textId="77777777" w:rsidTr="00753C92">
        <w:tc>
          <w:tcPr>
            <w:tcW w:w="3369" w:type="dxa"/>
            <w:shd w:val="clear" w:color="auto" w:fill="EAF1DD" w:themeFill="accent3" w:themeFillTint="33"/>
          </w:tcPr>
          <w:p w14:paraId="4E5B7E60" w14:textId="77777777" w:rsidR="00206242" w:rsidRPr="008B2ED2" w:rsidRDefault="00206242" w:rsidP="00206242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Contactgegevens contactpersoon:</w:t>
            </w:r>
          </w:p>
          <w:p w14:paraId="270C0783" w14:textId="77777777" w:rsidR="008B2ED2" w:rsidRPr="008B2ED2" w:rsidRDefault="00561459" w:rsidP="00561459">
            <w:pPr>
              <w:tabs>
                <w:tab w:val="left" w:pos="141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8B2ED2" w:rsidRPr="008B2ED2">
              <w:rPr>
                <w:sz w:val="18"/>
                <w:szCs w:val="18"/>
              </w:rPr>
              <w:t>telefoonnummer(s)</w:t>
            </w:r>
          </w:p>
          <w:p w14:paraId="1388EFE1" w14:textId="77777777" w:rsidR="008B2ED2" w:rsidRPr="008B2ED2" w:rsidRDefault="00561459" w:rsidP="00561459">
            <w:pPr>
              <w:tabs>
                <w:tab w:val="left" w:pos="141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8B2ED2" w:rsidRPr="008B2ED2">
              <w:rPr>
                <w:sz w:val="18"/>
                <w:szCs w:val="18"/>
              </w:rPr>
              <w:t>e-mailadres</w:t>
            </w:r>
          </w:p>
          <w:p w14:paraId="07674290" w14:textId="77777777" w:rsidR="00206242" w:rsidRPr="008B2ED2" w:rsidRDefault="00206242" w:rsidP="00206242">
            <w:pPr>
              <w:rPr>
                <w:sz w:val="18"/>
                <w:szCs w:val="18"/>
              </w:rPr>
            </w:pPr>
          </w:p>
        </w:tc>
        <w:tc>
          <w:tcPr>
            <w:tcW w:w="5843" w:type="dxa"/>
            <w:shd w:val="clear" w:color="auto" w:fill="auto"/>
          </w:tcPr>
          <w:p w14:paraId="1F714E27" w14:textId="77777777" w:rsidR="00206242" w:rsidRPr="008B2ED2" w:rsidRDefault="00206242" w:rsidP="00206242">
            <w:pPr>
              <w:rPr>
                <w:sz w:val="18"/>
                <w:szCs w:val="18"/>
              </w:rPr>
            </w:pPr>
          </w:p>
        </w:tc>
      </w:tr>
      <w:tr w:rsidR="00206242" w:rsidRPr="008B2ED2" w14:paraId="063F94A9" w14:textId="77777777" w:rsidTr="00753C92">
        <w:tc>
          <w:tcPr>
            <w:tcW w:w="3369" w:type="dxa"/>
            <w:shd w:val="clear" w:color="auto" w:fill="EAF1DD" w:themeFill="accent3" w:themeFillTint="33"/>
          </w:tcPr>
          <w:p w14:paraId="3E6B966F" w14:textId="77777777" w:rsidR="00206242" w:rsidRPr="008B2ED2" w:rsidRDefault="00206242" w:rsidP="00206242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Beschrijving opdracht</w:t>
            </w:r>
          </w:p>
          <w:p w14:paraId="40770601" w14:textId="54A21E0B" w:rsidR="00206242" w:rsidRPr="008B2ED2" w:rsidRDefault="00287DC2" w:rsidP="002062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Omschrijf hier de uitgevoerde opdracht waarbij concreet omschreven staat op welke onderdelen van de kerncompetentie(s) de opdracht van toepassing is.</w:t>
            </w:r>
          </w:p>
        </w:tc>
        <w:tc>
          <w:tcPr>
            <w:tcW w:w="5843" w:type="dxa"/>
            <w:shd w:val="clear" w:color="auto" w:fill="auto"/>
          </w:tcPr>
          <w:p w14:paraId="312E1A7F" w14:textId="77777777" w:rsidR="00206242" w:rsidRDefault="00206242" w:rsidP="00206242">
            <w:pPr>
              <w:rPr>
                <w:sz w:val="18"/>
                <w:szCs w:val="18"/>
              </w:rPr>
            </w:pPr>
          </w:p>
          <w:p w14:paraId="50BB5493" w14:textId="77777777" w:rsidR="005A49A8" w:rsidRDefault="005A49A8" w:rsidP="00206242">
            <w:pPr>
              <w:rPr>
                <w:sz w:val="18"/>
                <w:szCs w:val="18"/>
              </w:rPr>
            </w:pPr>
          </w:p>
          <w:p w14:paraId="3DA86E75" w14:textId="77777777" w:rsidR="005A49A8" w:rsidRDefault="005A49A8" w:rsidP="00206242">
            <w:pPr>
              <w:rPr>
                <w:sz w:val="18"/>
                <w:szCs w:val="18"/>
              </w:rPr>
            </w:pPr>
          </w:p>
          <w:p w14:paraId="01A25D4B" w14:textId="77777777" w:rsidR="005A49A8" w:rsidRDefault="005A49A8" w:rsidP="00206242">
            <w:pPr>
              <w:rPr>
                <w:sz w:val="18"/>
                <w:szCs w:val="18"/>
              </w:rPr>
            </w:pPr>
          </w:p>
          <w:p w14:paraId="4CE1B11B" w14:textId="77777777" w:rsidR="005A49A8" w:rsidRDefault="005A49A8" w:rsidP="00206242">
            <w:pPr>
              <w:rPr>
                <w:sz w:val="18"/>
                <w:szCs w:val="18"/>
              </w:rPr>
            </w:pPr>
          </w:p>
          <w:p w14:paraId="09542EC2" w14:textId="77777777" w:rsidR="005A49A8" w:rsidRDefault="005A49A8" w:rsidP="00206242">
            <w:pPr>
              <w:rPr>
                <w:sz w:val="18"/>
                <w:szCs w:val="18"/>
              </w:rPr>
            </w:pPr>
          </w:p>
          <w:p w14:paraId="7D926E29" w14:textId="77777777" w:rsidR="005A49A8" w:rsidRDefault="005A49A8" w:rsidP="00206242">
            <w:pPr>
              <w:rPr>
                <w:sz w:val="18"/>
                <w:szCs w:val="18"/>
              </w:rPr>
            </w:pPr>
          </w:p>
          <w:p w14:paraId="7599291B" w14:textId="77777777" w:rsidR="005A49A8" w:rsidRDefault="005A49A8" w:rsidP="00206242">
            <w:pPr>
              <w:rPr>
                <w:sz w:val="18"/>
                <w:szCs w:val="18"/>
              </w:rPr>
            </w:pPr>
          </w:p>
          <w:p w14:paraId="0FCAE7B9" w14:textId="77777777" w:rsidR="005A49A8" w:rsidRDefault="005A49A8" w:rsidP="00206242">
            <w:pPr>
              <w:rPr>
                <w:sz w:val="18"/>
                <w:szCs w:val="18"/>
              </w:rPr>
            </w:pPr>
          </w:p>
          <w:p w14:paraId="762861DF" w14:textId="77777777" w:rsidR="005A49A8" w:rsidRPr="008B2ED2" w:rsidRDefault="005A49A8" w:rsidP="00206242">
            <w:pPr>
              <w:rPr>
                <w:sz w:val="18"/>
                <w:szCs w:val="18"/>
              </w:rPr>
            </w:pPr>
          </w:p>
        </w:tc>
      </w:tr>
      <w:tr w:rsidR="00206242" w:rsidRPr="008B2ED2" w14:paraId="65F7D1B2" w14:textId="77777777" w:rsidTr="00753C92">
        <w:tc>
          <w:tcPr>
            <w:tcW w:w="3369" w:type="dxa"/>
            <w:shd w:val="clear" w:color="auto" w:fill="EAF1DD" w:themeFill="accent3" w:themeFillTint="33"/>
          </w:tcPr>
          <w:p w14:paraId="5036D98E" w14:textId="77777777" w:rsidR="00206242" w:rsidRPr="008B2ED2" w:rsidRDefault="00206242" w:rsidP="00206242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Periode uitvoering opdracht</w:t>
            </w:r>
            <w:r w:rsidRPr="008B2ED2">
              <w:rPr>
                <w:sz w:val="18"/>
                <w:szCs w:val="18"/>
              </w:rPr>
              <w:tab/>
            </w:r>
          </w:p>
        </w:tc>
        <w:tc>
          <w:tcPr>
            <w:tcW w:w="5843" w:type="dxa"/>
            <w:shd w:val="clear" w:color="auto" w:fill="auto"/>
          </w:tcPr>
          <w:p w14:paraId="63450555" w14:textId="77777777" w:rsidR="00206242" w:rsidRPr="008B2ED2" w:rsidRDefault="00206242" w:rsidP="00206242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Van ………..  tot  ……………………</w:t>
            </w:r>
          </w:p>
          <w:p w14:paraId="69EA8B88" w14:textId="77777777" w:rsidR="00206242" w:rsidRPr="008B2ED2" w:rsidRDefault="00206242" w:rsidP="00206242">
            <w:pPr>
              <w:rPr>
                <w:sz w:val="18"/>
                <w:szCs w:val="18"/>
              </w:rPr>
            </w:pPr>
          </w:p>
        </w:tc>
      </w:tr>
      <w:tr w:rsidR="00BE7AD2" w:rsidRPr="008B2ED2" w14:paraId="0C21C88E" w14:textId="77777777" w:rsidTr="00753C92">
        <w:tc>
          <w:tcPr>
            <w:tcW w:w="3369" w:type="dxa"/>
            <w:shd w:val="clear" w:color="auto" w:fill="EAF1DD" w:themeFill="accent3" w:themeFillTint="33"/>
          </w:tcPr>
          <w:p w14:paraId="0902151B" w14:textId="0B29DB03" w:rsidR="00BE7AD2" w:rsidRPr="00BE7AD2" w:rsidRDefault="00BE7AD2" w:rsidP="007D563E">
            <w:pPr>
              <w:rPr>
                <w:b/>
                <w:sz w:val="20"/>
                <w:szCs w:val="18"/>
              </w:rPr>
            </w:pPr>
            <w:r w:rsidRPr="00BE7AD2">
              <w:rPr>
                <w:b/>
                <w:sz w:val="20"/>
                <w:szCs w:val="18"/>
              </w:rPr>
              <w:t>Kerncompetentie 2</w:t>
            </w:r>
          </w:p>
          <w:p w14:paraId="147999FF" w14:textId="77777777" w:rsidR="00BE7AD2" w:rsidRPr="008B2ED2" w:rsidRDefault="00BE7AD2" w:rsidP="00206242">
            <w:pPr>
              <w:rPr>
                <w:sz w:val="18"/>
                <w:szCs w:val="18"/>
              </w:rPr>
            </w:pPr>
          </w:p>
        </w:tc>
        <w:tc>
          <w:tcPr>
            <w:tcW w:w="5843" w:type="dxa"/>
            <w:shd w:val="clear" w:color="auto" w:fill="auto"/>
          </w:tcPr>
          <w:p w14:paraId="587F68E5" w14:textId="77777777" w:rsidR="00BE7AD2" w:rsidRDefault="00BE7AD2" w:rsidP="00206242">
            <w:pPr>
              <w:rPr>
                <w:rFonts w:cs="Times New Roman"/>
                <w:iCs/>
                <w:sz w:val="18"/>
              </w:rPr>
            </w:pPr>
            <w:r w:rsidRPr="00BE7AD2">
              <w:rPr>
                <w:rFonts w:cs="Times New Roman"/>
                <w:iCs/>
                <w:sz w:val="18"/>
              </w:rPr>
              <w:t>Inschrijver heeft kennis van en ervaring met het met verschillende partijen samenwerken in het realiseren van een betere afstemming tussen alle betrokkenen.</w:t>
            </w:r>
          </w:p>
          <w:p w14:paraId="181581D0" w14:textId="1D760F77" w:rsidR="00BE7AD2" w:rsidRPr="008B2ED2" w:rsidRDefault="00BE7AD2" w:rsidP="00206242">
            <w:pPr>
              <w:rPr>
                <w:sz w:val="18"/>
                <w:szCs w:val="18"/>
              </w:rPr>
            </w:pPr>
          </w:p>
        </w:tc>
      </w:tr>
      <w:tr w:rsidR="00BE7AD2" w:rsidRPr="008B2ED2" w14:paraId="723007A3" w14:textId="77777777" w:rsidTr="00753C92">
        <w:tc>
          <w:tcPr>
            <w:tcW w:w="3369" w:type="dxa"/>
            <w:shd w:val="clear" w:color="auto" w:fill="EAF1DD" w:themeFill="accent3" w:themeFillTint="33"/>
          </w:tcPr>
          <w:p w14:paraId="2FF057E5" w14:textId="77777777" w:rsidR="00BE7AD2" w:rsidRPr="008B2ED2" w:rsidRDefault="00BE7AD2" w:rsidP="007D563E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Adres referentie</w:t>
            </w:r>
            <w:r w:rsidRPr="008B2ED2">
              <w:rPr>
                <w:sz w:val="18"/>
                <w:szCs w:val="18"/>
              </w:rPr>
              <w:tab/>
            </w:r>
          </w:p>
          <w:p w14:paraId="08C409A9" w14:textId="77777777" w:rsidR="00BE7AD2" w:rsidRPr="008B2ED2" w:rsidRDefault="00BE7AD2" w:rsidP="00206242">
            <w:pPr>
              <w:rPr>
                <w:sz w:val="18"/>
                <w:szCs w:val="18"/>
              </w:rPr>
            </w:pPr>
          </w:p>
        </w:tc>
        <w:tc>
          <w:tcPr>
            <w:tcW w:w="5843" w:type="dxa"/>
            <w:shd w:val="clear" w:color="auto" w:fill="auto"/>
          </w:tcPr>
          <w:p w14:paraId="3268B0AD" w14:textId="77777777" w:rsidR="00BE7AD2" w:rsidRDefault="00BE7AD2" w:rsidP="007D563E">
            <w:pPr>
              <w:rPr>
                <w:sz w:val="18"/>
                <w:szCs w:val="18"/>
              </w:rPr>
            </w:pPr>
          </w:p>
          <w:p w14:paraId="63B3577B" w14:textId="77777777" w:rsidR="00BE7AD2" w:rsidRPr="008B2ED2" w:rsidRDefault="00BE7AD2" w:rsidP="00206242">
            <w:pPr>
              <w:rPr>
                <w:sz w:val="18"/>
                <w:szCs w:val="18"/>
              </w:rPr>
            </w:pPr>
          </w:p>
        </w:tc>
      </w:tr>
      <w:tr w:rsidR="00BE7AD2" w:rsidRPr="008B2ED2" w14:paraId="3A65F90A" w14:textId="77777777" w:rsidTr="00753C92">
        <w:tc>
          <w:tcPr>
            <w:tcW w:w="3369" w:type="dxa"/>
            <w:shd w:val="clear" w:color="auto" w:fill="EAF1DD" w:themeFill="accent3" w:themeFillTint="33"/>
          </w:tcPr>
          <w:p w14:paraId="754EB76F" w14:textId="77777777" w:rsidR="00BE7AD2" w:rsidRPr="008B2ED2" w:rsidRDefault="00BE7AD2" w:rsidP="007D563E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 xml:space="preserve">Postcode + </w:t>
            </w:r>
            <w:r>
              <w:rPr>
                <w:sz w:val="18"/>
                <w:szCs w:val="18"/>
              </w:rPr>
              <w:t>vestigings</w:t>
            </w:r>
            <w:r w:rsidRPr="008B2ED2">
              <w:rPr>
                <w:sz w:val="18"/>
                <w:szCs w:val="18"/>
              </w:rPr>
              <w:t>plaats referentie</w:t>
            </w:r>
            <w:r w:rsidRPr="008B2ED2">
              <w:rPr>
                <w:sz w:val="18"/>
                <w:szCs w:val="18"/>
              </w:rPr>
              <w:tab/>
            </w:r>
          </w:p>
          <w:p w14:paraId="7FFE5EF2" w14:textId="77777777" w:rsidR="00BE7AD2" w:rsidRPr="008B2ED2" w:rsidRDefault="00BE7AD2" w:rsidP="00206242">
            <w:pPr>
              <w:rPr>
                <w:sz w:val="18"/>
                <w:szCs w:val="18"/>
              </w:rPr>
            </w:pPr>
          </w:p>
        </w:tc>
        <w:tc>
          <w:tcPr>
            <w:tcW w:w="5843" w:type="dxa"/>
            <w:shd w:val="clear" w:color="auto" w:fill="auto"/>
          </w:tcPr>
          <w:p w14:paraId="5C8D78F3" w14:textId="77777777" w:rsidR="00BE7AD2" w:rsidRPr="008B2ED2" w:rsidRDefault="00BE7AD2" w:rsidP="00206242">
            <w:pPr>
              <w:rPr>
                <w:sz w:val="18"/>
                <w:szCs w:val="18"/>
              </w:rPr>
            </w:pPr>
          </w:p>
        </w:tc>
      </w:tr>
      <w:tr w:rsidR="00BE7AD2" w:rsidRPr="008B2ED2" w14:paraId="0E2CF06E" w14:textId="77777777" w:rsidTr="00753C92">
        <w:tc>
          <w:tcPr>
            <w:tcW w:w="3369" w:type="dxa"/>
            <w:shd w:val="clear" w:color="auto" w:fill="EAF1DD" w:themeFill="accent3" w:themeFillTint="33"/>
          </w:tcPr>
          <w:p w14:paraId="67E00E50" w14:textId="77777777" w:rsidR="00BE7AD2" w:rsidRPr="008B2ED2" w:rsidRDefault="00BE7AD2" w:rsidP="007D563E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Naam contactpersoon referentie</w:t>
            </w:r>
            <w:r w:rsidRPr="008B2ED2">
              <w:rPr>
                <w:sz w:val="18"/>
                <w:szCs w:val="18"/>
              </w:rPr>
              <w:tab/>
            </w:r>
          </w:p>
          <w:p w14:paraId="5BECE687" w14:textId="77777777" w:rsidR="00BE7AD2" w:rsidRPr="008B2ED2" w:rsidRDefault="00BE7AD2" w:rsidP="00206242">
            <w:pPr>
              <w:rPr>
                <w:sz w:val="18"/>
                <w:szCs w:val="18"/>
              </w:rPr>
            </w:pPr>
          </w:p>
        </w:tc>
        <w:tc>
          <w:tcPr>
            <w:tcW w:w="5843" w:type="dxa"/>
            <w:shd w:val="clear" w:color="auto" w:fill="auto"/>
          </w:tcPr>
          <w:p w14:paraId="2A54B192" w14:textId="77777777" w:rsidR="00BE7AD2" w:rsidRPr="008B2ED2" w:rsidRDefault="00BE7AD2" w:rsidP="00206242">
            <w:pPr>
              <w:rPr>
                <w:sz w:val="18"/>
                <w:szCs w:val="18"/>
              </w:rPr>
            </w:pPr>
          </w:p>
        </w:tc>
      </w:tr>
      <w:tr w:rsidR="00BE7AD2" w:rsidRPr="008B2ED2" w14:paraId="05BBAE98" w14:textId="77777777" w:rsidTr="00753C92">
        <w:tc>
          <w:tcPr>
            <w:tcW w:w="3369" w:type="dxa"/>
            <w:shd w:val="clear" w:color="auto" w:fill="EAF1DD" w:themeFill="accent3" w:themeFillTint="33"/>
          </w:tcPr>
          <w:p w14:paraId="19920FF8" w14:textId="77777777" w:rsidR="00BE7AD2" w:rsidRPr="008B2ED2" w:rsidRDefault="00BE7AD2" w:rsidP="007D563E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Contactgegevens contactpersoon:</w:t>
            </w:r>
          </w:p>
          <w:p w14:paraId="137B6F11" w14:textId="77777777" w:rsidR="00BE7AD2" w:rsidRPr="008B2ED2" w:rsidRDefault="00BE7AD2" w:rsidP="007D563E">
            <w:pPr>
              <w:tabs>
                <w:tab w:val="left" w:pos="141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8B2ED2">
              <w:rPr>
                <w:sz w:val="18"/>
                <w:szCs w:val="18"/>
              </w:rPr>
              <w:t>telefoonnummer(s)</w:t>
            </w:r>
          </w:p>
          <w:p w14:paraId="0160AE14" w14:textId="77777777" w:rsidR="00BE7AD2" w:rsidRPr="008B2ED2" w:rsidRDefault="00BE7AD2" w:rsidP="007D563E">
            <w:pPr>
              <w:tabs>
                <w:tab w:val="left" w:pos="141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8B2ED2">
              <w:rPr>
                <w:sz w:val="18"/>
                <w:szCs w:val="18"/>
              </w:rPr>
              <w:t>e-mailadres</w:t>
            </w:r>
          </w:p>
          <w:p w14:paraId="4D5B1B87" w14:textId="77777777" w:rsidR="00BE7AD2" w:rsidRPr="008B2ED2" w:rsidRDefault="00BE7AD2" w:rsidP="00206242">
            <w:pPr>
              <w:rPr>
                <w:sz w:val="18"/>
                <w:szCs w:val="18"/>
              </w:rPr>
            </w:pPr>
          </w:p>
        </w:tc>
        <w:tc>
          <w:tcPr>
            <w:tcW w:w="5843" w:type="dxa"/>
            <w:shd w:val="clear" w:color="auto" w:fill="auto"/>
          </w:tcPr>
          <w:p w14:paraId="3B3BF1E5" w14:textId="77777777" w:rsidR="00BE7AD2" w:rsidRPr="008B2ED2" w:rsidRDefault="00BE7AD2" w:rsidP="00206242">
            <w:pPr>
              <w:rPr>
                <w:sz w:val="18"/>
                <w:szCs w:val="18"/>
              </w:rPr>
            </w:pPr>
          </w:p>
        </w:tc>
      </w:tr>
      <w:tr w:rsidR="00BE7AD2" w:rsidRPr="008B2ED2" w14:paraId="02664634" w14:textId="77777777" w:rsidTr="00753C92">
        <w:tc>
          <w:tcPr>
            <w:tcW w:w="3369" w:type="dxa"/>
            <w:shd w:val="clear" w:color="auto" w:fill="EAF1DD" w:themeFill="accent3" w:themeFillTint="33"/>
          </w:tcPr>
          <w:p w14:paraId="7502F301" w14:textId="77777777" w:rsidR="00BE7AD2" w:rsidRPr="008B2ED2" w:rsidRDefault="00BE7AD2" w:rsidP="007D563E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Beschrijving opdracht</w:t>
            </w:r>
          </w:p>
          <w:p w14:paraId="09A69A36" w14:textId="0D3160FB" w:rsidR="00BE7AD2" w:rsidRPr="008B2ED2" w:rsidRDefault="00BE7AD2" w:rsidP="002062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Omschrijf hier de uitgevoerde opdracht waarbij concreet omschreven staat op welke onderdelen van de kerncompetentie(s) de opdracht van toepassing is.</w:t>
            </w:r>
          </w:p>
        </w:tc>
        <w:tc>
          <w:tcPr>
            <w:tcW w:w="5843" w:type="dxa"/>
            <w:shd w:val="clear" w:color="auto" w:fill="auto"/>
          </w:tcPr>
          <w:p w14:paraId="3A62468A" w14:textId="77777777" w:rsidR="00BE7AD2" w:rsidRDefault="00BE7AD2" w:rsidP="007D563E">
            <w:pPr>
              <w:rPr>
                <w:sz w:val="18"/>
                <w:szCs w:val="18"/>
              </w:rPr>
            </w:pPr>
          </w:p>
          <w:p w14:paraId="6738EF4D" w14:textId="77777777" w:rsidR="00BE7AD2" w:rsidRDefault="00BE7AD2" w:rsidP="007D563E">
            <w:pPr>
              <w:rPr>
                <w:sz w:val="18"/>
                <w:szCs w:val="18"/>
              </w:rPr>
            </w:pPr>
          </w:p>
          <w:p w14:paraId="0E414EA4" w14:textId="77777777" w:rsidR="00BE7AD2" w:rsidRDefault="00BE7AD2" w:rsidP="007D563E">
            <w:pPr>
              <w:rPr>
                <w:sz w:val="18"/>
                <w:szCs w:val="18"/>
              </w:rPr>
            </w:pPr>
          </w:p>
          <w:p w14:paraId="7A72B21B" w14:textId="77777777" w:rsidR="00BE7AD2" w:rsidRDefault="00BE7AD2" w:rsidP="007D563E">
            <w:pPr>
              <w:rPr>
                <w:sz w:val="18"/>
                <w:szCs w:val="18"/>
              </w:rPr>
            </w:pPr>
          </w:p>
          <w:p w14:paraId="1D27AF6B" w14:textId="77777777" w:rsidR="00BE7AD2" w:rsidRDefault="00BE7AD2" w:rsidP="007D563E">
            <w:pPr>
              <w:rPr>
                <w:sz w:val="18"/>
                <w:szCs w:val="18"/>
              </w:rPr>
            </w:pPr>
          </w:p>
          <w:p w14:paraId="16816E38" w14:textId="77777777" w:rsidR="00BE7AD2" w:rsidRDefault="00BE7AD2" w:rsidP="007D563E">
            <w:pPr>
              <w:rPr>
                <w:sz w:val="18"/>
                <w:szCs w:val="18"/>
              </w:rPr>
            </w:pPr>
          </w:p>
          <w:p w14:paraId="7E6E25B8" w14:textId="77777777" w:rsidR="00BE7AD2" w:rsidRDefault="00BE7AD2" w:rsidP="007D563E">
            <w:pPr>
              <w:rPr>
                <w:sz w:val="18"/>
                <w:szCs w:val="18"/>
              </w:rPr>
            </w:pPr>
          </w:p>
          <w:p w14:paraId="62A9F9B4" w14:textId="77777777" w:rsidR="00BE7AD2" w:rsidRDefault="00BE7AD2" w:rsidP="007D563E">
            <w:pPr>
              <w:rPr>
                <w:sz w:val="18"/>
                <w:szCs w:val="18"/>
              </w:rPr>
            </w:pPr>
          </w:p>
          <w:p w14:paraId="2DDD63F4" w14:textId="77777777" w:rsidR="00BE7AD2" w:rsidRDefault="00BE7AD2" w:rsidP="007D563E">
            <w:pPr>
              <w:rPr>
                <w:sz w:val="18"/>
                <w:szCs w:val="18"/>
              </w:rPr>
            </w:pPr>
          </w:p>
          <w:p w14:paraId="5776C4BC" w14:textId="77777777" w:rsidR="00BE7AD2" w:rsidRPr="008B2ED2" w:rsidRDefault="00BE7AD2" w:rsidP="00206242">
            <w:pPr>
              <w:rPr>
                <w:sz w:val="18"/>
                <w:szCs w:val="18"/>
              </w:rPr>
            </w:pPr>
          </w:p>
        </w:tc>
      </w:tr>
      <w:tr w:rsidR="00BE7AD2" w:rsidRPr="008B2ED2" w14:paraId="563C8BC7" w14:textId="77777777" w:rsidTr="00753C92">
        <w:tc>
          <w:tcPr>
            <w:tcW w:w="3369" w:type="dxa"/>
            <w:shd w:val="clear" w:color="auto" w:fill="EAF1DD" w:themeFill="accent3" w:themeFillTint="33"/>
          </w:tcPr>
          <w:p w14:paraId="616F3DEE" w14:textId="21506142" w:rsidR="00BE7AD2" w:rsidRPr="008B2ED2" w:rsidRDefault="00BE7AD2" w:rsidP="00206242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Periode uitvoering opdracht</w:t>
            </w:r>
            <w:r w:rsidRPr="008B2ED2">
              <w:rPr>
                <w:sz w:val="18"/>
                <w:szCs w:val="18"/>
              </w:rPr>
              <w:tab/>
            </w:r>
          </w:p>
        </w:tc>
        <w:tc>
          <w:tcPr>
            <w:tcW w:w="5843" w:type="dxa"/>
            <w:shd w:val="clear" w:color="auto" w:fill="auto"/>
          </w:tcPr>
          <w:p w14:paraId="23AFDDBF" w14:textId="77777777" w:rsidR="00BE7AD2" w:rsidRPr="008B2ED2" w:rsidRDefault="00BE7AD2" w:rsidP="007D563E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Van ………..  tot  ……………………</w:t>
            </w:r>
          </w:p>
          <w:p w14:paraId="03A7C4FB" w14:textId="77777777" w:rsidR="00BE7AD2" w:rsidRPr="008B2ED2" w:rsidRDefault="00BE7AD2" w:rsidP="00206242">
            <w:pPr>
              <w:rPr>
                <w:sz w:val="18"/>
                <w:szCs w:val="18"/>
              </w:rPr>
            </w:pPr>
          </w:p>
        </w:tc>
      </w:tr>
      <w:tr w:rsidR="00BE7AD2" w:rsidRPr="008B2ED2" w14:paraId="70377040" w14:textId="77777777" w:rsidTr="00753C92">
        <w:tc>
          <w:tcPr>
            <w:tcW w:w="3369" w:type="dxa"/>
            <w:shd w:val="clear" w:color="auto" w:fill="EAF1DD" w:themeFill="accent3" w:themeFillTint="33"/>
          </w:tcPr>
          <w:p w14:paraId="49A807C8" w14:textId="42FEE7EA" w:rsidR="00BE7AD2" w:rsidRPr="00BE7AD2" w:rsidRDefault="00BE7AD2" w:rsidP="007D563E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Kerncompetentie 3</w:t>
            </w:r>
          </w:p>
          <w:p w14:paraId="72EE1AB9" w14:textId="77777777" w:rsidR="00BE7AD2" w:rsidRPr="008B2ED2" w:rsidRDefault="00BE7AD2" w:rsidP="00206242">
            <w:pPr>
              <w:rPr>
                <w:sz w:val="18"/>
                <w:szCs w:val="18"/>
              </w:rPr>
            </w:pPr>
          </w:p>
        </w:tc>
        <w:tc>
          <w:tcPr>
            <w:tcW w:w="5843" w:type="dxa"/>
            <w:shd w:val="clear" w:color="auto" w:fill="auto"/>
          </w:tcPr>
          <w:p w14:paraId="2AE80B02" w14:textId="77777777" w:rsidR="00BE7AD2" w:rsidRDefault="00BE7AD2" w:rsidP="007D563E">
            <w:pPr>
              <w:rPr>
                <w:bCs/>
                <w:sz w:val="18"/>
              </w:rPr>
            </w:pPr>
            <w:r w:rsidRPr="00BE7AD2">
              <w:rPr>
                <w:bCs/>
                <w:sz w:val="18"/>
              </w:rPr>
              <w:t>Inschrijver heeft kennis van en ervaring met het proactief adviseren en samenwerken met betrekking tot de uitvoering van opdrachten zoals in deze aanbesteding bedoeld.</w:t>
            </w:r>
          </w:p>
          <w:p w14:paraId="33842976" w14:textId="41D014BF" w:rsidR="00BE7AD2" w:rsidRPr="008B2ED2" w:rsidRDefault="00BE7AD2" w:rsidP="007D563E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BE7AD2" w:rsidRPr="008B2ED2" w14:paraId="18D85465" w14:textId="77777777" w:rsidTr="00753C92">
        <w:tc>
          <w:tcPr>
            <w:tcW w:w="3369" w:type="dxa"/>
            <w:shd w:val="clear" w:color="auto" w:fill="EAF1DD" w:themeFill="accent3" w:themeFillTint="33"/>
          </w:tcPr>
          <w:p w14:paraId="4E3F6A15" w14:textId="77777777" w:rsidR="00BE7AD2" w:rsidRPr="008B2ED2" w:rsidRDefault="00BE7AD2" w:rsidP="007D563E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Adres referentie</w:t>
            </w:r>
            <w:r w:rsidRPr="008B2ED2">
              <w:rPr>
                <w:sz w:val="18"/>
                <w:szCs w:val="18"/>
              </w:rPr>
              <w:tab/>
            </w:r>
          </w:p>
          <w:p w14:paraId="2D496F08" w14:textId="77777777" w:rsidR="00BE7AD2" w:rsidRPr="008B2ED2" w:rsidRDefault="00BE7AD2" w:rsidP="00206242">
            <w:pPr>
              <w:rPr>
                <w:sz w:val="18"/>
                <w:szCs w:val="18"/>
              </w:rPr>
            </w:pPr>
          </w:p>
        </w:tc>
        <w:tc>
          <w:tcPr>
            <w:tcW w:w="5843" w:type="dxa"/>
            <w:shd w:val="clear" w:color="auto" w:fill="auto"/>
          </w:tcPr>
          <w:p w14:paraId="71D58D14" w14:textId="77777777" w:rsidR="00BE7AD2" w:rsidRDefault="00BE7AD2" w:rsidP="007D563E">
            <w:pPr>
              <w:rPr>
                <w:sz w:val="18"/>
                <w:szCs w:val="18"/>
              </w:rPr>
            </w:pPr>
          </w:p>
          <w:p w14:paraId="75354D03" w14:textId="77777777" w:rsidR="00BE7AD2" w:rsidRPr="008B2ED2" w:rsidRDefault="00BE7AD2" w:rsidP="007D563E">
            <w:pPr>
              <w:rPr>
                <w:sz w:val="18"/>
                <w:szCs w:val="18"/>
              </w:rPr>
            </w:pPr>
          </w:p>
        </w:tc>
      </w:tr>
      <w:tr w:rsidR="00BE7AD2" w:rsidRPr="008B2ED2" w14:paraId="3BCECB28" w14:textId="77777777" w:rsidTr="00753C92">
        <w:tc>
          <w:tcPr>
            <w:tcW w:w="3369" w:type="dxa"/>
            <w:shd w:val="clear" w:color="auto" w:fill="EAF1DD" w:themeFill="accent3" w:themeFillTint="33"/>
          </w:tcPr>
          <w:p w14:paraId="28923639" w14:textId="77777777" w:rsidR="00BE7AD2" w:rsidRPr="008B2ED2" w:rsidRDefault="00BE7AD2" w:rsidP="007D563E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 xml:space="preserve">Postcode + </w:t>
            </w:r>
            <w:r>
              <w:rPr>
                <w:sz w:val="18"/>
                <w:szCs w:val="18"/>
              </w:rPr>
              <w:t>vestigings</w:t>
            </w:r>
            <w:r w:rsidRPr="008B2ED2">
              <w:rPr>
                <w:sz w:val="18"/>
                <w:szCs w:val="18"/>
              </w:rPr>
              <w:t>plaats referentie</w:t>
            </w:r>
            <w:r w:rsidRPr="008B2ED2">
              <w:rPr>
                <w:sz w:val="18"/>
                <w:szCs w:val="18"/>
              </w:rPr>
              <w:tab/>
            </w:r>
          </w:p>
          <w:p w14:paraId="10BB0063" w14:textId="77777777" w:rsidR="00BE7AD2" w:rsidRPr="008B2ED2" w:rsidRDefault="00BE7AD2" w:rsidP="00206242">
            <w:pPr>
              <w:rPr>
                <w:sz w:val="18"/>
                <w:szCs w:val="18"/>
              </w:rPr>
            </w:pPr>
          </w:p>
        </w:tc>
        <w:tc>
          <w:tcPr>
            <w:tcW w:w="5843" w:type="dxa"/>
            <w:shd w:val="clear" w:color="auto" w:fill="auto"/>
          </w:tcPr>
          <w:p w14:paraId="710A864A" w14:textId="77777777" w:rsidR="00BE7AD2" w:rsidRPr="008B2ED2" w:rsidRDefault="00BE7AD2" w:rsidP="007D563E">
            <w:pPr>
              <w:rPr>
                <w:sz w:val="18"/>
                <w:szCs w:val="18"/>
              </w:rPr>
            </w:pPr>
          </w:p>
        </w:tc>
      </w:tr>
      <w:tr w:rsidR="00BE7AD2" w:rsidRPr="008B2ED2" w14:paraId="07D3BDCC" w14:textId="77777777" w:rsidTr="00753C92">
        <w:tc>
          <w:tcPr>
            <w:tcW w:w="3369" w:type="dxa"/>
            <w:shd w:val="clear" w:color="auto" w:fill="EAF1DD" w:themeFill="accent3" w:themeFillTint="33"/>
          </w:tcPr>
          <w:p w14:paraId="0C36E939" w14:textId="77777777" w:rsidR="00BE7AD2" w:rsidRPr="008B2ED2" w:rsidRDefault="00BE7AD2" w:rsidP="007D563E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lastRenderedPageBreak/>
              <w:t>Naam contactpersoon referentie</w:t>
            </w:r>
            <w:r w:rsidRPr="008B2ED2">
              <w:rPr>
                <w:sz w:val="18"/>
                <w:szCs w:val="18"/>
              </w:rPr>
              <w:tab/>
            </w:r>
          </w:p>
          <w:p w14:paraId="0F77A575" w14:textId="77777777" w:rsidR="00BE7AD2" w:rsidRPr="008B2ED2" w:rsidRDefault="00BE7AD2" w:rsidP="00206242">
            <w:pPr>
              <w:rPr>
                <w:sz w:val="18"/>
                <w:szCs w:val="18"/>
              </w:rPr>
            </w:pPr>
          </w:p>
        </w:tc>
        <w:tc>
          <w:tcPr>
            <w:tcW w:w="5843" w:type="dxa"/>
            <w:shd w:val="clear" w:color="auto" w:fill="auto"/>
          </w:tcPr>
          <w:p w14:paraId="7C13348B" w14:textId="77777777" w:rsidR="00BE7AD2" w:rsidRPr="008B2ED2" w:rsidRDefault="00BE7AD2" w:rsidP="007D563E">
            <w:pPr>
              <w:rPr>
                <w:sz w:val="18"/>
                <w:szCs w:val="18"/>
              </w:rPr>
            </w:pPr>
          </w:p>
        </w:tc>
      </w:tr>
      <w:tr w:rsidR="00BE7AD2" w:rsidRPr="008B2ED2" w14:paraId="567603BA" w14:textId="77777777" w:rsidTr="00753C92">
        <w:tc>
          <w:tcPr>
            <w:tcW w:w="3369" w:type="dxa"/>
            <w:shd w:val="clear" w:color="auto" w:fill="EAF1DD" w:themeFill="accent3" w:themeFillTint="33"/>
          </w:tcPr>
          <w:p w14:paraId="319DF23F" w14:textId="77777777" w:rsidR="00BE7AD2" w:rsidRPr="008B2ED2" w:rsidRDefault="00BE7AD2" w:rsidP="007D563E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Contactgegevens contactpersoon:</w:t>
            </w:r>
          </w:p>
          <w:p w14:paraId="136319C1" w14:textId="77777777" w:rsidR="00BE7AD2" w:rsidRPr="008B2ED2" w:rsidRDefault="00BE7AD2" w:rsidP="007D563E">
            <w:pPr>
              <w:tabs>
                <w:tab w:val="left" w:pos="141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8B2ED2">
              <w:rPr>
                <w:sz w:val="18"/>
                <w:szCs w:val="18"/>
              </w:rPr>
              <w:t>telefoonnummer(s)</w:t>
            </w:r>
          </w:p>
          <w:p w14:paraId="5BDFC3CC" w14:textId="77777777" w:rsidR="00BE7AD2" w:rsidRPr="008B2ED2" w:rsidRDefault="00BE7AD2" w:rsidP="007D563E">
            <w:pPr>
              <w:tabs>
                <w:tab w:val="left" w:pos="141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8B2ED2">
              <w:rPr>
                <w:sz w:val="18"/>
                <w:szCs w:val="18"/>
              </w:rPr>
              <w:t>e-mailadres</w:t>
            </w:r>
          </w:p>
          <w:p w14:paraId="53B066C6" w14:textId="77777777" w:rsidR="00BE7AD2" w:rsidRPr="008B2ED2" w:rsidRDefault="00BE7AD2" w:rsidP="00206242">
            <w:pPr>
              <w:rPr>
                <w:sz w:val="18"/>
                <w:szCs w:val="18"/>
              </w:rPr>
            </w:pPr>
          </w:p>
        </w:tc>
        <w:tc>
          <w:tcPr>
            <w:tcW w:w="5843" w:type="dxa"/>
            <w:shd w:val="clear" w:color="auto" w:fill="auto"/>
          </w:tcPr>
          <w:p w14:paraId="3163A321" w14:textId="77777777" w:rsidR="00BE7AD2" w:rsidRPr="008B2ED2" w:rsidRDefault="00BE7AD2" w:rsidP="007D563E">
            <w:pPr>
              <w:rPr>
                <w:sz w:val="18"/>
                <w:szCs w:val="18"/>
              </w:rPr>
            </w:pPr>
          </w:p>
        </w:tc>
      </w:tr>
      <w:tr w:rsidR="00BE7AD2" w:rsidRPr="008B2ED2" w14:paraId="37936626" w14:textId="77777777" w:rsidTr="00753C92">
        <w:tc>
          <w:tcPr>
            <w:tcW w:w="3369" w:type="dxa"/>
            <w:shd w:val="clear" w:color="auto" w:fill="EAF1DD" w:themeFill="accent3" w:themeFillTint="33"/>
          </w:tcPr>
          <w:p w14:paraId="32675C46" w14:textId="77777777" w:rsidR="00BE7AD2" w:rsidRPr="008B2ED2" w:rsidRDefault="00BE7AD2" w:rsidP="007D563E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Beschrijving opdracht</w:t>
            </w:r>
          </w:p>
          <w:p w14:paraId="2500AC2D" w14:textId="424BCA3D" w:rsidR="00BE7AD2" w:rsidRPr="008B2ED2" w:rsidRDefault="00BE7AD2" w:rsidP="002062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Omschrijf hier de uitgevoerde opdracht waarbij concreet omschreven staat op welke onderdelen van de kerncompetentie(s) de opdracht van toepassing is.</w:t>
            </w:r>
          </w:p>
        </w:tc>
        <w:tc>
          <w:tcPr>
            <w:tcW w:w="5843" w:type="dxa"/>
            <w:shd w:val="clear" w:color="auto" w:fill="auto"/>
          </w:tcPr>
          <w:p w14:paraId="709A53B5" w14:textId="77777777" w:rsidR="00BE7AD2" w:rsidRDefault="00BE7AD2" w:rsidP="007D563E">
            <w:pPr>
              <w:rPr>
                <w:sz w:val="18"/>
                <w:szCs w:val="18"/>
              </w:rPr>
            </w:pPr>
          </w:p>
          <w:p w14:paraId="6B8A46E1" w14:textId="77777777" w:rsidR="00BE7AD2" w:rsidRDefault="00BE7AD2" w:rsidP="007D563E">
            <w:pPr>
              <w:rPr>
                <w:sz w:val="18"/>
                <w:szCs w:val="18"/>
              </w:rPr>
            </w:pPr>
          </w:p>
          <w:p w14:paraId="32CE16CE" w14:textId="77777777" w:rsidR="00BE7AD2" w:rsidRDefault="00BE7AD2" w:rsidP="007D563E">
            <w:pPr>
              <w:rPr>
                <w:sz w:val="18"/>
                <w:szCs w:val="18"/>
              </w:rPr>
            </w:pPr>
          </w:p>
          <w:p w14:paraId="274DBA6C" w14:textId="77777777" w:rsidR="00BE7AD2" w:rsidRDefault="00BE7AD2" w:rsidP="007D563E">
            <w:pPr>
              <w:rPr>
                <w:sz w:val="18"/>
                <w:szCs w:val="18"/>
              </w:rPr>
            </w:pPr>
          </w:p>
          <w:p w14:paraId="6BF5960D" w14:textId="77777777" w:rsidR="00BE7AD2" w:rsidRDefault="00BE7AD2" w:rsidP="007D563E">
            <w:pPr>
              <w:rPr>
                <w:sz w:val="18"/>
                <w:szCs w:val="18"/>
              </w:rPr>
            </w:pPr>
          </w:p>
          <w:p w14:paraId="478A623D" w14:textId="77777777" w:rsidR="00BE7AD2" w:rsidRDefault="00BE7AD2" w:rsidP="007D563E">
            <w:pPr>
              <w:rPr>
                <w:sz w:val="18"/>
                <w:szCs w:val="18"/>
              </w:rPr>
            </w:pPr>
          </w:p>
          <w:p w14:paraId="22E79F32" w14:textId="77777777" w:rsidR="00BE7AD2" w:rsidRDefault="00BE7AD2" w:rsidP="007D563E">
            <w:pPr>
              <w:rPr>
                <w:sz w:val="18"/>
                <w:szCs w:val="18"/>
              </w:rPr>
            </w:pPr>
          </w:p>
          <w:p w14:paraId="2AD2FD42" w14:textId="77777777" w:rsidR="00BE7AD2" w:rsidRDefault="00BE7AD2" w:rsidP="007D563E">
            <w:pPr>
              <w:rPr>
                <w:sz w:val="18"/>
                <w:szCs w:val="18"/>
              </w:rPr>
            </w:pPr>
          </w:p>
          <w:p w14:paraId="7B4A9A60" w14:textId="77777777" w:rsidR="00BE7AD2" w:rsidRDefault="00BE7AD2" w:rsidP="007D563E">
            <w:pPr>
              <w:rPr>
                <w:sz w:val="18"/>
                <w:szCs w:val="18"/>
              </w:rPr>
            </w:pPr>
          </w:p>
          <w:p w14:paraId="25DA0235" w14:textId="77777777" w:rsidR="00BE7AD2" w:rsidRPr="008B2ED2" w:rsidRDefault="00BE7AD2" w:rsidP="007D563E">
            <w:pPr>
              <w:rPr>
                <w:sz w:val="18"/>
                <w:szCs w:val="18"/>
              </w:rPr>
            </w:pPr>
          </w:p>
        </w:tc>
      </w:tr>
      <w:tr w:rsidR="00BE7AD2" w:rsidRPr="008B2ED2" w14:paraId="6801DBDC" w14:textId="77777777" w:rsidTr="00753C92">
        <w:tc>
          <w:tcPr>
            <w:tcW w:w="3369" w:type="dxa"/>
            <w:shd w:val="clear" w:color="auto" w:fill="EAF1DD" w:themeFill="accent3" w:themeFillTint="33"/>
          </w:tcPr>
          <w:p w14:paraId="2CB43154" w14:textId="78114710" w:rsidR="00BE7AD2" w:rsidRPr="008B2ED2" w:rsidRDefault="00BE7AD2" w:rsidP="00206242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Periode uitvoering opdracht</w:t>
            </w:r>
            <w:r w:rsidRPr="008B2ED2">
              <w:rPr>
                <w:sz w:val="18"/>
                <w:szCs w:val="18"/>
              </w:rPr>
              <w:tab/>
            </w:r>
          </w:p>
        </w:tc>
        <w:tc>
          <w:tcPr>
            <w:tcW w:w="5843" w:type="dxa"/>
            <w:shd w:val="clear" w:color="auto" w:fill="auto"/>
          </w:tcPr>
          <w:p w14:paraId="49E02A1F" w14:textId="77777777" w:rsidR="00BE7AD2" w:rsidRPr="008B2ED2" w:rsidRDefault="00BE7AD2" w:rsidP="007D563E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Van ………..  tot  ……………………</w:t>
            </w:r>
          </w:p>
          <w:p w14:paraId="17D52BE6" w14:textId="77777777" w:rsidR="00BE7AD2" w:rsidRPr="008B2ED2" w:rsidRDefault="00BE7AD2" w:rsidP="007D563E">
            <w:pPr>
              <w:rPr>
                <w:sz w:val="18"/>
                <w:szCs w:val="18"/>
              </w:rPr>
            </w:pPr>
          </w:p>
        </w:tc>
      </w:tr>
    </w:tbl>
    <w:p w14:paraId="6F348C14" w14:textId="77777777" w:rsidR="00206242" w:rsidRPr="008B2ED2" w:rsidRDefault="00206242" w:rsidP="00206242">
      <w:pPr>
        <w:rPr>
          <w:sz w:val="18"/>
          <w:szCs w:val="18"/>
        </w:rPr>
      </w:pPr>
    </w:p>
    <w:p w14:paraId="4DEEC31E" w14:textId="77777777" w:rsidR="00206242" w:rsidRPr="008B2ED2" w:rsidRDefault="00206242" w:rsidP="00206242">
      <w:pPr>
        <w:rPr>
          <w:sz w:val="18"/>
          <w:szCs w:val="18"/>
        </w:rPr>
      </w:pPr>
    </w:p>
    <w:p w14:paraId="5BC02672" w14:textId="77777777" w:rsidR="00206242" w:rsidRPr="008B2ED2" w:rsidRDefault="00206242" w:rsidP="00206242">
      <w:pPr>
        <w:rPr>
          <w:sz w:val="18"/>
          <w:szCs w:val="18"/>
        </w:rPr>
      </w:pPr>
    </w:p>
    <w:p w14:paraId="758FC75E" w14:textId="77777777" w:rsidR="00206242" w:rsidRPr="008B2ED2" w:rsidRDefault="00206242" w:rsidP="00206242">
      <w:pPr>
        <w:rPr>
          <w:sz w:val="18"/>
          <w:szCs w:val="18"/>
        </w:rPr>
      </w:pPr>
      <w:r w:rsidRPr="008B2ED2">
        <w:rPr>
          <w:sz w:val="18"/>
          <w:szCs w:val="18"/>
        </w:rPr>
        <w:t>Opdrachtgever behoudt zich het recht voor om, zonder inschrijver vooraf in kennis te stellen, contact op te nemen met de referent en de opgegeven referentie te controleren.</w:t>
      </w:r>
    </w:p>
    <w:p w14:paraId="27E046D4" w14:textId="77777777" w:rsidR="00206242" w:rsidRPr="008B2ED2" w:rsidRDefault="00206242" w:rsidP="00206242">
      <w:pPr>
        <w:rPr>
          <w:sz w:val="18"/>
          <w:szCs w:val="18"/>
        </w:rPr>
      </w:pPr>
    </w:p>
    <w:p w14:paraId="6209F939" w14:textId="77777777" w:rsidR="00206242" w:rsidRPr="008B2ED2" w:rsidRDefault="00206242" w:rsidP="00206242">
      <w:pPr>
        <w:rPr>
          <w:sz w:val="18"/>
          <w:szCs w:val="18"/>
        </w:rPr>
      </w:pPr>
    </w:p>
    <w:p w14:paraId="33AAE11D" w14:textId="77777777" w:rsidR="008C3859" w:rsidRPr="008B2ED2" w:rsidRDefault="008C3859" w:rsidP="00206242">
      <w:pPr>
        <w:rPr>
          <w:sz w:val="18"/>
          <w:szCs w:val="18"/>
        </w:rPr>
      </w:pPr>
    </w:p>
    <w:sectPr w:rsidR="008C3859" w:rsidRPr="008B2ED2" w:rsidSect="001E25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1D51F" w14:textId="77777777" w:rsidR="003B7D40" w:rsidRDefault="003B7D40" w:rsidP="00F86431">
      <w:r>
        <w:separator/>
      </w:r>
    </w:p>
  </w:endnote>
  <w:endnote w:type="continuationSeparator" w:id="0">
    <w:p w14:paraId="691F510E" w14:textId="77777777" w:rsidR="003B7D40" w:rsidRDefault="003B7D40" w:rsidP="00F86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6F6AE" w14:textId="54F60FA4" w:rsidR="00F86431" w:rsidRDefault="00753C92">
    <w:pPr>
      <w:pStyle w:val="Voettekst"/>
    </w:pPr>
    <w:r w:rsidRPr="00F05FA5">
      <w:rPr>
        <w:rFonts w:ascii="Arial Narrow" w:hAnsi="Arial Narrow"/>
        <w:noProof/>
        <w:lang w:eastAsia="nl-NL"/>
      </w:rPr>
      <w:drawing>
        <wp:anchor distT="0" distB="0" distL="114300" distR="114300" simplePos="0" relativeHeight="251659264" behindDoc="1" locked="0" layoutInCell="1" allowOverlap="1" wp14:anchorId="7EC2E25D" wp14:editId="60594743">
          <wp:simplePos x="0" y="0"/>
          <wp:positionH relativeFrom="column">
            <wp:posOffset>4549140</wp:posOffset>
          </wp:positionH>
          <wp:positionV relativeFrom="paragraph">
            <wp:posOffset>-182880</wp:posOffset>
          </wp:positionV>
          <wp:extent cx="1343025" cy="807785"/>
          <wp:effectExtent l="0" t="0" r="0" b="0"/>
          <wp:wrapNone/>
          <wp:docPr id="1" name="Afbeelding 1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807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ADB277" w14:textId="77777777" w:rsidR="003B7D40" w:rsidRDefault="003B7D40" w:rsidP="00F86431">
      <w:r>
        <w:separator/>
      </w:r>
    </w:p>
  </w:footnote>
  <w:footnote w:type="continuationSeparator" w:id="0">
    <w:p w14:paraId="0AA65174" w14:textId="77777777" w:rsidR="003B7D40" w:rsidRDefault="003B7D40" w:rsidP="00F864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384A38" w14:textId="599E968C" w:rsidR="00753C92" w:rsidRDefault="007A0A41">
    <w:pPr>
      <w:pStyle w:val="Koptekst"/>
    </w:pPr>
    <w:r w:rsidRPr="007A0A41">
      <w:rPr>
        <w:noProof/>
        <w:lang w:eastAsia="nl-NL"/>
      </w:rPr>
      <w:drawing>
        <wp:anchor distT="0" distB="0" distL="114300" distR="114300" simplePos="0" relativeHeight="251664384" behindDoc="1" locked="0" layoutInCell="1" allowOverlap="1" wp14:anchorId="64C301E2" wp14:editId="41D5CB8E">
          <wp:simplePos x="0" y="0"/>
          <wp:positionH relativeFrom="column">
            <wp:posOffset>2614930</wp:posOffset>
          </wp:positionH>
          <wp:positionV relativeFrom="paragraph">
            <wp:posOffset>-240030</wp:posOffset>
          </wp:positionV>
          <wp:extent cx="1136015" cy="638175"/>
          <wp:effectExtent l="0" t="0" r="6985" b="9525"/>
          <wp:wrapNone/>
          <wp:docPr id="4" name="Afbeelding 4" descr="M:\@ppData\Pictures\logo ur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:\@ppData\Pictures\logo ur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01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C92" w:rsidRPr="00F05FA5">
      <w:rPr>
        <w:rFonts w:ascii="Arial Narrow" w:hAnsi="Arial Narrow"/>
        <w:noProof/>
        <w:lang w:eastAsia="nl-NL"/>
      </w:rPr>
      <w:drawing>
        <wp:anchor distT="0" distB="0" distL="114935" distR="114935" simplePos="0" relativeHeight="251661312" behindDoc="1" locked="0" layoutInCell="1" allowOverlap="1" wp14:anchorId="11970682" wp14:editId="3402552C">
          <wp:simplePos x="0" y="0"/>
          <wp:positionH relativeFrom="column">
            <wp:posOffset>4549140</wp:posOffset>
          </wp:positionH>
          <wp:positionV relativeFrom="paragraph">
            <wp:posOffset>-297815</wp:posOffset>
          </wp:positionV>
          <wp:extent cx="982345" cy="623570"/>
          <wp:effectExtent l="0" t="0" r="8255" b="5080"/>
          <wp:wrapNone/>
          <wp:docPr id="2" name="Afbeelding 2" descr="logo-gemeente-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623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242"/>
    <w:rsid w:val="00023810"/>
    <w:rsid w:val="00056538"/>
    <w:rsid w:val="00085E48"/>
    <w:rsid w:val="00092DB7"/>
    <w:rsid w:val="000C4C61"/>
    <w:rsid w:val="000D122F"/>
    <w:rsid w:val="000F193F"/>
    <w:rsid w:val="001018D5"/>
    <w:rsid w:val="00106D34"/>
    <w:rsid w:val="0012524C"/>
    <w:rsid w:val="00137F37"/>
    <w:rsid w:val="001405A1"/>
    <w:rsid w:val="001501F0"/>
    <w:rsid w:val="001817E3"/>
    <w:rsid w:val="001A3109"/>
    <w:rsid w:val="001C220B"/>
    <w:rsid w:val="001E2500"/>
    <w:rsid w:val="001E5277"/>
    <w:rsid w:val="001F5751"/>
    <w:rsid w:val="00206242"/>
    <w:rsid w:val="00206775"/>
    <w:rsid w:val="00237A8C"/>
    <w:rsid w:val="002444F6"/>
    <w:rsid w:val="002530D8"/>
    <w:rsid w:val="00287DC2"/>
    <w:rsid w:val="0029393E"/>
    <w:rsid w:val="002A6710"/>
    <w:rsid w:val="002D1F76"/>
    <w:rsid w:val="003341DE"/>
    <w:rsid w:val="003A03F5"/>
    <w:rsid w:val="003B0CC8"/>
    <w:rsid w:val="003B3DCD"/>
    <w:rsid w:val="003B7D40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43036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7BFB"/>
    <w:rsid w:val="006C5786"/>
    <w:rsid w:val="006E163B"/>
    <w:rsid w:val="006F1C1F"/>
    <w:rsid w:val="007442B0"/>
    <w:rsid w:val="00753C92"/>
    <w:rsid w:val="00754C8B"/>
    <w:rsid w:val="007861C8"/>
    <w:rsid w:val="00793E86"/>
    <w:rsid w:val="007A0A41"/>
    <w:rsid w:val="007B1615"/>
    <w:rsid w:val="007E1E66"/>
    <w:rsid w:val="00823259"/>
    <w:rsid w:val="0082621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2621A"/>
    <w:rsid w:val="0095512D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E7AD2"/>
    <w:rsid w:val="00BF3A8E"/>
    <w:rsid w:val="00C46C9C"/>
    <w:rsid w:val="00C53EF2"/>
    <w:rsid w:val="00C72304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674F6"/>
    <w:rsid w:val="00F74980"/>
    <w:rsid w:val="00F86431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1605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8643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86431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F8643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86431"/>
    <w:rPr>
      <w:rFonts w:ascii="Arial" w:hAnsi="Arial"/>
    </w:rPr>
  </w:style>
  <w:style w:type="table" w:customStyle="1" w:styleId="Tabelraster2">
    <w:name w:val="Tabelraster2"/>
    <w:basedOn w:val="Standaardtabel"/>
    <w:next w:val="Tabelraster"/>
    <w:uiPriority w:val="39"/>
    <w:rsid w:val="00F86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8643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86431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F8643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86431"/>
    <w:rPr>
      <w:rFonts w:ascii="Arial" w:hAnsi="Arial"/>
    </w:rPr>
  </w:style>
  <w:style w:type="table" w:customStyle="1" w:styleId="Tabelraster2">
    <w:name w:val="Tabelraster2"/>
    <w:basedOn w:val="Standaardtabel"/>
    <w:next w:val="Tabelraster"/>
    <w:uiPriority w:val="39"/>
    <w:rsid w:val="00F86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A1D0D7D1.dotm</Template>
  <TotalTime>0</TotalTime>
  <Pages>2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Heijnen, Erwin</cp:lastModifiedBy>
  <cp:revision>12</cp:revision>
  <dcterms:created xsi:type="dcterms:W3CDTF">2017-01-17T13:09:00Z</dcterms:created>
  <dcterms:modified xsi:type="dcterms:W3CDTF">2021-02-17T11:19:00Z</dcterms:modified>
</cp:coreProperties>
</file>