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77A41" w14:textId="5BE5563F" w:rsidR="0023649D" w:rsidRPr="00475B02" w:rsidRDefault="0023649D" w:rsidP="0023649D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r w:rsidRPr="00475B02">
        <w:rPr>
          <w:sz w:val="24"/>
        </w:rPr>
        <w:t xml:space="preserve">Bijlage </w:t>
      </w:r>
      <w:r w:rsidR="007220D0">
        <w:rPr>
          <w:sz w:val="24"/>
          <w:lang w:val="nl-NL"/>
        </w:rPr>
        <w:t>C</w:t>
      </w:r>
      <w:r w:rsidRPr="00475B02">
        <w:rPr>
          <w:sz w:val="24"/>
        </w:rPr>
        <w:t xml:space="preserve"> </w:t>
      </w:r>
      <w:r>
        <w:rPr>
          <w:sz w:val="24"/>
          <w:lang w:val="nl-NL"/>
        </w:rPr>
        <w:t xml:space="preserve">- </w:t>
      </w:r>
      <w:r w:rsidR="002478CB">
        <w:rPr>
          <w:sz w:val="24"/>
          <w:lang w:val="nl-NL"/>
        </w:rPr>
        <w:t>R</w:t>
      </w:r>
      <w:r>
        <w:rPr>
          <w:sz w:val="24"/>
          <w:lang w:val="nl-NL"/>
        </w:rPr>
        <w:t>eferentieformulier</w:t>
      </w:r>
      <w:r>
        <w:rPr>
          <w:sz w:val="24"/>
        </w:rPr>
        <w:br/>
      </w:r>
    </w:p>
    <w:p w14:paraId="52DD2CA3" w14:textId="77777777" w:rsidR="00F01CF0" w:rsidRDefault="0023649D" w:rsidP="0023649D">
      <w:pPr>
        <w:pStyle w:val="Geenafstand"/>
        <w:spacing w:line="276" w:lineRule="auto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</w:rPr>
        <w:t xml:space="preserve">Onderstaande tabel is het format </w:t>
      </w:r>
      <w:r w:rsidRPr="00D21F2B">
        <w:rPr>
          <w:rFonts w:ascii="Arial" w:hAnsi="Arial" w:cs="Arial"/>
          <w:sz w:val="20"/>
          <w:szCs w:val="20"/>
        </w:rPr>
        <w:t>dat de Gegadigde (een ondernemer of combinatie van ondernemingen) dient</w:t>
      </w:r>
      <w:r>
        <w:rPr>
          <w:rFonts w:ascii="Arial" w:hAnsi="Arial" w:cs="Arial"/>
          <w:sz w:val="20"/>
          <w:szCs w:val="20"/>
        </w:rPr>
        <w:t xml:space="preserve"> in te vullen om te voldoen aan </w:t>
      </w:r>
      <w:r w:rsidRPr="004E6C2E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gestelde referentie(-eisen) door de gemeente </w:t>
      </w:r>
      <w:r w:rsidR="00FF5384">
        <w:rPr>
          <w:rFonts w:ascii="Arial" w:hAnsi="Arial" w:cs="Arial"/>
          <w:sz w:val="20"/>
          <w:szCs w:val="20"/>
        </w:rPr>
        <w:t>‘s-Hertogenbosch</w:t>
      </w:r>
      <w:r>
        <w:rPr>
          <w:rFonts w:ascii="Arial" w:hAnsi="Arial" w:cs="Arial"/>
          <w:sz w:val="20"/>
          <w:szCs w:val="20"/>
        </w:rPr>
        <w:t xml:space="preserve">, conform paragraaf </w:t>
      </w:r>
      <w:r w:rsidR="00A60DC3">
        <w:rPr>
          <w:rFonts w:ascii="Arial" w:hAnsi="Arial" w:cs="Arial"/>
          <w:sz w:val="20"/>
          <w:szCs w:val="20"/>
        </w:rPr>
        <w:t>4.6.1</w:t>
      </w:r>
      <w:r>
        <w:rPr>
          <w:rFonts w:ascii="Arial" w:hAnsi="Arial" w:cs="Arial"/>
          <w:sz w:val="20"/>
          <w:szCs w:val="20"/>
        </w:rPr>
        <w:t xml:space="preserve"> van het Voorselectiedocument</w:t>
      </w:r>
      <w:r w:rsidRPr="004E6C2E">
        <w:rPr>
          <w:rFonts w:ascii="Arial" w:hAnsi="Arial" w:cs="Arial"/>
          <w:sz w:val="20"/>
          <w:szCs w:val="20"/>
        </w:rPr>
        <w:t xml:space="preserve">. Per </w:t>
      </w:r>
      <w:r>
        <w:rPr>
          <w:rFonts w:ascii="Arial" w:hAnsi="Arial" w:cs="Arial"/>
          <w:sz w:val="20"/>
          <w:szCs w:val="20"/>
        </w:rPr>
        <w:t>referentie(-eis)</w:t>
      </w:r>
      <w:r w:rsidRPr="004E6C2E">
        <w:rPr>
          <w:rFonts w:ascii="Arial" w:hAnsi="Arial" w:cs="Arial"/>
          <w:sz w:val="20"/>
          <w:szCs w:val="20"/>
        </w:rPr>
        <w:t xml:space="preserve"> dient </w:t>
      </w:r>
      <w:r w:rsidR="00291C7C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r w:rsidRPr="004E6C2E">
        <w:rPr>
          <w:rFonts w:ascii="Arial" w:hAnsi="Arial" w:cs="Arial"/>
          <w:sz w:val="20"/>
          <w:szCs w:val="20"/>
        </w:rPr>
        <w:t xml:space="preserve">één referentie aan te leveren. U kunt </w:t>
      </w:r>
      <w:r>
        <w:rPr>
          <w:rFonts w:ascii="Arial" w:hAnsi="Arial" w:cs="Arial"/>
          <w:sz w:val="20"/>
          <w:szCs w:val="20"/>
        </w:rPr>
        <w:t xml:space="preserve">ook </w:t>
      </w:r>
      <w:r w:rsidRPr="004E6C2E">
        <w:rPr>
          <w:rFonts w:ascii="Arial" w:hAnsi="Arial" w:cs="Arial"/>
          <w:sz w:val="20"/>
          <w:szCs w:val="20"/>
        </w:rPr>
        <w:t xml:space="preserve">met één referentie aan meerdere </w:t>
      </w:r>
      <w:r>
        <w:rPr>
          <w:rFonts w:ascii="Arial" w:hAnsi="Arial" w:cs="Arial"/>
          <w:sz w:val="20"/>
          <w:szCs w:val="20"/>
        </w:rPr>
        <w:t>referentie(-eisen)</w:t>
      </w:r>
      <w:r w:rsidRPr="004E6C2E">
        <w:rPr>
          <w:rFonts w:ascii="Arial" w:hAnsi="Arial" w:cs="Arial"/>
          <w:sz w:val="20"/>
          <w:szCs w:val="20"/>
        </w:rPr>
        <w:t xml:space="preserve"> voldoen.</w:t>
      </w:r>
      <w:r w:rsidRPr="003040EE">
        <w:rPr>
          <w:rFonts w:ascii="Arial" w:hAnsi="Arial" w:cs="Arial"/>
          <w:sz w:val="20"/>
          <w:szCs w:val="20"/>
          <w:lang w:eastAsia="nl-NL"/>
        </w:rPr>
        <w:t xml:space="preserve"> </w:t>
      </w:r>
      <w:r>
        <w:rPr>
          <w:rFonts w:ascii="Arial" w:hAnsi="Arial" w:cs="Arial"/>
          <w:sz w:val="20"/>
          <w:szCs w:val="20"/>
          <w:lang w:eastAsia="nl-NL"/>
        </w:rPr>
        <w:t>I</w:t>
      </w:r>
      <w:r w:rsidRPr="003040EE">
        <w:rPr>
          <w:rFonts w:ascii="Arial" w:hAnsi="Arial" w:cs="Arial"/>
          <w:sz w:val="20"/>
          <w:szCs w:val="20"/>
          <w:lang w:eastAsia="nl-NL"/>
        </w:rPr>
        <w:t>ndien de referentie betrekking heeft op een ‘deel’ van een grotere opgave dan dient helder omschreven te zijn welk deel van de opgave wordt ingezet voor deze referentie</w:t>
      </w:r>
      <w:r>
        <w:rPr>
          <w:rFonts w:ascii="Arial" w:hAnsi="Arial" w:cs="Arial"/>
          <w:sz w:val="20"/>
          <w:szCs w:val="20"/>
          <w:lang w:eastAsia="nl-NL"/>
        </w:rPr>
        <w:t>(</w:t>
      </w:r>
      <w:r w:rsidRPr="003040EE">
        <w:rPr>
          <w:rFonts w:ascii="Arial" w:hAnsi="Arial" w:cs="Arial"/>
          <w:sz w:val="20"/>
          <w:szCs w:val="20"/>
          <w:lang w:eastAsia="nl-NL"/>
        </w:rPr>
        <w:t>-eis</w:t>
      </w:r>
      <w:r>
        <w:rPr>
          <w:rFonts w:ascii="Arial" w:hAnsi="Arial" w:cs="Arial"/>
          <w:sz w:val="20"/>
          <w:szCs w:val="20"/>
          <w:lang w:eastAsia="nl-NL"/>
        </w:rPr>
        <w:t>).</w:t>
      </w:r>
    </w:p>
    <w:p w14:paraId="2CFF64FE" w14:textId="77777777" w:rsidR="00F01CF0" w:rsidRDefault="00F01CF0" w:rsidP="0023649D">
      <w:pPr>
        <w:pStyle w:val="Geenafstand"/>
        <w:spacing w:line="276" w:lineRule="auto"/>
        <w:rPr>
          <w:rFonts w:ascii="Arial" w:hAnsi="Arial" w:cs="Arial"/>
          <w:sz w:val="20"/>
          <w:szCs w:val="20"/>
          <w:lang w:eastAsia="nl-NL"/>
        </w:rPr>
      </w:pPr>
    </w:p>
    <w:p w14:paraId="3233A412" w14:textId="1E928CD5" w:rsidR="00E82FE7" w:rsidRDefault="00F01CF0" w:rsidP="0023649D">
      <w:pPr>
        <w:pStyle w:val="Geenafstand"/>
        <w:spacing w:line="276" w:lineRule="auto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 xml:space="preserve">In dit referentieformulier dient u de gegevens aan te leveren voor de volgende </w:t>
      </w:r>
      <w:r w:rsidR="00555412">
        <w:rPr>
          <w:rFonts w:ascii="Arial" w:hAnsi="Arial" w:cs="Arial"/>
          <w:sz w:val="20"/>
          <w:szCs w:val="20"/>
          <w:lang w:eastAsia="nl-NL"/>
        </w:rPr>
        <w:t>referentieprojecten</w:t>
      </w:r>
      <w:r>
        <w:rPr>
          <w:rFonts w:ascii="Arial" w:hAnsi="Arial" w:cs="Arial"/>
          <w:sz w:val="20"/>
          <w:szCs w:val="20"/>
          <w:lang w:eastAsia="nl-NL"/>
        </w:rPr>
        <w:t xml:space="preserve">: </w:t>
      </w:r>
      <w:r w:rsidR="00E82FE7">
        <w:rPr>
          <w:rFonts w:ascii="Arial" w:hAnsi="Arial" w:cs="Arial"/>
          <w:sz w:val="20"/>
          <w:szCs w:val="20"/>
          <w:lang w:eastAsia="nl-NL"/>
        </w:rPr>
        <w:br/>
      </w:r>
    </w:p>
    <w:p w14:paraId="3E7F1E7F" w14:textId="77777777" w:rsidR="00095D6C" w:rsidRPr="00095D6C" w:rsidRDefault="00095D6C" w:rsidP="00095D6C">
      <w:pPr>
        <w:rPr>
          <w:rFonts w:ascii="Arial" w:eastAsia="Calibri" w:hAnsi="Arial" w:cs="Arial"/>
          <w:sz w:val="20"/>
          <w:szCs w:val="20"/>
        </w:rPr>
      </w:pPr>
      <w:r w:rsidRPr="00095D6C">
        <w:rPr>
          <w:rFonts w:ascii="Arial" w:eastAsia="Calibri" w:hAnsi="Arial" w:cs="Arial"/>
          <w:sz w:val="20"/>
          <w:szCs w:val="20"/>
        </w:rPr>
        <w:t>Referentie 1 – Gebiedsontwikkeling met groot werkprogramma</w:t>
      </w:r>
    </w:p>
    <w:p w14:paraId="2DC1B40C" w14:textId="77777777" w:rsidR="00095D6C" w:rsidRPr="00095D6C" w:rsidRDefault="00095D6C" w:rsidP="00095D6C">
      <w:pPr>
        <w:rPr>
          <w:rFonts w:ascii="Arial" w:eastAsia="Calibri" w:hAnsi="Arial" w:cs="Arial"/>
          <w:sz w:val="20"/>
          <w:szCs w:val="20"/>
        </w:rPr>
      </w:pPr>
      <w:r w:rsidRPr="00095D6C">
        <w:rPr>
          <w:rFonts w:ascii="Arial" w:eastAsia="Calibri" w:hAnsi="Arial" w:cs="Arial"/>
          <w:sz w:val="20"/>
          <w:szCs w:val="20"/>
        </w:rPr>
        <w:t xml:space="preserve">Referentie 2 – Conceptuele benadering van een gebiedsontwikkeling </w:t>
      </w:r>
    </w:p>
    <w:p w14:paraId="7B24F5E4" w14:textId="77777777" w:rsidR="00095D6C" w:rsidRPr="00095D6C" w:rsidRDefault="00095D6C" w:rsidP="00095D6C">
      <w:pPr>
        <w:rPr>
          <w:rFonts w:ascii="Arial" w:eastAsia="Calibri" w:hAnsi="Arial" w:cs="Arial"/>
          <w:sz w:val="20"/>
          <w:szCs w:val="20"/>
        </w:rPr>
      </w:pPr>
      <w:r w:rsidRPr="00095D6C">
        <w:rPr>
          <w:rFonts w:ascii="Arial" w:eastAsia="Calibri" w:hAnsi="Arial" w:cs="Arial"/>
          <w:sz w:val="20"/>
          <w:szCs w:val="20"/>
        </w:rPr>
        <w:t xml:space="preserve">Referentie 3 – Vastgoedexploitatie en </w:t>
      </w:r>
      <w:proofErr w:type="spellStart"/>
      <w:r w:rsidRPr="00095D6C">
        <w:rPr>
          <w:rFonts w:ascii="Arial" w:eastAsia="Calibri" w:hAnsi="Arial" w:cs="Arial"/>
          <w:sz w:val="20"/>
          <w:szCs w:val="20"/>
        </w:rPr>
        <w:t>communitybuilding</w:t>
      </w:r>
      <w:proofErr w:type="spellEnd"/>
    </w:p>
    <w:p w14:paraId="53FA1B3F" w14:textId="77777777" w:rsidR="00095D6C" w:rsidRPr="00095D6C" w:rsidRDefault="00095D6C" w:rsidP="00095D6C">
      <w:pPr>
        <w:rPr>
          <w:rFonts w:ascii="Arial" w:eastAsia="Calibri" w:hAnsi="Arial" w:cs="Arial"/>
          <w:sz w:val="20"/>
          <w:szCs w:val="20"/>
        </w:rPr>
      </w:pPr>
      <w:r w:rsidRPr="00095D6C">
        <w:rPr>
          <w:rFonts w:ascii="Arial" w:eastAsia="Calibri" w:hAnsi="Arial" w:cs="Arial"/>
          <w:sz w:val="20"/>
          <w:szCs w:val="20"/>
        </w:rPr>
        <w:t>Referentie 4 – Langjarige samenwerking</w:t>
      </w:r>
    </w:p>
    <w:p w14:paraId="2351901F" w14:textId="41B2ACD7" w:rsidR="004C5DFF" w:rsidRDefault="004C5DFF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E9D7CEF" w14:textId="77777777" w:rsidR="00E82FE7" w:rsidRDefault="00E82FE7" w:rsidP="0023649D">
      <w:pPr>
        <w:pStyle w:val="Geenafstand"/>
        <w:spacing w:line="276" w:lineRule="auto"/>
        <w:rPr>
          <w:rFonts w:ascii="Arial" w:hAnsi="Arial" w:cs="Arial"/>
          <w:sz w:val="20"/>
          <w:szCs w:val="20"/>
        </w:rPr>
      </w:pPr>
    </w:p>
    <w:p w14:paraId="08C1F3A9" w14:textId="77777777" w:rsidR="0023649D" w:rsidRPr="00A143F4" w:rsidRDefault="0023649D" w:rsidP="002364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38"/>
        <w:gridCol w:w="6026"/>
        <w:gridCol w:w="33"/>
        <w:gridCol w:w="6946"/>
      </w:tblGrid>
      <w:tr w:rsidR="0023649D" w:rsidRPr="00A143F4" w14:paraId="352B8E5F" w14:textId="77777777" w:rsidTr="007220D0">
        <w:tc>
          <w:tcPr>
            <w:tcW w:w="13462" w:type="dxa"/>
            <w:gridSpan w:val="5"/>
            <w:shd w:val="clear" w:color="auto" w:fill="D3DADE"/>
          </w:tcPr>
          <w:p w14:paraId="1FFE499D" w14:textId="77777777" w:rsidR="0023649D" w:rsidRPr="008047AF" w:rsidRDefault="0023649D" w:rsidP="00804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314E80"/>
                <w:lang w:eastAsia="nl-NL"/>
              </w:rPr>
            </w:pPr>
            <w:r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t xml:space="preserve">Referentie-eis 1: Gebiedsontwikkeling met groot werkprogramma </w:t>
            </w:r>
            <w:r w:rsidR="008047AF"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br/>
            </w:r>
          </w:p>
          <w:p w14:paraId="5CA15AF7" w14:textId="27205F8C" w:rsidR="008047AF" w:rsidRPr="008047AF" w:rsidRDefault="008047AF" w:rsidP="00804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83EF9" w:rsidRPr="00A143F4" w14:paraId="787335BA" w14:textId="77777777" w:rsidTr="00283EF9">
        <w:trPr>
          <w:trHeight w:val="460"/>
        </w:trPr>
        <w:tc>
          <w:tcPr>
            <w:tcW w:w="13462" w:type="dxa"/>
            <w:gridSpan w:val="5"/>
            <w:shd w:val="clear" w:color="auto" w:fill="E7E6E6" w:themeFill="background2"/>
          </w:tcPr>
          <w:p w14:paraId="1432B5C0" w14:textId="1620DEDE" w:rsidR="00283EF9" w:rsidRPr="00283EF9" w:rsidRDefault="00283EF9" w:rsidP="00283EF9">
            <w:pPr>
              <w:pStyle w:val="Lijstalinea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83EF9">
              <w:rPr>
                <w:rFonts w:ascii="Arial" w:eastAsia="Calibri" w:hAnsi="Arial" w:cs="Arial"/>
                <w:b/>
                <w:bCs/>
                <w:szCs w:val="20"/>
              </w:rPr>
              <w:t>Algemene Kenmerken</w:t>
            </w:r>
          </w:p>
        </w:tc>
      </w:tr>
      <w:tr w:rsidR="007E5160" w:rsidRPr="00A143F4" w14:paraId="672BF5F4" w14:textId="77777777" w:rsidTr="00736CD6">
        <w:trPr>
          <w:trHeight w:val="460"/>
        </w:trPr>
        <w:tc>
          <w:tcPr>
            <w:tcW w:w="419" w:type="dxa"/>
            <w:shd w:val="clear" w:color="auto" w:fill="auto"/>
          </w:tcPr>
          <w:p w14:paraId="77BB29EF" w14:textId="3DBFFF79" w:rsidR="007E5160" w:rsidRPr="00A143F4" w:rsidRDefault="007E5160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6244C097" w14:textId="7C454EC7" w:rsidR="007E5160" w:rsidRPr="00AF4472" w:rsidRDefault="007E5160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F4472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uitgevoerd:</w:t>
            </w:r>
          </w:p>
        </w:tc>
        <w:tc>
          <w:tcPr>
            <w:tcW w:w="6946" w:type="dxa"/>
            <w:shd w:val="clear" w:color="auto" w:fill="auto"/>
          </w:tcPr>
          <w:p w14:paraId="76046BC0" w14:textId="58523544" w:rsidR="00736CD6" w:rsidRPr="00EF6C1B" w:rsidRDefault="00555412" w:rsidP="00736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1025255577"/>
                <w:placeholder>
                  <w:docPart w:val="1431A70324314D50937F917538076E1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EF6C1B"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 w:rsid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029D49FC" w14:textId="77777777" w:rsidR="007E5160" w:rsidRPr="00EF6C1B" w:rsidRDefault="007E5160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</w:p>
        </w:tc>
      </w:tr>
      <w:tr w:rsidR="00EF6C1B" w:rsidRPr="00A143F4" w14:paraId="46F05124" w14:textId="77777777" w:rsidTr="00736CD6">
        <w:trPr>
          <w:trHeight w:val="460"/>
        </w:trPr>
        <w:tc>
          <w:tcPr>
            <w:tcW w:w="419" w:type="dxa"/>
            <w:shd w:val="clear" w:color="auto" w:fill="auto"/>
          </w:tcPr>
          <w:p w14:paraId="1C876E55" w14:textId="77777777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12A07172" w14:textId="7470DF50" w:rsidR="00EF6C1B" w:rsidRPr="00AF4472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F4472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6946" w:type="dxa"/>
            <w:shd w:val="clear" w:color="auto" w:fill="auto"/>
          </w:tcPr>
          <w:p w14:paraId="2894EC7F" w14:textId="77777777" w:rsidR="00EF6C1B" w:rsidRPr="00EF6C1B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371650285"/>
                <w:placeholder>
                  <w:docPart w:val="69A96B3E0EE447BEBA18F8C6B79AD8F7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302CEF97" w14:textId="40C38A14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EF6C1B" w:rsidRPr="00A143F4" w14:paraId="29ED0DFE" w14:textId="77777777" w:rsidTr="00736CD6">
        <w:trPr>
          <w:trHeight w:val="460"/>
        </w:trPr>
        <w:tc>
          <w:tcPr>
            <w:tcW w:w="419" w:type="dxa"/>
            <w:shd w:val="clear" w:color="auto" w:fill="auto"/>
          </w:tcPr>
          <w:p w14:paraId="0C65B164" w14:textId="77777777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3452FE9A" w14:textId="55E09D76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contactpersoon:</w:t>
            </w:r>
          </w:p>
        </w:tc>
        <w:tc>
          <w:tcPr>
            <w:tcW w:w="6946" w:type="dxa"/>
            <w:shd w:val="clear" w:color="auto" w:fill="auto"/>
          </w:tcPr>
          <w:p w14:paraId="3B1D9856" w14:textId="77777777" w:rsidR="00EF6C1B" w:rsidRPr="00EF6C1B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789744113"/>
                <w:placeholder>
                  <w:docPart w:val="142947C7CAB64CAF92087C1093B0CBBC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6EFE3967" w14:textId="6D36C02B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EF6C1B" w:rsidRPr="00A143F4" w14:paraId="41996C46" w14:textId="77777777" w:rsidTr="00736CD6">
        <w:trPr>
          <w:trHeight w:val="460"/>
        </w:trPr>
        <w:tc>
          <w:tcPr>
            <w:tcW w:w="419" w:type="dxa"/>
            <w:shd w:val="clear" w:color="auto" w:fill="auto"/>
          </w:tcPr>
          <w:p w14:paraId="063EA092" w14:textId="77777777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2BA2A59B" w14:textId="0490BC37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</w:p>
        </w:tc>
        <w:tc>
          <w:tcPr>
            <w:tcW w:w="6946" w:type="dxa"/>
            <w:shd w:val="clear" w:color="auto" w:fill="auto"/>
          </w:tcPr>
          <w:p w14:paraId="1E58A0A6" w14:textId="77777777" w:rsidR="00EF6C1B" w:rsidRPr="00EF6C1B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1499106166"/>
                <w:placeholder>
                  <w:docPart w:val="06E1222683E644398908B81FB48E09E3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19B7F75D" w14:textId="77777777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EF6C1B" w:rsidRPr="00A143F4" w14:paraId="748FE981" w14:textId="77777777" w:rsidTr="00736CD6">
        <w:trPr>
          <w:trHeight w:val="460"/>
        </w:trPr>
        <w:tc>
          <w:tcPr>
            <w:tcW w:w="419" w:type="dxa"/>
            <w:shd w:val="clear" w:color="auto" w:fill="auto"/>
          </w:tcPr>
          <w:p w14:paraId="16F3FCFD" w14:textId="77777777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4A2E440C" w14:textId="77777777" w:rsidR="00EF6C1B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p w14:paraId="293D4171" w14:textId="77777777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946" w:type="dxa"/>
            <w:shd w:val="clear" w:color="auto" w:fill="auto"/>
          </w:tcPr>
          <w:p w14:paraId="1C9E9054" w14:textId="77777777" w:rsidR="00EF6C1B" w:rsidRPr="00EF6C1B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922301447"/>
                <w:placeholder>
                  <w:docPart w:val="90456869F38F4689ABF29A6E8CF55EC5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2E044320" w14:textId="77777777" w:rsidR="00EF6C1B" w:rsidRPr="00A143F4" w:rsidRDefault="00EF6C1B" w:rsidP="00EF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283EF9" w:rsidRPr="00A143F4" w14:paraId="4F931E5F" w14:textId="77777777" w:rsidTr="00283EF9">
        <w:trPr>
          <w:trHeight w:val="460"/>
        </w:trPr>
        <w:tc>
          <w:tcPr>
            <w:tcW w:w="13462" w:type="dxa"/>
            <w:gridSpan w:val="5"/>
            <w:shd w:val="clear" w:color="auto" w:fill="E7E6E6" w:themeFill="background2"/>
          </w:tcPr>
          <w:p w14:paraId="32465762" w14:textId="7EFD7777" w:rsidR="00283EF9" w:rsidRPr="00283EF9" w:rsidRDefault="00283EF9" w:rsidP="00283EF9">
            <w:pPr>
              <w:pStyle w:val="Lijstalinea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83EF9">
              <w:rPr>
                <w:rFonts w:ascii="Arial" w:eastAsia="Calibri" w:hAnsi="Arial" w:cs="Arial"/>
                <w:b/>
                <w:bCs/>
                <w:szCs w:val="20"/>
              </w:rPr>
              <w:t>Looptijd van het referentieproject</w:t>
            </w:r>
          </w:p>
        </w:tc>
      </w:tr>
      <w:tr w:rsidR="001E3309" w:rsidRPr="00A143F4" w14:paraId="1CAAF65D" w14:textId="77777777" w:rsidTr="00736CD6">
        <w:trPr>
          <w:trHeight w:val="460"/>
        </w:trPr>
        <w:tc>
          <w:tcPr>
            <w:tcW w:w="419" w:type="dxa"/>
            <w:shd w:val="clear" w:color="auto" w:fill="auto"/>
          </w:tcPr>
          <w:p w14:paraId="6F28780A" w14:textId="77777777" w:rsidR="001E3309" w:rsidRDefault="001E3309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65B9FF63" w14:textId="3404901C" w:rsidR="001E3309" w:rsidRPr="001E3309" w:rsidRDefault="001E3309" w:rsidP="001E3309">
            <w:pPr>
              <w:widowControl w:val="0"/>
              <w:spacing w:after="0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E3309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Is het project opgeleverd in de periode van tien (10) jaar voorafgaand aan de uiterste datum van Aanmelding of is er tenminste een omgevingsvergunning </w:t>
            </w:r>
            <w:r w:rsidR="00A42634">
              <w:rPr>
                <w:rFonts w:ascii="Arial" w:eastAsia="Calibri" w:hAnsi="Arial" w:cs="Arial"/>
                <w:sz w:val="20"/>
                <w:szCs w:val="20"/>
                <w:lang w:eastAsia="nl-NL"/>
              </w:rPr>
              <w:t>ingediend</w:t>
            </w:r>
            <w:r w:rsidRPr="001E3309">
              <w:rPr>
                <w:rFonts w:ascii="Arial" w:eastAsia="Calibri" w:hAnsi="Arial" w:cs="Arial"/>
                <w:sz w:val="20"/>
                <w:szCs w:val="20"/>
                <w:lang w:eastAsia="nl-NL"/>
              </w:rPr>
              <w:t>?</w:t>
            </w:r>
          </w:p>
          <w:p w14:paraId="7E9210B7" w14:textId="77777777" w:rsidR="001E3309" w:rsidRPr="00A143F4" w:rsidRDefault="001E3309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946" w:type="dxa"/>
            <w:shd w:val="clear" w:color="auto" w:fill="auto"/>
          </w:tcPr>
          <w:p w14:paraId="7422C2EA" w14:textId="4E742170" w:rsidR="001E3309" w:rsidRPr="000401F2" w:rsidRDefault="001E3309" w:rsidP="001E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298026960"/>
                <w:placeholder>
                  <w:docPart w:val="AE580A9489934581976E40F3C9B0E602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</w:t>
                </w:r>
                <w:r w:rsidR="002F648E"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ja/nee</w:t>
                </w:r>
                <w:r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……………….</w:t>
                </w:r>
              </w:sdtContent>
            </w:sdt>
          </w:p>
          <w:p w14:paraId="44982AB3" w14:textId="21D8B351" w:rsidR="001E3309" w:rsidRPr="000401F2" w:rsidRDefault="001E3309" w:rsidP="00283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283EF9" w:rsidRPr="00A143F4" w14:paraId="10DA6124" w14:textId="77777777" w:rsidTr="00736CD6">
        <w:trPr>
          <w:trHeight w:val="460"/>
        </w:trPr>
        <w:tc>
          <w:tcPr>
            <w:tcW w:w="419" w:type="dxa"/>
            <w:shd w:val="clear" w:color="auto" w:fill="auto"/>
          </w:tcPr>
          <w:p w14:paraId="5A00FF32" w14:textId="77777777" w:rsidR="00283EF9" w:rsidRDefault="00283EF9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734B1573" w14:textId="64D945C7" w:rsidR="00283EF9" w:rsidRPr="00A143F4" w:rsidRDefault="00283EF9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Datum aanvang </w:t>
            </w:r>
            <w:r w:rsidR="005039DF">
              <w:rPr>
                <w:rFonts w:ascii="Arial" w:eastAsia="Calibri" w:hAnsi="Arial" w:cs="Arial"/>
                <w:sz w:val="20"/>
                <w:szCs w:val="20"/>
                <w:lang w:eastAsia="nl-NL"/>
              </w:rPr>
              <w:t>referentieproject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946" w:type="dxa"/>
            <w:shd w:val="clear" w:color="auto" w:fill="auto"/>
          </w:tcPr>
          <w:p w14:paraId="2BF5F6D4" w14:textId="77777777" w:rsidR="00283EF9" w:rsidRPr="000401F2" w:rsidRDefault="00283EF9" w:rsidP="00283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555541055"/>
                <w:placeholder>
                  <w:docPart w:val="CCE9C1690938443FA65030ECAFEC80C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2282D963" w14:textId="77777777" w:rsidR="00283EF9" w:rsidRPr="000401F2" w:rsidRDefault="00283EF9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4C5DFF" w:rsidRPr="00A143F4" w14:paraId="56CB44FD" w14:textId="77777777" w:rsidTr="00736CD6">
        <w:trPr>
          <w:trHeight w:val="460"/>
        </w:trPr>
        <w:tc>
          <w:tcPr>
            <w:tcW w:w="419" w:type="dxa"/>
            <w:shd w:val="clear" w:color="auto" w:fill="auto"/>
          </w:tcPr>
          <w:p w14:paraId="57FBE044" w14:textId="77777777" w:rsidR="004C5DFF" w:rsidRDefault="004C5DFF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74D77C5F" w14:textId="50B7E833" w:rsidR="004C5DFF" w:rsidRPr="00A143F4" w:rsidRDefault="004C5DFF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oplevering referentieproject</w:t>
            </w:r>
          </w:p>
        </w:tc>
        <w:tc>
          <w:tcPr>
            <w:tcW w:w="6946" w:type="dxa"/>
            <w:shd w:val="clear" w:color="auto" w:fill="auto"/>
          </w:tcPr>
          <w:p w14:paraId="3535D7AC" w14:textId="77777777" w:rsidR="004C5DFF" w:rsidRPr="000401F2" w:rsidRDefault="004C5DFF" w:rsidP="004C5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458884534"/>
                <w:placeholder>
                  <w:docPart w:val="54FBE1A8105E4933819E78C98C22591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09CB4964" w14:textId="77777777" w:rsidR="004C5DFF" w:rsidRPr="000401F2" w:rsidRDefault="004C5DFF" w:rsidP="00283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E16F40" w:rsidRPr="00A143F4" w14:paraId="5A00772F" w14:textId="77777777" w:rsidTr="002C3485">
        <w:tc>
          <w:tcPr>
            <w:tcW w:w="13462" w:type="dxa"/>
            <w:gridSpan w:val="5"/>
            <w:shd w:val="clear" w:color="auto" w:fill="E7E6E6" w:themeFill="background2"/>
          </w:tcPr>
          <w:p w14:paraId="27A003BB" w14:textId="77777777" w:rsidR="00E16F40" w:rsidRDefault="00E16F40" w:rsidP="002C3485">
            <w:pPr>
              <w:pStyle w:val="Lijstalinea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Cs w:val="20"/>
              </w:rPr>
              <w:t>Referentie-eisen</w:t>
            </w:r>
          </w:p>
          <w:p w14:paraId="0A14C61A" w14:textId="5F9664A5" w:rsidR="00E16F40" w:rsidRPr="002C3485" w:rsidRDefault="00E16F40" w:rsidP="00E16F40">
            <w:pPr>
              <w:pStyle w:val="Lijstalinea"/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</w:p>
        </w:tc>
      </w:tr>
      <w:tr w:rsidR="005039DF" w:rsidRPr="00A143F4" w14:paraId="342BDB22" w14:textId="07B2112A" w:rsidTr="00ED28BE">
        <w:trPr>
          <w:trHeight w:val="244"/>
        </w:trPr>
        <w:tc>
          <w:tcPr>
            <w:tcW w:w="457" w:type="dxa"/>
            <w:gridSpan w:val="2"/>
            <w:shd w:val="clear" w:color="auto" w:fill="FFFFFF" w:themeFill="background1"/>
          </w:tcPr>
          <w:p w14:paraId="5EE93890" w14:textId="77777777" w:rsidR="005039DF" w:rsidRPr="00E16F40" w:rsidRDefault="005039DF" w:rsidP="00E16F4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</w:p>
        </w:tc>
        <w:tc>
          <w:tcPr>
            <w:tcW w:w="13005" w:type="dxa"/>
            <w:gridSpan w:val="3"/>
            <w:shd w:val="clear" w:color="auto" w:fill="FFFFFF" w:themeFill="background1"/>
          </w:tcPr>
          <w:p w14:paraId="55491ADC" w14:textId="7FD55FEA" w:rsidR="005039DF" w:rsidRPr="005039DF" w:rsidRDefault="005039DF" w:rsidP="00E16F4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039DF">
              <w:rPr>
                <w:rFonts w:ascii="Arial" w:hAnsi="Arial" w:cs="Arial"/>
                <w:bCs/>
                <w:sz w:val="20"/>
                <w:szCs w:val="20"/>
              </w:rPr>
              <w:t xml:space="preserve">De Geïnteresseerde levert één referentie aan van een grootschalige gebiedsontwikkeling van een levendig en functionerend werk- en woongebied van </w:t>
            </w:r>
            <w:r w:rsidRPr="005039DF">
              <w:rPr>
                <w:rFonts w:ascii="Arial" w:hAnsi="Arial" w:cs="Arial"/>
                <w:b/>
                <w:sz w:val="20"/>
                <w:szCs w:val="20"/>
              </w:rPr>
              <w:t>minimaal 15.000 m</w:t>
            </w:r>
            <w:r w:rsidRPr="005039DF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5039DF">
              <w:rPr>
                <w:rFonts w:ascii="Arial" w:hAnsi="Arial" w:cs="Arial"/>
                <w:b/>
                <w:sz w:val="20"/>
                <w:szCs w:val="20"/>
              </w:rPr>
              <w:t xml:space="preserve"> BVO</w:t>
            </w:r>
            <w:r w:rsidRPr="005039DF">
              <w:rPr>
                <w:rFonts w:ascii="Arial" w:hAnsi="Arial" w:cs="Arial"/>
                <w:bCs/>
                <w:sz w:val="20"/>
                <w:szCs w:val="20"/>
              </w:rPr>
              <w:t xml:space="preserve"> waarin </w:t>
            </w:r>
            <w:r w:rsidRPr="005039DF">
              <w:rPr>
                <w:rFonts w:ascii="Arial" w:hAnsi="Arial" w:cs="Arial"/>
                <w:b/>
                <w:sz w:val="20"/>
                <w:szCs w:val="20"/>
              </w:rPr>
              <w:t>minimaal 30% werken</w:t>
            </w:r>
            <w:r w:rsidRPr="005039DF">
              <w:rPr>
                <w:rFonts w:ascii="Arial" w:hAnsi="Arial" w:cs="Arial"/>
                <w:bCs/>
                <w:sz w:val="20"/>
                <w:szCs w:val="20"/>
              </w:rPr>
              <w:t xml:space="preserve"> is ontwikkeld. De Geïnteresseerde heeft het project voor </w:t>
            </w:r>
            <w:r w:rsidRPr="005039DF">
              <w:rPr>
                <w:rFonts w:ascii="Arial" w:hAnsi="Arial" w:cs="Arial"/>
                <w:b/>
                <w:sz w:val="20"/>
                <w:szCs w:val="20"/>
              </w:rPr>
              <w:t>eigen rekening en risico</w:t>
            </w:r>
            <w:r w:rsidRPr="005039DF">
              <w:rPr>
                <w:rFonts w:ascii="Arial" w:hAnsi="Arial" w:cs="Arial"/>
                <w:bCs/>
                <w:sz w:val="20"/>
                <w:szCs w:val="20"/>
              </w:rPr>
              <w:t xml:space="preserve"> gerealiseerd, waarbij de Geïnteresseerde </w:t>
            </w:r>
            <w:r w:rsidRPr="005039DF">
              <w:rPr>
                <w:rFonts w:ascii="Arial" w:hAnsi="Arial" w:cs="Arial"/>
                <w:b/>
                <w:sz w:val="20"/>
                <w:szCs w:val="20"/>
              </w:rPr>
              <w:t xml:space="preserve">eindverantwoordelijk was voor zowel ontwikkeling als realisatie en de verhuur/verkoop </w:t>
            </w:r>
            <w:r w:rsidRPr="005039DF">
              <w:rPr>
                <w:rFonts w:ascii="Arial" w:hAnsi="Arial" w:cs="Arial"/>
                <w:bCs/>
                <w:sz w:val="20"/>
                <w:szCs w:val="20"/>
              </w:rPr>
              <w:t>van vastgoed.</w:t>
            </w:r>
          </w:p>
        </w:tc>
      </w:tr>
      <w:tr w:rsidR="00E16F40" w:rsidRPr="00A143F4" w14:paraId="11E691C0" w14:textId="77777777" w:rsidTr="00E16F40">
        <w:tc>
          <w:tcPr>
            <w:tcW w:w="457" w:type="dxa"/>
            <w:gridSpan w:val="2"/>
            <w:shd w:val="clear" w:color="auto" w:fill="FFFFFF" w:themeFill="background1"/>
          </w:tcPr>
          <w:p w14:paraId="2C38B52C" w14:textId="77777777" w:rsidR="00E16F40" w:rsidRPr="005039DF" w:rsidRDefault="00E16F40" w:rsidP="00E16F4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</w:rPr>
            </w:pPr>
          </w:p>
        </w:tc>
        <w:tc>
          <w:tcPr>
            <w:tcW w:w="6026" w:type="dxa"/>
            <w:shd w:val="clear" w:color="auto" w:fill="FFFFFF" w:themeFill="background1"/>
          </w:tcPr>
          <w:p w14:paraId="168B15E7" w14:textId="6F9F6EB5" w:rsidR="00E16F40" w:rsidRPr="005039DF" w:rsidRDefault="00D74F97" w:rsidP="00E16F4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039DF">
              <w:rPr>
                <w:rFonts w:ascii="Arial" w:eastAsia="Calibri" w:hAnsi="Arial" w:cs="Arial"/>
                <w:sz w:val="20"/>
                <w:szCs w:val="20"/>
              </w:rPr>
              <w:t>De referentie voldoet aan de referentie-eisen</w:t>
            </w:r>
          </w:p>
        </w:tc>
        <w:tc>
          <w:tcPr>
            <w:tcW w:w="6979" w:type="dxa"/>
            <w:gridSpan w:val="2"/>
            <w:shd w:val="clear" w:color="auto" w:fill="FFFFFF" w:themeFill="background1"/>
          </w:tcPr>
          <w:p w14:paraId="5F6BE7E1" w14:textId="77777777" w:rsidR="00D74F97" w:rsidRPr="005039DF" w:rsidRDefault="00D74F97" w:rsidP="00D74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371260399"/>
                <w:placeholder>
                  <w:docPart w:val="924B83A68F6745599807CFB516C74F75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5039DF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…………………ja/nee……………….</w:t>
                </w:r>
              </w:sdtContent>
            </w:sdt>
          </w:p>
          <w:p w14:paraId="70D40C3E" w14:textId="77777777" w:rsidR="00E16F40" w:rsidRPr="005039DF" w:rsidRDefault="00E16F40" w:rsidP="00E16F4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C3485" w:rsidRPr="00A143F4" w14:paraId="6D95A093" w14:textId="77777777" w:rsidTr="002C3485">
        <w:tc>
          <w:tcPr>
            <w:tcW w:w="13462" w:type="dxa"/>
            <w:gridSpan w:val="5"/>
            <w:shd w:val="clear" w:color="auto" w:fill="E7E6E6" w:themeFill="background2"/>
          </w:tcPr>
          <w:p w14:paraId="2DE2B710" w14:textId="1D2AF917" w:rsidR="002C3485" w:rsidRPr="002C3485" w:rsidRDefault="002C3485" w:rsidP="002C3485">
            <w:pPr>
              <w:pStyle w:val="Lijstalinea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C3485">
              <w:rPr>
                <w:rFonts w:ascii="Arial" w:eastAsia="Calibri" w:hAnsi="Arial" w:cs="Arial"/>
                <w:b/>
                <w:bCs/>
                <w:szCs w:val="20"/>
              </w:rPr>
              <w:t>Tevredenheidsverklaring Opdrachtgever</w:t>
            </w:r>
            <w:r>
              <w:rPr>
                <w:rFonts w:ascii="Arial" w:eastAsia="Calibri" w:hAnsi="Arial" w:cs="Arial"/>
                <w:b/>
                <w:bCs/>
                <w:szCs w:val="20"/>
              </w:rPr>
              <w:br/>
            </w:r>
          </w:p>
        </w:tc>
      </w:tr>
      <w:tr w:rsidR="002C3485" w:rsidRPr="00A143F4" w14:paraId="1737ED19" w14:textId="77777777" w:rsidTr="00AA44D8">
        <w:tc>
          <w:tcPr>
            <w:tcW w:w="13462" w:type="dxa"/>
            <w:gridSpan w:val="5"/>
            <w:shd w:val="clear" w:color="auto" w:fill="auto"/>
          </w:tcPr>
          <w:p w14:paraId="6EBB0190" w14:textId="21B1F15C" w:rsidR="002C3485" w:rsidRPr="00A143F4" w:rsidRDefault="002C3485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br/>
            </w:r>
          </w:p>
        </w:tc>
      </w:tr>
      <w:tr w:rsidR="002C3485" w:rsidRPr="00A143F4" w14:paraId="0BEC4DE4" w14:textId="77777777" w:rsidTr="002C3485">
        <w:tc>
          <w:tcPr>
            <w:tcW w:w="13462" w:type="dxa"/>
            <w:gridSpan w:val="5"/>
            <w:shd w:val="clear" w:color="auto" w:fill="E7E6E6" w:themeFill="background2"/>
          </w:tcPr>
          <w:p w14:paraId="293FB415" w14:textId="0E2D9F8D" w:rsidR="002C3485" w:rsidRPr="002C3485" w:rsidRDefault="002C3485" w:rsidP="002C3485">
            <w:pPr>
              <w:pStyle w:val="Lijstalinea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C3485">
              <w:rPr>
                <w:rFonts w:ascii="Arial" w:eastAsia="Calibri" w:hAnsi="Arial" w:cs="Arial"/>
                <w:b/>
                <w:bCs/>
                <w:szCs w:val="20"/>
              </w:rPr>
              <w:t>Beschrijving van het referentieproject</w:t>
            </w:r>
            <w:r w:rsidR="00EB23F2">
              <w:rPr>
                <w:rFonts w:ascii="Arial" w:eastAsia="Calibri" w:hAnsi="Arial" w:cs="Arial"/>
                <w:b/>
                <w:bCs/>
                <w:szCs w:val="20"/>
              </w:rPr>
              <w:br/>
            </w:r>
          </w:p>
        </w:tc>
      </w:tr>
      <w:tr w:rsidR="002C3485" w:rsidRPr="00A143F4" w14:paraId="6DAA10BA" w14:textId="77777777" w:rsidTr="00826899">
        <w:tc>
          <w:tcPr>
            <w:tcW w:w="13462" w:type="dxa"/>
            <w:gridSpan w:val="5"/>
            <w:shd w:val="clear" w:color="auto" w:fill="auto"/>
          </w:tcPr>
          <w:p w14:paraId="629AF4B1" w14:textId="4015DC51" w:rsidR="002C3485" w:rsidRPr="00FB7AFE" w:rsidRDefault="002C3485" w:rsidP="00CE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zes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pagina’s A4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of drie pagina’s A3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met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beeldmateriaal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br/>
            </w:r>
          </w:p>
        </w:tc>
      </w:tr>
    </w:tbl>
    <w:p w14:paraId="1181D21D" w14:textId="77777777" w:rsidR="0023649D" w:rsidRDefault="0023649D" w:rsidP="0023649D">
      <w:pPr>
        <w:rPr>
          <w:sz w:val="24"/>
        </w:rPr>
      </w:pPr>
    </w:p>
    <w:tbl>
      <w:tblPr>
        <w:tblW w:w="13462" w:type="dxa"/>
        <w:tblLook w:val="04A0" w:firstRow="1" w:lastRow="0" w:firstColumn="1" w:lastColumn="0" w:noHBand="0" w:noVBand="1"/>
      </w:tblPr>
      <w:tblGrid>
        <w:gridCol w:w="419"/>
        <w:gridCol w:w="3687"/>
        <w:gridCol w:w="9356"/>
      </w:tblGrid>
      <w:tr w:rsidR="004C5DFF" w:rsidRPr="004C5DFF" w14:paraId="0C7B17DC" w14:textId="77777777" w:rsidTr="00D17312">
        <w:trPr>
          <w:trHeight w:val="460"/>
        </w:trPr>
        <w:tc>
          <w:tcPr>
            <w:tcW w:w="13462" w:type="dxa"/>
            <w:gridSpan w:val="3"/>
            <w:shd w:val="clear" w:color="auto" w:fill="FFFFFF" w:themeFill="background1"/>
          </w:tcPr>
          <w:p w14:paraId="16EC90C8" w14:textId="77777777" w:rsidR="004C5DFF" w:rsidRPr="004C5DFF" w:rsidRDefault="004C5DFF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</w:rPr>
              <w:t>Aldus naar Waarheid opgemaakt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4C5DFF" w:rsidRPr="00EF6C1B" w14:paraId="61490BDD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694F062C" w14:textId="77777777" w:rsidR="004C5DFF" w:rsidRPr="00A143F4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17ACA91E" w14:textId="77777777" w:rsidR="004C5DFF" w:rsidRPr="004C5DFF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Gegadigde/</w:t>
            </w:r>
            <w:proofErr w:type="spellStart"/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Combinant</w:t>
            </w:r>
            <w:proofErr w:type="spellEnd"/>
          </w:p>
        </w:tc>
        <w:tc>
          <w:tcPr>
            <w:tcW w:w="9356" w:type="dxa"/>
            <w:shd w:val="clear" w:color="auto" w:fill="auto"/>
          </w:tcPr>
          <w:p w14:paraId="55E0A349" w14:textId="77777777" w:rsidR="004C5DFF" w:rsidRPr="00EF6C1B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1929581168"/>
                <w:placeholder>
                  <w:docPart w:val="BFC80A6E972E4170B43D438EF267C03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25E51AFC" w14:textId="77777777" w:rsidR="004C5DFF" w:rsidRPr="00EF6C1B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</w:p>
        </w:tc>
      </w:tr>
      <w:tr w:rsidR="004C5DFF" w:rsidRPr="00A143F4" w14:paraId="62CF9F0D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4A5900B7" w14:textId="77777777" w:rsidR="004C5DFF" w:rsidRPr="00A143F4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537D47BE" w14:textId="77777777" w:rsidR="004C5DFF" w:rsidRPr="004C5DFF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9356" w:type="dxa"/>
            <w:shd w:val="clear" w:color="auto" w:fill="auto"/>
          </w:tcPr>
          <w:p w14:paraId="08362702" w14:textId="77777777" w:rsidR="004C5DFF" w:rsidRPr="00EF6C1B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606941062"/>
                <w:placeholder>
                  <w:docPart w:val="8C5C49C6E92541A7B6DD5705DE5CB32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2083292E" w14:textId="77777777" w:rsidR="004C5DFF" w:rsidRPr="00A143F4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4C5DFF" w:rsidRPr="00A143F4" w14:paraId="52903C27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5215B1A7" w14:textId="77777777" w:rsidR="004C5DFF" w:rsidRPr="00A143F4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254D3E25" w14:textId="77777777" w:rsidR="004C5DFF" w:rsidRPr="00A143F4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Plaats </w:t>
            </w:r>
          </w:p>
        </w:tc>
        <w:tc>
          <w:tcPr>
            <w:tcW w:w="9356" w:type="dxa"/>
            <w:shd w:val="clear" w:color="auto" w:fill="auto"/>
          </w:tcPr>
          <w:p w14:paraId="1F55C931" w14:textId="77777777" w:rsidR="004C5DFF" w:rsidRPr="00EF6C1B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2018659740"/>
                <w:placeholder>
                  <w:docPart w:val="954FB43A612E471E9AF8C2570584AE0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391415AC" w14:textId="77777777" w:rsidR="004C5DFF" w:rsidRPr="00A143F4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4C5DFF" w:rsidRPr="00A143F4" w14:paraId="362DD2AC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026087C0" w14:textId="77777777" w:rsidR="004C5DFF" w:rsidRPr="00A143F4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4C449396" w14:textId="77777777" w:rsidR="004C5DFF" w:rsidRPr="00A143F4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Handtekening </w:t>
            </w:r>
          </w:p>
        </w:tc>
        <w:tc>
          <w:tcPr>
            <w:tcW w:w="9356" w:type="dxa"/>
            <w:shd w:val="clear" w:color="auto" w:fill="auto"/>
          </w:tcPr>
          <w:p w14:paraId="7DDEBC3B" w14:textId="77777777" w:rsidR="004C5DFF" w:rsidRPr="00EF6C1B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1144961701"/>
                <w:placeholder>
                  <w:docPart w:val="539DCD1D0DEC40DE907A63A759C1D4B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64E81300" w14:textId="77777777" w:rsidR="004C5DFF" w:rsidRPr="00A143F4" w:rsidRDefault="004C5DFF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DB59633" w14:textId="59353D2B" w:rsidR="006F69EB" w:rsidRDefault="006F69EB" w:rsidP="00B16373"/>
    <w:p w14:paraId="6A788E4F" w14:textId="77777777" w:rsidR="006F69EB" w:rsidRDefault="006F69EB">
      <w:pPr>
        <w:spacing w:after="0" w:line="240" w:lineRule="auto"/>
      </w:pPr>
      <w:r>
        <w:br w:type="page"/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38"/>
        <w:gridCol w:w="6026"/>
        <w:gridCol w:w="33"/>
        <w:gridCol w:w="6946"/>
      </w:tblGrid>
      <w:tr w:rsidR="006F69EB" w:rsidRPr="00A143F4" w14:paraId="4A7CB1C8" w14:textId="77777777" w:rsidTr="00D17312">
        <w:tc>
          <w:tcPr>
            <w:tcW w:w="13462" w:type="dxa"/>
            <w:gridSpan w:val="5"/>
            <w:shd w:val="clear" w:color="auto" w:fill="D3DADE"/>
          </w:tcPr>
          <w:p w14:paraId="5DD59198" w14:textId="7DE22F6D" w:rsidR="006F69EB" w:rsidRPr="008047A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314E80"/>
                <w:lang w:eastAsia="nl-NL"/>
              </w:rPr>
            </w:pPr>
            <w:r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lastRenderedPageBreak/>
              <w:t xml:space="preserve">Referentie-eis </w:t>
            </w:r>
            <w:r w:rsidR="00BE78BC">
              <w:rPr>
                <w:rFonts w:ascii="Arial" w:eastAsia="Calibri" w:hAnsi="Arial" w:cs="Arial"/>
                <w:b/>
                <w:color w:val="314E80"/>
                <w:lang w:eastAsia="nl-NL"/>
              </w:rPr>
              <w:t>2</w:t>
            </w:r>
            <w:r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t xml:space="preserve">: </w:t>
            </w:r>
            <w:r w:rsidR="00B75F81" w:rsidRPr="00B75F81">
              <w:rPr>
                <w:rFonts w:ascii="Arial" w:eastAsia="Calibri" w:hAnsi="Arial" w:cs="Arial"/>
                <w:b/>
                <w:color w:val="314E80"/>
                <w:lang w:eastAsia="nl-NL"/>
              </w:rPr>
              <w:t>Conceptuele benadering van een gebiedsontwikkeling</w:t>
            </w:r>
            <w:r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br/>
            </w:r>
          </w:p>
          <w:p w14:paraId="653F5A6B" w14:textId="77777777" w:rsidR="006F69EB" w:rsidRPr="008047A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lang w:eastAsia="nl-NL"/>
              </w:rPr>
            </w:pPr>
          </w:p>
        </w:tc>
      </w:tr>
      <w:tr w:rsidR="006F69EB" w:rsidRPr="00A143F4" w14:paraId="6FF22B59" w14:textId="77777777" w:rsidTr="00D17312">
        <w:trPr>
          <w:trHeight w:val="460"/>
        </w:trPr>
        <w:tc>
          <w:tcPr>
            <w:tcW w:w="13462" w:type="dxa"/>
            <w:gridSpan w:val="5"/>
            <w:shd w:val="clear" w:color="auto" w:fill="E7E6E6" w:themeFill="background2"/>
          </w:tcPr>
          <w:p w14:paraId="2CBD299D" w14:textId="77777777" w:rsidR="006F69EB" w:rsidRPr="00283EF9" w:rsidRDefault="006F69EB" w:rsidP="006F69EB">
            <w:pPr>
              <w:pStyle w:val="Lijstalinea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83EF9">
              <w:rPr>
                <w:rFonts w:ascii="Arial" w:eastAsia="Calibri" w:hAnsi="Arial" w:cs="Arial"/>
                <w:b/>
                <w:bCs/>
                <w:szCs w:val="20"/>
              </w:rPr>
              <w:t>Algemene Kenmerken</w:t>
            </w:r>
          </w:p>
        </w:tc>
      </w:tr>
      <w:tr w:rsidR="006F69EB" w:rsidRPr="00A143F4" w14:paraId="2CCEA080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3875E1D4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1D655C75" w14:textId="77777777" w:rsidR="006F69EB" w:rsidRPr="00EE645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EE645B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uitgevoerd:</w:t>
            </w:r>
          </w:p>
        </w:tc>
        <w:tc>
          <w:tcPr>
            <w:tcW w:w="6946" w:type="dxa"/>
            <w:shd w:val="clear" w:color="auto" w:fill="auto"/>
          </w:tcPr>
          <w:p w14:paraId="5498B132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1542477475"/>
                <w:placeholder>
                  <w:docPart w:val="9CCFA2F92E914AED90244BBF6838000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00D2A9F4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</w:p>
        </w:tc>
      </w:tr>
      <w:tr w:rsidR="006F69EB" w:rsidRPr="00A143F4" w14:paraId="619806BF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0DF02473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50B2F581" w14:textId="77777777" w:rsidR="006F69EB" w:rsidRPr="00EE645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EE645B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6946" w:type="dxa"/>
            <w:shd w:val="clear" w:color="auto" w:fill="auto"/>
          </w:tcPr>
          <w:p w14:paraId="7C812E03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113600495"/>
                <w:placeholder>
                  <w:docPart w:val="1B5C08DDFB234001BF2BA3F8B6ABD975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02CF3104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063EE46A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2047B23F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798DD1BB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contactpersoon:</w:t>
            </w:r>
          </w:p>
        </w:tc>
        <w:tc>
          <w:tcPr>
            <w:tcW w:w="6946" w:type="dxa"/>
            <w:shd w:val="clear" w:color="auto" w:fill="auto"/>
          </w:tcPr>
          <w:p w14:paraId="50B3F1A3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685093109"/>
                <w:placeholder>
                  <w:docPart w:val="04D37A6FA92B4D36B967FED5AF83A101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2249DA0D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4B1629F8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35CD791F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26AC6019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</w:p>
        </w:tc>
        <w:tc>
          <w:tcPr>
            <w:tcW w:w="6946" w:type="dxa"/>
            <w:shd w:val="clear" w:color="auto" w:fill="auto"/>
          </w:tcPr>
          <w:p w14:paraId="3DEF5DA6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365184142"/>
                <w:placeholder>
                  <w:docPart w:val="3D0B17AF71AB4EE4BC065EF2D945AD4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22E8767C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69A2326F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2C54EE67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514AC10E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p w14:paraId="3BDD158C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946" w:type="dxa"/>
            <w:shd w:val="clear" w:color="auto" w:fill="auto"/>
          </w:tcPr>
          <w:p w14:paraId="2B905F12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1169909171"/>
                <w:placeholder>
                  <w:docPart w:val="133511FEDBDA422AB7B1786CFCA3103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5C9C0CC1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56C15966" w14:textId="77777777" w:rsidTr="00D17312">
        <w:trPr>
          <w:trHeight w:val="460"/>
        </w:trPr>
        <w:tc>
          <w:tcPr>
            <w:tcW w:w="13462" w:type="dxa"/>
            <w:gridSpan w:val="5"/>
            <w:shd w:val="clear" w:color="auto" w:fill="E7E6E6" w:themeFill="background2"/>
          </w:tcPr>
          <w:p w14:paraId="0E75C2DD" w14:textId="77777777" w:rsidR="006F69EB" w:rsidRPr="00283EF9" w:rsidRDefault="006F69EB" w:rsidP="006F69EB">
            <w:pPr>
              <w:pStyle w:val="Lijstalinea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83EF9">
              <w:rPr>
                <w:rFonts w:ascii="Arial" w:eastAsia="Calibri" w:hAnsi="Arial" w:cs="Arial"/>
                <w:b/>
                <w:bCs/>
                <w:szCs w:val="20"/>
              </w:rPr>
              <w:t>Looptijd van het referentieproject</w:t>
            </w:r>
          </w:p>
        </w:tc>
      </w:tr>
      <w:tr w:rsidR="006F69EB" w:rsidRPr="00A143F4" w14:paraId="73545A45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528F71F9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64144814" w14:textId="77777777" w:rsidR="006F69EB" w:rsidRPr="000401F2" w:rsidRDefault="006F69EB" w:rsidP="00D17312">
            <w:pPr>
              <w:widowControl w:val="0"/>
              <w:spacing w:after="0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0401F2">
              <w:rPr>
                <w:rFonts w:ascii="Arial" w:eastAsia="Calibri" w:hAnsi="Arial" w:cs="Arial"/>
                <w:sz w:val="20"/>
                <w:szCs w:val="20"/>
                <w:lang w:eastAsia="nl-NL"/>
              </w:rPr>
              <w:t>Is het project opgeleverd in de periode van tien (10) jaar voorafgaand aan de uiterste datum van Aanmelding of is er tenminste een omgevingsvergunning ingediend?</w:t>
            </w:r>
          </w:p>
          <w:p w14:paraId="791E134F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946" w:type="dxa"/>
            <w:shd w:val="clear" w:color="auto" w:fill="auto"/>
          </w:tcPr>
          <w:p w14:paraId="11D7BB0F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506823712"/>
                <w:placeholder>
                  <w:docPart w:val="5C264685CB9948789AC81EAAFB965ADC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…………………ja/nee……………….</w:t>
                </w:r>
              </w:sdtContent>
            </w:sdt>
          </w:p>
          <w:p w14:paraId="1C2FDD95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30CA6FA3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0617EB4D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5EAAA18B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0401F2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referentieproject:</w:t>
            </w:r>
          </w:p>
        </w:tc>
        <w:tc>
          <w:tcPr>
            <w:tcW w:w="6946" w:type="dxa"/>
            <w:shd w:val="clear" w:color="auto" w:fill="auto"/>
          </w:tcPr>
          <w:p w14:paraId="530430A7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880390326"/>
                <w:placeholder>
                  <w:docPart w:val="6AE459A63E234FFBA76EE07564213329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62CB6ABB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35003B00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612982AD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1087051C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0401F2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oplevering referentieproject</w:t>
            </w:r>
          </w:p>
        </w:tc>
        <w:tc>
          <w:tcPr>
            <w:tcW w:w="6946" w:type="dxa"/>
            <w:shd w:val="clear" w:color="auto" w:fill="auto"/>
          </w:tcPr>
          <w:p w14:paraId="26DBC9FB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96747527"/>
                <w:placeholder>
                  <w:docPart w:val="BBFF0D06BD8D49E08A94B41537D1A26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58E06E9C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72C9628B" w14:textId="77777777" w:rsidTr="00D17312">
        <w:tc>
          <w:tcPr>
            <w:tcW w:w="13462" w:type="dxa"/>
            <w:gridSpan w:val="5"/>
            <w:shd w:val="clear" w:color="auto" w:fill="E7E6E6" w:themeFill="background2"/>
          </w:tcPr>
          <w:p w14:paraId="64E45127" w14:textId="77777777" w:rsidR="006F69EB" w:rsidRDefault="006F69EB" w:rsidP="006F69EB">
            <w:pPr>
              <w:pStyle w:val="Lijstalinea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Cs w:val="20"/>
              </w:rPr>
              <w:t>Referentie-eisen</w:t>
            </w:r>
          </w:p>
          <w:p w14:paraId="260A436D" w14:textId="77777777" w:rsidR="006F69EB" w:rsidRPr="002C3485" w:rsidRDefault="006F69EB" w:rsidP="00D17312">
            <w:pPr>
              <w:pStyle w:val="Lijstalinea"/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</w:p>
        </w:tc>
      </w:tr>
      <w:tr w:rsidR="006F69EB" w:rsidRPr="00A143F4" w14:paraId="67AD2A88" w14:textId="77777777" w:rsidTr="00D17312">
        <w:trPr>
          <w:trHeight w:val="244"/>
        </w:trPr>
        <w:tc>
          <w:tcPr>
            <w:tcW w:w="457" w:type="dxa"/>
            <w:gridSpan w:val="2"/>
            <w:shd w:val="clear" w:color="auto" w:fill="FFFFFF" w:themeFill="background1"/>
          </w:tcPr>
          <w:p w14:paraId="32D6664F" w14:textId="77777777" w:rsidR="006F69EB" w:rsidRPr="00E16F40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</w:p>
        </w:tc>
        <w:tc>
          <w:tcPr>
            <w:tcW w:w="13005" w:type="dxa"/>
            <w:gridSpan w:val="3"/>
            <w:shd w:val="clear" w:color="auto" w:fill="FFFFFF" w:themeFill="background1"/>
          </w:tcPr>
          <w:p w14:paraId="661FA942" w14:textId="5AB4FFC0" w:rsidR="006F69EB" w:rsidRPr="005039DF" w:rsidRDefault="000A6F4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A6F4B">
              <w:rPr>
                <w:rFonts w:ascii="Arial" w:eastAsia="Calibri" w:hAnsi="Arial" w:cs="Arial"/>
                <w:sz w:val="20"/>
                <w:szCs w:val="20"/>
              </w:rPr>
              <w:t xml:space="preserve">De Geïnteresseerde levert één referentie aan met betrekking tot het succesvol ontwikkelen van een </w:t>
            </w:r>
            <w:r w:rsidRPr="006E7B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conceptuele gebiedsontwikkeling</w:t>
            </w:r>
            <w:r w:rsidRPr="000A6F4B">
              <w:rPr>
                <w:rFonts w:ascii="Arial" w:eastAsia="Calibri" w:hAnsi="Arial" w:cs="Arial"/>
                <w:sz w:val="20"/>
                <w:szCs w:val="20"/>
              </w:rPr>
              <w:t xml:space="preserve"> waarbij het programma (werken, voorzieningen, plintinvulling, openbare ruimte en woningtypen) </w:t>
            </w:r>
            <w:r w:rsidR="00471908">
              <w:rPr>
                <w:rFonts w:ascii="Arial" w:eastAsia="Calibri" w:hAnsi="Arial" w:cs="Arial"/>
                <w:sz w:val="20"/>
                <w:szCs w:val="20"/>
              </w:rPr>
              <w:t>is</w:t>
            </w:r>
            <w:r w:rsidRPr="000A6F4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A6F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ontworpen voor een specifieke doelgroep</w:t>
            </w:r>
            <w:r w:rsidRPr="000A6F4B">
              <w:rPr>
                <w:rFonts w:ascii="Arial" w:eastAsia="Calibri" w:hAnsi="Arial" w:cs="Arial"/>
                <w:sz w:val="20"/>
                <w:szCs w:val="20"/>
              </w:rPr>
              <w:t xml:space="preserve">. De Geïnteresseerde was hierbij </w:t>
            </w:r>
            <w:r w:rsidRPr="000A6F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eindverantwoordelijk voor zowel ontwerp als realisatie, verhuur/verkoop</w:t>
            </w:r>
            <w:r w:rsidRPr="000A6F4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E7B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van vastgoed en gebiedsmarketing</w:t>
            </w:r>
            <w:r w:rsidRPr="000A6F4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6F69EB" w:rsidRPr="00A143F4" w14:paraId="5A6C77CD" w14:textId="77777777" w:rsidTr="00D17312">
        <w:tc>
          <w:tcPr>
            <w:tcW w:w="457" w:type="dxa"/>
            <w:gridSpan w:val="2"/>
            <w:shd w:val="clear" w:color="auto" w:fill="FFFFFF" w:themeFill="background1"/>
          </w:tcPr>
          <w:p w14:paraId="79459046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</w:rPr>
            </w:pPr>
          </w:p>
        </w:tc>
        <w:tc>
          <w:tcPr>
            <w:tcW w:w="6026" w:type="dxa"/>
            <w:shd w:val="clear" w:color="auto" w:fill="FFFFFF" w:themeFill="background1"/>
          </w:tcPr>
          <w:p w14:paraId="7CBCCAB5" w14:textId="082BEA26" w:rsidR="006F69EB" w:rsidRPr="005039DF" w:rsidRDefault="00B75F81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Het</w:t>
            </w:r>
            <w:r w:rsidR="006F69EB" w:rsidRPr="005039DF">
              <w:rPr>
                <w:rFonts w:ascii="Arial" w:eastAsia="Calibri" w:hAnsi="Arial" w:cs="Arial"/>
                <w:sz w:val="20"/>
                <w:szCs w:val="20"/>
              </w:rPr>
              <w:t xml:space="preserve"> referentie</w:t>
            </w:r>
            <w:r>
              <w:rPr>
                <w:rFonts w:ascii="Arial" w:eastAsia="Calibri" w:hAnsi="Arial" w:cs="Arial"/>
                <w:sz w:val="20"/>
                <w:szCs w:val="20"/>
              </w:rPr>
              <w:t>project</w:t>
            </w:r>
            <w:r w:rsidR="006F69EB" w:rsidRPr="005039DF">
              <w:rPr>
                <w:rFonts w:ascii="Arial" w:eastAsia="Calibri" w:hAnsi="Arial" w:cs="Arial"/>
                <w:sz w:val="20"/>
                <w:szCs w:val="20"/>
              </w:rPr>
              <w:t xml:space="preserve"> voldoet aan de referentie-eisen</w:t>
            </w:r>
          </w:p>
        </w:tc>
        <w:tc>
          <w:tcPr>
            <w:tcW w:w="6979" w:type="dxa"/>
            <w:gridSpan w:val="2"/>
            <w:shd w:val="clear" w:color="auto" w:fill="FFFFFF" w:themeFill="background1"/>
          </w:tcPr>
          <w:p w14:paraId="71B97690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609171474"/>
                <w:placeholder>
                  <w:docPart w:val="B359381D42914E0B8DA96C6F0689389D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5039DF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…………………ja/nee……………….</w:t>
                </w:r>
              </w:sdtContent>
            </w:sdt>
          </w:p>
          <w:p w14:paraId="73067968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F69EB" w:rsidRPr="00A143F4" w14:paraId="4F46B498" w14:textId="77777777" w:rsidTr="00D17312">
        <w:tc>
          <w:tcPr>
            <w:tcW w:w="13462" w:type="dxa"/>
            <w:gridSpan w:val="5"/>
            <w:shd w:val="clear" w:color="auto" w:fill="E7E6E6" w:themeFill="background2"/>
          </w:tcPr>
          <w:p w14:paraId="0E3CD868" w14:textId="77777777" w:rsidR="006F69EB" w:rsidRPr="002C3485" w:rsidRDefault="006F69EB" w:rsidP="006F69EB">
            <w:pPr>
              <w:pStyle w:val="Lijstalinea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C3485">
              <w:rPr>
                <w:rFonts w:ascii="Arial" w:eastAsia="Calibri" w:hAnsi="Arial" w:cs="Arial"/>
                <w:b/>
                <w:bCs/>
                <w:szCs w:val="20"/>
              </w:rPr>
              <w:lastRenderedPageBreak/>
              <w:t>Tevredenheidsverklaring Opdrachtgever</w:t>
            </w:r>
            <w:r>
              <w:rPr>
                <w:rFonts w:ascii="Arial" w:eastAsia="Calibri" w:hAnsi="Arial" w:cs="Arial"/>
                <w:b/>
                <w:bCs/>
                <w:szCs w:val="20"/>
              </w:rPr>
              <w:br/>
            </w:r>
          </w:p>
        </w:tc>
      </w:tr>
      <w:tr w:rsidR="006F69EB" w:rsidRPr="00A143F4" w14:paraId="7ED21C2B" w14:textId="77777777" w:rsidTr="00D17312">
        <w:tc>
          <w:tcPr>
            <w:tcW w:w="13462" w:type="dxa"/>
            <w:gridSpan w:val="5"/>
            <w:shd w:val="clear" w:color="auto" w:fill="auto"/>
          </w:tcPr>
          <w:p w14:paraId="668B0881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br/>
            </w:r>
          </w:p>
        </w:tc>
      </w:tr>
      <w:tr w:rsidR="006F69EB" w:rsidRPr="00A143F4" w14:paraId="69EB764B" w14:textId="77777777" w:rsidTr="00D17312">
        <w:tc>
          <w:tcPr>
            <w:tcW w:w="13462" w:type="dxa"/>
            <w:gridSpan w:val="5"/>
            <w:shd w:val="clear" w:color="auto" w:fill="E7E6E6" w:themeFill="background2"/>
          </w:tcPr>
          <w:p w14:paraId="5D8F9F9F" w14:textId="77777777" w:rsidR="006F69EB" w:rsidRPr="002C3485" w:rsidRDefault="006F69EB" w:rsidP="006F69EB">
            <w:pPr>
              <w:pStyle w:val="Lijstalinea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C3485">
              <w:rPr>
                <w:rFonts w:ascii="Arial" w:eastAsia="Calibri" w:hAnsi="Arial" w:cs="Arial"/>
                <w:b/>
                <w:bCs/>
                <w:szCs w:val="20"/>
              </w:rPr>
              <w:t>Beschrijving van het referentieproject</w:t>
            </w:r>
            <w:r>
              <w:rPr>
                <w:rFonts w:ascii="Arial" w:eastAsia="Calibri" w:hAnsi="Arial" w:cs="Arial"/>
                <w:b/>
                <w:bCs/>
                <w:szCs w:val="20"/>
              </w:rPr>
              <w:br/>
            </w:r>
          </w:p>
        </w:tc>
      </w:tr>
      <w:tr w:rsidR="006F69EB" w:rsidRPr="00A143F4" w14:paraId="139F177B" w14:textId="77777777" w:rsidTr="00D17312">
        <w:tc>
          <w:tcPr>
            <w:tcW w:w="13462" w:type="dxa"/>
            <w:gridSpan w:val="5"/>
            <w:shd w:val="clear" w:color="auto" w:fill="auto"/>
          </w:tcPr>
          <w:p w14:paraId="09260BCB" w14:textId="77777777" w:rsidR="006F69EB" w:rsidRPr="00FB7AFE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zes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pagina’s A4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of drie pagina’s A3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met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beeldmateriaal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br/>
            </w:r>
          </w:p>
        </w:tc>
      </w:tr>
    </w:tbl>
    <w:p w14:paraId="59548E04" w14:textId="77777777" w:rsidR="006F69EB" w:rsidRDefault="006F69EB" w:rsidP="006F69EB">
      <w:pPr>
        <w:rPr>
          <w:sz w:val="24"/>
        </w:rPr>
      </w:pPr>
    </w:p>
    <w:tbl>
      <w:tblPr>
        <w:tblW w:w="13462" w:type="dxa"/>
        <w:tblLook w:val="04A0" w:firstRow="1" w:lastRow="0" w:firstColumn="1" w:lastColumn="0" w:noHBand="0" w:noVBand="1"/>
      </w:tblPr>
      <w:tblGrid>
        <w:gridCol w:w="419"/>
        <w:gridCol w:w="3687"/>
        <w:gridCol w:w="9356"/>
      </w:tblGrid>
      <w:tr w:rsidR="006F69EB" w:rsidRPr="004C5DFF" w14:paraId="740C2876" w14:textId="77777777" w:rsidTr="00D17312">
        <w:trPr>
          <w:trHeight w:val="460"/>
        </w:trPr>
        <w:tc>
          <w:tcPr>
            <w:tcW w:w="13462" w:type="dxa"/>
            <w:gridSpan w:val="3"/>
            <w:shd w:val="clear" w:color="auto" w:fill="FFFFFF" w:themeFill="background1"/>
          </w:tcPr>
          <w:p w14:paraId="1BD92278" w14:textId="77777777" w:rsidR="006F69EB" w:rsidRPr="004C5DF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</w:rPr>
              <w:t>Aldus naar Waarheid opgemaakt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6F69EB" w:rsidRPr="00EF6C1B" w14:paraId="621164AB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11793307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71A74644" w14:textId="77777777" w:rsidR="006F69EB" w:rsidRPr="004C5DF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Gegadigde/</w:t>
            </w:r>
            <w:proofErr w:type="spellStart"/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Combinant</w:t>
            </w:r>
            <w:proofErr w:type="spellEnd"/>
          </w:p>
        </w:tc>
        <w:tc>
          <w:tcPr>
            <w:tcW w:w="9356" w:type="dxa"/>
            <w:shd w:val="clear" w:color="auto" w:fill="auto"/>
          </w:tcPr>
          <w:p w14:paraId="393F9DC8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1550725156"/>
                <w:placeholder>
                  <w:docPart w:val="82C64396090B4B4C8379CB0827AA0272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5894DDE4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</w:p>
        </w:tc>
      </w:tr>
      <w:tr w:rsidR="006F69EB" w:rsidRPr="00A143F4" w14:paraId="6446AC97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504FE317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23C7C392" w14:textId="77777777" w:rsidR="006F69EB" w:rsidRPr="004C5DF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9356" w:type="dxa"/>
            <w:shd w:val="clear" w:color="auto" w:fill="auto"/>
          </w:tcPr>
          <w:p w14:paraId="41A68631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947980923"/>
                <w:placeholder>
                  <w:docPart w:val="6572E001271B446F8CB0D240FD5E96DC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2C76CA96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5F96F399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0657FD5E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789FB0D3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Plaats </w:t>
            </w:r>
          </w:p>
        </w:tc>
        <w:tc>
          <w:tcPr>
            <w:tcW w:w="9356" w:type="dxa"/>
            <w:shd w:val="clear" w:color="auto" w:fill="auto"/>
          </w:tcPr>
          <w:p w14:paraId="214F78E7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1653640440"/>
                <w:placeholder>
                  <w:docPart w:val="B25437CFE2D54B8D874DBB510EF4F2F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00DDFF47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28E0FF3C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3D0C2640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1624393F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Handtekening </w:t>
            </w:r>
          </w:p>
        </w:tc>
        <w:tc>
          <w:tcPr>
            <w:tcW w:w="9356" w:type="dxa"/>
            <w:shd w:val="clear" w:color="auto" w:fill="auto"/>
          </w:tcPr>
          <w:p w14:paraId="06B4F11E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1877659259"/>
                <w:placeholder>
                  <w:docPart w:val="00D5EB62EFBD4060BF670BF4F9292BD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6692CD75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F9BDB34" w14:textId="2729F86D" w:rsidR="006F69EB" w:rsidRDefault="006F69EB" w:rsidP="00B16373"/>
    <w:p w14:paraId="102C445E" w14:textId="77777777" w:rsidR="006F69EB" w:rsidRDefault="006F69EB">
      <w:pPr>
        <w:spacing w:after="0" w:line="240" w:lineRule="auto"/>
      </w:pPr>
      <w:r>
        <w:br w:type="page"/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38"/>
        <w:gridCol w:w="6026"/>
        <w:gridCol w:w="33"/>
        <w:gridCol w:w="6946"/>
      </w:tblGrid>
      <w:tr w:rsidR="006F69EB" w:rsidRPr="00A143F4" w14:paraId="559C4474" w14:textId="77777777" w:rsidTr="00D17312">
        <w:tc>
          <w:tcPr>
            <w:tcW w:w="13462" w:type="dxa"/>
            <w:gridSpan w:val="5"/>
            <w:shd w:val="clear" w:color="auto" w:fill="D3DADE"/>
          </w:tcPr>
          <w:p w14:paraId="37538055" w14:textId="27C4F3DB" w:rsidR="006F69EB" w:rsidRPr="008047A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314E80"/>
                <w:lang w:eastAsia="nl-NL"/>
              </w:rPr>
            </w:pPr>
            <w:r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lastRenderedPageBreak/>
              <w:t xml:space="preserve">Referentie-eis </w:t>
            </w:r>
            <w:r w:rsidR="00BE78BC">
              <w:rPr>
                <w:rFonts w:ascii="Arial" w:eastAsia="Calibri" w:hAnsi="Arial" w:cs="Arial"/>
                <w:b/>
                <w:color w:val="314E80"/>
                <w:lang w:eastAsia="nl-NL"/>
              </w:rPr>
              <w:t>3</w:t>
            </w:r>
            <w:r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t xml:space="preserve">: </w:t>
            </w:r>
            <w:r w:rsidR="001A04CE">
              <w:rPr>
                <w:rFonts w:ascii="Arial" w:eastAsia="Calibri" w:hAnsi="Arial" w:cs="Arial"/>
                <w:b/>
                <w:color w:val="314E80"/>
                <w:lang w:eastAsia="nl-NL"/>
              </w:rPr>
              <w:t>Vastgoedexploi</w:t>
            </w:r>
            <w:r w:rsidR="00EE645B">
              <w:rPr>
                <w:rFonts w:ascii="Arial" w:eastAsia="Calibri" w:hAnsi="Arial" w:cs="Arial"/>
                <w:b/>
                <w:color w:val="314E80"/>
                <w:lang w:eastAsia="nl-NL"/>
              </w:rPr>
              <w:t xml:space="preserve">tatie en </w:t>
            </w:r>
            <w:proofErr w:type="spellStart"/>
            <w:r w:rsidR="00EE645B">
              <w:rPr>
                <w:rFonts w:ascii="Arial" w:eastAsia="Calibri" w:hAnsi="Arial" w:cs="Arial"/>
                <w:b/>
                <w:color w:val="314E80"/>
                <w:lang w:eastAsia="nl-NL"/>
              </w:rPr>
              <w:t>communitybuilding</w:t>
            </w:r>
            <w:proofErr w:type="spellEnd"/>
            <w:r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t xml:space="preserve"> </w:t>
            </w:r>
            <w:r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br/>
            </w:r>
          </w:p>
          <w:p w14:paraId="196F1599" w14:textId="77777777" w:rsidR="006F69EB" w:rsidRPr="008047A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lang w:eastAsia="nl-NL"/>
              </w:rPr>
            </w:pPr>
          </w:p>
        </w:tc>
      </w:tr>
      <w:tr w:rsidR="006F69EB" w:rsidRPr="00A143F4" w14:paraId="4747BA27" w14:textId="77777777" w:rsidTr="00D17312">
        <w:trPr>
          <w:trHeight w:val="460"/>
        </w:trPr>
        <w:tc>
          <w:tcPr>
            <w:tcW w:w="13462" w:type="dxa"/>
            <w:gridSpan w:val="5"/>
            <w:shd w:val="clear" w:color="auto" w:fill="E7E6E6" w:themeFill="background2"/>
          </w:tcPr>
          <w:p w14:paraId="66FB06FB" w14:textId="77777777" w:rsidR="006F69EB" w:rsidRPr="00283EF9" w:rsidRDefault="006F69EB" w:rsidP="006F69EB">
            <w:pPr>
              <w:pStyle w:val="Lijstalinea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83EF9">
              <w:rPr>
                <w:rFonts w:ascii="Arial" w:eastAsia="Calibri" w:hAnsi="Arial" w:cs="Arial"/>
                <w:b/>
                <w:bCs/>
                <w:szCs w:val="20"/>
              </w:rPr>
              <w:t>Algemene Kenmerken</w:t>
            </w:r>
          </w:p>
        </w:tc>
      </w:tr>
      <w:tr w:rsidR="006F69EB" w:rsidRPr="00A143F4" w14:paraId="6899D72C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25BD4462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68F531C0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r w:rsidRPr="00EF6C1B">
              <w:rPr>
                <w:rFonts w:ascii="Arial" w:eastAsia="Calibri" w:hAnsi="Arial" w:cs="Arial"/>
                <w:sz w:val="18"/>
                <w:szCs w:val="18"/>
                <w:lang w:eastAsia="nl-NL"/>
              </w:rPr>
              <w:t>Naam organisatie voor wie de referentieopdracht is uitgevoerd:</w:t>
            </w:r>
          </w:p>
        </w:tc>
        <w:tc>
          <w:tcPr>
            <w:tcW w:w="6946" w:type="dxa"/>
            <w:shd w:val="clear" w:color="auto" w:fill="auto"/>
          </w:tcPr>
          <w:p w14:paraId="21827DE6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445520190"/>
                <w:placeholder>
                  <w:docPart w:val="44E0B277E845494BBA11DFEF2335145E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2624B0A8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</w:p>
        </w:tc>
      </w:tr>
      <w:tr w:rsidR="006F69EB" w:rsidRPr="00A143F4" w14:paraId="6B5A6BAE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70E0B163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77020D36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6946" w:type="dxa"/>
            <w:shd w:val="clear" w:color="auto" w:fill="auto"/>
          </w:tcPr>
          <w:p w14:paraId="24C1C056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1310624021"/>
                <w:placeholder>
                  <w:docPart w:val="2BDD0149C6494ACB9F57C4699F1FE1FB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37FC767D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352F91E8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06E1DCFD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21E7833E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contactpersoon:</w:t>
            </w:r>
          </w:p>
        </w:tc>
        <w:tc>
          <w:tcPr>
            <w:tcW w:w="6946" w:type="dxa"/>
            <w:shd w:val="clear" w:color="auto" w:fill="auto"/>
          </w:tcPr>
          <w:p w14:paraId="49A2B73E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2128690661"/>
                <w:placeholder>
                  <w:docPart w:val="B0ECFC083D084615B011A9A7E90A80E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025C9793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7207B08D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7CFD5143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1D238256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</w:p>
        </w:tc>
        <w:tc>
          <w:tcPr>
            <w:tcW w:w="6946" w:type="dxa"/>
            <w:shd w:val="clear" w:color="auto" w:fill="auto"/>
          </w:tcPr>
          <w:p w14:paraId="764BCE9E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197858703"/>
                <w:placeholder>
                  <w:docPart w:val="51ECC57E309F4A9E9C6AE30BC7EB956E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55427823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7D0E54D9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2C0D0942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0B290285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p w14:paraId="3F525E1E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946" w:type="dxa"/>
            <w:shd w:val="clear" w:color="auto" w:fill="auto"/>
          </w:tcPr>
          <w:p w14:paraId="55F16868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765650553"/>
                <w:placeholder>
                  <w:docPart w:val="C5E4076B53E24D44B7D422311514A0D7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293F50DF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2B601E30" w14:textId="77777777" w:rsidTr="00D17312">
        <w:trPr>
          <w:trHeight w:val="460"/>
        </w:trPr>
        <w:tc>
          <w:tcPr>
            <w:tcW w:w="13462" w:type="dxa"/>
            <w:gridSpan w:val="5"/>
            <w:shd w:val="clear" w:color="auto" w:fill="E7E6E6" w:themeFill="background2"/>
          </w:tcPr>
          <w:p w14:paraId="29DA00DE" w14:textId="77777777" w:rsidR="006F69EB" w:rsidRPr="00283EF9" w:rsidRDefault="006F69EB" w:rsidP="006F69EB">
            <w:pPr>
              <w:pStyle w:val="Lijstalinea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83EF9">
              <w:rPr>
                <w:rFonts w:ascii="Arial" w:eastAsia="Calibri" w:hAnsi="Arial" w:cs="Arial"/>
                <w:b/>
                <w:bCs/>
                <w:szCs w:val="20"/>
              </w:rPr>
              <w:t>Looptijd van het referentieproject</w:t>
            </w:r>
          </w:p>
        </w:tc>
      </w:tr>
      <w:tr w:rsidR="006F69EB" w:rsidRPr="00A143F4" w14:paraId="079991D7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2172F39A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51F81E74" w14:textId="77777777" w:rsidR="006F69EB" w:rsidRPr="000401F2" w:rsidRDefault="006F69EB" w:rsidP="00D17312">
            <w:pPr>
              <w:widowControl w:val="0"/>
              <w:spacing w:after="0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0401F2">
              <w:rPr>
                <w:rFonts w:ascii="Arial" w:eastAsia="Calibri" w:hAnsi="Arial" w:cs="Arial"/>
                <w:sz w:val="20"/>
                <w:szCs w:val="20"/>
                <w:lang w:eastAsia="nl-NL"/>
              </w:rPr>
              <w:t>Is het project opgeleverd in de periode van tien (10) jaar voorafgaand aan de uiterste datum van Aanmelding of is er tenminste een omgevingsvergunning ingediend?</w:t>
            </w:r>
          </w:p>
          <w:p w14:paraId="36B53B3B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946" w:type="dxa"/>
            <w:shd w:val="clear" w:color="auto" w:fill="auto"/>
          </w:tcPr>
          <w:p w14:paraId="61AE2045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67130002"/>
                <w:placeholder>
                  <w:docPart w:val="0D3FC6702FAA4A51AC572406BD58BAF9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…………………ja/nee……………….</w:t>
                </w:r>
              </w:sdtContent>
            </w:sdt>
          </w:p>
          <w:p w14:paraId="7018EF19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78CF4484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297C8D0B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2A3BB1B8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0401F2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referentieproject:</w:t>
            </w:r>
          </w:p>
        </w:tc>
        <w:tc>
          <w:tcPr>
            <w:tcW w:w="6946" w:type="dxa"/>
            <w:shd w:val="clear" w:color="auto" w:fill="auto"/>
          </w:tcPr>
          <w:p w14:paraId="4F1DA7B3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925844538"/>
                <w:placeholder>
                  <w:docPart w:val="67C493B4458C44509AF705245BCB3E4B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3FB75F49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03810BF6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4284635B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6BE46702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0401F2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oplevering referentieproject</w:t>
            </w:r>
          </w:p>
        </w:tc>
        <w:tc>
          <w:tcPr>
            <w:tcW w:w="6946" w:type="dxa"/>
            <w:shd w:val="clear" w:color="auto" w:fill="auto"/>
          </w:tcPr>
          <w:p w14:paraId="3450A679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574935329"/>
                <w:placeholder>
                  <w:docPart w:val="CCAB1274AFC542FCB23D2C9023E136C5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401F2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150F356B" w14:textId="77777777" w:rsidR="006F69EB" w:rsidRPr="000401F2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2D1BCDE1" w14:textId="77777777" w:rsidTr="00D17312">
        <w:tc>
          <w:tcPr>
            <w:tcW w:w="13462" w:type="dxa"/>
            <w:gridSpan w:val="5"/>
            <w:shd w:val="clear" w:color="auto" w:fill="E7E6E6" w:themeFill="background2"/>
          </w:tcPr>
          <w:p w14:paraId="08B497CA" w14:textId="77777777" w:rsidR="006F69EB" w:rsidRDefault="006F69EB" w:rsidP="006F69EB">
            <w:pPr>
              <w:pStyle w:val="Lijstalinea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Cs w:val="20"/>
              </w:rPr>
              <w:t>Referentie-eisen</w:t>
            </w:r>
          </w:p>
          <w:p w14:paraId="132FD56F" w14:textId="77777777" w:rsidR="006F69EB" w:rsidRPr="002C3485" w:rsidRDefault="006F69EB" w:rsidP="00D17312">
            <w:pPr>
              <w:pStyle w:val="Lijstalinea"/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</w:p>
        </w:tc>
      </w:tr>
      <w:tr w:rsidR="006F69EB" w:rsidRPr="00A143F4" w14:paraId="1D4F740F" w14:textId="77777777" w:rsidTr="00D17312">
        <w:trPr>
          <w:trHeight w:val="244"/>
        </w:trPr>
        <w:tc>
          <w:tcPr>
            <w:tcW w:w="457" w:type="dxa"/>
            <w:gridSpan w:val="2"/>
            <w:shd w:val="clear" w:color="auto" w:fill="FFFFFF" w:themeFill="background1"/>
          </w:tcPr>
          <w:p w14:paraId="1EB60051" w14:textId="77777777" w:rsidR="006F69EB" w:rsidRPr="00E16F40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</w:p>
        </w:tc>
        <w:tc>
          <w:tcPr>
            <w:tcW w:w="13005" w:type="dxa"/>
            <w:gridSpan w:val="3"/>
            <w:shd w:val="clear" w:color="auto" w:fill="FFFFFF" w:themeFill="background1"/>
          </w:tcPr>
          <w:p w14:paraId="4736D328" w14:textId="5BE39437" w:rsidR="006F69EB" w:rsidRPr="005039DF" w:rsidRDefault="00012F07" w:rsidP="00012F0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12F0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De Geïnteresseerde levert één referentie aan van een </w:t>
            </w:r>
            <w:r w:rsidRPr="00012F07"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gebied of een vastgoedobject in exploitatie</w:t>
            </w:r>
            <w:r w:rsidRPr="00012F0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waarbij sprake is van een </w:t>
            </w:r>
            <w:r w:rsidRPr="00012F07"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gebruikerscollectief, georganiseerd met een organisatievorm</w:t>
            </w:r>
            <w:r w:rsidRPr="00012F0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. In de referentie is sprake van </w:t>
            </w:r>
            <w:r w:rsidRPr="00C74B06"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activiteiten, dienstverlening en/of faciliteiten die bijdragen aan het vestigingsklimaat</w:t>
            </w:r>
            <w:r w:rsidRPr="00012F0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. De Geïnteresseerde is in dit project </w:t>
            </w:r>
            <w:r w:rsidRPr="00C74B06"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verantwoordelijk voor de vastgoedexploitatie en is de initiator</w:t>
            </w:r>
            <w:r w:rsidRPr="00012F0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van een beheerentiteit voor een gebruikerscollectief. </w:t>
            </w:r>
          </w:p>
        </w:tc>
      </w:tr>
      <w:tr w:rsidR="006F69EB" w:rsidRPr="00A143F4" w14:paraId="5EBF2D15" w14:textId="77777777" w:rsidTr="00D17312">
        <w:tc>
          <w:tcPr>
            <w:tcW w:w="457" w:type="dxa"/>
            <w:gridSpan w:val="2"/>
            <w:shd w:val="clear" w:color="auto" w:fill="FFFFFF" w:themeFill="background1"/>
          </w:tcPr>
          <w:p w14:paraId="0C2424B7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</w:rPr>
            </w:pPr>
          </w:p>
        </w:tc>
        <w:tc>
          <w:tcPr>
            <w:tcW w:w="6026" w:type="dxa"/>
            <w:shd w:val="clear" w:color="auto" w:fill="FFFFFF" w:themeFill="background1"/>
          </w:tcPr>
          <w:p w14:paraId="61A13BF9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039DF">
              <w:rPr>
                <w:rFonts w:ascii="Arial" w:eastAsia="Calibri" w:hAnsi="Arial" w:cs="Arial"/>
                <w:sz w:val="20"/>
                <w:szCs w:val="20"/>
              </w:rPr>
              <w:t>De referentie voldoet aan de referentie-eisen</w:t>
            </w:r>
          </w:p>
        </w:tc>
        <w:tc>
          <w:tcPr>
            <w:tcW w:w="6979" w:type="dxa"/>
            <w:gridSpan w:val="2"/>
            <w:shd w:val="clear" w:color="auto" w:fill="FFFFFF" w:themeFill="background1"/>
          </w:tcPr>
          <w:p w14:paraId="0186A1D8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441257111"/>
                <w:placeholder>
                  <w:docPart w:val="029C4106D2824A3799F61235E01B505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5039DF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…………………ja/nee……………….</w:t>
                </w:r>
              </w:sdtContent>
            </w:sdt>
          </w:p>
          <w:p w14:paraId="24FB7B8A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F69EB" w:rsidRPr="00A143F4" w14:paraId="6BBE2DEB" w14:textId="77777777" w:rsidTr="00D17312">
        <w:tc>
          <w:tcPr>
            <w:tcW w:w="13462" w:type="dxa"/>
            <w:gridSpan w:val="5"/>
            <w:shd w:val="clear" w:color="auto" w:fill="E7E6E6" w:themeFill="background2"/>
          </w:tcPr>
          <w:p w14:paraId="67315CB3" w14:textId="77777777" w:rsidR="006F69EB" w:rsidRPr="002C3485" w:rsidRDefault="006F69EB" w:rsidP="006F69EB">
            <w:pPr>
              <w:pStyle w:val="Lijstalinea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C3485">
              <w:rPr>
                <w:rFonts w:ascii="Arial" w:eastAsia="Calibri" w:hAnsi="Arial" w:cs="Arial"/>
                <w:b/>
                <w:bCs/>
                <w:szCs w:val="20"/>
              </w:rPr>
              <w:lastRenderedPageBreak/>
              <w:t>Tevredenheidsverklaring Opdrachtgever</w:t>
            </w:r>
            <w:r>
              <w:rPr>
                <w:rFonts w:ascii="Arial" w:eastAsia="Calibri" w:hAnsi="Arial" w:cs="Arial"/>
                <w:b/>
                <w:bCs/>
                <w:szCs w:val="20"/>
              </w:rPr>
              <w:br/>
            </w:r>
          </w:p>
        </w:tc>
      </w:tr>
      <w:tr w:rsidR="006F69EB" w:rsidRPr="00A143F4" w14:paraId="355E3488" w14:textId="77777777" w:rsidTr="00D17312">
        <w:tc>
          <w:tcPr>
            <w:tcW w:w="13462" w:type="dxa"/>
            <w:gridSpan w:val="5"/>
            <w:shd w:val="clear" w:color="auto" w:fill="auto"/>
          </w:tcPr>
          <w:p w14:paraId="79F489FA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br/>
            </w:r>
          </w:p>
        </w:tc>
      </w:tr>
      <w:tr w:rsidR="006F69EB" w:rsidRPr="00A143F4" w14:paraId="221D9E64" w14:textId="77777777" w:rsidTr="00D17312">
        <w:tc>
          <w:tcPr>
            <w:tcW w:w="13462" w:type="dxa"/>
            <w:gridSpan w:val="5"/>
            <w:shd w:val="clear" w:color="auto" w:fill="E7E6E6" w:themeFill="background2"/>
          </w:tcPr>
          <w:p w14:paraId="7A1210DB" w14:textId="77777777" w:rsidR="006F69EB" w:rsidRPr="002C3485" w:rsidRDefault="006F69EB" w:rsidP="006F69EB">
            <w:pPr>
              <w:pStyle w:val="Lijstalinea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C3485">
              <w:rPr>
                <w:rFonts w:ascii="Arial" w:eastAsia="Calibri" w:hAnsi="Arial" w:cs="Arial"/>
                <w:b/>
                <w:bCs/>
                <w:szCs w:val="20"/>
              </w:rPr>
              <w:t>Beschrijving van het referentieproject</w:t>
            </w:r>
            <w:r>
              <w:rPr>
                <w:rFonts w:ascii="Arial" w:eastAsia="Calibri" w:hAnsi="Arial" w:cs="Arial"/>
                <w:b/>
                <w:bCs/>
                <w:szCs w:val="20"/>
              </w:rPr>
              <w:br/>
            </w:r>
          </w:p>
        </w:tc>
      </w:tr>
      <w:tr w:rsidR="006F69EB" w:rsidRPr="00A143F4" w14:paraId="1CA7A8A5" w14:textId="77777777" w:rsidTr="00D17312">
        <w:tc>
          <w:tcPr>
            <w:tcW w:w="13462" w:type="dxa"/>
            <w:gridSpan w:val="5"/>
            <w:shd w:val="clear" w:color="auto" w:fill="auto"/>
          </w:tcPr>
          <w:p w14:paraId="65522D7B" w14:textId="77777777" w:rsidR="006F69EB" w:rsidRPr="00FB7AFE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zes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pagina’s A4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of drie pagina’s A3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met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beeldmateriaal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br/>
            </w:r>
          </w:p>
        </w:tc>
      </w:tr>
    </w:tbl>
    <w:p w14:paraId="66FD7710" w14:textId="77777777" w:rsidR="006F69EB" w:rsidRDefault="006F69EB" w:rsidP="006F69EB">
      <w:pPr>
        <w:rPr>
          <w:sz w:val="24"/>
        </w:rPr>
      </w:pPr>
    </w:p>
    <w:tbl>
      <w:tblPr>
        <w:tblW w:w="13462" w:type="dxa"/>
        <w:tblLook w:val="04A0" w:firstRow="1" w:lastRow="0" w:firstColumn="1" w:lastColumn="0" w:noHBand="0" w:noVBand="1"/>
      </w:tblPr>
      <w:tblGrid>
        <w:gridCol w:w="419"/>
        <w:gridCol w:w="3687"/>
        <w:gridCol w:w="9356"/>
      </w:tblGrid>
      <w:tr w:rsidR="006F69EB" w:rsidRPr="004C5DFF" w14:paraId="7E67D67A" w14:textId="77777777" w:rsidTr="00D17312">
        <w:trPr>
          <w:trHeight w:val="460"/>
        </w:trPr>
        <w:tc>
          <w:tcPr>
            <w:tcW w:w="13462" w:type="dxa"/>
            <w:gridSpan w:val="3"/>
            <w:shd w:val="clear" w:color="auto" w:fill="FFFFFF" w:themeFill="background1"/>
          </w:tcPr>
          <w:p w14:paraId="24CD98B3" w14:textId="77777777" w:rsidR="006F69EB" w:rsidRPr="004C5DF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</w:rPr>
              <w:t>Aldus naar Waarheid opgemaakt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6F69EB" w:rsidRPr="00EF6C1B" w14:paraId="44AEBACA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709C0326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2C31BA53" w14:textId="77777777" w:rsidR="006F69EB" w:rsidRPr="004C5DF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Gegadigde/</w:t>
            </w:r>
            <w:proofErr w:type="spellStart"/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Combinant</w:t>
            </w:r>
            <w:proofErr w:type="spellEnd"/>
          </w:p>
        </w:tc>
        <w:tc>
          <w:tcPr>
            <w:tcW w:w="9356" w:type="dxa"/>
            <w:shd w:val="clear" w:color="auto" w:fill="auto"/>
          </w:tcPr>
          <w:p w14:paraId="0AC5BCD3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669025862"/>
                <w:placeholder>
                  <w:docPart w:val="9EFEB9730C6E44D9BE01007BEA5F810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5EE9A6BE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</w:p>
        </w:tc>
      </w:tr>
      <w:tr w:rsidR="006F69EB" w:rsidRPr="00A143F4" w14:paraId="6CDC051F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7E40A335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10C22191" w14:textId="77777777" w:rsidR="006F69EB" w:rsidRPr="004C5DF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9356" w:type="dxa"/>
            <w:shd w:val="clear" w:color="auto" w:fill="auto"/>
          </w:tcPr>
          <w:p w14:paraId="028E6E27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814527742"/>
                <w:placeholder>
                  <w:docPart w:val="DF5F9C2CE4AC411D97EC3E50B206915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2D2483AB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05D19C04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4FBD6A7A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30AA99AC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Plaats </w:t>
            </w:r>
          </w:p>
        </w:tc>
        <w:tc>
          <w:tcPr>
            <w:tcW w:w="9356" w:type="dxa"/>
            <w:shd w:val="clear" w:color="auto" w:fill="auto"/>
          </w:tcPr>
          <w:p w14:paraId="1BD61CAD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745491626"/>
                <w:placeholder>
                  <w:docPart w:val="F954EDAEF8A34D12ACEE7E510BF92179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0016CD60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17D46CFF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555B0B83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20D581B8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Handtekening </w:t>
            </w:r>
          </w:p>
        </w:tc>
        <w:tc>
          <w:tcPr>
            <w:tcW w:w="9356" w:type="dxa"/>
            <w:shd w:val="clear" w:color="auto" w:fill="auto"/>
          </w:tcPr>
          <w:p w14:paraId="39DE2B0A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1099451128"/>
                <w:placeholder>
                  <w:docPart w:val="234293AA52FB417A8FD9EA792A909A04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1B25E525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163FC309" w14:textId="77777777" w:rsidR="00611CC6" w:rsidRDefault="00611CC6" w:rsidP="00B16373"/>
    <w:p w14:paraId="529E78D5" w14:textId="77777777" w:rsidR="006F69EB" w:rsidRDefault="006F69EB" w:rsidP="00B16373"/>
    <w:p w14:paraId="051C5933" w14:textId="2B96B2ED" w:rsidR="006F69EB" w:rsidRDefault="006F69EB">
      <w:pPr>
        <w:spacing w:after="0" w:line="240" w:lineRule="auto"/>
      </w:pPr>
      <w:r>
        <w:br w:type="page"/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38"/>
        <w:gridCol w:w="6026"/>
        <w:gridCol w:w="33"/>
        <w:gridCol w:w="6946"/>
      </w:tblGrid>
      <w:tr w:rsidR="006F69EB" w:rsidRPr="00A143F4" w14:paraId="1F29A425" w14:textId="77777777" w:rsidTr="00D17312">
        <w:tc>
          <w:tcPr>
            <w:tcW w:w="13462" w:type="dxa"/>
            <w:gridSpan w:val="5"/>
            <w:shd w:val="clear" w:color="auto" w:fill="D3DADE"/>
          </w:tcPr>
          <w:p w14:paraId="139FBEBB" w14:textId="7986458B" w:rsidR="006F69EB" w:rsidRPr="008047A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314E80"/>
                <w:lang w:eastAsia="nl-NL"/>
              </w:rPr>
            </w:pPr>
            <w:r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lastRenderedPageBreak/>
              <w:t xml:space="preserve">Referentie-eis </w:t>
            </w:r>
            <w:r>
              <w:rPr>
                <w:rFonts w:ascii="Arial" w:eastAsia="Calibri" w:hAnsi="Arial" w:cs="Arial"/>
                <w:b/>
                <w:color w:val="314E80"/>
                <w:lang w:eastAsia="nl-NL"/>
              </w:rPr>
              <w:t>4</w:t>
            </w:r>
            <w:r w:rsidRPr="008047AF">
              <w:rPr>
                <w:rFonts w:ascii="Arial" w:eastAsia="Calibri" w:hAnsi="Arial" w:cs="Arial"/>
                <w:b/>
                <w:color w:val="314E80"/>
                <w:lang w:eastAsia="nl-NL"/>
              </w:rPr>
              <w:t xml:space="preserve">: </w:t>
            </w:r>
            <w:r w:rsidR="00B707E9">
              <w:rPr>
                <w:rFonts w:ascii="Arial" w:eastAsia="Calibri" w:hAnsi="Arial" w:cs="Arial"/>
                <w:b/>
                <w:color w:val="314E80"/>
                <w:lang w:eastAsia="nl-NL"/>
              </w:rPr>
              <w:t>Langjarige samenwerking</w:t>
            </w:r>
          </w:p>
          <w:p w14:paraId="7264C6C0" w14:textId="77777777" w:rsidR="006F69EB" w:rsidRPr="008047A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lang w:eastAsia="nl-NL"/>
              </w:rPr>
            </w:pPr>
          </w:p>
        </w:tc>
      </w:tr>
      <w:tr w:rsidR="006F69EB" w:rsidRPr="00A143F4" w14:paraId="3A70B486" w14:textId="77777777" w:rsidTr="00D17312">
        <w:trPr>
          <w:trHeight w:val="460"/>
        </w:trPr>
        <w:tc>
          <w:tcPr>
            <w:tcW w:w="13462" w:type="dxa"/>
            <w:gridSpan w:val="5"/>
            <w:shd w:val="clear" w:color="auto" w:fill="E7E6E6" w:themeFill="background2"/>
          </w:tcPr>
          <w:p w14:paraId="1B8AE49A" w14:textId="77777777" w:rsidR="006F69EB" w:rsidRPr="00283EF9" w:rsidRDefault="006F69EB" w:rsidP="006F69EB">
            <w:pPr>
              <w:pStyle w:val="Lijstalinea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83EF9">
              <w:rPr>
                <w:rFonts w:ascii="Arial" w:eastAsia="Calibri" w:hAnsi="Arial" w:cs="Arial"/>
                <w:b/>
                <w:bCs/>
                <w:szCs w:val="20"/>
              </w:rPr>
              <w:t>Algemene Kenmerken</w:t>
            </w:r>
          </w:p>
        </w:tc>
      </w:tr>
      <w:tr w:rsidR="006F69EB" w:rsidRPr="00A143F4" w14:paraId="76F8B5CB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10CA4496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3AB5E20B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B707E9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uitgevoerd:</w:t>
            </w:r>
          </w:p>
        </w:tc>
        <w:tc>
          <w:tcPr>
            <w:tcW w:w="6946" w:type="dxa"/>
            <w:shd w:val="clear" w:color="auto" w:fill="auto"/>
          </w:tcPr>
          <w:p w14:paraId="6EAD98A2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626385074"/>
                <w:placeholder>
                  <w:docPart w:val="BC3555D25B3E45D3B88B97F13ED2810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B707E9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14C57A7C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1816ED27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3E632947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7D335E6F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B707E9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6946" w:type="dxa"/>
            <w:shd w:val="clear" w:color="auto" w:fill="auto"/>
          </w:tcPr>
          <w:p w14:paraId="36BAB9C4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879369292"/>
                <w:placeholder>
                  <w:docPart w:val="6E1737265BD34F6EBE487FF7EE38BA9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B707E9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34756E58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10BDB7F1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4294BA13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5EB33AA0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B707E9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 contactpersoon:</w:t>
            </w:r>
          </w:p>
        </w:tc>
        <w:tc>
          <w:tcPr>
            <w:tcW w:w="6946" w:type="dxa"/>
            <w:shd w:val="clear" w:color="auto" w:fill="auto"/>
          </w:tcPr>
          <w:p w14:paraId="1CDCF028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493189468"/>
                <w:placeholder>
                  <w:docPart w:val="D3463E20157642FB9B59F40F7914F16E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B707E9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62F5F4D0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4DDFE0F3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59464D00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7904D888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B707E9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</w:p>
        </w:tc>
        <w:tc>
          <w:tcPr>
            <w:tcW w:w="6946" w:type="dxa"/>
            <w:shd w:val="clear" w:color="auto" w:fill="auto"/>
          </w:tcPr>
          <w:p w14:paraId="49F3C9F3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831510307"/>
                <w:placeholder>
                  <w:docPart w:val="6FAEC9C7E99640E88BD3BC1F4A73B3EE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B707E9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28974286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6D85FDB5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20C5B50D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5BBF8757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B707E9"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p w14:paraId="5DB809B8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946" w:type="dxa"/>
            <w:shd w:val="clear" w:color="auto" w:fill="auto"/>
          </w:tcPr>
          <w:p w14:paraId="7859AE02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906677548"/>
                <w:placeholder>
                  <w:docPart w:val="8322FC48C2564D94BA93143B9F6DBB39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B707E9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23757E96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16E8F862" w14:textId="77777777" w:rsidTr="00D17312">
        <w:trPr>
          <w:trHeight w:val="460"/>
        </w:trPr>
        <w:tc>
          <w:tcPr>
            <w:tcW w:w="13462" w:type="dxa"/>
            <w:gridSpan w:val="5"/>
            <w:shd w:val="clear" w:color="auto" w:fill="E7E6E6" w:themeFill="background2"/>
          </w:tcPr>
          <w:p w14:paraId="4862F1F4" w14:textId="77777777" w:rsidR="006F69EB" w:rsidRPr="00283EF9" w:rsidRDefault="006F69EB" w:rsidP="006F69EB">
            <w:pPr>
              <w:pStyle w:val="Lijstalinea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83EF9">
              <w:rPr>
                <w:rFonts w:ascii="Arial" w:eastAsia="Calibri" w:hAnsi="Arial" w:cs="Arial"/>
                <w:b/>
                <w:bCs/>
                <w:szCs w:val="20"/>
              </w:rPr>
              <w:t>Looptijd van het referentieproject</w:t>
            </w:r>
          </w:p>
        </w:tc>
      </w:tr>
      <w:tr w:rsidR="006F69EB" w:rsidRPr="00A143F4" w14:paraId="3E2FB04B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028D79CF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0886A224" w14:textId="77777777" w:rsidR="006F69EB" w:rsidRPr="00B707E9" w:rsidRDefault="006F69EB" w:rsidP="00D17312">
            <w:pPr>
              <w:widowControl w:val="0"/>
              <w:spacing w:after="0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B707E9">
              <w:rPr>
                <w:rFonts w:ascii="Arial" w:eastAsia="Calibri" w:hAnsi="Arial" w:cs="Arial"/>
                <w:sz w:val="20"/>
                <w:szCs w:val="20"/>
                <w:lang w:eastAsia="nl-NL"/>
              </w:rPr>
              <w:t>Is het project opgeleverd in de periode van tien (10) jaar voorafgaand aan de uiterste datum van Aanmelding of is er tenminste een omgevingsvergunning ingediend?</w:t>
            </w:r>
          </w:p>
          <w:p w14:paraId="3006EB70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946" w:type="dxa"/>
            <w:shd w:val="clear" w:color="auto" w:fill="auto"/>
          </w:tcPr>
          <w:p w14:paraId="1483068A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556475076"/>
                <w:placeholder>
                  <w:docPart w:val="0B53BFA4F3FE49CB8907EB596C5EEB4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B707E9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…………………ja/nee……………….</w:t>
                </w:r>
              </w:sdtContent>
            </w:sdt>
          </w:p>
          <w:p w14:paraId="019EA514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0E04F1DC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468AFC09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5CF3B73D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B707E9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referentieproject:</w:t>
            </w:r>
          </w:p>
        </w:tc>
        <w:tc>
          <w:tcPr>
            <w:tcW w:w="6946" w:type="dxa"/>
            <w:shd w:val="clear" w:color="auto" w:fill="auto"/>
          </w:tcPr>
          <w:p w14:paraId="0CC9946D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356346035"/>
                <w:placeholder>
                  <w:docPart w:val="5FA9C2F1923349EB81661C78714BFB32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B707E9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2C4FD757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517DBE27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6EBF42CF" w14:textId="77777777" w:rsidR="006F69E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3A7300C0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B707E9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oplevering referentieproject</w:t>
            </w:r>
          </w:p>
        </w:tc>
        <w:tc>
          <w:tcPr>
            <w:tcW w:w="6946" w:type="dxa"/>
            <w:shd w:val="clear" w:color="auto" w:fill="auto"/>
          </w:tcPr>
          <w:p w14:paraId="68F0A1D6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804185968"/>
                <w:placeholder>
                  <w:docPart w:val="E87C035238FA407AA1E1BA6D3E5C55D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B707E9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………………………………………….</w:t>
                </w:r>
              </w:sdtContent>
            </w:sdt>
          </w:p>
          <w:p w14:paraId="727D71A5" w14:textId="77777777" w:rsidR="006F69EB" w:rsidRPr="00B707E9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7336D8E1" w14:textId="77777777" w:rsidTr="00D17312">
        <w:tc>
          <w:tcPr>
            <w:tcW w:w="13462" w:type="dxa"/>
            <w:gridSpan w:val="5"/>
            <w:shd w:val="clear" w:color="auto" w:fill="E7E6E6" w:themeFill="background2"/>
          </w:tcPr>
          <w:p w14:paraId="5FF4B7B5" w14:textId="77777777" w:rsidR="006F69EB" w:rsidRDefault="006F69EB" w:rsidP="006F69EB">
            <w:pPr>
              <w:pStyle w:val="Lijstalinea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Cs w:val="20"/>
              </w:rPr>
              <w:t>Referentie-eisen</w:t>
            </w:r>
          </w:p>
          <w:p w14:paraId="4A3876EA" w14:textId="77777777" w:rsidR="006F69EB" w:rsidRPr="002C3485" w:rsidRDefault="006F69EB" w:rsidP="00D17312">
            <w:pPr>
              <w:pStyle w:val="Lijstalinea"/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</w:p>
        </w:tc>
      </w:tr>
      <w:tr w:rsidR="006F69EB" w:rsidRPr="00A143F4" w14:paraId="5BCEBB3B" w14:textId="77777777" w:rsidTr="00D17312">
        <w:trPr>
          <w:trHeight w:val="244"/>
        </w:trPr>
        <w:tc>
          <w:tcPr>
            <w:tcW w:w="457" w:type="dxa"/>
            <w:gridSpan w:val="2"/>
            <w:shd w:val="clear" w:color="auto" w:fill="FFFFFF" w:themeFill="background1"/>
          </w:tcPr>
          <w:p w14:paraId="1A2B22D5" w14:textId="77777777" w:rsidR="006F69EB" w:rsidRPr="00E16F40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</w:p>
        </w:tc>
        <w:tc>
          <w:tcPr>
            <w:tcW w:w="13005" w:type="dxa"/>
            <w:gridSpan w:val="3"/>
            <w:shd w:val="clear" w:color="auto" w:fill="FFFFFF" w:themeFill="background1"/>
          </w:tcPr>
          <w:p w14:paraId="03E3F8DC" w14:textId="1286F1EB" w:rsidR="006F69EB" w:rsidRPr="00595603" w:rsidRDefault="00595603" w:rsidP="00595603">
            <w:pPr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9560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De Geïnteresseerde levert één referentie aan van </w:t>
            </w:r>
            <w:r w:rsidRPr="00595603"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een langjarige samenwerking voor vastgoed- of gebiedsontwikkeling tussen markt en overheid</w:t>
            </w:r>
            <w:r w:rsidRPr="0059560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waarin is deelgenomen. De referentie betreft een samenwerking van </w:t>
            </w:r>
            <w:r w:rsidRPr="00595603"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ten minste vijf</w:t>
            </w:r>
            <w:r w:rsidRPr="0059560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jaar en betrof </w:t>
            </w:r>
            <w:r w:rsidRPr="00595603"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minimaal een samenwerking waarin gelijkwaardig is samengewerkt vanaf planvorming.</w:t>
            </w:r>
          </w:p>
        </w:tc>
      </w:tr>
      <w:tr w:rsidR="006F69EB" w:rsidRPr="00A143F4" w14:paraId="150F45A3" w14:textId="77777777" w:rsidTr="00D17312">
        <w:tc>
          <w:tcPr>
            <w:tcW w:w="457" w:type="dxa"/>
            <w:gridSpan w:val="2"/>
            <w:shd w:val="clear" w:color="auto" w:fill="FFFFFF" w:themeFill="background1"/>
          </w:tcPr>
          <w:p w14:paraId="24F19FD3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</w:rPr>
            </w:pPr>
          </w:p>
        </w:tc>
        <w:tc>
          <w:tcPr>
            <w:tcW w:w="6026" w:type="dxa"/>
            <w:shd w:val="clear" w:color="auto" w:fill="FFFFFF" w:themeFill="background1"/>
          </w:tcPr>
          <w:p w14:paraId="648D2FE0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039DF">
              <w:rPr>
                <w:rFonts w:ascii="Arial" w:eastAsia="Calibri" w:hAnsi="Arial" w:cs="Arial"/>
                <w:sz w:val="20"/>
                <w:szCs w:val="20"/>
              </w:rPr>
              <w:t>De referentie voldoet aan de referentie-eisen</w:t>
            </w:r>
          </w:p>
        </w:tc>
        <w:tc>
          <w:tcPr>
            <w:tcW w:w="6979" w:type="dxa"/>
            <w:gridSpan w:val="2"/>
            <w:shd w:val="clear" w:color="auto" w:fill="FFFFFF" w:themeFill="background1"/>
          </w:tcPr>
          <w:p w14:paraId="1772967E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007015544"/>
                <w:placeholder>
                  <w:docPart w:val="11001774E0A04CB3B1418984652BA11D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5039DF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…………………ja/nee……………….</w:t>
                </w:r>
              </w:sdtContent>
            </w:sdt>
          </w:p>
          <w:p w14:paraId="22042BC1" w14:textId="77777777" w:rsidR="006F69EB" w:rsidRPr="005039D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F69EB" w:rsidRPr="00A143F4" w14:paraId="43860E28" w14:textId="77777777" w:rsidTr="00D17312">
        <w:tc>
          <w:tcPr>
            <w:tcW w:w="13462" w:type="dxa"/>
            <w:gridSpan w:val="5"/>
            <w:shd w:val="clear" w:color="auto" w:fill="E7E6E6" w:themeFill="background2"/>
          </w:tcPr>
          <w:p w14:paraId="05EF2C60" w14:textId="77777777" w:rsidR="006F69EB" w:rsidRPr="002C3485" w:rsidRDefault="006F69EB" w:rsidP="006F69EB">
            <w:pPr>
              <w:pStyle w:val="Lijstalinea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C3485">
              <w:rPr>
                <w:rFonts w:ascii="Arial" w:eastAsia="Calibri" w:hAnsi="Arial" w:cs="Arial"/>
                <w:b/>
                <w:bCs/>
                <w:szCs w:val="20"/>
              </w:rPr>
              <w:t>Tevredenheidsverklaring Opdrachtgever</w:t>
            </w:r>
            <w:r>
              <w:rPr>
                <w:rFonts w:ascii="Arial" w:eastAsia="Calibri" w:hAnsi="Arial" w:cs="Arial"/>
                <w:b/>
                <w:bCs/>
                <w:szCs w:val="20"/>
              </w:rPr>
              <w:br/>
            </w:r>
          </w:p>
        </w:tc>
      </w:tr>
      <w:tr w:rsidR="006F69EB" w:rsidRPr="00A143F4" w14:paraId="29643DAA" w14:textId="77777777" w:rsidTr="00D17312">
        <w:tc>
          <w:tcPr>
            <w:tcW w:w="13462" w:type="dxa"/>
            <w:gridSpan w:val="5"/>
            <w:shd w:val="clear" w:color="auto" w:fill="auto"/>
          </w:tcPr>
          <w:p w14:paraId="08D9DF9D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lastRenderedPageBreak/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br/>
            </w:r>
          </w:p>
        </w:tc>
      </w:tr>
      <w:tr w:rsidR="006F69EB" w:rsidRPr="00A143F4" w14:paraId="273C6383" w14:textId="77777777" w:rsidTr="00D17312">
        <w:tc>
          <w:tcPr>
            <w:tcW w:w="13462" w:type="dxa"/>
            <w:gridSpan w:val="5"/>
            <w:shd w:val="clear" w:color="auto" w:fill="E7E6E6" w:themeFill="background2"/>
          </w:tcPr>
          <w:p w14:paraId="059E5C02" w14:textId="77777777" w:rsidR="006F69EB" w:rsidRPr="002C3485" w:rsidRDefault="006F69EB" w:rsidP="006F69EB">
            <w:pPr>
              <w:pStyle w:val="Lijstalinea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szCs w:val="20"/>
              </w:rPr>
            </w:pPr>
            <w:r w:rsidRPr="002C3485">
              <w:rPr>
                <w:rFonts w:ascii="Arial" w:eastAsia="Calibri" w:hAnsi="Arial" w:cs="Arial"/>
                <w:b/>
                <w:bCs/>
                <w:szCs w:val="20"/>
              </w:rPr>
              <w:t>Beschrijving van het referentieproject</w:t>
            </w:r>
            <w:r>
              <w:rPr>
                <w:rFonts w:ascii="Arial" w:eastAsia="Calibri" w:hAnsi="Arial" w:cs="Arial"/>
                <w:b/>
                <w:bCs/>
                <w:szCs w:val="20"/>
              </w:rPr>
              <w:br/>
            </w:r>
          </w:p>
        </w:tc>
      </w:tr>
      <w:tr w:rsidR="006F69EB" w:rsidRPr="00A143F4" w14:paraId="070BEA64" w14:textId="77777777" w:rsidTr="00D17312">
        <w:tc>
          <w:tcPr>
            <w:tcW w:w="13462" w:type="dxa"/>
            <w:gridSpan w:val="5"/>
            <w:shd w:val="clear" w:color="auto" w:fill="auto"/>
          </w:tcPr>
          <w:p w14:paraId="52C26790" w14:textId="77777777" w:rsidR="006F69EB" w:rsidRPr="00FB7AFE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zes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pagina’s A4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of drie pagina’s A3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met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beeldmateriaal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br/>
            </w:r>
          </w:p>
        </w:tc>
      </w:tr>
    </w:tbl>
    <w:p w14:paraId="6F2BA118" w14:textId="77777777" w:rsidR="006F69EB" w:rsidRDefault="006F69EB" w:rsidP="006F69EB">
      <w:pPr>
        <w:rPr>
          <w:sz w:val="24"/>
        </w:rPr>
      </w:pPr>
    </w:p>
    <w:tbl>
      <w:tblPr>
        <w:tblW w:w="13462" w:type="dxa"/>
        <w:tblLook w:val="04A0" w:firstRow="1" w:lastRow="0" w:firstColumn="1" w:lastColumn="0" w:noHBand="0" w:noVBand="1"/>
      </w:tblPr>
      <w:tblGrid>
        <w:gridCol w:w="419"/>
        <w:gridCol w:w="3687"/>
        <w:gridCol w:w="9356"/>
      </w:tblGrid>
      <w:tr w:rsidR="006F69EB" w:rsidRPr="004C5DFF" w14:paraId="00C40014" w14:textId="77777777" w:rsidTr="00D17312">
        <w:trPr>
          <w:trHeight w:val="460"/>
        </w:trPr>
        <w:tc>
          <w:tcPr>
            <w:tcW w:w="13462" w:type="dxa"/>
            <w:gridSpan w:val="3"/>
            <w:shd w:val="clear" w:color="auto" w:fill="FFFFFF" w:themeFill="background1"/>
          </w:tcPr>
          <w:p w14:paraId="77CFFA58" w14:textId="77777777" w:rsidR="006F69EB" w:rsidRPr="004C5DFF" w:rsidRDefault="006F69EB" w:rsidP="00D1731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</w:rPr>
              <w:t>Aldus naar Waarheid opgemaakt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6F69EB" w:rsidRPr="00EF6C1B" w14:paraId="1C1F80E4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7A43A759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1078085B" w14:textId="77777777" w:rsidR="006F69EB" w:rsidRPr="004C5DF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Gegadigde/</w:t>
            </w:r>
            <w:proofErr w:type="spellStart"/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Combinant</w:t>
            </w:r>
            <w:proofErr w:type="spellEnd"/>
          </w:p>
        </w:tc>
        <w:tc>
          <w:tcPr>
            <w:tcW w:w="9356" w:type="dxa"/>
            <w:shd w:val="clear" w:color="auto" w:fill="auto"/>
          </w:tcPr>
          <w:p w14:paraId="67E55636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1984294928"/>
                <w:placeholder>
                  <w:docPart w:val="FB6F04CF923D4B51A3DCE11662AC901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64293693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</w:p>
        </w:tc>
      </w:tr>
      <w:tr w:rsidR="006F69EB" w:rsidRPr="00A143F4" w14:paraId="692A733C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7FA07C59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4ACF5426" w14:textId="77777777" w:rsidR="006F69EB" w:rsidRPr="004C5DFF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C5DFF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9356" w:type="dxa"/>
            <w:shd w:val="clear" w:color="auto" w:fill="auto"/>
          </w:tcPr>
          <w:p w14:paraId="0EDC0C5A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-1346783631"/>
                <w:placeholder>
                  <w:docPart w:val="1FEF024B986D44CC9E3C5A1C3249375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2AD2844E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539FA853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1C93A8E7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67C3732B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Plaats </w:t>
            </w:r>
          </w:p>
        </w:tc>
        <w:tc>
          <w:tcPr>
            <w:tcW w:w="9356" w:type="dxa"/>
            <w:shd w:val="clear" w:color="auto" w:fill="auto"/>
          </w:tcPr>
          <w:p w14:paraId="50261CE0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1913501823"/>
                <w:placeholder>
                  <w:docPart w:val="655C7C600E1849C58CBF96F731FC01A3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612E9890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F69EB" w:rsidRPr="00A143F4" w14:paraId="0F44FF66" w14:textId="77777777" w:rsidTr="00D17312">
        <w:trPr>
          <w:trHeight w:val="460"/>
        </w:trPr>
        <w:tc>
          <w:tcPr>
            <w:tcW w:w="419" w:type="dxa"/>
            <w:shd w:val="clear" w:color="auto" w:fill="auto"/>
          </w:tcPr>
          <w:p w14:paraId="2F095417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687" w:type="dxa"/>
            <w:shd w:val="clear" w:color="auto" w:fill="auto"/>
          </w:tcPr>
          <w:p w14:paraId="13EBCB54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Handtekening </w:t>
            </w:r>
          </w:p>
        </w:tc>
        <w:tc>
          <w:tcPr>
            <w:tcW w:w="9356" w:type="dxa"/>
            <w:shd w:val="clear" w:color="auto" w:fill="auto"/>
          </w:tcPr>
          <w:p w14:paraId="57E4083E" w14:textId="77777777" w:rsidR="006F69EB" w:rsidRPr="00EF6C1B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nl-NL"/>
                </w:rPr>
                <w:id w:val="1326239538"/>
                <w:placeholder>
                  <w:docPart w:val="C7C3F20A8A71441A84857A5BFE72B403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EF6C1B"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………………………………………</w:t>
                </w:r>
                <w:r>
                  <w:rPr>
                    <w:rFonts w:ascii="Arial" w:eastAsia="Calibri" w:hAnsi="Arial" w:cs="Arial"/>
                    <w:sz w:val="18"/>
                    <w:szCs w:val="18"/>
                    <w:lang w:eastAsia="nl-NL"/>
                  </w:rPr>
                  <w:t>….</w:t>
                </w:r>
              </w:sdtContent>
            </w:sdt>
          </w:p>
          <w:p w14:paraId="621D0B3D" w14:textId="77777777" w:rsidR="006F69EB" w:rsidRPr="00A143F4" w:rsidRDefault="006F69EB" w:rsidP="00D17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4F5AE6D1" w14:textId="77777777" w:rsidR="006F69EB" w:rsidRPr="00B16373" w:rsidRDefault="006F69EB" w:rsidP="00B16373"/>
    <w:sectPr w:rsidR="006F69EB" w:rsidRPr="00B16373" w:rsidSect="0023649D">
      <w:headerReference w:type="default" r:id="rId10"/>
      <w:footerReference w:type="even" r:id="rId11"/>
      <w:type w:val="continuous"/>
      <w:pgSz w:w="16838" w:h="11906" w:orient="landscape" w:code="9"/>
      <w:pgMar w:top="1701" w:right="2155" w:bottom="1701" w:left="1418" w:header="964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E6622" w14:textId="77777777" w:rsidR="00F33379" w:rsidRDefault="00F33379">
      <w:r>
        <w:separator/>
      </w:r>
    </w:p>
  </w:endnote>
  <w:endnote w:type="continuationSeparator" w:id="0">
    <w:p w14:paraId="64DD5518" w14:textId="77777777" w:rsidR="00F33379" w:rsidRDefault="00F3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D95B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798465E6" w14:textId="77777777" w:rsidR="00BD07C2" w:rsidRDefault="00BD07C2" w:rsidP="00BD07C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67CDF" w14:textId="77777777" w:rsidR="00F33379" w:rsidRDefault="00F33379">
      <w:r>
        <w:separator/>
      </w:r>
    </w:p>
  </w:footnote>
  <w:footnote w:type="continuationSeparator" w:id="0">
    <w:p w14:paraId="0A49FAD7" w14:textId="77777777" w:rsidR="00F33379" w:rsidRDefault="00F33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F89F2" w14:textId="013C161C" w:rsidR="009E5FC4" w:rsidRDefault="007220D0">
    <w:pPr>
      <w:pStyle w:val="Koptekst"/>
    </w:pPr>
    <w:r w:rsidRPr="007220D0">
      <w:rPr>
        <w:noProof/>
      </w:rPr>
      <w:drawing>
        <wp:anchor distT="0" distB="0" distL="114300" distR="114300" simplePos="0" relativeHeight="251659264" behindDoc="1" locked="0" layoutInCell="1" allowOverlap="1" wp14:anchorId="4D1A7378" wp14:editId="631EB5C4">
          <wp:simplePos x="0" y="0"/>
          <wp:positionH relativeFrom="column">
            <wp:posOffset>6229045</wp:posOffset>
          </wp:positionH>
          <wp:positionV relativeFrom="paragraph">
            <wp:posOffset>-214065</wp:posOffset>
          </wp:positionV>
          <wp:extent cx="2018030" cy="481330"/>
          <wp:effectExtent l="0" t="0" r="127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20D0">
      <w:rPr>
        <w:noProof/>
      </w:rPr>
      <w:drawing>
        <wp:anchor distT="0" distB="0" distL="114300" distR="114300" simplePos="0" relativeHeight="251660288" behindDoc="0" locked="0" layoutInCell="1" allowOverlap="1" wp14:anchorId="68D34663" wp14:editId="46932527">
          <wp:simplePos x="0" y="0"/>
          <wp:positionH relativeFrom="column">
            <wp:posOffset>21473</wp:posOffset>
          </wp:positionH>
          <wp:positionV relativeFrom="paragraph">
            <wp:posOffset>-282229</wp:posOffset>
          </wp:positionV>
          <wp:extent cx="1630240" cy="571500"/>
          <wp:effectExtent l="0" t="0" r="8255" b="0"/>
          <wp:wrapSquare wrapText="bothSides"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24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F6BBB0B" w14:textId="77777777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612133D"/>
    <w:multiLevelType w:val="hybridMultilevel"/>
    <w:tmpl w:val="994441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0F4510"/>
    <w:multiLevelType w:val="multilevel"/>
    <w:tmpl w:val="14B84A3A"/>
    <w:numStyleLink w:val="Opmaakprofiel2"/>
  </w:abstractNum>
  <w:abstractNum w:abstractNumId="14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6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9407130"/>
    <w:multiLevelType w:val="multilevel"/>
    <w:tmpl w:val="14B84A3A"/>
    <w:numStyleLink w:val="Opmaakprofiel2"/>
  </w:abstractNum>
  <w:abstractNum w:abstractNumId="20" w15:restartNumberingAfterBreak="0">
    <w:nsid w:val="52EE2D9B"/>
    <w:multiLevelType w:val="hybridMultilevel"/>
    <w:tmpl w:val="99444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D1752"/>
    <w:multiLevelType w:val="multilevel"/>
    <w:tmpl w:val="51AA5DD4"/>
    <w:numStyleLink w:val="Huidigelijst1"/>
  </w:abstractNum>
  <w:abstractNum w:abstractNumId="22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04EAF"/>
    <w:multiLevelType w:val="hybridMultilevel"/>
    <w:tmpl w:val="99444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3E6FAE"/>
    <w:multiLevelType w:val="hybridMultilevel"/>
    <w:tmpl w:val="99444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2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3"/>
  </w:num>
  <w:num w:numId="16">
    <w:abstractNumId w:val="13"/>
  </w:num>
  <w:num w:numId="17">
    <w:abstractNumId w:val="19"/>
  </w:num>
  <w:num w:numId="18">
    <w:abstractNumId w:val="17"/>
  </w:num>
  <w:num w:numId="19">
    <w:abstractNumId w:val="29"/>
  </w:num>
  <w:num w:numId="20">
    <w:abstractNumId w:val="28"/>
  </w:num>
  <w:num w:numId="21">
    <w:abstractNumId w:val="21"/>
  </w:num>
  <w:num w:numId="22">
    <w:abstractNumId w:val="10"/>
  </w:num>
  <w:num w:numId="23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>
    <w:abstractNumId w:val="18"/>
  </w:num>
  <w:num w:numId="25">
    <w:abstractNumId w:val="15"/>
  </w:num>
  <w:num w:numId="26">
    <w:abstractNumId w:val="31"/>
  </w:num>
  <w:num w:numId="27">
    <w:abstractNumId w:val="23"/>
  </w:num>
  <w:num w:numId="28">
    <w:abstractNumId w:val="24"/>
  </w:num>
  <w:num w:numId="29">
    <w:abstractNumId w:val="16"/>
  </w:num>
  <w:num w:numId="30">
    <w:abstractNumId w:val="27"/>
  </w:num>
  <w:num w:numId="31">
    <w:abstractNumId w:val="32"/>
  </w:num>
  <w:num w:numId="32">
    <w:abstractNumId w:val="34"/>
  </w:num>
  <w:num w:numId="33">
    <w:abstractNumId w:val="12"/>
  </w:num>
  <w:num w:numId="34">
    <w:abstractNumId w:val="20"/>
  </w:num>
  <w:num w:numId="35">
    <w:abstractNumId w:val="2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49D"/>
    <w:rsid w:val="00000596"/>
    <w:rsid w:val="0001288E"/>
    <w:rsid w:val="00012F07"/>
    <w:rsid w:val="00013828"/>
    <w:rsid w:val="000401F2"/>
    <w:rsid w:val="00052900"/>
    <w:rsid w:val="000553BE"/>
    <w:rsid w:val="0006302F"/>
    <w:rsid w:val="00095D6C"/>
    <w:rsid w:val="00097A58"/>
    <w:rsid w:val="000A6F4B"/>
    <w:rsid w:val="000B384A"/>
    <w:rsid w:val="000D21A1"/>
    <w:rsid w:val="000E7762"/>
    <w:rsid w:val="00110719"/>
    <w:rsid w:val="0014453C"/>
    <w:rsid w:val="00144B25"/>
    <w:rsid w:val="00165328"/>
    <w:rsid w:val="00183E9A"/>
    <w:rsid w:val="00191ABC"/>
    <w:rsid w:val="001A04CE"/>
    <w:rsid w:val="001A4C28"/>
    <w:rsid w:val="001A6D8F"/>
    <w:rsid w:val="001E3309"/>
    <w:rsid w:val="0021609F"/>
    <w:rsid w:val="002246AC"/>
    <w:rsid w:val="00225CE0"/>
    <w:rsid w:val="0023649D"/>
    <w:rsid w:val="00237FC4"/>
    <w:rsid w:val="002400B2"/>
    <w:rsid w:val="002478CB"/>
    <w:rsid w:val="00283EF9"/>
    <w:rsid w:val="002879BC"/>
    <w:rsid w:val="002910FE"/>
    <w:rsid w:val="00291C7C"/>
    <w:rsid w:val="002A013F"/>
    <w:rsid w:val="002A01CD"/>
    <w:rsid w:val="002A1DB6"/>
    <w:rsid w:val="002A4E54"/>
    <w:rsid w:val="002B6232"/>
    <w:rsid w:val="002C0241"/>
    <w:rsid w:val="002C3485"/>
    <w:rsid w:val="002C6146"/>
    <w:rsid w:val="002F648E"/>
    <w:rsid w:val="00341114"/>
    <w:rsid w:val="00345918"/>
    <w:rsid w:val="00370BD4"/>
    <w:rsid w:val="00405C1A"/>
    <w:rsid w:val="00421FAE"/>
    <w:rsid w:val="00436357"/>
    <w:rsid w:val="00455650"/>
    <w:rsid w:val="00471908"/>
    <w:rsid w:val="00484A0E"/>
    <w:rsid w:val="0049732A"/>
    <w:rsid w:val="004B3BFC"/>
    <w:rsid w:val="004C5DFF"/>
    <w:rsid w:val="004F0F29"/>
    <w:rsid w:val="005039DF"/>
    <w:rsid w:val="005061A8"/>
    <w:rsid w:val="00513BFA"/>
    <w:rsid w:val="00533F0D"/>
    <w:rsid w:val="00553831"/>
    <w:rsid w:val="00555412"/>
    <w:rsid w:val="005622A7"/>
    <w:rsid w:val="00570E25"/>
    <w:rsid w:val="00572117"/>
    <w:rsid w:val="00595603"/>
    <w:rsid w:val="005A4B77"/>
    <w:rsid w:val="005C5828"/>
    <w:rsid w:val="005D07BA"/>
    <w:rsid w:val="00611CC6"/>
    <w:rsid w:val="00676FF0"/>
    <w:rsid w:val="006A17E7"/>
    <w:rsid w:val="006B1381"/>
    <w:rsid w:val="006B23E3"/>
    <w:rsid w:val="006E7B02"/>
    <w:rsid w:val="006F69EB"/>
    <w:rsid w:val="0070402D"/>
    <w:rsid w:val="007220D0"/>
    <w:rsid w:val="00736CD6"/>
    <w:rsid w:val="00741E81"/>
    <w:rsid w:val="00742789"/>
    <w:rsid w:val="00780A31"/>
    <w:rsid w:val="0078212F"/>
    <w:rsid w:val="007B2AB1"/>
    <w:rsid w:val="007C384D"/>
    <w:rsid w:val="007E5160"/>
    <w:rsid w:val="00800697"/>
    <w:rsid w:val="008047AF"/>
    <w:rsid w:val="00844CC2"/>
    <w:rsid w:val="00854044"/>
    <w:rsid w:val="00884F98"/>
    <w:rsid w:val="008C3F27"/>
    <w:rsid w:val="008E5D5F"/>
    <w:rsid w:val="00916914"/>
    <w:rsid w:val="00924E31"/>
    <w:rsid w:val="009559F4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374C"/>
    <w:rsid w:val="00A14340"/>
    <w:rsid w:val="00A33575"/>
    <w:rsid w:val="00A42634"/>
    <w:rsid w:val="00A42B0E"/>
    <w:rsid w:val="00A45F94"/>
    <w:rsid w:val="00A47D10"/>
    <w:rsid w:val="00A548EA"/>
    <w:rsid w:val="00A60DC3"/>
    <w:rsid w:val="00A731E3"/>
    <w:rsid w:val="00A843E3"/>
    <w:rsid w:val="00A953AF"/>
    <w:rsid w:val="00A9693C"/>
    <w:rsid w:val="00AB0A97"/>
    <w:rsid w:val="00AB292F"/>
    <w:rsid w:val="00AC6558"/>
    <w:rsid w:val="00AE25D7"/>
    <w:rsid w:val="00AE518F"/>
    <w:rsid w:val="00AF4472"/>
    <w:rsid w:val="00B16373"/>
    <w:rsid w:val="00B223EA"/>
    <w:rsid w:val="00B55E20"/>
    <w:rsid w:val="00B56256"/>
    <w:rsid w:val="00B57140"/>
    <w:rsid w:val="00B707E9"/>
    <w:rsid w:val="00B75F81"/>
    <w:rsid w:val="00B779CB"/>
    <w:rsid w:val="00B95C63"/>
    <w:rsid w:val="00BA2162"/>
    <w:rsid w:val="00BD07C2"/>
    <w:rsid w:val="00BE78BC"/>
    <w:rsid w:val="00BF3084"/>
    <w:rsid w:val="00C153B7"/>
    <w:rsid w:val="00C22CF0"/>
    <w:rsid w:val="00C24B50"/>
    <w:rsid w:val="00C5206E"/>
    <w:rsid w:val="00C570B6"/>
    <w:rsid w:val="00C61929"/>
    <w:rsid w:val="00C65B73"/>
    <w:rsid w:val="00C74B06"/>
    <w:rsid w:val="00CB18C0"/>
    <w:rsid w:val="00D1128F"/>
    <w:rsid w:val="00D23DB5"/>
    <w:rsid w:val="00D34052"/>
    <w:rsid w:val="00D74F97"/>
    <w:rsid w:val="00D75C1B"/>
    <w:rsid w:val="00DC64F7"/>
    <w:rsid w:val="00DD65E9"/>
    <w:rsid w:val="00DE02B8"/>
    <w:rsid w:val="00DF1955"/>
    <w:rsid w:val="00E1508D"/>
    <w:rsid w:val="00E16F40"/>
    <w:rsid w:val="00E20CC2"/>
    <w:rsid w:val="00E26642"/>
    <w:rsid w:val="00E82FE7"/>
    <w:rsid w:val="00E865FB"/>
    <w:rsid w:val="00EB23F2"/>
    <w:rsid w:val="00EE4848"/>
    <w:rsid w:val="00EE5A63"/>
    <w:rsid w:val="00EE645B"/>
    <w:rsid w:val="00EF6C1B"/>
    <w:rsid w:val="00F01CF0"/>
    <w:rsid w:val="00F036B4"/>
    <w:rsid w:val="00F04E7F"/>
    <w:rsid w:val="00F33379"/>
    <w:rsid w:val="00F74970"/>
    <w:rsid w:val="00F82622"/>
    <w:rsid w:val="00FA56D4"/>
    <w:rsid w:val="00FE6865"/>
    <w:rsid w:val="00FF5384"/>
    <w:rsid w:val="1283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73DA71"/>
  <w15:chartTrackingRefBased/>
  <w15:docId w15:val="{5C4476E9-B5E3-4A27-A32C-0B69D15D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364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autoRedefine/>
    <w:qFormat/>
    <w:rsid w:val="002910FE"/>
    <w:pPr>
      <w:keepNext/>
      <w:keepLines/>
      <w:spacing w:before="240" w:after="240" w:line="288" w:lineRule="auto"/>
      <w:outlineLvl w:val="0"/>
    </w:pPr>
    <w:rPr>
      <w:rFonts w:ascii="Helvetica" w:hAnsi="Helvetica" w:cs="Arial"/>
      <w:b/>
      <w:bCs/>
      <w:kern w:val="32"/>
      <w:sz w:val="32"/>
      <w:szCs w:val="28"/>
      <w:lang w:eastAsia="nl-NL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keepLines/>
      <w:spacing w:before="240" w:after="40" w:line="240" w:lineRule="auto"/>
      <w:outlineLvl w:val="1"/>
    </w:pPr>
    <w:rPr>
      <w:rFonts w:ascii="Helvetica" w:hAnsi="Helvetica" w:cs="Arial"/>
      <w:bCs/>
      <w:iCs/>
      <w:sz w:val="24"/>
      <w:szCs w:val="28"/>
      <w:lang w:eastAsia="nl-NL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keepLines/>
      <w:spacing w:before="240" w:after="0" w:line="288" w:lineRule="auto"/>
      <w:outlineLvl w:val="2"/>
    </w:pPr>
    <w:rPr>
      <w:rFonts w:ascii="Helvetica" w:hAnsi="Helvetica" w:cs="Arial"/>
      <w:bCs/>
      <w:sz w:val="20"/>
      <w:szCs w:val="26"/>
      <w:lang w:eastAsia="nl-NL"/>
    </w:rPr>
  </w:style>
  <w:style w:type="paragraph" w:styleId="Kop4">
    <w:name w:val="heading 4"/>
    <w:basedOn w:val="Standaard"/>
    <w:next w:val="Standaard"/>
    <w:rsid w:val="00D45356"/>
    <w:pPr>
      <w:keepNext/>
      <w:keepLines/>
      <w:numPr>
        <w:numId w:val="1"/>
      </w:numPr>
      <w:spacing w:before="200" w:after="0" w:line="288" w:lineRule="auto"/>
      <w:outlineLvl w:val="3"/>
    </w:pPr>
    <w:rPr>
      <w:rFonts w:ascii="Times New Roman" w:hAnsi="Times New Roman"/>
      <w:bCs/>
      <w:i/>
      <w:sz w:val="20"/>
      <w:szCs w:val="28"/>
      <w:lang w:eastAsia="nl-NL"/>
    </w:rPr>
  </w:style>
  <w:style w:type="paragraph" w:styleId="Kop5">
    <w:name w:val="heading 5"/>
    <w:basedOn w:val="Standaard"/>
    <w:next w:val="Standaard"/>
    <w:rsid w:val="00F802D0"/>
    <w:pPr>
      <w:keepLines/>
      <w:spacing w:before="240" w:after="60" w:line="288" w:lineRule="auto"/>
      <w:outlineLvl w:val="4"/>
    </w:pPr>
    <w:rPr>
      <w:rFonts w:ascii="Helvetica" w:hAnsi="Helvetica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rsid w:val="00F802D0"/>
    <w:pPr>
      <w:keepLines/>
      <w:spacing w:before="240" w:after="60" w:line="288" w:lineRule="auto"/>
      <w:outlineLvl w:val="5"/>
    </w:pPr>
    <w:rPr>
      <w:rFonts w:ascii="Times New Roman" w:hAnsi="Times New Roman"/>
      <w:b/>
      <w:bCs/>
      <w:lang w:eastAsia="nl-NL"/>
    </w:rPr>
  </w:style>
  <w:style w:type="paragraph" w:styleId="Kop7">
    <w:name w:val="heading 7"/>
    <w:basedOn w:val="Standaard"/>
    <w:next w:val="Standaard"/>
    <w:rsid w:val="00F802D0"/>
    <w:pPr>
      <w:keepLines/>
      <w:spacing w:before="240" w:after="60" w:line="288" w:lineRule="auto"/>
      <w:outlineLvl w:val="6"/>
    </w:pPr>
    <w:rPr>
      <w:rFonts w:ascii="Times New Roman" w:hAnsi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rsid w:val="00F802D0"/>
    <w:pPr>
      <w:keepLines/>
      <w:spacing w:before="240" w:after="60" w:line="288" w:lineRule="auto"/>
      <w:outlineLvl w:val="7"/>
    </w:pPr>
    <w:rPr>
      <w:rFonts w:ascii="Times New Roman" w:hAnsi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rsid w:val="00F802D0"/>
    <w:pPr>
      <w:keepLines/>
      <w:spacing w:before="240" w:after="60" w:line="288" w:lineRule="auto"/>
      <w:outlineLvl w:val="8"/>
    </w:pPr>
    <w:rPr>
      <w:rFonts w:ascii="Helvetica" w:hAnsi="Helvetica"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keepLines/>
      <w:spacing w:after="0" w:line="288" w:lineRule="auto"/>
      <w:ind w:left="-284"/>
    </w:pPr>
    <w:rPr>
      <w:rFonts w:ascii="Helvetica" w:hAnsi="Helvetica"/>
      <w:b/>
      <w:kern w:val="28"/>
      <w:sz w:val="48"/>
      <w:szCs w:val="28"/>
    </w:rPr>
  </w:style>
  <w:style w:type="paragraph" w:styleId="Aanhef">
    <w:name w:val="Salutation"/>
    <w:basedOn w:val="Standaard"/>
    <w:next w:val="Standaard"/>
    <w:rsid w:val="008314AC"/>
    <w:pPr>
      <w:keepLines/>
      <w:spacing w:after="120" w:line="288" w:lineRule="auto"/>
    </w:pPr>
    <w:rPr>
      <w:rFonts w:ascii="Helvetica" w:hAnsi="Helvetica"/>
      <w:b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937A0A"/>
    <w:pPr>
      <w:keepLines/>
      <w:tabs>
        <w:tab w:val="center" w:pos="4536"/>
        <w:tab w:val="right" w:pos="9072"/>
      </w:tabs>
      <w:spacing w:after="0" w:line="288" w:lineRule="auto"/>
    </w:pPr>
    <w:rPr>
      <w:rFonts w:ascii="Helvetica" w:hAnsi="Helvetica"/>
      <w:sz w:val="16"/>
      <w:szCs w:val="24"/>
      <w:lang w:eastAsia="nl-NL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keepLines/>
      <w:tabs>
        <w:tab w:val="center" w:pos="4536"/>
        <w:tab w:val="right" w:pos="9072"/>
      </w:tabs>
      <w:spacing w:after="0" w:line="288" w:lineRule="auto"/>
    </w:pPr>
    <w:rPr>
      <w:rFonts w:ascii="Helvetica" w:hAnsi="Helvetica"/>
      <w:sz w:val="16"/>
      <w:szCs w:val="24"/>
      <w:lang w:eastAsia="nl-NL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keepLines/>
      <w:framePr w:w="7920" w:h="1980" w:hRule="exact" w:hSpace="141" w:wrap="auto" w:hAnchor="page" w:xAlign="center" w:yAlign="bottom"/>
      <w:spacing w:after="0" w:line="288" w:lineRule="auto"/>
      <w:ind w:left="2880"/>
    </w:pPr>
    <w:rPr>
      <w:rFonts w:ascii="Helvetica" w:hAnsi="Helvetica" w:cs="Arial"/>
      <w:sz w:val="24"/>
      <w:szCs w:val="24"/>
      <w:lang w:eastAsia="nl-NL"/>
    </w:rPr>
  </w:style>
  <w:style w:type="paragraph" w:styleId="Afsluiting">
    <w:name w:val="Closing"/>
    <w:basedOn w:val="Standaard"/>
    <w:semiHidden/>
    <w:rsid w:val="00F802D0"/>
    <w:pPr>
      <w:keepLines/>
      <w:spacing w:after="0" w:line="288" w:lineRule="auto"/>
      <w:ind w:left="4252"/>
    </w:pPr>
    <w:rPr>
      <w:rFonts w:ascii="Helvetica" w:hAnsi="Helvetica"/>
      <w:sz w:val="20"/>
      <w:szCs w:val="24"/>
      <w:lang w:eastAsia="nl-NL"/>
    </w:rPr>
  </w:style>
  <w:style w:type="paragraph" w:styleId="Afzender">
    <w:name w:val="envelope return"/>
    <w:basedOn w:val="Standaard"/>
    <w:semiHidden/>
    <w:rsid w:val="00F802D0"/>
    <w:pPr>
      <w:keepLines/>
      <w:spacing w:after="0" w:line="288" w:lineRule="auto"/>
    </w:pPr>
    <w:rPr>
      <w:rFonts w:ascii="Helvetica" w:hAnsi="Helvetica" w:cs="Arial"/>
      <w:sz w:val="20"/>
      <w:szCs w:val="20"/>
      <w:lang w:eastAsia="nl-NL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88" w:lineRule="auto"/>
      <w:ind w:left="1134" w:hanging="1134"/>
    </w:pPr>
    <w:rPr>
      <w:rFonts w:ascii="Helvetica" w:hAnsi="Helvetica" w:cs="Arial"/>
      <w:sz w:val="24"/>
      <w:szCs w:val="24"/>
      <w:lang w:eastAsia="nl-NL"/>
    </w:rPr>
  </w:style>
  <w:style w:type="paragraph" w:styleId="Bijschrift">
    <w:name w:val="caption"/>
    <w:basedOn w:val="Standaard"/>
    <w:next w:val="Standaard"/>
    <w:rsid w:val="00B95337"/>
    <w:pPr>
      <w:keepLines/>
      <w:spacing w:before="120" w:after="240" w:line="288" w:lineRule="auto"/>
    </w:pPr>
    <w:rPr>
      <w:rFonts w:ascii="Helvetica" w:hAnsi="Helvetica"/>
      <w:bCs/>
      <w:i/>
      <w:sz w:val="16"/>
      <w:szCs w:val="20"/>
      <w:lang w:eastAsia="nl-NL"/>
    </w:rPr>
  </w:style>
  <w:style w:type="paragraph" w:styleId="Bloktekst">
    <w:name w:val="Block Text"/>
    <w:basedOn w:val="Standaard"/>
    <w:semiHidden/>
    <w:rsid w:val="00F802D0"/>
    <w:pPr>
      <w:keepLines/>
      <w:spacing w:after="120" w:line="288" w:lineRule="auto"/>
      <w:ind w:left="1440" w:right="1440"/>
    </w:pPr>
    <w:rPr>
      <w:rFonts w:ascii="Helvetica" w:hAnsi="Helvetica"/>
      <w:sz w:val="20"/>
      <w:szCs w:val="24"/>
      <w:lang w:eastAsia="nl-NL"/>
    </w:rPr>
  </w:style>
  <w:style w:type="paragraph" w:styleId="Datum">
    <w:name w:val="Date"/>
    <w:basedOn w:val="Standaard"/>
    <w:next w:val="Standaard"/>
    <w:semiHidden/>
    <w:rsid w:val="00F802D0"/>
    <w:pPr>
      <w:keepLines/>
      <w:spacing w:after="0" w:line="288" w:lineRule="auto"/>
    </w:pPr>
    <w:rPr>
      <w:rFonts w:ascii="Helvetica" w:hAnsi="Helvetica"/>
      <w:sz w:val="20"/>
      <w:szCs w:val="24"/>
      <w:lang w:eastAsia="nl-NL"/>
    </w:rPr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  <w:pPr>
      <w:keepLines/>
      <w:spacing w:after="0" w:line="288" w:lineRule="auto"/>
    </w:pPr>
    <w:rPr>
      <w:rFonts w:ascii="Helvetica" w:hAnsi="Helvetica"/>
      <w:sz w:val="20"/>
      <w:szCs w:val="24"/>
      <w:lang w:eastAsia="nl-NL"/>
    </w:rPr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keepLines/>
      <w:spacing w:after="0" w:line="288" w:lineRule="auto"/>
      <w:ind w:left="4252"/>
    </w:pPr>
    <w:rPr>
      <w:rFonts w:ascii="Helvetica" w:hAnsi="Helvetica"/>
      <w:sz w:val="20"/>
      <w:szCs w:val="24"/>
      <w:lang w:eastAsia="nl-NL"/>
    </w:rPr>
  </w:style>
  <w:style w:type="paragraph" w:styleId="HTML-voorafopgemaakt">
    <w:name w:val="HTML Preformatted"/>
    <w:basedOn w:val="Standaard"/>
    <w:semiHidden/>
    <w:rsid w:val="00F802D0"/>
    <w:pPr>
      <w:keepLines/>
      <w:spacing w:after="0" w:line="288" w:lineRule="auto"/>
    </w:pPr>
    <w:rPr>
      <w:rFonts w:ascii="Courier New" w:hAnsi="Courier New" w:cs="Courier New"/>
      <w:sz w:val="20"/>
      <w:szCs w:val="20"/>
      <w:lang w:eastAsia="nl-NL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pPr>
      <w:keepLines/>
      <w:spacing w:after="0" w:line="288" w:lineRule="auto"/>
    </w:pPr>
    <w:rPr>
      <w:rFonts w:ascii="Helvetica" w:hAnsi="Helvetica"/>
      <w:i/>
      <w:iCs/>
      <w:sz w:val="20"/>
      <w:szCs w:val="24"/>
      <w:lang w:eastAsia="nl-NL"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keepLines/>
      <w:spacing w:after="0" w:line="288" w:lineRule="auto"/>
      <w:ind w:left="283" w:hanging="283"/>
    </w:pPr>
    <w:rPr>
      <w:rFonts w:ascii="Helvetica" w:hAnsi="Helvetica"/>
      <w:sz w:val="20"/>
      <w:szCs w:val="24"/>
      <w:lang w:eastAsia="nl-NL"/>
    </w:rPr>
  </w:style>
  <w:style w:type="paragraph" w:styleId="Lijst2">
    <w:name w:val="List 2"/>
    <w:basedOn w:val="Standaard"/>
    <w:semiHidden/>
    <w:rsid w:val="00F802D0"/>
    <w:pPr>
      <w:keepLines/>
      <w:spacing w:after="0" w:line="288" w:lineRule="auto"/>
      <w:ind w:left="566" w:hanging="283"/>
    </w:pPr>
    <w:rPr>
      <w:rFonts w:ascii="Helvetica" w:hAnsi="Helvetica"/>
      <w:sz w:val="20"/>
      <w:szCs w:val="24"/>
      <w:lang w:eastAsia="nl-NL"/>
    </w:rPr>
  </w:style>
  <w:style w:type="paragraph" w:styleId="Lijst3">
    <w:name w:val="List 3"/>
    <w:basedOn w:val="Standaard"/>
    <w:semiHidden/>
    <w:rsid w:val="00F802D0"/>
    <w:pPr>
      <w:keepLines/>
      <w:spacing w:after="0" w:line="288" w:lineRule="auto"/>
      <w:ind w:left="849" w:hanging="283"/>
    </w:pPr>
    <w:rPr>
      <w:rFonts w:ascii="Helvetica" w:hAnsi="Helvetica"/>
      <w:sz w:val="20"/>
      <w:szCs w:val="24"/>
      <w:lang w:eastAsia="nl-NL"/>
    </w:rPr>
  </w:style>
  <w:style w:type="paragraph" w:styleId="Lijst4">
    <w:name w:val="List 4"/>
    <w:basedOn w:val="Standaard"/>
    <w:semiHidden/>
    <w:rsid w:val="00F802D0"/>
    <w:pPr>
      <w:keepLines/>
      <w:spacing w:after="0" w:line="288" w:lineRule="auto"/>
      <w:ind w:left="1132" w:hanging="283"/>
    </w:pPr>
    <w:rPr>
      <w:rFonts w:ascii="Helvetica" w:hAnsi="Helvetica"/>
      <w:sz w:val="20"/>
      <w:szCs w:val="24"/>
      <w:lang w:eastAsia="nl-NL"/>
    </w:rPr>
  </w:style>
  <w:style w:type="paragraph" w:styleId="Lijst5">
    <w:name w:val="List 5"/>
    <w:basedOn w:val="Standaard"/>
    <w:semiHidden/>
    <w:rsid w:val="00F802D0"/>
    <w:pPr>
      <w:keepLines/>
      <w:spacing w:after="0" w:line="288" w:lineRule="auto"/>
      <w:ind w:left="1415" w:hanging="283"/>
    </w:pPr>
    <w:rPr>
      <w:rFonts w:ascii="Helvetica" w:hAnsi="Helvetica"/>
      <w:sz w:val="20"/>
      <w:szCs w:val="24"/>
      <w:lang w:eastAsia="nl-NL"/>
    </w:rPr>
  </w:style>
  <w:style w:type="paragraph" w:styleId="Lijstopsomteken">
    <w:name w:val="List Bullet"/>
    <w:basedOn w:val="Standaard"/>
    <w:autoRedefine/>
    <w:semiHidden/>
    <w:rsid w:val="00F802D0"/>
    <w:pPr>
      <w:keepLines/>
      <w:numPr>
        <w:numId w:val="5"/>
      </w:numPr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Lijstopsomteken2">
    <w:name w:val="List Bullet 2"/>
    <w:basedOn w:val="Standaard"/>
    <w:autoRedefine/>
    <w:semiHidden/>
    <w:rsid w:val="00F802D0"/>
    <w:pPr>
      <w:keepLines/>
      <w:numPr>
        <w:numId w:val="6"/>
      </w:numPr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Lijstopsomteken3">
    <w:name w:val="List Bullet 3"/>
    <w:basedOn w:val="Standaard"/>
    <w:autoRedefine/>
    <w:semiHidden/>
    <w:rsid w:val="00F802D0"/>
    <w:pPr>
      <w:keepLines/>
      <w:numPr>
        <w:numId w:val="7"/>
      </w:numPr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Lijstopsomteken4">
    <w:name w:val="List Bullet 4"/>
    <w:basedOn w:val="Standaard"/>
    <w:autoRedefine/>
    <w:semiHidden/>
    <w:rsid w:val="00F802D0"/>
    <w:pPr>
      <w:keepLines/>
      <w:numPr>
        <w:numId w:val="8"/>
      </w:numPr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Lijstopsomteken5">
    <w:name w:val="List Bullet 5"/>
    <w:basedOn w:val="Standaard"/>
    <w:autoRedefine/>
    <w:semiHidden/>
    <w:rsid w:val="00F802D0"/>
    <w:pPr>
      <w:keepLines/>
      <w:numPr>
        <w:numId w:val="9"/>
      </w:numPr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Lijstnummering">
    <w:name w:val="List Number"/>
    <w:basedOn w:val="Standaard"/>
    <w:semiHidden/>
    <w:rsid w:val="00F802D0"/>
    <w:pPr>
      <w:keepLines/>
      <w:numPr>
        <w:numId w:val="10"/>
      </w:numPr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Lijstnummering2">
    <w:name w:val="List Number 2"/>
    <w:basedOn w:val="Standaard"/>
    <w:semiHidden/>
    <w:rsid w:val="00F802D0"/>
    <w:pPr>
      <w:keepLines/>
      <w:numPr>
        <w:numId w:val="11"/>
      </w:numPr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Lijstnummering3">
    <w:name w:val="List Number 3"/>
    <w:basedOn w:val="Standaard"/>
    <w:semiHidden/>
    <w:rsid w:val="00F802D0"/>
    <w:pPr>
      <w:keepLines/>
      <w:numPr>
        <w:numId w:val="12"/>
      </w:numPr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Lijstnummering4">
    <w:name w:val="List Number 4"/>
    <w:basedOn w:val="Standaard"/>
    <w:semiHidden/>
    <w:rsid w:val="00F802D0"/>
    <w:pPr>
      <w:keepLines/>
      <w:numPr>
        <w:numId w:val="13"/>
      </w:numPr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Lijstnummering5">
    <w:name w:val="List Number 5"/>
    <w:basedOn w:val="Standaard"/>
    <w:semiHidden/>
    <w:rsid w:val="00F802D0"/>
    <w:pPr>
      <w:keepLines/>
      <w:numPr>
        <w:numId w:val="14"/>
      </w:numPr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Lijstvoortzetting">
    <w:name w:val="List Continue"/>
    <w:basedOn w:val="Standaard"/>
    <w:semiHidden/>
    <w:rsid w:val="00F802D0"/>
    <w:pPr>
      <w:keepLines/>
      <w:spacing w:after="120" w:line="288" w:lineRule="auto"/>
      <w:ind w:left="283"/>
    </w:pPr>
    <w:rPr>
      <w:rFonts w:ascii="Helvetica" w:hAnsi="Helvetica"/>
      <w:sz w:val="20"/>
      <w:szCs w:val="24"/>
      <w:lang w:eastAsia="nl-NL"/>
    </w:rPr>
  </w:style>
  <w:style w:type="paragraph" w:styleId="Lijstvoortzetting2">
    <w:name w:val="List Continue 2"/>
    <w:basedOn w:val="Standaard"/>
    <w:semiHidden/>
    <w:rsid w:val="00F802D0"/>
    <w:pPr>
      <w:keepLines/>
      <w:spacing w:after="120" w:line="288" w:lineRule="auto"/>
      <w:ind w:left="566"/>
    </w:pPr>
    <w:rPr>
      <w:rFonts w:ascii="Helvetica" w:hAnsi="Helvetica"/>
      <w:sz w:val="20"/>
      <w:szCs w:val="24"/>
      <w:lang w:eastAsia="nl-NL"/>
    </w:rPr>
  </w:style>
  <w:style w:type="paragraph" w:styleId="Lijstvoortzetting3">
    <w:name w:val="List Continue 3"/>
    <w:basedOn w:val="Standaard"/>
    <w:semiHidden/>
    <w:rsid w:val="00F802D0"/>
    <w:pPr>
      <w:keepLines/>
      <w:spacing w:after="120" w:line="288" w:lineRule="auto"/>
      <w:ind w:left="849"/>
    </w:pPr>
    <w:rPr>
      <w:rFonts w:ascii="Helvetica" w:hAnsi="Helvetica"/>
      <w:sz w:val="20"/>
      <w:szCs w:val="24"/>
      <w:lang w:eastAsia="nl-NL"/>
    </w:rPr>
  </w:style>
  <w:style w:type="paragraph" w:styleId="Lijstvoortzetting4">
    <w:name w:val="List Continue 4"/>
    <w:basedOn w:val="Standaard"/>
    <w:semiHidden/>
    <w:rsid w:val="00F802D0"/>
    <w:pPr>
      <w:keepLines/>
      <w:spacing w:after="120" w:line="288" w:lineRule="auto"/>
      <w:ind w:left="1132"/>
    </w:pPr>
    <w:rPr>
      <w:rFonts w:ascii="Helvetica" w:hAnsi="Helvetica"/>
      <w:sz w:val="20"/>
      <w:szCs w:val="24"/>
      <w:lang w:eastAsia="nl-NL"/>
    </w:rPr>
  </w:style>
  <w:style w:type="paragraph" w:styleId="Lijstvoortzetting5">
    <w:name w:val="List Continue 5"/>
    <w:basedOn w:val="Standaard"/>
    <w:semiHidden/>
    <w:rsid w:val="00F802D0"/>
    <w:pPr>
      <w:keepLines/>
      <w:spacing w:after="120" w:line="288" w:lineRule="auto"/>
      <w:ind w:left="1415"/>
    </w:pPr>
    <w:rPr>
      <w:rFonts w:ascii="Helvetica" w:hAnsi="Helvetica"/>
      <w:sz w:val="20"/>
      <w:szCs w:val="24"/>
      <w:lang w:eastAsia="nl-NL"/>
    </w:r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pPr>
      <w:keepLines/>
      <w:spacing w:after="0" w:line="288" w:lineRule="auto"/>
    </w:pPr>
    <w:rPr>
      <w:rFonts w:ascii="Times New Roman" w:hAnsi="Times New Roman"/>
      <w:sz w:val="24"/>
      <w:szCs w:val="24"/>
      <w:lang w:eastAsia="nl-NL"/>
    </w:rPr>
  </w:style>
  <w:style w:type="paragraph" w:styleId="Notitiekop">
    <w:name w:val="Note Heading"/>
    <w:basedOn w:val="Standaard"/>
    <w:next w:val="Standaard"/>
    <w:semiHidden/>
    <w:rsid w:val="00F802D0"/>
    <w:pPr>
      <w:keepLines/>
      <w:spacing w:after="0" w:line="288" w:lineRule="auto"/>
    </w:pPr>
    <w:rPr>
      <w:rFonts w:ascii="Helvetica" w:hAnsi="Helvetica"/>
      <w:sz w:val="20"/>
      <w:szCs w:val="24"/>
      <w:lang w:eastAsia="nl-NL"/>
    </w:rPr>
  </w:style>
  <w:style w:type="paragraph" w:styleId="Plattetekst">
    <w:name w:val="Body Text"/>
    <w:basedOn w:val="Standaard"/>
    <w:semiHidden/>
    <w:rsid w:val="00F802D0"/>
    <w:pPr>
      <w:keepLines/>
      <w:spacing w:after="120" w:line="288" w:lineRule="auto"/>
    </w:pPr>
    <w:rPr>
      <w:rFonts w:ascii="Helvetica" w:hAnsi="Helvetica"/>
      <w:sz w:val="20"/>
      <w:szCs w:val="24"/>
      <w:lang w:eastAsia="nl-NL"/>
    </w:rPr>
  </w:style>
  <w:style w:type="paragraph" w:styleId="Plattetekst2">
    <w:name w:val="Body Text 2"/>
    <w:basedOn w:val="Standaard"/>
    <w:semiHidden/>
    <w:rsid w:val="00F802D0"/>
    <w:pPr>
      <w:keepLines/>
      <w:spacing w:after="120" w:line="480" w:lineRule="auto"/>
    </w:pPr>
    <w:rPr>
      <w:rFonts w:ascii="Helvetica" w:hAnsi="Helvetica"/>
      <w:sz w:val="20"/>
      <w:szCs w:val="24"/>
      <w:lang w:eastAsia="nl-NL"/>
    </w:rPr>
  </w:style>
  <w:style w:type="paragraph" w:styleId="Plattetekst3">
    <w:name w:val="Body Text 3"/>
    <w:basedOn w:val="Standaard"/>
    <w:semiHidden/>
    <w:rsid w:val="00F802D0"/>
    <w:pPr>
      <w:keepLines/>
      <w:spacing w:after="120" w:line="288" w:lineRule="auto"/>
    </w:pPr>
    <w:rPr>
      <w:rFonts w:ascii="Helvetica" w:hAnsi="Helvetica"/>
      <w:sz w:val="16"/>
      <w:szCs w:val="16"/>
      <w:lang w:eastAsia="nl-NL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keepLines/>
      <w:spacing w:after="120" w:line="288" w:lineRule="auto"/>
      <w:ind w:left="283"/>
    </w:pPr>
    <w:rPr>
      <w:rFonts w:ascii="Helvetica" w:hAnsi="Helvetica"/>
      <w:sz w:val="20"/>
      <w:szCs w:val="24"/>
      <w:lang w:eastAsia="nl-NL"/>
    </w:r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keepLines/>
      <w:spacing w:after="120" w:line="480" w:lineRule="auto"/>
      <w:ind w:left="283"/>
    </w:pPr>
    <w:rPr>
      <w:rFonts w:ascii="Helvetica" w:hAnsi="Helvetica"/>
      <w:sz w:val="20"/>
      <w:szCs w:val="24"/>
      <w:lang w:eastAsia="nl-NL"/>
    </w:rPr>
  </w:style>
  <w:style w:type="paragraph" w:styleId="Plattetekstinspringen3">
    <w:name w:val="Body Text Indent 3"/>
    <w:basedOn w:val="Standaard"/>
    <w:semiHidden/>
    <w:rsid w:val="00F802D0"/>
    <w:pPr>
      <w:keepLines/>
      <w:spacing w:after="120" w:line="288" w:lineRule="auto"/>
      <w:ind w:left="283"/>
    </w:pPr>
    <w:rPr>
      <w:rFonts w:ascii="Helvetica" w:hAnsi="Helvetica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keepLines/>
      <w:spacing w:after="0" w:line="288" w:lineRule="auto"/>
      <w:ind w:left="708"/>
    </w:pPr>
    <w:rPr>
      <w:rFonts w:ascii="Helvetica" w:hAnsi="Helvetica"/>
      <w:sz w:val="20"/>
      <w:szCs w:val="24"/>
      <w:lang w:eastAsia="nl-NL"/>
    </w:rPr>
  </w:style>
  <w:style w:type="paragraph" w:styleId="Ondertitel">
    <w:name w:val="Subtitle"/>
    <w:basedOn w:val="Standaard"/>
    <w:rsid w:val="00F802D0"/>
    <w:pPr>
      <w:keepLines/>
      <w:spacing w:after="60" w:line="288" w:lineRule="auto"/>
      <w:jc w:val="center"/>
      <w:outlineLvl w:val="1"/>
    </w:pPr>
    <w:rPr>
      <w:rFonts w:ascii="Helvetica" w:hAnsi="Helvetica" w:cs="Arial"/>
      <w:sz w:val="24"/>
      <w:szCs w:val="24"/>
      <w:lang w:eastAsia="nl-NL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pPr>
      <w:keepLines/>
      <w:spacing w:after="0" w:line="288" w:lineRule="auto"/>
    </w:pPr>
    <w:rPr>
      <w:rFonts w:ascii="Courier New" w:hAnsi="Courier New" w:cs="Courier New"/>
      <w:sz w:val="20"/>
      <w:szCs w:val="20"/>
      <w:lang w:eastAsia="nl-NL"/>
    </w:rPr>
  </w:style>
  <w:style w:type="paragraph" w:styleId="Titel">
    <w:name w:val="Title"/>
    <w:basedOn w:val="Standaard"/>
    <w:rsid w:val="00F802D0"/>
    <w:pPr>
      <w:keepLines/>
      <w:spacing w:before="240" w:after="60" w:line="288" w:lineRule="auto"/>
      <w:jc w:val="center"/>
      <w:outlineLvl w:val="0"/>
    </w:pPr>
    <w:rPr>
      <w:rFonts w:ascii="Helvetica" w:hAnsi="Helvetica" w:cs="Arial"/>
      <w:b/>
      <w:bCs/>
      <w:kern w:val="28"/>
      <w:sz w:val="32"/>
      <w:szCs w:val="32"/>
      <w:lang w:eastAsia="nl-NL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pPr>
      <w:keepLines/>
      <w:spacing w:after="0" w:line="288" w:lineRule="auto"/>
    </w:pPr>
    <w:rPr>
      <w:rFonts w:ascii="Helvetica" w:hAnsi="Helvetica"/>
      <w:sz w:val="20"/>
      <w:szCs w:val="20"/>
      <w:lang w:eastAsia="nl-NL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pPr>
      <w:keepLines/>
      <w:spacing w:after="0" w:line="288" w:lineRule="auto"/>
    </w:pPr>
    <w:rPr>
      <w:rFonts w:ascii="Tahoma" w:hAnsi="Tahoma" w:cs="Tahoma"/>
      <w:sz w:val="16"/>
      <w:szCs w:val="16"/>
      <w:lang w:eastAsia="nl-NL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rsid w:val="0099784C"/>
    <w:pPr>
      <w:keepLines/>
      <w:spacing w:after="0" w:line="288" w:lineRule="auto"/>
      <w:ind w:left="720"/>
      <w:contextualSpacing/>
    </w:pPr>
    <w:rPr>
      <w:rFonts w:ascii="Helvetica" w:hAnsi="Helvetica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keepLines/>
      <w:spacing w:after="0" w:line="240" w:lineRule="auto"/>
    </w:pPr>
    <w:rPr>
      <w:rFonts w:ascii="Helvetica" w:hAnsi="Helvetica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23649D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23649D"/>
    <w:rPr>
      <w:rFonts w:ascii="Arial" w:eastAsia="Calibri" w:hAnsi="Arial"/>
      <w:b/>
      <w:kern w:val="28"/>
      <w:sz w:val="32"/>
      <w:szCs w:val="20"/>
      <w:lang w:val="x-none"/>
    </w:rPr>
  </w:style>
  <w:style w:type="paragraph" w:styleId="Geenafstand">
    <w:name w:val="No Spacing"/>
    <w:uiPriority w:val="1"/>
    <w:qFormat/>
    <w:rsid w:val="0023649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ulvanHout\OneDrive%20-%20Akro%20Consult\Documenten\Aangepaste%20Office-sjablonen\Leeg%20document%20met%20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31A70324314D50937F917538076E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12A376-D441-4112-A96B-0E91171A4DFA}"/>
      </w:docPartPr>
      <w:docPartBody>
        <w:p w:rsidR="00BF32B9" w:rsidRDefault="00820C60" w:rsidP="00820C60">
          <w:pPr>
            <w:pStyle w:val="1431A70324314D50937F917538076E1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9A96B3E0EE447BEBA18F8C6B79AD8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48D100-5CCC-4BBD-989C-F9D4FC9971B4}"/>
      </w:docPartPr>
      <w:docPartBody>
        <w:p w:rsidR="00000000" w:rsidRDefault="00BF32B9" w:rsidP="00BF32B9">
          <w:pPr>
            <w:pStyle w:val="69A96B3E0EE447BEBA18F8C6B79AD8F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42947C7CAB64CAF92087C1093B0CB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85B178-C3CB-4428-8DA5-900E292DCEBB}"/>
      </w:docPartPr>
      <w:docPartBody>
        <w:p w:rsidR="00000000" w:rsidRDefault="00BF32B9" w:rsidP="00BF32B9">
          <w:pPr>
            <w:pStyle w:val="142947C7CAB64CAF92087C1093B0CBBC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6E1222683E644398908B81FB48E09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7EBF56-FDA8-4CE9-ADCA-59D8E3E741C6}"/>
      </w:docPartPr>
      <w:docPartBody>
        <w:p w:rsidR="00000000" w:rsidRDefault="00BF32B9" w:rsidP="00BF32B9">
          <w:pPr>
            <w:pStyle w:val="06E1222683E644398908B81FB48E09E3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0456869F38F4689ABF29A6E8CF55E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378102-0DD3-4068-A5F3-B33AC5FEED01}"/>
      </w:docPartPr>
      <w:docPartBody>
        <w:p w:rsidR="00000000" w:rsidRDefault="00BF32B9" w:rsidP="00BF32B9">
          <w:pPr>
            <w:pStyle w:val="90456869F38F4689ABF29A6E8CF55EC5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CE9C1690938443FA65030ECAFEC80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C10940-3EE9-46FF-84A0-762F951CF81C}"/>
      </w:docPartPr>
      <w:docPartBody>
        <w:p w:rsidR="00000000" w:rsidRDefault="00BF32B9" w:rsidP="00BF32B9">
          <w:pPr>
            <w:pStyle w:val="CCE9C1690938443FA65030ECAFEC80C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E580A9489934581976E40F3C9B0E6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B37D91-218D-46DA-9BBC-A89278A38878}"/>
      </w:docPartPr>
      <w:docPartBody>
        <w:p w:rsidR="00000000" w:rsidRDefault="00BF32B9" w:rsidP="00BF32B9">
          <w:pPr>
            <w:pStyle w:val="AE580A9489934581976E40F3C9B0E60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24B83A68F6745599807CFB516C74F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A5C8D5-7C80-417C-A88F-2AAF55A2CF2B}"/>
      </w:docPartPr>
      <w:docPartBody>
        <w:p w:rsidR="00000000" w:rsidRDefault="00BF32B9" w:rsidP="00BF32B9">
          <w:pPr>
            <w:pStyle w:val="924B83A68F6745599807CFB516C74F75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FC80A6E972E4170B43D438EF267C0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9B0768-D350-48EA-BFD3-0392192237C6}"/>
      </w:docPartPr>
      <w:docPartBody>
        <w:p w:rsidR="00000000" w:rsidRDefault="00BF32B9" w:rsidP="00BF32B9">
          <w:pPr>
            <w:pStyle w:val="BFC80A6E972E4170B43D438EF267C03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C5C49C6E92541A7B6DD5705DE5CB3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2035A5-3191-4BCF-AFFE-0C28408C0078}"/>
      </w:docPartPr>
      <w:docPartBody>
        <w:p w:rsidR="00000000" w:rsidRDefault="00BF32B9" w:rsidP="00BF32B9">
          <w:pPr>
            <w:pStyle w:val="8C5C49C6E92541A7B6DD5705DE5CB32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54FB43A612E471E9AF8C2570584AE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3AAD85-AF2F-483B-9ADD-3119A91FE9FE}"/>
      </w:docPartPr>
      <w:docPartBody>
        <w:p w:rsidR="00000000" w:rsidRDefault="00BF32B9" w:rsidP="00BF32B9">
          <w:pPr>
            <w:pStyle w:val="954FB43A612E471E9AF8C2570584AE06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39DCD1D0DEC40DE907A63A759C1D4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34B131-910C-4A7C-BCAB-B8DAF53248CF}"/>
      </w:docPartPr>
      <w:docPartBody>
        <w:p w:rsidR="00000000" w:rsidRDefault="00BF32B9" w:rsidP="00BF32B9">
          <w:pPr>
            <w:pStyle w:val="539DCD1D0DEC40DE907A63A759C1D4B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4FBE1A8105E4933819E78C98C2259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E3FF77-8D5C-4400-8BDC-51F683BFE29E}"/>
      </w:docPartPr>
      <w:docPartBody>
        <w:p w:rsidR="00000000" w:rsidRDefault="00BF32B9" w:rsidP="00BF32B9">
          <w:pPr>
            <w:pStyle w:val="54FBE1A8105E4933819E78C98C22591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CCFA2F92E914AED90244BBF683800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CE1470-E9E6-4B32-9699-C591C2FD1CD3}"/>
      </w:docPartPr>
      <w:docPartBody>
        <w:p w:rsidR="00000000" w:rsidRDefault="00BF32B9" w:rsidP="00BF32B9">
          <w:pPr>
            <w:pStyle w:val="9CCFA2F92E914AED90244BBF6838000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B5C08DDFB234001BF2BA3F8B6ABD9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AE8A1-CCFE-4C77-AEFF-128B8CCFC6E7}"/>
      </w:docPartPr>
      <w:docPartBody>
        <w:p w:rsidR="00000000" w:rsidRDefault="00BF32B9" w:rsidP="00BF32B9">
          <w:pPr>
            <w:pStyle w:val="1B5C08DDFB234001BF2BA3F8B6ABD975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4D37A6FA92B4D36B967FED5AF83A1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FEA17F-2336-43CF-8D3C-C497D942CF6A}"/>
      </w:docPartPr>
      <w:docPartBody>
        <w:p w:rsidR="00000000" w:rsidRDefault="00BF32B9" w:rsidP="00BF32B9">
          <w:pPr>
            <w:pStyle w:val="04D37A6FA92B4D36B967FED5AF83A101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D0B17AF71AB4EE4BC065EF2D945AD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B9FDC2-CFA5-485A-B1C3-96D09DD4D7C0}"/>
      </w:docPartPr>
      <w:docPartBody>
        <w:p w:rsidR="00000000" w:rsidRDefault="00BF32B9" w:rsidP="00BF32B9">
          <w:pPr>
            <w:pStyle w:val="3D0B17AF71AB4EE4BC065EF2D945AD4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33511FEDBDA422AB7B1786CFCA310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43E729-7BCF-460A-9F1A-391C5CAA76A8}"/>
      </w:docPartPr>
      <w:docPartBody>
        <w:p w:rsidR="00000000" w:rsidRDefault="00BF32B9" w:rsidP="00BF32B9">
          <w:pPr>
            <w:pStyle w:val="133511FEDBDA422AB7B1786CFCA3103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C264685CB9948789AC81EAAFB965A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158429-7951-4B37-8C47-D4032A1E305B}"/>
      </w:docPartPr>
      <w:docPartBody>
        <w:p w:rsidR="00000000" w:rsidRDefault="00BF32B9" w:rsidP="00BF32B9">
          <w:pPr>
            <w:pStyle w:val="5C264685CB9948789AC81EAAFB965ADC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AE459A63E234FFBA76EE075642133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4E1C3A-5412-49DA-9833-3C4A11F5C604}"/>
      </w:docPartPr>
      <w:docPartBody>
        <w:p w:rsidR="00000000" w:rsidRDefault="00BF32B9" w:rsidP="00BF32B9">
          <w:pPr>
            <w:pStyle w:val="6AE459A63E234FFBA76EE0756421332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BFF0D06BD8D49E08A94B41537D1A2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0177BE-001A-492D-B629-9324E8222A90}"/>
      </w:docPartPr>
      <w:docPartBody>
        <w:p w:rsidR="00000000" w:rsidRDefault="00BF32B9" w:rsidP="00BF32B9">
          <w:pPr>
            <w:pStyle w:val="BBFF0D06BD8D49E08A94B41537D1A26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359381D42914E0B8DA96C6F068938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D70F6-0078-4837-A058-756C275F78F7}"/>
      </w:docPartPr>
      <w:docPartBody>
        <w:p w:rsidR="00000000" w:rsidRDefault="00BF32B9" w:rsidP="00BF32B9">
          <w:pPr>
            <w:pStyle w:val="B359381D42914E0B8DA96C6F0689389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2C64396090B4B4C8379CB0827AA02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2AA26A-2879-4ADA-AF7C-645E5DCD2065}"/>
      </w:docPartPr>
      <w:docPartBody>
        <w:p w:rsidR="00000000" w:rsidRDefault="00BF32B9" w:rsidP="00BF32B9">
          <w:pPr>
            <w:pStyle w:val="82C64396090B4B4C8379CB0827AA027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572E001271B446F8CB0D240FD5E96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19D24A-406F-4970-8F9B-A0632242A5C3}"/>
      </w:docPartPr>
      <w:docPartBody>
        <w:p w:rsidR="00000000" w:rsidRDefault="00BF32B9" w:rsidP="00BF32B9">
          <w:pPr>
            <w:pStyle w:val="6572E001271B446F8CB0D240FD5E96DC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25437CFE2D54B8D874DBB510EF4F2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4B35CD-A13A-4483-AA57-D58A4660A157}"/>
      </w:docPartPr>
      <w:docPartBody>
        <w:p w:rsidR="00000000" w:rsidRDefault="00BF32B9" w:rsidP="00BF32B9">
          <w:pPr>
            <w:pStyle w:val="B25437CFE2D54B8D874DBB510EF4F2F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0D5EB62EFBD4060BF670BF4F9292B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A6B1C-4B31-4ABA-9B68-3E5D9BF8574D}"/>
      </w:docPartPr>
      <w:docPartBody>
        <w:p w:rsidR="00000000" w:rsidRDefault="00BF32B9" w:rsidP="00BF32B9">
          <w:pPr>
            <w:pStyle w:val="00D5EB62EFBD4060BF670BF4F9292BD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4E0B277E845494BBA11DFEF233514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7BA3F1-9C3D-4E43-BFF7-EEC1737E2B3B}"/>
      </w:docPartPr>
      <w:docPartBody>
        <w:p w:rsidR="00000000" w:rsidRDefault="00BF32B9" w:rsidP="00BF32B9">
          <w:pPr>
            <w:pStyle w:val="44E0B277E845494BBA11DFEF2335145E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BDD0149C6494ACB9F57C4699F1FE1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8128B8-D2F1-4829-8E7B-10ACBF4F880A}"/>
      </w:docPartPr>
      <w:docPartBody>
        <w:p w:rsidR="00000000" w:rsidRDefault="00BF32B9" w:rsidP="00BF32B9">
          <w:pPr>
            <w:pStyle w:val="2BDD0149C6494ACB9F57C4699F1FE1F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0ECFC083D084615B011A9A7E90A80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FA0E91-5890-495F-9C89-8ED47D56066F}"/>
      </w:docPartPr>
      <w:docPartBody>
        <w:p w:rsidR="00000000" w:rsidRDefault="00BF32B9" w:rsidP="00BF32B9">
          <w:pPr>
            <w:pStyle w:val="B0ECFC083D084615B011A9A7E90A80E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1ECC57E309F4A9E9C6AE30BC7EB95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7C77A8-2B5D-410D-B0EF-2BD8BB05A64E}"/>
      </w:docPartPr>
      <w:docPartBody>
        <w:p w:rsidR="00000000" w:rsidRDefault="00BF32B9" w:rsidP="00BF32B9">
          <w:pPr>
            <w:pStyle w:val="51ECC57E309F4A9E9C6AE30BC7EB956E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5E4076B53E24D44B7D422311514A0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90D730-DA23-4699-82D9-128F6CA482FF}"/>
      </w:docPartPr>
      <w:docPartBody>
        <w:p w:rsidR="00000000" w:rsidRDefault="00BF32B9" w:rsidP="00BF32B9">
          <w:pPr>
            <w:pStyle w:val="C5E4076B53E24D44B7D422311514A0D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D3FC6702FAA4A51AC572406BD58BA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982381-CBA4-403A-A894-A5824B0DA41F}"/>
      </w:docPartPr>
      <w:docPartBody>
        <w:p w:rsidR="00000000" w:rsidRDefault="00BF32B9" w:rsidP="00BF32B9">
          <w:pPr>
            <w:pStyle w:val="0D3FC6702FAA4A51AC572406BD58BAF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7C493B4458C44509AF705245BCB3E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C2B0B7-E96C-4E30-9F76-AEE853A0505E}"/>
      </w:docPartPr>
      <w:docPartBody>
        <w:p w:rsidR="00000000" w:rsidRDefault="00BF32B9" w:rsidP="00BF32B9">
          <w:pPr>
            <w:pStyle w:val="67C493B4458C44509AF705245BCB3E4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CAB1274AFC542FCB23D2C9023E136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530EB2-7D15-4F6C-B02C-B7D9D77246C9}"/>
      </w:docPartPr>
      <w:docPartBody>
        <w:p w:rsidR="00000000" w:rsidRDefault="00BF32B9" w:rsidP="00BF32B9">
          <w:pPr>
            <w:pStyle w:val="CCAB1274AFC542FCB23D2C9023E136C5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29C4106D2824A3799F61235E01B50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42577-EA2F-4441-8DF0-1540184A64B6}"/>
      </w:docPartPr>
      <w:docPartBody>
        <w:p w:rsidR="00000000" w:rsidRDefault="00BF32B9" w:rsidP="00BF32B9">
          <w:pPr>
            <w:pStyle w:val="029C4106D2824A3799F61235E01B5056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EFEB9730C6E44D9BE01007BEA5F81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B4F108-E33E-4DFF-A384-A6755DF751BB}"/>
      </w:docPartPr>
      <w:docPartBody>
        <w:p w:rsidR="00000000" w:rsidRDefault="00BF32B9" w:rsidP="00BF32B9">
          <w:pPr>
            <w:pStyle w:val="9EFEB9730C6E44D9BE01007BEA5F810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F5F9C2CE4AC411D97EC3E50B20691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266DC1-86CC-4A6C-8D55-048FA8A2FF0D}"/>
      </w:docPartPr>
      <w:docPartBody>
        <w:p w:rsidR="00000000" w:rsidRDefault="00BF32B9" w:rsidP="00BF32B9">
          <w:pPr>
            <w:pStyle w:val="DF5F9C2CE4AC411D97EC3E50B206915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954EDAEF8A34D12ACEE7E510BF921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D57C79-6063-4B76-AF0E-09CA55DEDBD5}"/>
      </w:docPartPr>
      <w:docPartBody>
        <w:p w:rsidR="00000000" w:rsidRDefault="00BF32B9" w:rsidP="00BF32B9">
          <w:pPr>
            <w:pStyle w:val="F954EDAEF8A34D12ACEE7E510BF9217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34293AA52FB417A8FD9EA792A909A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5CC6C7-686E-469B-AC33-4BAC5E713718}"/>
      </w:docPartPr>
      <w:docPartBody>
        <w:p w:rsidR="00000000" w:rsidRDefault="00BF32B9" w:rsidP="00BF32B9">
          <w:pPr>
            <w:pStyle w:val="234293AA52FB417A8FD9EA792A909A04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C3555D25B3E45D3B88B97F13ED281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C53E02-5EEC-4BDE-8A18-76825455B404}"/>
      </w:docPartPr>
      <w:docPartBody>
        <w:p w:rsidR="00000000" w:rsidRDefault="00BF32B9" w:rsidP="00BF32B9">
          <w:pPr>
            <w:pStyle w:val="BC3555D25B3E45D3B88B97F13ED28106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E1737265BD34F6EBE487FF7EE38BA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A358CE-EB72-4012-9F34-C45B2619FDE0}"/>
      </w:docPartPr>
      <w:docPartBody>
        <w:p w:rsidR="00000000" w:rsidRDefault="00BF32B9" w:rsidP="00BF32B9">
          <w:pPr>
            <w:pStyle w:val="6E1737265BD34F6EBE487FF7EE38BA9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3463E20157642FB9B59F40F7914F1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6CE5D1-5BFA-452B-8551-36FB32DF87DE}"/>
      </w:docPartPr>
      <w:docPartBody>
        <w:p w:rsidR="00000000" w:rsidRDefault="00BF32B9" w:rsidP="00BF32B9">
          <w:pPr>
            <w:pStyle w:val="D3463E20157642FB9B59F40F7914F16E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FAEC9C7E99640E88BD3BC1F4A73B3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860BA1-2550-4019-A26B-C5EE7A021FC9}"/>
      </w:docPartPr>
      <w:docPartBody>
        <w:p w:rsidR="00000000" w:rsidRDefault="00BF32B9" w:rsidP="00BF32B9">
          <w:pPr>
            <w:pStyle w:val="6FAEC9C7E99640E88BD3BC1F4A73B3EE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322FC48C2564D94BA93143B9F6DB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13345E-5580-4782-B521-AFF951300E7D}"/>
      </w:docPartPr>
      <w:docPartBody>
        <w:p w:rsidR="00000000" w:rsidRDefault="00BF32B9" w:rsidP="00BF32B9">
          <w:pPr>
            <w:pStyle w:val="8322FC48C2564D94BA93143B9F6DBB3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B53BFA4F3FE49CB8907EB596C5EEB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971252-2A7E-4833-8905-268F8EEFB27D}"/>
      </w:docPartPr>
      <w:docPartBody>
        <w:p w:rsidR="00000000" w:rsidRDefault="00BF32B9" w:rsidP="00BF32B9">
          <w:pPr>
            <w:pStyle w:val="0B53BFA4F3FE49CB8907EB596C5EEB4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FA9C2F1923349EB81661C78714BFB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53C6FF-C91E-4A39-A88E-EE9889344246}"/>
      </w:docPartPr>
      <w:docPartBody>
        <w:p w:rsidR="00000000" w:rsidRDefault="00BF32B9" w:rsidP="00BF32B9">
          <w:pPr>
            <w:pStyle w:val="5FA9C2F1923349EB81661C78714BFB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87C035238FA407AA1E1BA6D3E5C55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67A06-7042-4FC4-BBF5-8FD79DBB5299}"/>
      </w:docPartPr>
      <w:docPartBody>
        <w:p w:rsidR="00000000" w:rsidRDefault="00BF32B9" w:rsidP="00BF32B9">
          <w:pPr>
            <w:pStyle w:val="E87C035238FA407AA1E1BA6D3E5C55D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1001774E0A04CB3B1418984652BA1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7C33DC-3F01-4834-95DC-E758477E6A40}"/>
      </w:docPartPr>
      <w:docPartBody>
        <w:p w:rsidR="00000000" w:rsidRDefault="00BF32B9" w:rsidP="00BF32B9">
          <w:pPr>
            <w:pStyle w:val="11001774E0A04CB3B1418984652BA11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B6F04CF923D4B51A3DCE11662AC90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000A0B-C68A-48A5-A377-898BA6E728A0}"/>
      </w:docPartPr>
      <w:docPartBody>
        <w:p w:rsidR="00000000" w:rsidRDefault="00BF32B9" w:rsidP="00BF32B9">
          <w:pPr>
            <w:pStyle w:val="FB6F04CF923D4B51A3DCE11662AC901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FEF024B986D44CC9E3C5A1C324937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CE7D07-5CC9-4C7A-926F-4992EE9BB32B}"/>
      </w:docPartPr>
      <w:docPartBody>
        <w:p w:rsidR="00000000" w:rsidRDefault="00BF32B9" w:rsidP="00BF32B9">
          <w:pPr>
            <w:pStyle w:val="1FEF024B986D44CC9E3C5A1C3249375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55C7C600E1849C58CBF96F731FC01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0FB399-70B2-4A1E-828B-92F5B3B789CA}"/>
      </w:docPartPr>
      <w:docPartBody>
        <w:p w:rsidR="00000000" w:rsidRDefault="00BF32B9" w:rsidP="00BF32B9">
          <w:pPr>
            <w:pStyle w:val="655C7C600E1849C58CBF96F731FC01A3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7C3F20A8A71441A84857A5BFE72B4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62AD52-1618-4A9F-AE69-C8F679FAACA2}"/>
      </w:docPartPr>
      <w:docPartBody>
        <w:p w:rsidR="00000000" w:rsidRDefault="00BF32B9" w:rsidP="00BF32B9">
          <w:pPr>
            <w:pStyle w:val="C7C3F20A8A71441A84857A5BFE72B403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72"/>
    <w:rsid w:val="00166858"/>
    <w:rsid w:val="00197A72"/>
    <w:rsid w:val="003304EF"/>
    <w:rsid w:val="007E7F7C"/>
    <w:rsid w:val="00820C60"/>
    <w:rsid w:val="00B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F32B9"/>
    <w:rPr>
      <w:color w:val="808080"/>
    </w:rPr>
  </w:style>
  <w:style w:type="paragraph" w:customStyle="1" w:styleId="BBE662C3D5F4438BB1EAEB4A6B986613">
    <w:name w:val="BBE662C3D5F4438BB1EAEB4A6B986613"/>
    <w:rsid w:val="00197A72"/>
  </w:style>
  <w:style w:type="paragraph" w:customStyle="1" w:styleId="69A96B3E0EE447BEBA18F8C6B79AD8F7">
    <w:name w:val="69A96B3E0EE447BEBA18F8C6B79AD8F7"/>
    <w:rsid w:val="00BF32B9"/>
  </w:style>
  <w:style w:type="paragraph" w:customStyle="1" w:styleId="142947C7CAB64CAF92087C1093B0CBBC">
    <w:name w:val="142947C7CAB64CAF92087C1093B0CBBC"/>
    <w:rsid w:val="00BF32B9"/>
  </w:style>
  <w:style w:type="paragraph" w:customStyle="1" w:styleId="06E1222683E644398908B81FB48E09E3">
    <w:name w:val="06E1222683E644398908B81FB48E09E3"/>
    <w:rsid w:val="00BF32B9"/>
  </w:style>
  <w:style w:type="paragraph" w:customStyle="1" w:styleId="90456869F38F4689ABF29A6E8CF55EC5">
    <w:name w:val="90456869F38F4689ABF29A6E8CF55EC5"/>
    <w:rsid w:val="00BF32B9"/>
  </w:style>
  <w:style w:type="paragraph" w:customStyle="1" w:styleId="6765C3D3B0CF45D0ADF285314C43DDE8">
    <w:name w:val="6765C3D3B0CF45D0ADF285314C43DDE8"/>
    <w:rsid w:val="00197A72"/>
  </w:style>
  <w:style w:type="paragraph" w:customStyle="1" w:styleId="D480160A1CC74079AADC3DB335DC43C9">
    <w:name w:val="D480160A1CC74079AADC3DB335DC43C9"/>
    <w:rsid w:val="00197A72"/>
  </w:style>
  <w:style w:type="paragraph" w:customStyle="1" w:styleId="DBA63F90DF2B4E0DAF4D60535A380495">
    <w:name w:val="DBA63F90DF2B4E0DAF4D60535A380495"/>
    <w:rsid w:val="00197A72"/>
  </w:style>
  <w:style w:type="paragraph" w:customStyle="1" w:styleId="1BCD9E82B6E44F3EAF0400216183F392">
    <w:name w:val="1BCD9E82B6E44F3EAF0400216183F392"/>
    <w:rsid w:val="00197A72"/>
  </w:style>
  <w:style w:type="paragraph" w:customStyle="1" w:styleId="83F4FD5AE1004782AE510138044C077B">
    <w:name w:val="83F4FD5AE1004782AE510138044C077B"/>
    <w:rsid w:val="00197A72"/>
  </w:style>
  <w:style w:type="paragraph" w:customStyle="1" w:styleId="C1D68E66631E437AA88F49C8D052B42B">
    <w:name w:val="C1D68E66631E437AA88F49C8D052B42B"/>
    <w:rsid w:val="00197A72"/>
  </w:style>
  <w:style w:type="paragraph" w:customStyle="1" w:styleId="46CB01A3344549A7A475BAF450C00645">
    <w:name w:val="46CB01A3344549A7A475BAF450C00645"/>
    <w:rsid w:val="00197A72"/>
  </w:style>
  <w:style w:type="paragraph" w:customStyle="1" w:styleId="DDE48C6F6250414FAF157893CF4CFDD9">
    <w:name w:val="DDE48C6F6250414FAF157893CF4CFDD9"/>
    <w:rsid w:val="00197A72"/>
  </w:style>
  <w:style w:type="paragraph" w:customStyle="1" w:styleId="0B9B6F96A38144DA8B4342F87DC18CE1">
    <w:name w:val="0B9B6F96A38144DA8B4342F87DC18CE1"/>
    <w:rsid w:val="00197A72"/>
  </w:style>
  <w:style w:type="paragraph" w:customStyle="1" w:styleId="5B64782A577B47B681B1CF6967479A6C">
    <w:name w:val="5B64782A577B47B681B1CF6967479A6C"/>
    <w:rsid w:val="00197A72"/>
  </w:style>
  <w:style w:type="paragraph" w:customStyle="1" w:styleId="ABC23BE8CAC94443B554C47CA58FE8DC">
    <w:name w:val="ABC23BE8CAC94443B554C47CA58FE8DC"/>
    <w:rsid w:val="00197A72"/>
  </w:style>
  <w:style w:type="paragraph" w:customStyle="1" w:styleId="E95892265AEB49D1976C98EA3D667490">
    <w:name w:val="E95892265AEB49D1976C98EA3D667490"/>
    <w:rsid w:val="00197A72"/>
  </w:style>
  <w:style w:type="paragraph" w:customStyle="1" w:styleId="1304953EAEDE4C63A42F4691EE099077">
    <w:name w:val="1304953EAEDE4C63A42F4691EE099077"/>
    <w:rsid w:val="00197A72"/>
  </w:style>
  <w:style w:type="paragraph" w:customStyle="1" w:styleId="1ED8B74A0B21423ABDBDDEBD2D2BA690">
    <w:name w:val="1ED8B74A0B21423ABDBDDEBD2D2BA690"/>
    <w:rsid w:val="00197A72"/>
  </w:style>
  <w:style w:type="paragraph" w:customStyle="1" w:styleId="64894EE06222402F80C6BB6ECD74C633">
    <w:name w:val="64894EE06222402F80C6BB6ECD74C633"/>
    <w:rsid w:val="00197A72"/>
  </w:style>
  <w:style w:type="paragraph" w:customStyle="1" w:styleId="F30FDEC4BD9C4046AE9AEBB26DB319F3">
    <w:name w:val="F30FDEC4BD9C4046AE9AEBB26DB319F3"/>
    <w:rsid w:val="00197A72"/>
  </w:style>
  <w:style w:type="paragraph" w:customStyle="1" w:styleId="FF05F553796540F9AA26C75C554C4258">
    <w:name w:val="FF05F553796540F9AA26C75C554C4258"/>
    <w:rsid w:val="00197A72"/>
  </w:style>
  <w:style w:type="paragraph" w:customStyle="1" w:styleId="9241DA5E957240E3A9E1D582FD9790F2">
    <w:name w:val="9241DA5E957240E3A9E1D582FD9790F2"/>
    <w:rsid w:val="00197A72"/>
  </w:style>
  <w:style w:type="paragraph" w:customStyle="1" w:styleId="67ADEB0991EF4D5FA14F7CE807174A00">
    <w:name w:val="67ADEB0991EF4D5FA14F7CE807174A00"/>
    <w:rsid w:val="00197A72"/>
  </w:style>
  <w:style w:type="paragraph" w:customStyle="1" w:styleId="1431A70324314D50937F917538076E18">
    <w:name w:val="1431A70324314D50937F917538076E18"/>
    <w:rsid w:val="00820C60"/>
  </w:style>
  <w:style w:type="paragraph" w:customStyle="1" w:styleId="C8ADC026CD26473D86DCA3C4A194547B">
    <w:name w:val="C8ADC026CD26473D86DCA3C4A194547B"/>
    <w:rsid w:val="00820C60"/>
  </w:style>
  <w:style w:type="paragraph" w:customStyle="1" w:styleId="E85BA56DD18D4ADF8A206C5586AFBF75">
    <w:name w:val="E85BA56DD18D4ADF8A206C5586AFBF75"/>
    <w:rsid w:val="00820C60"/>
  </w:style>
  <w:style w:type="paragraph" w:customStyle="1" w:styleId="95B4F33ED5324E5CA83658556CFC9EA4">
    <w:name w:val="95B4F33ED5324E5CA83658556CFC9EA4"/>
    <w:rsid w:val="00820C60"/>
  </w:style>
  <w:style w:type="paragraph" w:customStyle="1" w:styleId="268D70FDA4EB4935A355E000E13315CC">
    <w:name w:val="268D70FDA4EB4935A355E000E13315CC"/>
    <w:rsid w:val="00BF32B9"/>
  </w:style>
  <w:style w:type="paragraph" w:customStyle="1" w:styleId="CCE9C1690938443FA65030ECAFEC80CA">
    <w:name w:val="CCE9C1690938443FA65030ECAFEC80CA"/>
    <w:rsid w:val="00BF32B9"/>
  </w:style>
  <w:style w:type="paragraph" w:customStyle="1" w:styleId="DDEDE9CCFE454912B547C6A37AD30AB6">
    <w:name w:val="DDEDE9CCFE454912B547C6A37AD30AB6"/>
    <w:rsid w:val="00BF32B9"/>
  </w:style>
  <w:style w:type="paragraph" w:customStyle="1" w:styleId="071630A02D7E4114B8B3E8BEC61B8987">
    <w:name w:val="071630A02D7E4114B8B3E8BEC61B8987"/>
    <w:rsid w:val="00BF32B9"/>
  </w:style>
  <w:style w:type="paragraph" w:customStyle="1" w:styleId="30A60BCD6CDB404A946995AC3D07C12E">
    <w:name w:val="30A60BCD6CDB404A946995AC3D07C12E"/>
    <w:rsid w:val="00BF32B9"/>
  </w:style>
  <w:style w:type="paragraph" w:customStyle="1" w:styleId="B31FD700E573444493AE7EA20C69B03A">
    <w:name w:val="B31FD700E573444493AE7EA20C69B03A"/>
    <w:rsid w:val="00BF32B9"/>
  </w:style>
  <w:style w:type="paragraph" w:customStyle="1" w:styleId="DC146BFCF39E4E619949806B70218C48">
    <w:name w:val="DC146BFCF39E4E619949806B70218C48"/>
    <w:rsid w:val="00BF32B9"/>
  </w:style>
  <w:style w:type="paragraph" w:customStyle="1" w:styleId="AE580A9489934581976E40F3C9B0E602">
    <w:name w:val="AE580A9489934581976E40F3C9B0E602"/>
    <w:rsid w:val="00BF32B9"/>
  </w:style>
  <w:style w:type="paragraph" w:customStyle="1" w:styleId="924B83A68F6745599807CFB516C74F75">
    <w:name w:val="924B83A68F6745599807CFB516C74F75"/>
    <w:rsid w:val="00BF32B9"/>
  </w:style>
  <w:style w:type="paragraph" w:customStyle="1" w:styleId="354297ADB09C4715A58F3AE27B6984B9">
    <w:name w:val="354297ADB09C4715A58F3AE27B6984B9"/>
    <w:rsid w:val="00BF32B9"/>
  </w:style>
  <w:style w:type="paragraph" w:customStyle="1" w:styleId="9A9A27E5201B4DAAAB51D909E9651072">
    <w:name w:val="9A9A27E5201B4DAAAB51D909E9651072"/>
    <w:rsid w:val="00BF32B9"/>
  </w:style>
  <w:style w:type="paragraph" w:customStyle="1" w:styleId="D4AE8FF2CC774BB2BA6F86639E25FFC7">
    <w:name w:val="D4AE8FF2CC774BB2BA6F86639E25FFC7"/>
    <w:rsid w:val="00BF32B9"/>
  </w:style>
  <w:style w:type="paragraph" w:customStyle="1" w:styleId="A9E7BA9CC6BF4CBD9EB2E59A9C7771D2">
    <w:name w:val="A9E7BA9CC6BF4CBD9EB2E59A9C7771D2"/>
    <w:rsid w:val="00BF32B9"/>
  </w:style>
  <w:style w:type="paragraph" w:customStyle="1" w:styleId="F83DF23D3FC24140AC83605D3E316986">
    <w:name w:val="F83DF23D3FC24140AC83605D3E316986"/>
    <w:rsid w:val="00BF32B9"/>
  </w:style>
  <w:style w:type="paragraph" w:customStyle="1" w:styleId="BFC80A6E972E4170B43D438EF267C03A">
    <w:name w:val="BFC80A6E972E4170B43D438EF267C03A"/>
    <w:rsid w:val="00BF32B9"/>
  </w:style>
  <w:style w:type="paragraph" w:customStyle="1" w:styleId="8C5C49C6E92541A7B6DD5705DE5CB32F">
    <w:name w:val="8C5C49C6E92541A7B6DD5705DE5CB32F"/>
    <w:rsid w:val="00BF32B9"/>
  </w:style>
  <w:style w:type="paragraph" w:customStyle="1" w:styleId="954FB43A612E471E9AF8C2570584AE06">
    <w:name w:val="954FB43A612E471E9AF8C2570584AE06"/>
    <w:rsid w:val="00BF32B9"/>
  </w:style>
  <w:style w:type="paragraph" w:customStyle="1" w:styleId="539DCD1D0DEC40DE907A63A759C1D4BF">
    <w:name w:val="539DCD1D0DEC40DE907A63A759C1D4BF"/>
    <w:rsid w:val="00BF32B9"/>
  </w:style>
  <w:style w:type="paragraph" w:customStyle="1" w:styleId="54FBE1A8105E4933819E78C98C22591A">
    <w:name w:val="54FBE1A8105E4933819E78C98C22591A"/>
    <w:rsid w:val="00BF32B9"/>
  </w:style>
  <w:style w:type="paragraph" w:customStyle="1" w:styleId="93C4BB8CEAA34B54817C8E3E2B07E313">
    <w:name w:val="93C4BB8CEAA34B54817C8E3E2B07E313"/>
    <w:rsid w:val="00BF32B9"/>
  </w:style>
  <w:style w:type="paragraph" w:customStyle="1" w:styleId="E813FCA503E04C70BC642B69714B8749">
    <w:name w:val="E813FCA503E04C70BC642B69714B8749"/>
    <w:rsid w:val="00BF32B9"/>
  </w:style>
  <w:style w:type="paragraph" w:customStyle="1" w:styleId="B5DFA8C616A847A0B1CD2965F9B2807C">
    <w:name w:val="B5DFA8C616A847A0B1CD2965F9B2807C"/>
    <w:rsid w:val="00BF32B9"/>
  </w:style>
  <w:style w:type="paragraph" w:customStyle="1" w:styleId="14ADC8A0C3EA434086FC565C056E4638">
    <w:name w:val="14ADC8A0C3EA434086FC565C056E4638"/>
    <w:rsid w:val="00BF32B9"/>
  </w:style>
  <w:style w:type="paragraph" w:customStyle="1" w:styleId="CA3E5D7564A7424DA4BA0B803CFE1F34">
    <w:name w:val="CA3E5D7564A7424DA4BA0B803CFE1F34"/>
    <w:rsid w:val="00BF32B9"/>
  </w:style>
  <w:style w:type="paragraph" w:customStyle="1" w:styleId="27E049C299014D0288AD6051A6758B42">
    <w:name w:val="27E049C299014D0288AD6051A6758B42"/>
    <w:rsid w:val="00BF32B9"/>
  </w:style>
  <w:style w:type="paragraph" w:customStyle="1" w:styleId="93B04D33E4EC4240BF6306B643797545">
    <w:name w:val="93B04D33E4EC4240BF6306B643797545"/>
    <w:rsid w:val="00BF32B9"/>
  </w:style>
  <w:style w:type="paragraph" w:customStyle="1" w:styleId="20A81E7B932949D2872C0DFCDB9D8407">
    <w:name w:val="20A81E7B932949D2872C0DFCDB9D8407"/>
    <w:rsid w:val="00BF32B9"/>
  </w:style>
  <w:style w:type="paragraph" w:customStyle="1" w:styleId="2E837DDB9B6046D995D769A036BC4272">
    <w:name w:val="2E837DDB9B6046D995D769A036BC4272"/>
    <w:rsid w:val="00BF32B9"/>
  </w:style>
  <w:style w:type="paragraph" w:customStyle="1" w:styleId="FEAE800D87014591B0F9D6643593ABB9">
    <w:name w:val="FEAE800D87014591B0F9D6643593ABB9"/>
    <w:rsid w:val="00BF32B9"/>
  </w:style>
  <w:style w:type="paragraph" w:customStyle="1" w:styleId="89D29CD0339949538CBD449E2BCDE14E">
    <w:name w:val="89D29CD0339949538CBD449E2BCDE14E"/>
    <w:rsid w:val="00BF32B9"/>
  </w:style>
  <w:style w:type="paragraph" w:customStyle="1" w:styleId="D3193AA3BD3D4B879704D7CF9B286D12">
    <w:name w:val="D3193AA3BD3D4B879704D7CF9B286D12"/>
    <w:rsid w:val="00BF32B9"/>
  </w:style>
  <w:style w:type="paragraph" w:customStyle="1" w:styleId="27A87852C34745C4BB0C453B270FBD12">
    <w:name w:val="27A87852C34745C4BB0C453B270FBD12"/>
    <w:rsid w:val="00BF32B9"/>
  </w:style>
  <w:style w:type="paragraph" w:customStyle="1" w:styleId="9CCFA2F92E914AED90244BBF6838000A">
    <w:name w:val="9CCFA2F92E914AED90244BBF6838000A"/>
    <w:rsid w:val="00BF32B9"/>
  </w:style>
  <w:style w:type="paragraph" w:customStyle="1" w:styleId="1B5C08DDFB234001BF2BA3F8B6ABD975">
    <w:name w:val="1B5C08DDFB234001BF2BA3F8B6ABD975"/>
    <w:rsid w:val="00BF32B9"/>
  </w:style>
  <w:style w:type="paragraph" w:customStyle="1" w:styleId="04D37A6FA92B4D36B967FED5AF83A101">
    <w:name w:val="04D37A6FA92B4D36B967FED5AF83A101"/>
    <w:rsid w:val="00BF32B9"/>
  </w:style>
  <w:style w:type="paragraph" w:customStyle="1" w:styleId="3D0B17AF71AB4EE4BC065EF2D945AD4F">
    <w:name w:val="3D0B17AF71AB4EE4BC065EF2D945AD4F"/>
    <w:rsid w:val="00BF32B9"/>
  </w:style>
  <w:style w:type="paragraph" w:customStyle="1" w:styleId="133511FEDBDA422AB7B1786CFCA3103A">
    <w:name w:val="133511FEDBDA422AB7B1786CFCA3103A"/>
    <w:rsid w:val="00BF32B9"/>
  </w:style>
  <w:style w:type="paragraph" w:customStyle="1" w:styleId="5C264685CB9948789AC81EAAFB965ADC">
    <w:name w:val="5C264685CB9948789AC81EAAFB965ADC"/>
    <w:rsid w:val="00BF32B9"/>
  </w:style>
  <w:style w:type="paragraph" w:customStyle="1" w:styleId="6AE459A63E234FFBA76EE07564213329">
    <w:name w:val="6AE459A63E234FFBA76EE07564213329"/>
    <w:rsid w:val="00BF32B9"/>
  </w:style>
  <w:style w:type="paragraph" w:customStyle="1" w:styleId="BBFF0D06BD8D49E08A94B41537D1A260">
    <w:name w:val="BBFF0D06BD8D49E08A94B41537D1A260"/>
    <w:rsid w:val="00BF32B9"/>
  </w:style>
  <w:style w:type="paragraph" w:customStyle="1" w:styleId="B359381D42914E0B8DA96C6F0689389D">
    <w:name w:val="B359381D42914E0B8DA96C6F0689389D"/>
    <w:rsid w:val="00BF32B9"/>
  </w:style>
  <w:style w:type="paragraph" w:customStyle="1" w:styleId="82C64396090B4B4C8379CB0827AA0272">
    <w:name w:val="82C64396090B4B4C8379CB0827AA0272"/>
    <w:rsid w:val="00BF32B9"/>
  </w:style>
  <w:style w:type="paragraph" w:customStyle="1" w:styleId="6572E001271B446F8CB0D240FD5E96DC">
    <w:name w:val="6572E001271B446F8CB0D240FD5E96DC"/>
    <w:rsid w:val="00BF32B9"/>
  </w:style>
  <w:style w:type="paragraph" w:customStyle="1" w:styleId="B25437CFE2D54B8D874DBB510EF4F2F8">
    <w:name w:val="B25437CFE2D54B8D874DBB510EF4F2F8"/>
    <w:rsid w:val="00BF32B9"/>
  </w:style>
  <w:style w:type="paragraph" w:customStyle="1" w:styleId="00D5EB62EFBD4060BF670BF4F9292BD0">
    <w:name w:val="00D5EB62EFBD4060BF670BF4F9292BD0"/>
    <w:rsid w:val="00BF32B9"/>
  </w:style>
  <w:style w:type="paragraph" w:customStyle="1" w:styleId="44E0B277E845494BBA11DFEF2335145E">
    <w:name w:val="44E0B277E845494BBA11DFEF2335145E"/>
    <w:rsid w:val="00BF32B9"/>
  </w:style>
  <w:style w:type="paragraph" w:customStyle="1" w:styleId="2BDD0149C6494ACB9F57C4699F1FE1FB">
    <w:name w:val="2BDD0149C6494ACB9F57C4699F1FE1FB"/>
    <w:rsid w:val="00BF32B9"/>
  </w:style>
  <w:style w:type="paragraph" w:customStyle="1" w:styleId="B0ECFC083D084615B011A9A7E90A80EF">
    <w:name w:val="B0ECFC083D084615B011A9A7E90A80EF"/>
    <w:rsid w:val="00BF32B9"/>
  </w:style>
  <w:style w:type="paragraph" w:customStyle="1" w:styleId="51ECC57E309F4A9E9C6AE30BC7EB956E">
    <w:name w:val="51ECC57E309F4A9E9C6AE30BC7EB956E"/>
    <w:rsid w:val="00BF32B9"/>
  </w:style>
  <w:style w:type="paragraph" w:customStyle="1" w:styleId="C5E4076B53E24D44B7D422311514A0D7">
    <w:name w:val="C5E4076B53E24D44B7D422311514A0D7"/>
    <w:rsid w:val="00BF32B9"/>
  </w:style>
  <w:style w:type="paragraph" w:customStyle="1" w:styleId="0D3FC6702FAA4A51AC572406BD58BAF9">
    <w:name w:val="0D3FC6702FAA4A51AC572406BD58BAF9"/>
    <w:rsid w:val="00BF32B9"/>
  </w:style>
  <w:style w:type="paragraph" w:customStyle="1" w:styleId="67C493B4458C44509AF705245BCB3E4B">
    <w:name w:val="67C493B4458C44509AF705245BCB3E4B"/>
    <w:rsid w:val="00BF32B9"/>
  </w:style>
  <w:style w:type="paragraph" w:customStyle="1" w:styleId="CCAB1274AFC542FCB23D2C9023E136C5">
    <w:name w:val="CCAB1274AFC542FCB23D2C9023E136C5"/>
    <w:rsid w:val="00BF32B9"/>
  </w:style>
  <w:style w:type="paragraph" w:customStyle="1" w:styleId="029C4106D2824A3799F61235E01B5056">
    <w:name w:val="029C4106D2824A3799F61235E01B5056"/>
    <w:rsid w:val="00BF32B9"/>
  </w:style>
  <w:style w:type="paragraph" w:customStyle="1" w:styleId="9EFEB9730C6E44D9BE01007BEA5F810A">
    <w:name w:val="9EFEB9730C6E44D9BE01007BEA5F810A"/>
    <w:rsid w:val="00BF32B9"/>
  </w:style>
  <w:style w:type="paragraph" w:customStyle="1" w:styleId="DF5F9C2CE4AC411D97EC3E50B206915F">
    <w:name w:val="DF5F9C2CE4AC411D97EC3E50B206915F"/>
    <w:rsid w:val="00BF32B9"/>
  </w:style>
  <w:style w:type="paragraph" w:customStyle="1" w:styleId="F954EDAEF8A34D12ACEE7E510BF92179">
    <w:name w:val="F954EDAEF8A34D12ACEE7E510BF92179"/>
    <w:rsid w:val="00BF32B9"/>
  </w:style>
  <w:style w:type="paragraph" w:customStyle="1" w:styleId="234293AA52FB417A8FD9EA792A909A04">
    <w:name w:val="234293AA52FB417A8FD9EA792A909A04"/>
    <w:rsid w:val="00BF32B9"/>
  </w:style>
  <w:style w:type="paragraph" w:customStyle="1" w:styleId="BC3555D25B3E45D3B88B97F13ED28106">
    <w:name w:val="BC3555D25B3E45D3B88B97F13ED28106"/>
    <w:rsid w:val="00BF32B9"/>
  </w:style>
  <w:style w:type="paragraph" w:customStyle="1" w:styleId="6E1737265BD34F6EBE487FF7EE38BA9A">
    <w:name w:val="6E1737265BD34F6EBE487FF7EE38BA9A"/>
    <w:rsid w:val="00BF32B9"/>
  </w:style>
  <w:style w:type="paragraph" w:customStyle="1" w:styleId="D3463E20157642FB9B59F40F7914F16E">
    <w:name w:val="D3463E20157642FB9B59F40F7914F16E"/>
    <w:rsid w:val="00BF32B9"/>
  </w:style>
  <w:style w:type="paragraph" w:customStyle="1" w:styleId="6FAEC9C7E99640E88BD3BC1F4A73B3EE">
    <w:name w:val="6FAEC9C7E99640E88BD3BC1F4A73B3EE"/>
    <w:rsid w:val="00BF32B9"/>
  </w:style>
  <w:style w:type="paragraph" w:customStyle="1" w:styleId="8322FC48C2564D94BA93143B9F6DBB39">
    <w:name w:val="8322FC48C2564D94BA93143B9F6DBB39"/>
    <w:rsid w:val="00BF32B9"/>
  </w:style>
  <w:style w:type="paragraph" w:customStyle="1" w:styleId="0B53BFA4F3FE49CB8907EB596C5EEB4F">
    <w:name w:val="0B53BFA4F3FE49CB8907EB596C5EEB4F"/>
    <w:rsid w:val="00BF32B9"/>
  </w:style>
  <w:style w:type="paragraph" w:customStyle="1" w:styleId="5FA9C2F1923349EB81661C78714BFB32">
    <w:name w:val="5FA9C2F1923349EB81661C78714BFB32"/>
    <w:rsid w:val="00BF32B9"/>
  </w:style>
  <w:style w:type="paragraph" w:customStyle="1" w:styleId="E87C035238FA407AA1E1BA6D3E5C55DA">
    <w:name w:val="E87C035238FA407AA1E1BA6D3E5C55DA"/>
    <w:rsid w:val="00BF32B9"/>
  </w:style>
  <w:style w:type="paragraph" w:customStyle="1" w:styleId="11001774E0A04CB3B1418984652BA11D">
    <w:name w:val="11001774E0A04CB3B1418984652BA11D"/>
    <w:rsid w:val="00BF32B9"/>
  </w:style>
  <w:style w:type="paragraph" w:customStyle="1" w:styleId="FB6F04CF923D4B51A3DCE11662AC9010">
    <w:name w:val="FB6F04CF923D4B51A3DCE11662AC9010"/>
    <w:rsid w:val="00BF32B9"/>
  </w:style>
  <w:style w:type="paragraph" w:customStyle="1" w:styleId="1FEF024B986D44CC9E3C5A1C32493750">
    <w:name w:val="1FEF024B986D44CC9E3C5A1C32493750"/>
    <w:rsid w:val="00BF32B9"/>
  </w:style>
  <w:style w:type="paragraph" w:customStyle="1" w:styleId="655C7C600E1849C58CBF96F731FC01A3">
    <w:name w:val="655C7C600E1849C58CBF96F731FC01A3"/>
    <w:rsid w:val="00BF32B9"/>
  </w:style>
  <w:style w:type="paragraph" w:customStyle="1" w:styleId="C7C3F20A8A71441A84857A5BFE72B403">
    <w:name w:val="C7C3F20A8A71441A84857A5BFE72B403"/>
    <w:rsid w:val="00BF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3" ma:contentTypeDescription="Een nieuw document maken." ma:contentTypeScope="" ma:versionID="d31ec2dbceaa2a58481b7e25311fc638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991cc66c0f4ceba3e4e787068309f4b4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136BCC-6488-47D5-BF80-C3E3915A7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logo</Template>
  <TotalTime>66</TotalTime>
  <Pages>9</Pages>
  <Words>819</Words>
  <Characters>6745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7549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Juul van Hout</dc:creator>
  <cp:keywords/>
  <dc:description/>
  <cp:lastModifiedBy>Leonie Wijsman</cp:lastModifiedBy>
  <cp:revision>48</cp:revision>
  <cp:lastPrinted>2015-11-05T16:20:00Z</cp:lastPrinted>
  <dcterms:created xsi:type="dcterms:W3CDTF">2021-10-27T08:35:00Z</dcterms:created>
  <dcterms:modified xsi:type="dcterms:W3CDTF">2022-03-01T15:26:00Z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</Properties>
</file>