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72F4" w14:textId="2C30C229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>
        <w:t xml:space="preserve">Bijlage </w:t>
      </w:r>
      <w:bookmarkEnd w:id="0"/>
      <w:r w:rsidR="00861366">
        <w:t>3</w:t>
      </w:r>
      <w:r>
        <w:t xml:space="preserve"> </w:t>
      </w:r>
      <w:r w:rsidR="2EE9FEAD">
        <w:t>Verklaring ambitieniveau CO2 prestatieladder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004C1E08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004C1E08">
        <w:tc>
          <w:tcPr>
            <w:tcW w:w="8961" w:type="dxa"/>
            <w:shd w:val="clear" w:color="auto" w:fill="auto"/>
          </w:tcPr>
          <w:p w14:paraId="3B32A134" w14:textId="5B83D75B" w:rsidR="003668C1" w:rsidRDefault="003668C1" w:rsidP="004C1E08">
            <w:r w:rsidRPr="005A66F6">
              <w:t xml:space="preserve">Europese </w:t>
            </w:r>
            <w:r>
              <w:t>aanbestedin</w:t>
            </w:r>
            <w:r w:rsidR="0006264E">
              <w:t xml:space="preserve">g </w:t>
            </w:r>
            <w:r w:rsidR="00861366">
              <w:t>Projecten gebouwgebonden E&amp;W installaties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p w14:paraId="665BC189" w14:textId="739EB7E2" w:rsidR="71381447" w:rsidRDefault="71381447" w:rsidP="7A944212">
      <w:pPr>
        <w:rPr>
          <w:szCs w:val="18"/>
        </w:rPr>
      </w:pPr>
      <w:r w:rsidRPr="7A944212">
        <w:rPr>
          <w:szCs w:val="18"/>
        </w:rPr>
        <w:t>Ondergetekende verklaart dat het aangeboden (ambitie)niveau voor de CO2 prestatieladder onderstaand niveau bedraag</w:t>
      </w:r>
      <w:r w:rsidR="6DFDAC88" w:rsidRPr="7A944212">
        <w:rPr>
          <w:szCs w:val="18"/>
        </w:rPr>
        <w:t>t.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355"/>
        <w:gridCol w:w="2355"/>
        <w:gridCol w:w="2355"/>
      </w:tblGrid>
      <w:tr w:rsidR="000F0E02" w14:paraId="238557AA" w14:textId="2BA4776C" w:rsidTr="00C727E8">
        <w:tc>
          <w:tcPr>
            <w:tcW w:w="2355" w:type="dxa"/>
          </w:tcPr>
          <w:p w14:paraId="25698E0E" w14:textId="113C8412" w:rsidR="000F0E02" w:rsidRDefault="000F0E02" w:rsidP="000D124C">
            <w:pPr>
              <w:jc w:val="center"/>
              <w:rPr>
                <w:szCs w:val="18"/>
              </w:rPr>
            </w:pPr>
            <w:r w:rsidRPr="7A944212">
              <w:rPr>
                <w:szCs w:val="18"/>
              </w:rPr>
              <w:t>(Ambitie)Niveau</w:t>
            </w:r>
          </w:p>
          <w:p w14:paraId="275CA7B1" w14:textId="59A36B2C" w:rsidR="000F0E02" w:rsidRDefault="000F0E02" w:rsidP="000D124C">
            <w:pPr>
              <w:jc w:val="center"/>
              <w:rPr>
                <w:szCs w:val="18"/>
              </w:rPr>
            </w:pPr>
            <w:r w:rsidRPr="7A944212">
              <w:rPr>
                <w:szCs w:val="18"/>
              </w:rPr>
              <w:t>CO2-prestatieladder</w:t>
            </w:r>
          </w:p>
        </w:tc>
        <w:tc>
          <w:tcPr>
            <w:tcW w:w="2355" w:type="dxa"/>
          </w:tcPr>
          <w:p w14:paraId="328170D6" w14:textId="5A46A0E2" w:rsidR="000F0E02" w:rsidRPr="7A944212" w:rsidRDefault="000F0E02" w:rsidP="000D124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Huidig</w:t>
            </w:r>
            <w:r w:rsidR="008F4946">
              <w:rPr>
                <w:szCs w:val="18"/>
              </w:rPr>
              <w:t xml:space="preserve"> certificerings</w:t>
            </w:r>
            <w:r w:rsidR="000D124C">
              <w:rPr>
                <w:szCs w:val="18"/>
              </w:rPr>
              <w:t>niveau*</w:t>
            </w:r>
          </w:p>
        </w:tc>
        <w:tc>
          <w:tcPr>
            <w:tcW w:w="2355" w:type="dxa"/>
          </w:tcPr>
          <w:p w14:paraId="5F862F3E" w14:textId="3283E6FA" w:rsidR="000F0E02" w:rsidRPr="7A944212" w:rsidRDefault="000D124C" w:rsidP="000D124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Ambitieniveau*</w:t>
            </w:r>
          </w:p>
        </w:tc>
      </w:tr>
      <w:tr w:rsidR="000F0E02" w14:paraId="0CE7E6B9" w14:textId="03C54F9B" w:rsidTr="00C727E8">
        <w:trPr>
          <w:trHeight w:val="300"/>
        </w:trPr>
        <w:tc>
          <w:tcPr>
            <w:tcW w:w="2355" w:type="dxa"/>
          </w:tcPr>
          <w:p w14:paraId="5DD34416" w14:textId="079DE711" w:rsidR="000F0E02" w:rsidRDefault="000F0E02" w:rsidP="7A94421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Geen certificaat</w:t>
            </w:r>
          </w:p>
        </w:tc>
        <w:tc>
          <w:tcPr>
            <w:tcW w:w="2355" w:type="dxa"/>
          </w:tcPr>
          <w:p w14:paraId="47A8CC38" w14:textId="77777777" w:rsidR="000F0E02" w:rsidRDefault="000F0E02" w:rsidP="7A944212">
            <w:pPr>
              <w:jc w:val="center"/>
              <w:rPr>
                <w:szCs w:val="18"/>
              </w:rPr>
            </w:pPr>
          </w:p>
        </w:tc>
        <w:tc>
          <w:tcPr>
            <w:tcW w:w="2355" w:type="dxa"/>
          </w:tcPr>
          <w:p w14:paraId="438BA6A1" w14:textId="3AA78512" w:rsidR="000F0E02" w:rsidRDefault="000F0E02" w:rsidP="7A944212">
            <w:pPr>
              <w:jc w:val="center"/>
              <w:rPr>
                <w:szCs w:val="18"/>
              </w:rPr>
            </w:pPr>
          </w:p>
        </w:tc>
      </w:tr>
      <w:tr w:rsidR="000F0E02" w14:paraId="59DFD534" w14:textId="306FD758" w:rsidTr="00C727E8">
        <w:trPr>
          <w:trHeight w:val="300"/>
        </w:trPr>
        <w:tc>
          <w:tcPr>
            <w:tcW w:w="2355" w:type="dxa"/>
          </w:tcPr>
          <w:p w14:paraId="5E9D65A6" w14:textId="6F8F6A5E" w:rsidR="000F0E02" w:rsidRDefault="000F0E02" w:rsidP="7A94421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1</w:t>
            </w:r>
          </w:p>
        </w:tc>
        <w:tc>
          <w:tcPr>
            <w:tcW w:w="2355" w:type="dxa"/>
          </w:tcPr>
          <w:p w14:paraId="19026A64" w14:textId="77777777" w:rsidR="000F0E02" w:rsidRDefault="000F0E02" w:rsidP="7A944212">
            <w:pPr>
              <w:jc w:val="center"/>
              <w:rPr>
                <w:szCs w:val="18"/>
              </w:rPr>
            </w:pPr>
          </w:p>
        </w:tc>
        <w:tc>
          <w:tcPr>
            <w:tcW w:w="2355" w:type="dxa"/>
          </w:tcPr>
          <w:p w14:paraId="4DA510BA" w14:textId="391C9810" w:rsidR="000F0E02" w:rsidRDefault="000F0E02" w:rsidP="7A944212">
            <w:pPr>
              <w:jc w:val="center"/>
              <w:rPr>
                <w:szCs w:val="18"/>
              </w:rPr>
            </w:pPr>
          </w:p>
        </w:tc>
      </w:tr>
      <w:tr w:rsidR="000F0E02" w14:paraId="365C8982" w14:textId="75E1B54C" w:rsidTr="00C727E8">
        <w:trPr>
          <w:trHeight w:val="300"/>
        </w:trPr>
        <w:tc>
          <w:tcPr>
            <w:tcW w:w="2355" w:type="dxa"/>
          </w:tcPr>
          <w:p w14:paraId="4F8C4D44" w14:textId="6E561B01" w:rsidR="000F0E02" w:rsidRDefault="000F0E02" w:rsidP="7A94421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2</w:t>
            </w:r>
          </w:p>
        </w:tc>
        <w:tc>
          <w:tcPr>
            <w:tcW w:w="2355" w:type="dxa"/>
          </w:tcPr>
          <w:p w14:paraId="64A746B9" w14:textId="77777777" w:rsidR="000F0E02" w:rsidRDefault="000F0E02" w:rsidP="7A944212">
            <w:pPr>
              <w:jc w:val="center"/>
              <w:rPr>
                <w:szCs w:val="18"/>
              </w:rPr>
            </w:pPr>
          </w:p>
        </w:tc>
        <w:tc>
          <w:tcPr>
            <w:tcW w:w="2355" w:type="dxa"/>
          </w:tcPr>
          <w:p w14:paraId="6EF52DCD" w14:textId="6B9595F8" w:rsidR="000F0E02" w:rsidRDefault="000F0E02" w:rsidP="7A944212">
            <w:pPr>
              <w:jc w:val="center"/>
              <w:rPr>
                <w:szCs w:val="18"/>
              </w:rPr>
            </w:pPr>
          </w:p>
        </w:tc>
      </w:tr>
      <w:tr w:rsidR="000F0E02" w14:paraId="0B1EB089" w14:textId="173855C2" w:rsidTr="00C727E8">
        <w:trPr>
          <w:trHeight w:val="300"/>
        </w:trPr>
        <w:tc>
          <w:tcPr>
            <w:tcW w:w="2355" w:type="dxa"/>
          </w:tcPr>
          <w:p w14:paraId="703945DB" w14:textId="5276CB7A" w:rsidR="000F0E02" w:rsidRDefault="000F0E02" w:rsidP="7A94421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3</w:t>
            </w:r>
          </w:p>
        </w:tc>
        <w:tc>
          <w:tcPr>
            <w:tcW w:w="2355" w:type="dxa"/>
          </w:tcPr>
          <w:p w14:paraId="3DF9B907" w14:textId="77777777" w:rsidR="000F0E02" w:rsidRDefault="000F0E02" w:rsidP="7A944212">
            <w:pPr>
              <w:jc w:val="center"/>
              <w:rPr>
                <w:szCs w:val="18"/>
              </w:rPr>
            </w:pPr>
          </w:p>
        </w:tc>
        <w:tc>
          <w:tcPr>
            <w:tcW w:w="2355" w:type="dxa"/>
          </w:tcPr>
          <w:p w14:paraId="673EBAE2" w14:textId="3346CB80" w:rsidR="000F0E02" w:rsidRDefault="000F0E02" w:rsidP="7A944212">
            <w:pPr>
              <w:jc w:val="center"/>
              <w:rPr>
                <w:szCs w:val="18"/>
              </w:rPr>
            </w:pPr>
          </w:p>
        </w:tc>
      </w:tr>
      <w:tr w:rsidR="000F0E02" w14:paraId="749CBD45" w14:textId="453C7460" w:rsidTr="00C727E8">
        <w:trPr>
          <w:trHeight w:val="300"/>
        </w:trPr>
        <w:tc>
          <w:tcPr>
            <w:tcW w:w="2355" w:type="dxa"/>
          </w:tcPr>
          <w:p w14:paraId="0191D71E" w14:textId="38B20052" w:rsidR="000F0E02" w:rsidRDefault="000F0E02" w:rsidP="7A94421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4</w:t>
            </w:r>
          </w:p>
        </w:tc>
        <w:tc>
          <w:tcPr>
            <w:tcW w:w="2355" w:type="dxa"/>
          </w:tcPr>
          <w:p w14:paraId="04D35E40" w14:textId="77777777" w:rsidR="000F0E02" w:rsidRDefault="000F0E02" w:rsidP="7A944212">
            <w:pPr>
              <w:jc w:val="center"/>
              <w:rPr>
                <w:szCs w:val="18"/>
              </w:rPr>
            </w:pPr>
          </w:p>
        </w:tc>
        <w:tc>
          <w:tcPr>
            <w:tcW w:w="2355" w:type="dxa"/>
          </w:tcPr>
          <w:p w14:paraId="3B496FED" w14:textId="1A8F4193" w:rsidR="000F0E02" w:rsidRDefault="000F0E02" w:rsidP="7A944212">
            <w:pPr>
              <w:jc w:val="center"/>
              <w:rPr>
                <w:szCs w:val="18"/>
              </w:rPr>
            </w:pPr>
          </w:p>
        </w:tc>
      </w:tr>
      <w:tr w:rsidR="000F0E02" w14:paraId="1AE5B744" w14:textId="3A83B056" w:rsidTr="00C727E8">
        <w:trPr>
          <w:trHeight w:val="300"/>
        </w:trPr>
        <w:tc>
          <w:tcPr>
            <w:tcW w:w="2355" w:type="dxa"/>
          </w:tcPr>
          <w:p w14:paraId="6272DAD3" w14:textId="0F415AAE" w:rsidR="000F0E02" w:rsidRDefault="000F0E02" w:rsidP="7A94421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Trede </w:t>
            </w:r>
            <w:r w:rsidRPr="7A944212">
              <w:rPr>
                <w:szCs w:val="18"/>
              </w:rPr>
              <w:t>5</w:t>
            </w:r>
          </w:p>
        </w:tc>
        <w:tc>
          <w:tcPr>
            <w:tcW w:w="2355" w:type="dxa"/>
          </w:tcPr>
          <w:p w14:paraId="514216C1" w14:textId="77777777" w:rsidR="000F0E02" w:rsidRDefault="000F0E02" w:rsidP="7A944212">
            <w:pPr>
              <w:jc w:val="center"/>
              <w:rPr>
                <w:szCs w:val="18"/>
              </w:rPr>
            </w:pPr>
          </w:p>
        </w:tc>
        <w:tc>
          <w:tcPr>
            <w:tcW w:w="2355" w:type="dxa"/>
          </w:tcPr>
          <w:p w14:paraId="6910AD01" w14:textId="1DBF5C3B" w:rsidR="000F0E02" w:rsidRDefault="000F0E02" w:rsidP="7A944212">
            <w:pPr>
              <w:jc w:val="center"/>
              <w:rPr>
                <w:szCs w:val="18"/>
              </w:rPr>
            </w:pPr>
          </w:p>
        </w:tc>
      </w:tr>
    </w:tbl>
    <w:p w14:paraId="6E5595DF" w14:textId="252FCEBA" w:rsidR="1686DE68" w:rsidRDefault="1686DE68" w:rsidP="7A944212">
      <w:pPr>
        <w:rPr>
          <w:szCs w:val="18"/>
        </w:rPr>
      </w:pPr>
      <w:r w:rsidRPr="7A944212">
        <w:rPr>
          <w:szCs w:val="18"/>
        </w:rPr>
        <w:t>*</w:t>
      </w:r>
      <w:r w:rsidR="007D4ED7">
        <w:rPr>
          <w:szCs w:val="18"/>
        </w:rPr>
        <w:t>selecteren</w:t>
      </w:r>
      <w:r w:rsidRPr="7A944212">
        <w:rPr>
          <w:szCs w:val="18"/>
        </w:rPr>
        <w:t xml:space="preserve"> wat van toepassing is</w:t>
      </w:r>
      <w:r w:rsidR="000D124C">
        <w:rPr>
          <w:szCs w:val="18"/>
        </w:rPr>
        <w:t xml:space="preserve"> in de huidige situatie</w:t>
      </w:r>
      <w:r w:rsidR="00D801C8">
        <w:rPr>
          <w:szCs w:val="18"/>
        </w:rPr>
        <w:t>. Tevens kunt u in de tweede kolom uw mogelijke ambitie aangeven.</w:t>
      </w:r>
    </w:p>
    <w:p w14:paraId="59CBE2D3" w14:textId="4551E566" w:rsidR="7A944212" w:rsidRDefault="7A944212" w:rsidP="7A944212">
      <w:pPr>
        <w:rPr>
          <w:szCs w:val="18"/>
        </w:rPr>
      </w:pPr>
    </w:p>
    <w:p w14:paraId="66E1B059" w14:textId="10CDCCC4" w:rsidR="7A944212" w:rsidRDefault="7A944212" w:rsidP="7A944212">
      <w:pPr>
        <w:rPr>
          <w:szCs w:val="18"/>
        </w:rPr>
      </w:pPr>
    </w:p>
    <w:p w14:paraId="1010F5EF" w14:textId="64662ADB" w:rsidR="1686DE68" w:rsidRDefault="1686DE68" w:rsidP="7A944212">
      <w:pPr>
        <w:rPr>
          <w:szCs w:val="18"/>
        </w:rPr>
      </w:pPr>
      <w:r w:rsidRPr="7A944212">
        <w:rPr>
          <w:szCs w:val="18"/>
        </w:rPr>
        <w:t>Aldus naar waarheid opgemaakt</w:t>
      </w:r>
    </w:p>
    <w:p w14:paraId="0A7AF94B" w14:textId="3D26FCB2" w:rsidR="7A944212" w:rsidRDefault="7A944212" w:rsidP="7A944212">
      <w:pPr>
        <w:rPr>
          <w:szCs w:val="18"/>
        </w:rPr>
      </w:pPr>
    </w:p>
    <w:tbl>
      <w:tblPr>
        <w:tblW w:w="89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4695"/>
        <w:gridCol w:w="2190"/>
      </w:tblGrid>
      <w:tr w:rsidR="003668C1" w:rsidRPr="00D71AEB" w14:paraId="1B225BA6" w14:textId="77777777" w:rsidTr="7A944212">
        <w:trPr>
          <w:trHeight w:val="300"/>
        </w:trPr>
        <w:tc>
          <w:tcPr>
            <w:tcW w:w="2025" w:type="dxa"/>
            <w:shd w:val="clear" w:color="auto" w:fill="auto"/>
          </w:tcPr>
          <w:p w14:paraId="58BABF36" w14:textId="0170E35A" w:rsidR="003668C1" w:rsidRPr="00D71AEB" w:rsidRDefault="32845CF7" w:rsidP="7A944212">
            <w:pPr>
              <w:rPr>
                <w:szCs w:val="18"/>
              </w:rPr>
            </w:pPr>
            <w:r>
              <w:t>o</w:t>
            </w:r>
            <w:r w:rsidR="1686DE68">
              <w:t>p</w:t>
            </w:r>
          </w:p>
        </w:tc>
        <w:tc>
          <w:tcPr>
            <w:tcW w:w="4695" w:type="dxa"/>
            <w:shd w:val="clear" w:color="auto" w:fill="auto"/>
          </w:tcPr>
          <w:p w14:paraId="0F466877" w14:textId="77777777" w:rsidR="003668C1" w:rsidRPr="00D71AEB" w:rsidRDefault="003668C1" w:rsidP="004C1E08"/>
        </w:tc>
        <w:tc>
          <w:tcPr>
            <w:tcW w:w="2190" w:type="dxa"/>
            <w:shd w:val="clear" w:color="auto" w:fill="auto"/>
          </w:tcPr>
          <w:p w14:paraId="01E08DD5" w14:textId="2E456519" w:rsidR="338590DD" w:rsidRDefault="338590DD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datum</w:t>
            </w:r>
          </w:p>
        </w:tc>
      </w:tr>
      <w:tr w:rsidR="7A944212" w14:paraId="28422EA7" w14:textId="77777777" w:rsidTr="7A944212">
        <w:tc>
          <w:tcPr>
            <w:tcW w:w="2025" w:type="dxa"/>
            <w:shd w:val="clear" w:color="auto" w:fill="auto"/>
          </w:tcPr>
          <w:p w14:paraId="46EB90B5" w14:textId="00DC86F7" w:rsidR="249D3351" w:rsidRDefault="249D3351" w:rsidP="7A944212">
            <w:pPr>
              <w:rPr>
                <w:szCs w:val="18"/>
              </w:rPr>
            </w:pPr>
            <w:r w:rsidRPr="7A944212">
              <w:rPr>
                <w:szCs w:val="18"/>
              </w:rPr>
              <w:t>t</w:t>
            </w:r>
            <w:r w:rsidR="1686DE68" w:rsidRPr="7A944212">
              <w:rPr>
                <w:szCs w:val="18"/>
              </w:rPr>
              <w:t>e</w:t>
            </w:r>
          </w:p>
        </w:tc>
        <w:tc>
          <w:tcPr>
            <w:tcW w:w="4695" w:type="dxa"/>
            <w:shd w:val="clear" w:color="auto" w:fill="auto"/>
          </w:tcPr>
          <w:p w14:paraId="00ED73EB" w14:textId="21EAD6BF" w:rsidR="7A944212" w:rsidRDefault="7A944212" w:rsidP="7A944212">
            <w:pPr>
              <w:rPr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3CB910CC" w14:textId="56DCC4A9" w:rsidR="333B9CD4" w:rsidRDefault="333B9CD4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plaats</w:t>
            </w:r>
          </w:p>
        </w:tc>
      </w:tr>
      <w:tr w:rsidR="003668C1" w:rsidRPr="00D71AEB" w14:paraId="0F9AF4BE" w14:textId="77777777" w:rsidTr="7A944212">
        <w:tc>
          <w:tcPr>
            <w:tcW w:w="2025" w:type="dxa"/>
            <w:shd w:val="clear" w:color="auto" w:fill="auto"/>
          </w:tcPr>
          <w:p w14:paraId="1022AE8C" w14:textId="72407646" w:rsidR="003668C1" w:rsidRPr="00D71AEB" w:rsidRDefault="49CBCC76" w:rsidP="7A944212">
            <w:pPr>
              <w:rPr>
                <w:szCs w:val="18"/>
              </w:rPr>
            </w:pPr>
            <w:r>
              <w:t>d</w:t>
            </w:r>
            <w:r w:rsidR="1686DE68">
              <w:t>oor</w:t>
            </w:r>
          </w:p>
        </w:tc>
        <w:tc>
          <w:tcPr>
            <w:tcW w:w="4695" w:type="dxa"/>
            <w:shd w:val="clear" w:color="auto" w:fill="auto"/>
          </w:tcPr>
          <w:p w14:paraId="1D8EF007" w14:textId="77777777" w:rsidR="003668C1" w:rsidRPr="00D71AEB" w:rsidRDefault="003668C1" w:rsidP="004C1E08"/>
        </w:tc>
        <w:tc>
          <w:tcPr>
            <w:tcW w:w="2190" w:type="dxa"/>
            <w:shd w:val="clear" w:color="auto" w:fill="auto"/>
          </w:tcPr>
          <w:p w14:paraId="537C2F70" w14:textId="7E58D8AD" w:rsidR="55A3710F" w:rsidRDefault="55A3710F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n</w:t>
            </w:r>
            <w:r w:rsidR="7AF059B6" w:rsidRPr="7A944212">
              <w:rPr>
                <w:i/>
                <w:iCs/>
                <w:szCs w:val="18"/>
              </w:rPr>
              <w:t>aam en voorletters</w:t>
            </w:r>
          </w:p>
        </w:tc>
      </w:tr>
      <w:tr w:rsidR="003668C1" w:rsidRPr="00D71AEB" w14:paraId="0F9E907A" w14:textId="77777777" w:rsidTr="7A944212">
        <w:tc>
          <w:tcPr>
            <w:tcW w:w="2025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5B7A0CE7" w:rsidR="003668C1" w:rsidRPr="00D71AEB" w:rsidRDefault="53392780" w:rsidP="004C1E08">
            <w:r>
              <w:t>a</w:t>
            </w:r>
            <w:r w:rsidR="1686DE68">
              <w:t>ls bestuurder van</w:t>
            </w:r>
          </w:p>
        </w:tc>
        <w:tc>
          <w:tcPr>
            <w:tcW w:w="4695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C1E08"/>
        </w:tc>
        <w:tc>
          <w:tcPr>
            <w:tcW w:w="2190" w:type="dxa"/>
            <w:tcBorders>
              <w:bottom w:val="single" w:sz="4" w:space="0" w:color="auto"/>
            </w:tcBorders>
            <w:shd w:val="clear" w:color="auto" w:fill="auto"/>
          </w:tcPr>
          <w:p w14:paraId="4FD1D4C3" w14:textId="53CAF98F" w:rsidR="6104BC22" w:rsidRDefault="6104BC22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n</w:t>
            </w:r>
            <w:r w:rsidR="4A02E357" w:rsidRPr="7A944212">
              <w:rPr>
                <w:i/>
                <w:iCs/>
                <w:szCs w:val="18"/>
              </w:rPr>
              <w:t>aam bedrijf</w:t>
            </w:r>
          </w:p>
        </w:tc>
      </w:tr>
      <w:tr w:rsidR="003668C1" w:rsidRPr="00D71AEB" w14:paraId="0F56D112" w14:textId="77777777" w:rsidTr="7A944212">
        <w:tc>
          <w:tcPr>
            <w:tcW w:w="2025" w:type="dxa"/>
            <w:shd w:val="clear" w:color="auto" w:fill="auto"/>
          </w:tcPr>
          <w:p w14:paraId="3A12F6F9" w14:textId="23F2E8B6" w:rsidR="003668C1" w:rsidRPr="00D71AEB" w:rsidRDefault="76CC36D3" w:rsidP="004C1E08">
            <w:r>
              <w:t>d</w:t>
            </w:r>
            <w:r w:rsidR="1686DE68">
              <w:t>ie</w:t>
            </w:r>
          </w:p>
        </w:tc>
        <w:tc>
          <w:tcPr>
            <w:tcW w:w="4695" w:type="dxa"/>
            <w:shd w:val="clear" w:color="auto" w:fill="auto"/>
          </w:tcPr>
          <w:p w14:paraId="04997CD6" w14:textId="77777777" w:rsidR="003668C1" w:rsidRPr="00D71AEB" w:rsidRDefault="003668C1" w:rsidP="004C1E08"/>
        </w:tc>
        <w:tc>
          <w:tcPr>
            <w:tcW w:w="2190" w:type="dxa"/>
            <w:shd w:val="clear" w:color="auto" w:fill="auto"/>
          </w:tcPr>
          <w:p w14:paraId="4E01E0D2" w14:textId="0AC068B0" w:rsidR="6104BC22" w:rsidRDefault="6104BC22" w:rsidP="7A944212">
            <w:pPr>
              <w:rPr>
                <w:i/>
                <w:iCs/>
                <w:szCs w:val="18"/>
              </w:rPr>
            </w:pPr>
            <w:r w:rsidRPr="7A944212">
              <w:rPr>
                <w:i/>
                <w:iCs/>
                <w:szCs w:val="18"/>
              </w:rPr>
              <w:t>n</w:t>
            </w:r>
            <w:r w:rsidR="03316FFF" w:rsidRPr="7A944212">
              <w:rPr>
                <w:i/>
                <w:iCs/>
                <w:szCs w:val="18"/>
              </w:rPr>
              <w:t>aam bedrijf</w:t>
            </w:r>
          </w:p>
        </w:tc>
      </w:tr>
    </w:tbl>
    <w:p w14:paraId="7C2323DE" w14:textId="77777777" w:rsidR="003668C1" w:rsidRDefault="003668C1" w:rsidP="003668C1"/>
    <w:p w14:paraId="0F73D9A2" w14:textId="272B39B6" w:rsidR="003668C1" w:rsidRPr="00D71AEB" w:rsidRDefault="03316FFF" w:rsidP="003668C1">
      <w:r>
        <w:t>Ter zake van deze inschrijving of aanbieding rechtsgeldig vertegenwoordigt.</w:t>
      </w:r>
    </w:p>
    <w:p w14:paraId="5C6592C6" w14:textId="3EAF3A4F" w:rsidR="003668C1" w:rsidRPr="00D71AEB" w:rsidRDefault="003668C1" w:rsidP="003668C1"/>
    <w:p w14:paraId="5B2DADCF" w14:textId="331BBAF3" w:rsidR="003668C1" w:rsidRPr="00D71AEB" w:rsidRDefault="003668C1" w:rsidP="7A944212">
      <w:pPr>
        <w:rPr>
          <w:szCs w:val="18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5325"/>
        <w:gridCol w:w="3690"/>
      </w:tblGrid>
      <w:tr w:rsidR="7A944212" w14:paraId="0ED9FD69" w14:textId="77777777" w:rsidTr="7A944212">
        <w:trPr>
          <w:trHeight w:val="750"/>
        </w:trPr>
        <w:tc>
          <w:tcPr>
            <w:tcW w:w="5325" w:type="dxa"/>
          </w:tcPr>
          <w:p w14:paraId="6392F6BE" w14:textId="58861F6B" w:rsidR="7A944212" w:rsidRDefault="7A944212" w:rsidP="7A944212">
            <w:pPr>
              <w:rPr>
                <w:szCs w:val="18"/>
              </w:rPr>
            </w:pPr>
          </w:p>
        </w:tc>
        <w:tc>
          <w:tcPr>
            <w:tcW w:w="3690" w:type="dxa"/>
          </w:tcPr>
          <w:p w14:paraId="2B5C1748" w14:textId="07629B3C" w:rsidR="03316FFF" w:rsidRDefault="03316FFF" w:rsidP="7A944212">
            <w:pPr>
              <w:rPr>
                <w:szCs w:val="18"/>
              </w:rPr>
            </w:pPr>
            <w:r w:rsidRPr="7A944212">
              <w:rPr>
                <w:szCs w:val="18"/>
              </w:rPr>
              <w:t>handtekening</w:t>
            </w:r>
          </w:p>
        </w:tc>
      </w:tr>
    </w:tbl>
    <w:p w14:paraId="7175E735" w14:textId="75FB428A" w:rsidR="003668C1" w:rsidRPr="00D71AEB" w:rsidRDefault="003668C1" w:rsidP="003668C1">
      <w:r>
        <w:br/>
      </w:r>
    </w:p>
    <w:p w14:paraId="1BD7E63E" w14:textId="77777777" w:rsidR="00E473A7" w:rsidRDefault="00E473A7"/>
    <w:sectPr w:rsidR="00E4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1AF2370"/>
    <w:multiLevelType w:val="hybridMultilevel"/>
    <w:tmpl w:val="8246301E"/>
    <w:lvl w:ilvl="0" w:tplc="5192B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D85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8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28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E9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F8D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A8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25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966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A76CE"/>
    <w:multiLevelType w:val="hybridMultilevel"/>
    <w:tmpl w:val="FCECA524"/>
    <w:lvl w:ilvl="0" w:tplc="BEDA5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269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F27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C0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09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61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A9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6A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687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0D124C"/>
    <w:rsid w:val="000F0E02"/>
    <w:rsid w:val="00187637"/>
    <w:rsid w:val="00317505"/>
    <w:rsid w:val="003668C1"/>
    <w:rsid w:val="005B05E6"/>
    <w:rsid w:val="00605317"/>
    <w:rsid w:val="007D4ED7"/>
    <w:rsid w:val="00861366"/>
    <w:rsid w:val="008F4946"/>
    <w:rsid w:val="009F6510"/>
    <w:rsid w:val="00D77DC5"/>
    <w:rsid w:val="00D801C8"/>
    <w:rsid w:val="00D91A0F"/>
    <w:rsid w:val="00E473A7"/>
    <w:rsid w:val="03316FFF"/>
    <w:rsid w:val="03DDE581"/>
    <w:rsid w:val="08B156A4"/>
    <w:rsid w:val="0D559F36"/>
    <w:rsid w:val="154788BE"/>
    <w:rsid w:val="1686DE68"/>
    <w:rsid w:val="1D529AA3"/>
    <w:rsid w:val="249D3351"/>
    <w:rsid w:val="26E5C46A"/>
    <w:rsid w:val="27B8717A"/>
    <w:rsid w:val="2A5CD0F6"/>
    <w:rsid w:val="2BD4DB92"/>
    <w:rsid w:val="2EE9FEAD"/>
    <w:rsid w:val="32845CF7"/>
    <w:rsid w:val="333B9CD4"/>
    <w:rsid w:val="338590DD"/>
    <w:rsid w:val="3AECBF2D"/>
    <w:rsid w:val="3E45C44E"/>
    <w:rsid w:val="48084C99"/>
    <w:rsid w:val="49CBCC76"/>
    <w:rsid w:val="4A02E357"/>
    <w:rsid w:val="53392780"/>
    <w:rsid w:val="53E1D1D7"/>
    <w:rsid w:val="55A3710F"/>
    <w:rsid w:val="6104BC22"/>
    <w:rsid w:val="6DFDAC88"/>
    <w:rsid w:val="7088336E"/>
    <w:rsid w:val="71381447"/>
    <w:rsid w:val="722403CF"/>
    <w:rsid w:val="76CC36D3"/>
    <w:rsid w:val="77916FB2"/>
    <w:rsid w:val="7A944212"/>
    <w:rsid w:val="7AF0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3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3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3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5" ma:contentTypeDescription="" ma:contentTypeScope="" ma:versionID="92f2b0ace6fc8619f1b0ee70906adc6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7b1b3ba7ee5170cf682508af273659f1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  <xsd:element name="ValidSignStatus" ma:index="83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84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Thijs Smit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2021-2025 Preventief en correctief onderhoud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2020-12-17T14:14:58+00:00</ZSDMS_StartdatumVertrouwelijkheid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WSHDINK-247086672-5402</ZSDMS_Zaakidentificatie>
    <TaxCatchAllLabel xmlns="8763ab04-c97a-4d6a-9677-3206b4b630b8" xsi:nil="true"/>
    <TaxCatchAll xmlns="8763ab04-c97a-4d6a-9677-3206b4b630b8" xsi:nil="true"/>
    <_dlc_DocId xmlns="8763ab04-c97a-4d6a-9677-3206b4b630b8">PROCES0076-375133533-42604</_dlc_DocId>
    <_dlc_DocIdUrl xmlns="8763ab04-c97a-4d6a-9677-3206b4b630b8">
      <Url>https://waterschaphd.sharepoint.com/teams/proces-0076/_layouts/15/DocIdRedir.aspx?ID=PROCES0076-375133533-42604</Url>
      <Description>PROCES0076-375133533-42604</Description>
    </_dlc_DocIdUrl>
    <ValidSignTransactionId xmlns="f3215e07-f8e3-40b8-b4dd-3bc400862c0c" xsi:nil="true"/>
    <ValidSignStatus xmlns="f3215e07-f8e3-40b8-b4dd-3bc400862c0c" xsi:nil="true"/>
    <Perceel xmlns="f3215e07-f8e3-40b8-b4dd-3bc400862c0c" xsi:nil="true"/>
    <_dlc_DocIdPersistId xmlns="8763ab04-c97a-4d6a-9677-3206b4b630b8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5054470-B677-4104-878B-C376ED918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93E03-9771-46BB-BB9F-8FD152059312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8763ab04-c97a-4d6a-9677-3206b4b630b8"/>
    <ds:schemaRef ds:uri="f3215e07-f8e3-40b8-b4dd-3bc400862c0c"/>
  </ds:schemaRefs>
</ds:datastoreItem>
</file>

<file path=customXml/itemProps3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12</cp:revision>
  <dcterms:created xsi:type="dcterms:W3CDTF">2021-10-06T07:11:00Z</dcterms:created>
  <dcterms:modified xsi:type="dcterms:W3CDTF">2021-11-24T07:53:00Z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84785f5f-cd1d-46d8-91fe-4f608b2c7d6d</vt:lpwstr>
  </property>
  <property fmtid="{D5CDD505-2E9C-101B-9397-08002B2CF9AE}" pid="4" name="Fase">
    <vt:lpwstr/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  <property fmtid="{D5CDD505-2E9C-101B-9397-08002B2CF9AE}" pid="9" name="Order">
    <vt:r8>22900</vt:r8>
  </property>
  <property fmtid="{D5CDD505-2E9C-101B-9397-08002B2CF9AE}" pid="10" name="ZSDMS_Ordernummer">
    <vt:lpwstr/>
  </property>
  <property fmtid="{D5CDD505-2E9C-101B-9397-08002B2CF9AE}" pid="11" name="ZSDMS_GerelateerdeZaken">
    <vt:lpwstr/>
  </property>
  <property fmtid="{D5CDD505-2E9C-101B-9397-08002B2CF9AE}" pid="12" name="ZSDMS_Zaaktypecode">
    <vt:lpwstr/>
  </property>
  <property fmtid="{D5CDD505-2E9C-101B-9397-08002B2CF9AE}" pid="13" name="DocumentSetDescription">
    <vt:lpwstr/>
  </property>
  <property fmtid="{D5CDD505-2E9C-101B-9397-08002B2CF9AE}" pid="14" name="xd_ProgID">
    <vt:lpwstr/>
  </property>
  <property fmtid="{D5CDD505-2E9C-101B-9397-08002B2CF9AE}" pid="15" name="ZSDMS_Zaakniveau">
    <vt:lpwstr/>
  </property>
  <property fmtid="{D5CDD505-2E9C-101B-9397-08002B2CF9AE}" pid="16" name="ZSDMS_Werkordernummer">
    <vt:lpwstr/>
  </property>
  <property fmtid="{D5CDD505-2E9C-101B-9397-08002B2CF9AE}" pid="17" name="ZSDMS_Betrokkene">
    <vt:lpwstr/>
  </property>
  <property fmtid="{D5CDD505-2E9C-101B-9397-08002B2CF9AE}" pid="18" name="ZSDMS_ZaakeigenaarPersoneelsnummer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ZSDMS_JaarVanOverbrenging">
    <vt:lpwstr/>
  </property>
  <property fmtid="{D5CDD505-2E9C-101B-9397-08002B2CF9AE}" pid="22" name="_ExtendedDescription">
    <vt:lpwstr/>
  </property>
  <property fmtid="{D5CDD505-2E9C-101B-9397-08002B2CF9AE}" pid="23" name="ZSDMS_Installatiecode">
    <vt:lpwstr/>
  </property>
  <property fmtid="{D5CDD505-2E9C-101B-9397-08002B2CF9AE}" pid="24" name="ZSDMS_Zaakeigenaar_AD">
    <vt:lpwstr/>
  </property>
  <property fmtid="{D5CDD505-2E9C-101B-9397-08002B2CF9AE}" pid="25" name="ZSDMS_Jaar">
    <vt:lpwstr/>
  </property>
  <property fmtid="{D5CDD505-2E9C-101B-9397-08002B2CF9AE}" pid="26" name="ce7c1281cf6143089ceafbe7da641d5c">
    <vt:lpwstr/>
  </property>
  <property fmtid="{D5CDD505-2E9C-101B-9397-08002B2CF9AE}" pid="27" name="xd_Signature">
    <vt:bool>false</vt:bool>
  </property>
  <property fmtid="{D5CDD505-2E9C-101B-9397-08002B2CF9AE}" pid="28" name="ZSDMS_Serviceaanvraag">
    <vt:lpwstr/>
  </property>
  <property fmtid="{D5CDD505-2E9C-101B-9397-08002B2CF9AE}" pid="29" name="ZSDMS_Resultaatomschrijving">
    <vt:lpwstr/>
  </property>
  <property fmtid="{D5CDD505-2E9C-101B-9397-08002B2CF9AE}" pid="30" name="ZSDMS_GeografischGebied">
    <vt:lpwstr/>
  </property>
  <property fmtid="{D5CDD505-2E9C-101B-9397-08002B2CF9AE}" pid="31" name="ZSDMS_ArchiefvormendOrgaan">
    <vt:lpwstr/>
  </property>
  <property fmtid="{D5CDD505-2E9C-101B-9397-08002B2CF9AE}" pid="32" name="ZSDMS_Zaakstatus">
    <vt:lpwstr/>
  </property>
  <property fmtid="{D5CDD505-2E9C-101B-9397-08002B2CF9AE}" pid="33" name="ZSDMS_Crediteurnummer">
    <vt:lpwstr/>
  </property>
  <property fmtid="{D5CDD505-2E9C-101B-9397-08002B2CF9AE}" pid="34" name="ZSDMS_Klantcontactnummer">
    <vt:lpwstr/>
  </property>
  <property fmtid="{D5CDD505-2E9C-101B-9397-08002B2CF9AE}" pid="35" name="ZSDMS_ZaakomschrijvigGerelateerdDossier">
    <vt:lpwstr/>
  </property>
  <property fmtid="{D5CDD505-2E9C-101B-9397-08002B2CF9AE}" pid="36" name="TriggerFlowInfo">
    <vt:lpwstr/>
  </property>
</Properties>
</file>